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Default Extension="jpg" ContentType="image/jpg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1" w:after="0" w:line="240" w:lineRule="auto"/>
        <w:ind w:left="1315"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AM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IA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NI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V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ERS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TY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SC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ENCE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AND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TECHN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O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Y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033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129.477628pt;height:97.65pt;mso-position-horizontal-relative:char;mso-position-vertical-relative:line" type="#_x0000_t75">
            <v:imagedata r:id="rId5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3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022" w:right="3018"/>
        <w:jc w:val="center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CU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TY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IN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ERING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8" w:after="0" w:line="1180" w:lineRule="atLeast"/>
        <w:ind w:left="651" w:right="655" w:firstLine="6"/>
        <w:jc w:val="center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DEPARTM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NT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V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AND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V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RON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M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ENTAL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IN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ER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COM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P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REHENS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VE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DY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ON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THE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M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P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ACT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RIC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RAL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49" w:after="0" w:line="240" w:lineRule="auto"/>
        <w:ind w:left="218" w:right="218"/>
        <w:jc w:val="center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RES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DUES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FOR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ENH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NCING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DI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ER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Y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P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FOR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M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AN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C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IN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NAM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IA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4433" w:right="4430"/>
        <w:jc w:val="center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1"/>
          <w:w w:val="100"/>
        </w:rPr>
        <w:t>By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3338" w:right="3338"/>
        <w:jc w:val="center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Onjefu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g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b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3934" w:right="3937"/>
        <w:jc w:val="center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-1"/>
          <w:w w:val="100"/>
        </w:rPr>
        <w:t>216104017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5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359" w:lineRule="auto"/>
        <w:ind w:left="100" w:right="5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ivil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llment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89" w:lineRule="exact"/>
        <w:ind w:left="100" w:right="840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4" w:after="0" w:line="240" w:lineRule="auto"/>
        <w:ind w:right="97"/>
        <w:jc w:val="righ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No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v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emb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99"/>
          <w:b/>
          <w:bCs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right"/>
        <w:spacing w:after="0"/>
        <w:sectPr>
          <w:type w:val="continuous"/>
          <w:pgSz w:w="11920" w:h="16840"/>
          <w:pgMar w:top="1380" w:bottom="280" w:left="1340" w:right="1320"/>
        </w:sectPr>
      </w:pPr>
      <w:rPr/>
    </w:p>
    <w:p>
      <w:pPr>
        <w:spacing w:before="41" w:after="0" w:line="240" w:lineRule="auto"/>
        <w:ind w:left="100" w:right="8331"/>
        <w:jc w:val="both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ATTESTATI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O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76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eclare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similar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eclare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UST)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0" w:after="0" w:line="287" w:lineRule="exact"/>
        <w:ind w:left="100" w:right="538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40" w:lineRule="auto"/>
        <w:ind w:left="100" w:right="-20"/>
        <w:jc w:val="left"/>
        <w:tabs>
          <w:tab w:pos="7500" w:val="left"/>
        </w:tabs>
        <w:rPr>
          <w:rFonts w:ascii="Calibri" w:hAnsi="Calibri" w:cs="Calibri" w:eastAsia="Calibri"/>
          <w:sz w:val="22"/>
          <w:szCs w:val="22"/>
        </w:rPr>
      </w:pPr>
      <w:rPr/>
      <w:r>
        <w:rPr/>
        <w:pict>
          <v:group style="position:absolute;margin-left:72.024002pt;margin-top:-12.557289pt;width:147.848205pt;height:.1pt;mso-position-horizontal-relative:page;mso-position-vertical-relative:paragraph;z-index:-35305" coordorigin="1440,-251" coordsize="2957,2">
            <v:shape style="position:absolute;left:1440;top:-251;width:2957;height:2" coordorigin="1440,-251" coordsize="2957,0" path="m1440,-251l4397,-251e" filled="f" stroked="t" strokeweight=".71691pt" strokecolor="#000000">
              <v:path arrowok="t"/>
            </v:shape>
          </v:group>
          <w10:wrap type="none"/>
        </w:pict>
      </w:r>
      <w:r>
        <w:rPr/>
        <w:pict>
          <v:group style="position:absolute;margin-left:401.109985pt;margin-top:-12.557289pt;width:104.05304pt;height:.1pt;mso-position-horizontal-relative:page;mso-position-vertical-relative:paragraph;z-index:-35304" coordorigin="8022,-251" coordsize="2081,2">
            <v:shape style="position:absolute;left:8022;top:-251;width:2081;height:2" coordorigin="8022,-251" coordsize="2081,0" path="m8022,-251l10103,-251e" filled="f" stroked="t" strokeweight=".71691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Onjefu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  <w:tab/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ate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yrig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©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1000" w:header="0" w:top="1380" w:bottom="1200" w:left="1340" w:right="460"/>
          <w:footerReference w:type="default" r:id="rId6"/>
          <w:pgSz w:w="11920" w:h="16840"/>
        </w:sectPr>
      </w:pPr>
      <w:rPr/>
    </w:p>
    <w:p>
      <w:pPr>
        <w:spacing w:before="41" w:after="0" w:line="240" w:lineRule="auto"/>
        <w:ind w:left="100" w:right="6257"/>
        <w:jc w:val="both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RETENTION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SE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THE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IS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I,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Onjefu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ard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(Str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tur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specia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isat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epa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iro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tal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req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iv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sity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ence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ch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esis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sited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Servic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4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that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esis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sited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Servic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will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essib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arch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ses,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wing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ented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care,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epr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947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e: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                                                       </w:t>
      </w:r>
      <w:r>
        <w:rPr>
          <w:rFonts w:ascii="Calibri" w:hAnsi="Calibri" w:cs="Calibri" w:eastAsia="Calibri"/>
          <w:sz w:val="22"/>
          <w:szCs w:val="22"/>
          <w:spacing w:val="1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e: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..</w:t>
      </w:r>
    </w:p>
    <w:p>
      <w:pPr>
        <w:jc w:val="both"/>
        <w:spacing w:after="0"/>
        <w:sectPr>
          <w:pgNumType w:start="3"/>
          <w:pgMar w:footer="1000" w:header="0" w:top="1380" w:bottom="1200" w:left="1340" w:right="460"/>
          <w:footerReference w:type="default" r:id="rId7"/>
          <w:pgSz w:w="11920" w:h="16840"/>
        </w:sectPr>
      </w:pPr>
      <w:rPr/>
    </w:p>
    <w:p>
      <w:pPr>
        <w:spacing w:before="41" w:after="0" w:line="240" w:lineRule="auto"/>
        <w:ind w:left="3207"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DECLAR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TION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PER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V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ION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7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We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ersi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decla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thesis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pro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essi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esults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eq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cited.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5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51" w:right="2530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                                             </w:t>
      </w:r>
      <w:r>
        <w:rPr>
          <w:rFonts w:ascii="Calibri" w:hAnsi="Calibri" w:cs="Calibri" w:eastAsia="Calibri"/>
          <w:sz w:val="22"/>
          <w:szCs w:val="22"/>
          <w:spacing w:val="1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: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…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302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f.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V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K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mara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62" w:right="8072"/>
        <w:jc w:val="center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1868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                                                               </w:t>
      </w:r>
      <w:r>
        <w:rPr>
          <w:rFonts w:ascii="Calibri" w:hAnsi="Calibri" w:cs="Calibri" w:eastAsia="Calibri"/>
          <w:sz w:val="22"/>
          <w:szCs w:val="22"/>
          <w:spacing w:val="2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: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8335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f.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Pa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52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-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</w:p>
    <w:p>
      <w:pPr>
        <w:jc w:val="left"/>
        <w:spacing w:after="0"/>
        <w:sectPr>
          <w:pgMar w:header="0" w:footer="1000" w:top="1380" w:bottom="1200" w:left="1340" w:right="480"/>
          <w:pgSz w:w="11920" w:h="16840"/>
        </w:sectPr>
      </w:pPr>
      <w:rPr/>
    </w:p>
    <w:p>
      <w:pPr>
        <w:spacing w:before="62" w:after="0" w:line="240" w:lineRule="auto"/>
        <w:ind w:left="3530" w:right="3516"/>
        <w:jc w:val="center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ACK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4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G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698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“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RY”.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9" w:firstLine="60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isale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rn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.D.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ecially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aiah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Iile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elvi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(EE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</w:p>
    <w:p>
      <w:pPr>
        <w:spacing w:before="2" w:after="0" w:line="359" w:lineRule="auto"/>
        <w:ind w:left="100" w:right="38" w:firstLine="65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rayers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Favo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efu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you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59" w:lineRule="auto"/>
        <w:ind w:left="100" w:right="42" w:firstLine="54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rayers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60" w:lineRule="auto"/>
        <w:ind w:left="100" w:right="42" w:firstLine="65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mission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(NC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1" w:after="0" w:line="240" w:lineRule="auto"/>
        <w:ind w:left="4313" w:right="4295"/>
        <w:jc w:val="center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B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STR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CT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gies.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olve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</w:p>
    <w:p>
      <w:pPr>
        <w:spacing w:before="0" w:after="0" w:line="292" w:lineRule="exact"/>
        <w:ind w:left="100" w:right="4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ries,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or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or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ely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%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rgy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sage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ia´s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ia)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ip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UST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smissibil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  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lish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42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Va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ixed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centa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1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1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z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e,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ille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ere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to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cm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ard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les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(la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elled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AK)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esid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z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e,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ed,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-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ried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7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ay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ty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si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2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2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</w:t>
      </w:r>
      <w:r>
        <w:rPr>
          <w:rFonts w:ascii="Calibri" w:hAnsi="Calibri" w:cs="Calibri" w:eastAsia="Calibri"/>
          <w:sz w:val="22"/>
          <w:szCs w:val="22"/>
          <w:spacing w:val="2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2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5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e.</w:t>
      </w:r>
      <w:r>
        <w:rPr>
          <w:rFonts w:ascii="Calibri" w:hAnsi="Calibri" w:cs="Calibri" w:eastAsia="Calibri"/>
          <w:sz w:val="22"/>
          <w:szCs w:val="22"/>
          <w:spacing w:val="2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Results</w:t>
      </w:r>
      <w:r>
        <w:rPr>
          <w:rFonts w:ascii="Calibri" w:hAnsi="Calibri" w:cs="Calibri" w:eastAsia="Calibri"/>
          <w:sz w:val="22"/>
          <w:szCs w:val="22"/>
          <w:spacing w:val="2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2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2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2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3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2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ealed</w:t>
      </w:r>
      <w:r>
        <w:rPr>
          <w:rFonts w:ascii="Calibri" w:hAnsi="Calibri" w:cs="Calibri" w:eastAsia="Calibri"/>
          <w:sz w:val="22"/>
          <w:szCs w:val="22"/>
          <w:spacing w:val="2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that</w:t>
      </w:r>
      <w:r>
        <w:rPr>
          <w:rFonts w:ascii="Calibri" w:hAnsi="Calibri" w:cs="Calibri" w:eastAsia="Calibri"/>
          <w:sz w:val="22"/>
          <w:szCs w:val="22"/>
          <w:spacing w:val="3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3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z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e,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illet,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3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ity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(i.e.</w:t>
      </w:r>
    </w:p>
    <w:p>
      <w:pPr>
        <w:jc w:val="both"/>
        <w:spacing w:after="0"/>
        <w:sectPr>
          <w:pgMar w:header="0" w:footer="1000" w:top="1560" w:bottom="1200" w:left="1340" w:right="460"/>
          <w:pgSz w:w="11920" w:h="16840"/>
        </w:sectPr>
      </w:pPr>
      <w:rPr/>
    </w:p>
    <w:p>
      <w:pPr>
        <w:spacing w:before="61" w:after="0" w:line="358" w:lineRule="auto"/>
        <w:ind w:left="100" w:right="40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5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6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5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/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*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K))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est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ivi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(i.e.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.6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9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3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5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/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W),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ence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efficien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as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z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3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rice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ty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esist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ence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ered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effic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Regress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(i.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rst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(i.e.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A)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ealed</w:t>
      </w:r>
      <w:r>
        <w:rPr>
          <w:rFonts w:ascii="Calibri" w:hAnsi="Calibri" w:cs="Calibri" w:eastAsia="Calibri"/>
          <w:sz w:val="22"/>
          <w:szCs w:val="22"/>
          <w:spacing w:val="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14"/>
          <w:szCs w:val="14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14"/>
          <w:szCs w:val="14"/>
          <w:spacing w:val="0"/>
          <w:w w:val="100"/>
          <w:position w:val="8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9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5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9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ely</w:t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ecially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42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with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arying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esig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stan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ced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(TAR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with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5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x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walls;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stan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ric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7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with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x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ture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.)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z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e,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.)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3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t.)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.),</w:t>
      </w:r>
    </w:p>
    <w:p>
      <w:pPr>
        <w:spacing w:before="0" w:after="0" w:line="357" w:lineRule="auto"/>
        <w:ind w:left="100" w:right="41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3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t.)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;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Rig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t.)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z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e,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3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t.),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.),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.),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%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t.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3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Outsi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rat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red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ept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7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-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arch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8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ld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(A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ril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to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–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8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s.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eratu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sens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stal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critical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to</w:t>
      </w:r>
      <w:r>
        <w:rPr>
          <w:rFonts w:ascii="Calibri" w:hAnsi="Calibri" w:cs="Calibri" w:eastAsia="Calibri"/>
          <w:sz w:val="22"/>
          <w:szCs w:val="22"/>
          <w:spacing w:val="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er.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Results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esign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cepts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eal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that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TAR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(Rig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A)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ax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eratures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8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C,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6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.4%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9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6</w:t>
      </w:r>
      <w:r>
        <w:rPr>
          <w:rFonts w:ascii="Calibri" w:hAnsi="Calibri" w:cs="Calibri" w:eastAsia="Calibri"/>
          <w:sz w:val="14"/>
          <w:szCs w:val="14"/>
          <w:spacing w:val="-1"/>
          <w:w w:val="100"/>
          <w:position w:val="8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9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3</w:t>
      </w:r>
      <w:r>
        <w:rPr>
          <w:rFonts w:ascii="Calibri" w:hAnsi="Calibri" w:cs="Calibri" w:eastAsia="Calibri"/>
          <w:sz w:val="14"/>
          <w:szCs w:val="14"/>
          <w:spacing w:val="-1"/>
          <w:w w:val="100"/>
          <w:position w:val="8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2"/>
          <w:szCs w:val="22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su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with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era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ity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.1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%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(Rig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B)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2"/>
          <w:szCs w:val="22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ax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-4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rat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3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2</w:t>
      </w:r>
      <w:r>
        <w:rPr>
          <w:rFonts w:ascii="Calibri" w:hAnsi="Calibri" w:cs="Calibri" w:eastAsia="Calibri"/>
          <w:sz w:val="14"/>
          <w:szCs w:val="14"/>
          <w:spacing w:val="-1"/>
          <w:w w:val="100"/>
          <w:position w:val="8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8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7</w:t>
      </w:r>
      <w:r>
        <w:rPr>
          <w:rFonts w:ascii="Calibri" w:hAnsi="Calibri" w:cs="Calibri" w:eastAsia="Calibri"/>
          <w:sz w:val="14"/>
          <w:szCs w:val="14"/>
          <w:spacing w:val="-1"/>
          <w:w w:val="100"/>
          <w:position w:val="8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sum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with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rel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ti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ty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3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%.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win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B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attai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2"/>
          <w:szCs w:val="22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v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erature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6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0</w:t>
      </w:r>
      <w:r>
        <w:rPr>
          <w:rFonts w:ascii="Calibri" w:hAnsi="Calibri" w:cs="Calibri" w:eastAsia="Calibri"/>
          <w:sz w:val="14"/>
          <w:szCs w:val="14"/>
          <w:spacing w:val="-1"/>
          <w:w w:val="100"/>
          <w:position w:val="8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C.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rther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re,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(T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3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rec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3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5"/>
          <w:w w:val="100"/>
          <w:position w:val="0"/>
        </w:rPr>
        <w:t>2</w:t>
      </w:r>
      <w:r>
        <w:rPr>
          <w:rFonts w:ascii="Calibri" w:hAnsi="Calibri" w:cs="Calibri" w:eastAsia="Calibri"/>
          <w:sz w:val="14"/>
          <w:szCs w:val="14"/>
          <w:spacing w:val="-1"/>
          <w:w w:val="100"/>
          <w:position w:val="8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.7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0</w:t>
      </w:r>
      <w:r>
        <w:rPr>
          <w:rFonts w:ascii="Calibri" w:hAnsi="Calibri" w:cs="Calibri" w:eastAsia="Calibri"/>
          <w:sz w:val="14"/>
          <w:szCs w:val="14"/>
          <w:spacing w:val="-1"/>
          <w:w w:val="100"/>
          <w:position w:val="8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su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2"/>
          <w:szCs w:val="22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wi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respect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lt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it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can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be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ced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2"/>
          <w:szCs w:val="22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AR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ith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ti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.)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ai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z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e,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t.)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ille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3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(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t.)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Ri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4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.),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3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.)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;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had</w:t>
      </w:r>
      <w:r>
        <w:rPr>
          <w:rFonts w:ascii="Calibri" w:hAnsi="Calibri" w:cs="Calibri" w:eastAsia="Calibri"/>
          <w:sz w:val="22"/>
          <w:szCs w:val="22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est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p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ce.</w:t>
      </w:r>
    </w:p>
    <w:p>
      <w:pPr>
        <w:spacing w:before="4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00" w:right="205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89" w:lineRule="exact"/>
        <w:ind w:left="100" w:right="41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40" w:lineRule="auto"/>
        <w:ind w:left="4915" w:right="4896"/>
        <w:jc w:val="center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ii</w:t>
      </w:r>
    </w:p>
    <w:p>
      <w:pPr>
        <w:jc w:val="center"/>
        <w:spacing w:after="0"/>
        <w:sectPr>
          <w:pgMar w:footer="0" w:header="0" w:top="1360" w:bottom="280" w:left="1340" w:right="460"/>
          <w:footerReference w:type="default" r:id="rId8"/>
          <w:pgSz w:w="11920" w:h="16840"/>
        </w:sectPr>
      </w:pPr>
      <w:rPr/>
    </w:p>
    <w:p>
      <w:pPr>
        <w:spacing w:before="3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1" w:after="0" w:line="319" w:lineRule="exact"/>
        <w:ind w:left="3447" w:right="-20"/>
        <w:jc w:val="left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  <w:position w:val="-1"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IST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  <w:position w:val="-1"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OF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  <w:position w:val="-1"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AB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  <w:position w:val="-1"/>
        </w:rPr>
        <w:t>B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  <w:position w:val="-1"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  <w:position w:val="-1"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VI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  <w:position w:val="-1"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TIO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  <w:position w:val="-1"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1" w:after="0" w:line="240" w:lineRule="auto"/>
        <w:ind w:left="100" w:right="-20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FD</w:t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ynamics</w:t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ioxi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wa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l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l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ü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EE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91" w:lineRule="auto"/>
        <w:ind w:left="100" w:right="4262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36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gramme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100" w:right="-20"/>
        <w:jc w:val="left"/>
        <w:tabs>
          <w:tab w:pos="9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91" w:lineRule="auto"/>
        <w:ind w:left="100" w:right="5027"/>
        <w:jc w:val="left"/>
        <w:tabs>
          <w:tab w:pos="9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  <w:tab/>
      </w:r>
      <w:r>
        <w:rPr>
          <w:rFonts w:ascii="Calibri" w:hAnsi="Calibri" w:cs="Calibri" w:eastAsia="Calibri"/>
          <w:sz w:val="24"/>
          <w:szCs w:val="24"/>
          <w:spacing w:val="0"/>
          <w:w w:val="7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.AT</w:t>
        <w:tab/>
      </w:r>
      <w:r>
        <w:rPr>
          <w:rFonts w:ascii="Calibri" w:hAnsi="Calibri" w:cs="Calibri" w:eastAsia="Calibri"/>
          <w:sz w:val="24"/>
          <w:szCs w:val="24"/>
          <w:spacing w:val="0"/>
          <w:w w:val="3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EXT.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0" w:lineRule="exact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Gas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IEA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10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ISO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</w:p>
    <w:p>
      <w:pPr>
        <w:jc w:val="left"/>
        <w:spacing w:after="0"/>
        <w:sectPr>
          <w:pgNumType w:start="8"/>
          <w:pgMar w:footer="1000" w:header="0" w:top="1560" w:bottom="1200" w:left="1340" w:right="1680"/>
          <w:footerReference w:type="default" r:id="rId9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tabs>
          <w:tab w:pos="9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Kelvin</w:t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86" w:lineRule="auto"/>
        <w:ind w:left="100" w:right="5101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o</w:t>
        <w:tab/>
      </w:r>
      <w:r>
        <w:rPr>
          <w:rFonts w:ascii="Calibri" w:hAnsi="Calibri" w:cs="Calibri" w:eastAsia="Calibri"/>
          <w:sz w:val="16"/>
          <w:szCs w:val="16"/>
          <w:spacing w:val="0"/>
          <w:w w:val="110"/>
          <w:position w:val="0"/>
        </w:rPr>
        <w:t> 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Therm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0"/>
        </w:rPr>
        <w:t>o</w:t>
      </w:r>
      <w:r>
        <w:rPr>
          <w:rFonts w:ascii="Calibri" w:hAnsi="Calibri" w:cs="Calibri" w:eastAsia="Calibri"/>
          <w:sz w:val="16"/>
          <w:szCs w:val="16"/>
          <w:spacing w:val="-2"/>
          <w:w w:val="100"/>
          <w:position w:val="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5" w:after="0" w:line="240" w:lineRule="auto"/>
        <w:ind w:left="100" w:right="-20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ega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amme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89" w:lineRule="auto"/>
        <w:ind w:left="100" w:right="4866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16"/>
          <w:szCs w:val="16"/>
          <w:spacing w:val="12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mill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  <w:tab/>
      </w:r>
      <w:r>
        <w:rPr>
          <w:rFonts w:ascii="Calibri" w:hAnsi="Calibri" w:cs="Calibri" w:eastAsia="Calibri"/>
          <w:sz w:val="24"/>
          <w:szCs w:val="24"/>
          <w:spacing w:val="0"/>
          <w:w w:val="36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</w:t>
        <w:tab/>
      </w:r>
      <w:r>
        <w:rPr>
          <w:rFonts w:ascii="Calibri" w:hAnsi="Calibri" w:cs="Calibri" w:eastAsia="Calibri"/>
          <w:sz w:val="24"/>
          <w:szCs w:val="24"/>
          <w:spacing w:val="0"/>
          <w:w w:val="73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40" w:lineRule="auto"/>
        <w:ind w:left="100" w:right="-20"/>
        <w:jc w:val="left"/>
        <w:tabs>
          <w:tab w:pos="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UST</w:t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β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t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88" w:lineRule="auto"/>
        <w:ind w:left="100" w:right="6435"/>
        <w:jc w:val="left"/>
        <w:tabs>
          <w:tab w:pos="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els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36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1" w:after="0" w:line="240" w:lineRule="auto"/>
        <w:ind w:left="100" w:right="-20"/>
        <w:jc w:val="left"/>
        <w:tabs>
          <w:tab w:pos="10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3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88" w:lineRule="auto"/>
        <w:ind w:left="100" w:right="5201"/>
        <w:jc w:val="left"/>
        <w:tabs>
          <w:tab w:pos="10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•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x</w:t>
      </w:r>
    </w:p>
    <w:p>
      <w:pPr>
        <w:spacing w:before="0" w:after="0" w:line="288" w:lineRule="exact"/>
        <w:ind w:left="100" w:right="-20"/>
        <w:jc w:val="left"/>
        <w:tabs>
          <w:tab w:pos="10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8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0" w:after="0" w:line="289" w:lineRule="exact"/>
        <w:ind w:left="340" w:right="-20"/>
        <w:jc w:val="left"/>
        <w:tabs>
          <w:tab w:pos="10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72.024002pt;margin-top:2.975779pt;width:12.04392pt;height:12.99pt;mso-position-horizontal-relative:page;mso-position-vertical-relative:paragraph;z-index:-35303" type="#_x0000_t202" filled="f" stroked="f">
            <v:textbox inset="0,0,0,0">
              <w:txbxContent>
                <w:p>
                  <w:pPr>
                    <w:spacing w:before="0" w:after="0" w:line="260" w:lineRule="exact"/>
                    <w:ind w:right="-79"/>
                    <w:jc w:val="left"/>
                    <w:rPr>
                      <w:rFonts w:ascii="Calibri" w:hAnsi="Calibri" w:cs="Calibri" w:eastAsia="Calibri"/>
                      <w:sz w:val="16"/>
                      <w:szCs w:val="16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1"/>
                      <w:w w:val="100"/>
                      <w:position w:val="1"/>
                    </w:rPr>
                    <w:t>Q</w:t>
                  </w:r>
                  <w:r>
                    <w:rPr>
                      <w:rFonts w:ascii="Calibri" w:hAnsi="Calibri" w:cs="Calibri" w:eastAsia="Calibri"/>
                      <w:sz w:val="16"/>
                      <w:szCs w:val="16"/>
                      <w:spacing w:val="0"/>
                      <w:w w:val="100"/>
                      <w:position w:val="9"/>
                    </w:rPr>
                    <w:t>•</w:t>
                  </w:r>
                  <w:r>
                    <w:rPr>
                      <w:rFonts w:ascii="Calibri" w:hAnsi="Calibri" w:cs="Calibri" w:eastAsia="Calibri"/>
                      <w:sz w:val="16"/>
                      <w:szCs w:val="16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-2"/>
        </w:rPr>
        <w:t>i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-2"/>
        </w:rPr>
        <w:t>n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-2"/>
        </w:rPr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all</w:t>
      </w:r>
    </w:p>
    <w:p>
      <w:pPr>
        <w:spacing w:before="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0" w:after="0" w:line="240" w:lineRule="auto"/>
        <w:ind w:left="340" w:right="-20"/>
        <w:jc w:val="left"/>
        <w:tabs>
          <w:tab w:pos="10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72.024002pt;margin-top:2.975779pt;width:12.04392pt;height:12.99pt;mso-position-horizontal-relative:page;mso-position-vertical-relative:paragraph;z-index:-35302" type="#_x0000_t202" filled="f" stroked="f">
            <v:textbox inset="0,0,0,0">
              <w:txbxContent>
                <w:p>
                  <w:pPr>
                    <w:spacing w:before="0" w:after="0" w:line="260" w:lineRule="exact"/>
                    <w:ind w:right="-79"/>
                    <w:jc w:val="left"/>
                    <w:rPr>
                      <w:rFonts w:ascii="Calibri" w:hAnsi="Calibri" w:cs="Calibri" w:eastAsia="Calibri"/>
                      <w:sz w:val="16"/>
                      <w:szCs w:val="16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1"/>
                      <w:w w:val="100"/>
                      <w:position w:val="1"/>
                    </w:rPr>
                    <w:t>Q</w:t>
                  </w:r>
                  <w:r>
                    <w:rPr>
                      <w:rFonts w:ascii="Calibri" w:hAnsi="Calibri" w:cs="Calibri" w:eastAsia="Calibri"/>
                      <w:sz w:val="16"/>
                      <w:szCs w:val="16"/>
                      <w:spacing w:val="0"/>
                      <w:w w:val="100"/>
                      <w:position w:val="9"/>
                    </w:rPr>
                    <w:t>•</w:t>
                  </w:r>
                  <w:r>
                    <w:rPr>
                      <w:rFonts w:ascii="Calibri" w:hAnsi="Calibri" w:cs="Calibri" w:eastAsia="Calibri"/>
                      <w:sz w:val="16"/>
                      <w:szCs w:val="16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6"/>
          <w:szCs w:val="16"/>
          <w:spacing w:val="-1"/>
          <w:w w:val="100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</w:rPr>
        <w:t>ut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</w:rPr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NumType w:start="9"/>
          <w:pgMar w:footer="1000" w:header="0" w:top="1380" w:bottom="1200" w:left="1340" w:right="1680"/>
          <w:footerReference w:type="default" r:id="rId1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tabs>
          <w:tab w:pos="10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REEE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91" w:lineRule="auto"/>
        <w:ind w:left="100" w:right="5302"/>
        <w:jc w:val="left"/>
        <w:tabs>
          <w:tab w:pos="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1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ive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ioxi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91" w:lineRule="auto"/>
        <w:ind w:left="100" w:right="2003"/>
        <w:jc w:val="left"/>
        <w:tabs>
          <w:tab w:pos="8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</w:p>
    <w:p>
      <w:pPr>
        <w:spacing w:before="0" w:after="0" w:line="291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R1,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19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,19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TIAS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Associ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10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10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10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meter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9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Kelvin</w:t>
      </w:r>
    </w:p>
    <w:p>
      <w:pPr>
        <w:jc w:val="left"/>
        <w:spacing w:after="0"/>
        <w:sectPr>
          <w:pgMar w:header="0" w:footer="1000" w:top="1380" w:bottom="1200" w:left="1340" w:right="168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tabs>
          <w:tab w:pos="10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WTO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TBT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10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yer</w:t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10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1680"/>
          <w:pgSz w:w="11920" w:h="16840"/>
        </w:sectPr>
      </w:pPr>
      <w:rPr/>
    </w:p>
    <w:p>
      <w:pPr>
        <w:spacing w:before="3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40" w:lineRule="auto"/>
        <w:ind w:left="100" w:right="781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11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TION…………………………………………………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ii</w:t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5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USE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.iii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39" w:lineRule="auto"/>
        <w:ind w:left="100" w:right="1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ACKNOWLE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.iv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REVIA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iii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PTER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E…………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3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4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1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1.</w:t>
      </w:r>
      <w:r>
        <w:rPr>
          <w:rFonts w:ascii="Calibri" w:hAnsi="Calibri" w:cs="Calibri" w:eastAsia="Calibri"/>
          <w:sz w:val="24"/>
          <w:szCs w:val="24"/>
          <w:spacing w:val="5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8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1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18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…1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17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ia.……………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1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15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1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12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…7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1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lem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………….………………………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……………….…………………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…8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12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……9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14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10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12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………………………..……….10</w:t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1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1.8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…………………………..………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56" w:right="13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PTER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3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…….…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13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12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2.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view…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13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11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ervie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12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footer="1000" w:header="0" w:top="1560" w:bottom="1200" w:left="1340" w:right="520"/>
          <w:footerReference w:type="default" r:id="rId11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…16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act……….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17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(Zea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……………………………………18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gs…………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g…………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……………………………………23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……………………………….…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……………………………………24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(EE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25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gs………………………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ermal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…28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28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.29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…29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ems……………………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Psy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32</w:t>
      </w:r>
    </w:p>
    <w:p>
      <w:pPr>
        <w:jc w:val="left"/>
        <w:spacing w:after="0"/>
        <w:sectPr>
          <w:pgNumType w:start="13"/>
          <w:pgMar w:footer="1000" w:header="0" w:top="1380" w:bottom="1200" w:left="1340" w:right="580"/>
          <w:footerReference w:type="default" r:id="rId12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32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ermal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…33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ynamic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.36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.36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37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s…………………………………………………………………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ers…………………………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…40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…41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oxima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41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41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….42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…43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em…………………………………………………………………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45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47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48</w:t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…48</w:t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49</w:t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32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..49</w:t>
      </w:r>
    </w:p>
    <w:p>
      <w:pPr>
        <w:jc w:val="left"/>
        <w:spacing w:after="0"/>
        <w:sectPr>
          <w:pgMar w:header="0" w:footer="1000" w:top="1380" w:bottom="1200" w:left="1340" w:right="580"/>
          <w:pgSz w:w="11920" w:h="16840"/>
        </w:sectPr>
      </w:pPr>
      <w:rPr/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EST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ND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ervie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-4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am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le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co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lect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on…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4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52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am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le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arat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-3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of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cleboa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4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…………………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………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54</w:t>
      </w:r>
    </w:p>
    <w:p>
      <w:pPr>
        <w:spacing w:before="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v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er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v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w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5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4</w:t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-5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Pre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arat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on</w:t>
      </w:r>
      <w:r>
        <w:rPr>
          <w:rFonts w:ascii="Cambria" w:hAnsi="Cambria" w:cs="Cambria" w:eastAsia="Cambria"/>
          <w:sz w:val="24"/>
          <w:szCs w:val="24"/>
          <w:spacing w:val="-7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of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cleboa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/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solat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ng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M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l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5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4</w:t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Pre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arat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u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of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B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ic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k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5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9</w:t>
      </w:r>
    </w:p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Pre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arat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of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ex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erimen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al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igs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1</w:t>
      </w:r>
    </w:p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-4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b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y</w:t>
      </w:r>
      <w:r>
        <w:rPr>
          <w:rFonts w:ascii="Cambria" w:hAnsi="Cambria" w:cs="Cambria" w:eastAsia="Cambria"/>
          <w:sz w:val="24"/>
          <w:szCs w:val="24"/>
          <w:spacing w:val="-8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Tests:</w:t>
      </w:r>
      <w:r>
        <w:rPr>
          <w:rFonts w:ascii="Cambria" w:hAnsi="Cambria" w:cs="Cambria" w:eastAsia="Cambria"/>
          <w:sz w:val="24"/>
          <w:szCs w:val="24"/>
          <w:spacing w:val="-6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s,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Pr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ce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u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3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,</w:t>
      </w:r>
      <w:r>
        <w:rPr>
          <w:rFonts w:ascii="Cambria" w:hAnsi="Cambria" w:cs="Cambria" w:eastAsia="Cambria"/>
          <w:sz w:val="24"/>
          <w:szCs w:val="24"/>
          <w:spacing w:val="-1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M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su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men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2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v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er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v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w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2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-6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er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l</w:t>
      </w:r>
      <w:r>
        <w:rPr>
          <w:rFonts w:ascii="Cambria" w:hAnsi="Cambria" w:cs="Cambria" w:eastAsia="Cambria"/>
          <w:sz w:val="24"/>
          <w:szCs w:val="24"/>
          <w:spacing w:val="-7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on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u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v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y</w:t>
      </w:r>
      <w:r>
        <w:rPr>
          <w:rFonts w:ascii="Cambria" w:hAnsi="Cambria" w:cs="Cambria" w:eastAsia="Cambria"/>
          <w:sz w:val="24"/>
          <w:szCs w:val="24"/>
          <w:spacing w:val="-9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Test</w:t>
      </w:r>
      <w:r>
        <w:rPr>
          <w:rFonts w:ascii="Cambria" w:hAnsi="Cambria" w:cs="Cambria" w:eastAsia="Cambria"/>
          <w:sz w:val="24"/>
          <w:szCs w:val="24"/>
          <w:spacing w:val="-4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ol</w:t>
      </w:r>
      <w:r>
        <w:rPr>
          <w:rFonts w:ascii="Cambria" w:hAnsi="Cambria" w:cs="Cambria" w:eastAsia="Cambria"/>
          <w:sz w:val="24"/>
          <w:szCs w:val="24"/>
          <w:spacing w:val="-3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(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P5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0</w:t>
      </w:r>
      <w:r>
        <w:rPr>
          <w:rFonts w:ascii="Cambria" w:hAnsi="Cambria" w:cs="Cambria" w:eastAsia="Cambria"/>
          <w:sz w:val="24"/>
          <w:szCs w:val="24"/>
          <w:spacing w:val="3"/>
          <w:w w:val="100"/>
        </w:rPr>
        <w:t>0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)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2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Water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bso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Test……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4</w:t>
      </w:r>
    </w:p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-5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ess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v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-1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Test……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4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-5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99"/>
        </w:rPr>
        <w:t>Dens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99"/>
        </w:rPr>
        <w:t>ty.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99"/>
        </w:rPr>
        <w:t>.</w:t>
      </w:r>
      <w:r>
        <w:rPr>
          <w:rFonts w:ascii="Cambria" w:hAnsi="Cambria" w:cs="Cambria" w:eastAsia="Cambria"/>
          <w:sz w:val="24"/>
          <w:szCs w:val="24"/>
          <w:spacing w:val="25"/>
          <w:w w:val="99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3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5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x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erimen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al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g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5</w:t>
      </w:r>
    </w:p>
    <w:p>
      <w:pPr>
        <w:spacing w:before="9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-5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s:</w:t>
      </w:r>
      <w:r>
        <w:rPr>
          <w:rFonts w:ascii="Cambria" w:hAnsi="Cambria" w:cs="Cambria" w:eastAsia="Cambria"/>
          <w:sz w:val="24"/>
          <w:szCs w:val="24"/>
          <w:spacing w:val="-8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y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es,</w:t>
      </w:r>
      <w:r>
        <w:rPr>
          <w:rFonts w:ascii="Cambria" w:hAnsi="Cambria" w:cs="Cambria" w:eastAsia="Cambria"/>
          <w:sz w:val="24"/>
          <w:szCs w:val="24"/>
          <w:spacing w:val="-3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lica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io</w:t>
      </w:r>
      <w:r>
        <w:rPr>
          <w:rFonts w:ascii="Cambria" w:hAnsi="Cambria" w:cs="Cambria" w:eastAsia="Cambria"/>
          <w:sz w:val="24"/>
          <w:szCs w:val="24"/>
          <w:spacing w:val="3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,</w:t>
      </w:r>
      <w:r>
        <w:rPr>
          <w:rFonts w:ascii="Cambria" w:hAnsi="Cambria" w:cs="Cambria" w:eastAsia="Cambria"/>
          <w:sz w:val="24"/>
          <w:szCs w:val="24"/>
          <w:spacing w:val="-4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me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su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eme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t……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6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Te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eratu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nso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6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-6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Di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g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al</w:t>
      </w:r>
      <w:r>
        <w:rPr>
          <w:rFonts w:ascii="Cambria" w:hAnsi="Cambria" w:cs="Cambria" w:eastAsia="Cambria"/>
          <w:sz w:val="24"/>
          <w:szCs w:val="24"/>
          <w:spacing w:val="-3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h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mi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y</w:t>
      </w:r>
      <w:r>
        <w:rPr>
          <w:rFonts w:ascii="Cambria" w:hAnsi="Cambria" w:cs="Cambria" w:eastAsia="Cambria"/>
          <w:sz w:val="24"/>
          <w:szCs w:val="24"/>
          <w:spacing w:val="-6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m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eratu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-5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-3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7</w:t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M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ol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g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ical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on…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8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  <w:position w:val="1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  <w:position w:val="1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1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  <w:position w:val="1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1"/>
        </w:rPr>
        <w:t>2</w:t>
      </w:r>
      <w:r>
        <w:rPr>
          <w:rFonts w:ascii="Cambria" w:hAnsi="Cambria" w:cs="Cambria" w:eastAsia="Cambria"/>
          <w:sz w:val="24"/>
          <w:szCs w:val="24"/>
          <w:spacing w:val="1"/>
          <w:w w:val="100"/>
          <w:position w:val="1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1"/>
        </w:rPr>
        <w:t>4</w:t>
      </w:r>
      <w:r>
        <w:rPr>
          <w:rFonts w:ascii="Cambria" w:hAnsi="Cambria" w:cs="Cambria" w:eastAsia="Cambria"/>
          <w:sz w:val="24"/>
          <w:szCs w:val="24"/>
          <w:spacing w:val="-5"/>
          <w:w w:val="100"/>
          <w:position w:val="1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position w:val="0"/>
        </w:rPr>
        <w:t>S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y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m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m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position w:val="0"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styl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position w:val="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0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  <w:position w:val="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  <w:position w:val="0"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  <w:t>9</w:t>
      </w:r>
    </w:p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4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5</w:t>
      </w:r>
      <w:r>
        <w:rPr>
          <w:rFonts w:ascii="Cambria" w:hAnsi="Cambria" w:cs="Cambria" w:eastAsia="Cambria"/>
          <w:sz w:val="24"/>
          <w:szCs w:val="24"/>
          <w:spacing w:val="-6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Data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measu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eme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-13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nd</w:t>
      </w:r>
      <w:r>
        <w:rPr>
          <w:rFonts w:ascii="Cambria" w:hAnsi="Cambria" w:cs="Cambria" w:eastAsia="Cambria"/>
          <w:sz w:val="24"/>
          <w:szCs w:val="24"/>
          <w:spacing w:val="-4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collecti</w:t>
      </w:r>
      <w:r>
        <w:rPr>
          <w:rFonts w:ascii="Cambria" w:hAnsi="Cambria" w:cs="Cambria" w:eastAsia="Cambria"/>
          <w:sz w:val="24"/>
          <w:szCs w:val="24"/>
          <w:spacing w:val="-2"/>
          <w:w w:val="100"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3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metho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s…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2"/>
          <w:w w:val="100"/>
        </w:rPr>
        <w:t>…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….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7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0</w:t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PTER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3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71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EXPERI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1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71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560" w:bottom="1200" w:left="1340" w:right="54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PTER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VE…………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3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107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YSIS</w:t>
      </w:r>
      <w:r>
        <w:rPr>
          <w:rFonts w:ascii="Calibri" w:hAnsi="Calibri" w:cs="Calibri" w:eastAsia="Calibri"/>
          <w:sz w:val="24"/>
          <w:szCs w:val="24"/>
          <w:spacing w:val="-1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ND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DISC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07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PTER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SIX…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11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580"/>
          <w:pgSz w:w="11920" w:h="16840"/>
        </w:sectPr>
      </w:pPr>
      <w:rPr/>
    </w:p>
    <w:p>
      <w:pPr>
        <w:spacing w:before="41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ervie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s………………………………………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ivity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.……1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6.6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11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CFD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SEVE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……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NCL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-9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ND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……………………………………130</w:t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ervie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31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e…………………………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32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s……………………………………………………………………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ST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EF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ST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……………………………………148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ST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………151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………....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.………..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A.1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ermal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1000" w:header="0" w:top="1380" w:bottom="1200" w:left="1320" w:right="580"/>
          <w:footerReference w:type="default" r:id="rId13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……1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g………………………………………….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.6.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Raw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Welcome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Relea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5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Origi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e’s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FIG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RES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rami,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…4</w:t>
      </w:r>
    </w:p>
    <w:p>
      <w:pPr>
        <w:spacing w:before="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…5</w:t>
      </w:r>
    </w:p>
    <w:p>
      <w:pPr>
        <w:spacing w:before="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(Zala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(Kamara,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rage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3)………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.7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(Zala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ek,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eteo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…8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ia: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(a)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across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larGIS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(Zala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51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NumType w:start="18"/>
          <w:pgMar w:footer="1000" w:header="0" w:top="1380" w:bottom="1200" w:left="1340" w:right="600"/>
          <w:footerReference w:type="default" r:id="rId14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57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…………………………………..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58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….……………………………………………………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rch…………………………………………………………………….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…63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Fig.3.13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iaxial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i………………………………………………………………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5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Symme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logger……………………………………………………………….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logger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sors…………………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NumType w:start="19"/>
          <w:pgMar w:footer="1000" w:header="0" w:top="1380" w:bottom="1200" w:left="1340" w:right="580"/>
          <w:footerReference w:type="default" r:id="rId15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4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5</w:t>
      </w:r>
      <w:r>
        <w:rPr>
          <w:rFonts w:ascii="Calibri" w:hAnsi="Calibri" w:cs="Calibri" w:eastAsia="Calibri"/>
          <w:sz w:val="16"/>
          <w:szCs w:val="16"/>
          <w:spacing w:val="-3"/>
          <w:w w:val="100"/>
          <w:position w:val="8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h</w:t>
      </w:r>
      <w:r>
        <w:rPr>
          <w:rFonts w:ascii="Calibri" w:hAnsi="Calibri" w:cs="Calibri" w:eastAsia="Calibri"/>
          <w:sz w:val="16"/>
          <w:szCs w:val="16"/>
          <w:spacing w:val="16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95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1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st</w:t>
      </w:r>
      <w:r>
        <w:rPr>
          <w:rFonts w:ascii="Calibri" w:hAnsi="Calibri" w:cs="Calibri" w:eastAsia="Calibri"/>
          <w:sz w:val="16"/>
          <w:szCs w:val="16"/>
          <w:spacing w:val="17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J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............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98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101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7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h</w:t>
      </w:r>
      <w:r>
        <w:rPr>
          <w:rFonts w:ascii="Calibri" w:hAnsi="Calibri" w:cs="Calibri" w:eastAsia="Calibri"/>
          <w:sz w:val="16"/>
          <w:szCs w:val="16"/>
          <w:spacing w:val="16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104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105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109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109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Agricultu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580"/>
          <w:pgSz w:w="11920" w:h="16840"/>
        </w:sectPr>
      </w:pPr>
      <w:rPr/>
    </w:p>
    <w:p>
      <w:pPr>
        <w:spacing w:before="41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Kelv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Kelv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6.6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Kelv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0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11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6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83"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TA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B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ES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Tab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: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7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–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7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8</w:t>
      </w:r>
    </w:p>
    <w:p>
      <w:pPr>
        <w:spacing w:before="5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lives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rce: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2011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7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7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etermi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.………………………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35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…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……………………………………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55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ix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20" w:right="58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o3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o3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5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h</w:t>
      </w:r>
      <w:r>
        <w:rPr>
          <w:rFonts w:ascii="Calibri" w:hAnsi="Calibri" w:cs="Calibri" w:eastAsia="Calibri"/>
          <w:sz w:val="16"/>
          <w:szCs w:val="16"/>
          <w:spacing w:val="16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8..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92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96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1000" w:header="0" w:top="1380" w:bottom="1200" w:left="1340" w:right="540"/>
          <w:footerReference w:type="default" r:id="rId16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o3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101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h</w:t>
      </w:r>
      <w:r>
        <w:rPr>
          <w:rFonts w:ascii="Calibri" w:hAnsi="Calibri" w:cs="Calibri" w:eastAsia="Calibri"/>
          <w:sz w:val="16"/>
          <w:szCs w:val="16"/>
          <w:spacing w:val="17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ember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.................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102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5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104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Average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105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.......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SE)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SE)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5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4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4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NumType w:start="23"/>
          <w:pgMar w:footer="800" w:header="0" w:top="1380" w:bottom="1000" w:left="1340" w:right="600"/>
          <w:footerReference w:type="default" r:id="rId17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NumType w:start="24"/>
          <w:pgMar w:footer="800" w:header="0" w:top="1560" w:bottom="1000" w:left="1680" w:right="1680"/>
          <w:footerReference w:type="default" r:id="rId18"/>
          <w:pgSz w:w="11920" w:h="16840"/>
        </w:sectPr>
      </w:pPr>
      <w:rPr/>
    </w:p>
    <w:p>
      <w:pPr>
        <w:spacing w:before="62" w:after="0" w:line="406" w:lineRule="exact"/>
        <w:ind w:left="3692" w:right="3679"/>
        <w:jc w:val="center"/>
        <w:rPr>
          <w:rFonts w:ascii="Arial" w:hAnsi="Arial" w:cs="Arial" w:eastAsia="Arial"/>
          <w:sz w:val="36"/>
          <w:szCs w:val="36"/>
        </w:rPr>
      </w:pPr>
      <w:rPr/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  <w:position w:val="-1"/>
        </w:rPr>
        <w:t>H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  <w:position w:val="-1"/>
        </w:rPr>
        <w:t>AP</w:t>
      </w:r>
      <w:r>
        <w:rPr>
          <w:rFonts w:ascii="Arial" w:hAnsi="Arial" w:cs="Arial" w:eastAsia="Arial"/>
          <w:sz w:val="36"/>
          <w:szCs w:val="36"/>
          <w:spacing w:val="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  <w:position w:val="-1"/>
        </w:rPr>
        <w:t>ER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  <w:position w:val="-1"/>
        </w:rPr>
        <w:t>ONE</w:t>
      </w:r>
      <w:r>
        <w:rPr>
          <w:rFonts w:ascii="Arial" w:hAnsi="Arial" w:cs="Arial" w:eastAsia="Arial"/>
          <w:sz w:val="36"/>
          <w:szCs w:val="36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jc w:val="left"/>
        <w:spacing w:after="0"/>
        <w:sectPr>
          <w:pgNumType w:start="1"/>
          <w:pgMar w:footer="1000" w:header="0" w:top="1360" w:bottom="1200" w:left="1340" w:right="460"/>
          <w:footerReference w:type="default" r:id="rId19"/>
          <w:pgSz w:w="11920" w:h="16840"/>
        </w:sectPr>
      </w:pPr>
      <w:rPr/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19" w:lineRule="exact"/>
        <w:ind w:left="100" w:right="-82"/>
        <w:jc w:val="left"/>
        <w:tabs>
          <w:tab w:pos="820" w:val="left"/>
        </w:tabs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1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  <w:position w:val="-1"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1</w:t>
        <w:tab/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O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  <w:position w:val="-1"/>
        </w:rPr>
        <w:t>v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erview</w:t>
      </w:r>
      <w:r>
        <w:rPr>
          <w:rFonts w:ascii="Cambria" w:hAnsi="Cambria" w:cs="Cambria" w:eastAsia="Cambria"/>
          <w:sz w:val="28"/>
          <w:szCs w:val="28"/>
          <w:spacing w:val="0"/>
          <w:w w:val="100"/>
          <w:position w:val="0"/>
        </w:rPr>
      </w:r>
    </w:p>
    <w:p>
      <w:pPr>
        <w:spacing w:before="18" w:after="0" w:line="240" w:lineRule="auto"/>
        <w:ind w:right="-20"/>
        <w:jc w:val="left"/>
        <w:rPr>
          <w:rFonts w:ascii="Arial" w:hAnsi="Arial" w:cs="Arial" w:eastAsia="Arial"/>
          <w:sz w:val="32"/>
          <w:szCs w:val="32"/>
        </w:rPr>
      </w:pPr>
      <w:rPr/>
      <w:r>
        <w:rPr/>
        <w:br w:type="column"/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32"/>
          <w:szCs w:val="32"/>
          <w:spacing w:val="2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32"/>
          <w:szCs w:val="32"/>
          <w:spacing w:val="2"/>
          <w:w w:val="100"/>
          <w:b/>
          <w:bCs/>
        </w:rPr>
        <w:t>U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32"/>
          <w:szCs w:val="32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2053" w:space="1770"/>
            <w:col w:w="6297"/>
          </w:cols>
        </w:sectPr>
      </w:pPr>
      <w:rPr/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11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opul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years,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ontinu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issue.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rly,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ials;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e;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es;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</w:p>
    <w:p>
      <w:pPr>
        <w:spacing w:before="0" w:after="0" w:line="293" w:lineRule="exact"/>
        <w:ind w:left="100" w:right="4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rgy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g’s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sage.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opera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lle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ges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16"/>
          <w:szCs w:val="16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sio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ally,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om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ive,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%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emissi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ell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al.,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9).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1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essen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associ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level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g’s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efore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associa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efu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1" w:after="0" w:line="359" w:lineRule="auto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level.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Thus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riven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outdoo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locally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ones.</w:t>
      </w:r>
    </w:p>
    <w:p>
      <w:pPr>
        <w:spacing w:before="0" w:after="0" w:line="292" w:lineRule="exac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To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ove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arch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aim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sive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</w:p>
    <w:p>
      <w:pPr>
        <w:spacing w:before="0" w:after="0" w:line="292" w:lineRule="exact"/>
        <w:ind w:left="100" w:right="5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gric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ral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ial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it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iodegr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310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9;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e,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iodegra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an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ave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emissi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g’s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le.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ly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rcial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ral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odrigu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z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et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oconut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garc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otto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ves,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oil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alm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sist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ocel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egr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ally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ou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al.,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;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et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al.,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oi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ial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ials,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ire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ecial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ols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o,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;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Laser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6).</w:t>
      </w:r>
    </w:p>
    <w:p>
      <w:pPr>
        <w:spacing w:before="0" w:after="0" w:line="292" w:lineRule="exac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gri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et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rice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irst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NumType w:start="2"/>
          <w:pgMar w:footer="1000" w:header="0" w:top="1380" w:bottom="1200" w:left="1340" w:right="460"/>
          <w:footerReference w:type="default" r:id="rId20"/>
          <w:pgSz w:w="11920" w:h="16840"/>
        </w:sectPr>
      </w:pPr>
      <w:rPr/>
    </w:p>
    <w:p>
      <w:pPr>
        <w:spacing w:before="41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locally.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ogically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5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422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Key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nf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b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mib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ecame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m²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2011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owever,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mib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rly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ek,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00" w:right="5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).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ally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mely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ot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ove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°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°C.</w:t>
      </w:r>
    </w:p>
    <w:p>
      <w:pPr>
        <w:spacing w:before="0" w:after="0" w:line="292" w:lineRule="exact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ry’s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at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[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°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]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7°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°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‘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‘S)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[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°E]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+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°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5‘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‘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‘E).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overi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m²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Verdana" w:hAnsi="Verdana" w:cs="Verdana" w:eastAsia="Verdana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Rose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57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47.103237pt;height:296.01pt;mso-position-horizontal-relative:char;mso-position-vertical-relative:line" type="#_x0000_t75">
            <v:imagedata r:id="rId21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11" w:after="0" w:line="240" w:lineRule="auto"/>
        <w:ind w:left="100" w:right="6160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rami,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8500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.3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Clim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te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00" w:right="7953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rodu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esce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rain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ove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m)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50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50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maxima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hyperlink r:id="rId22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Warm</w:t>
        </w:r>
        <w:r>
          <w:rPr>
            <w:rFonts w:ascii="Calibri" w:hAnsi="Calibri" w:cs="Calibri" w:eastAsia="Calibri"/>
            <w:sz w:val="24"/>
            <w:szCs w:val="24"/>
            <w:spacing w:val="20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b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ad</w:t>
        </w:r>
        <w:r>
          <w:rPr>
            <w:rFonts w:ascii="Calibri" w:hAnsi="Calibri" w:cs="Calibri" w:eastAsia="Calibri"/>
            <w:sz w:val="24"/>
            <w:szCs w:val="24"/>
            <w:spacing w:val="3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maxima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ies.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s;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hyperlink r:id="rId23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ic</w:t>
        </w:r>
        <w:r>
          <w:rPr>
            <w:rFonts w:ascii="Calibri" w:hAnsi="Calibri" w:cs="Calibri" w:eastAsia="Calibri"/>
            <w:sz w:val="24"/>
            <w:szCs w:val="24"/>
            <w:spacing w:val="36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of</w:t>
        </w:r>
      </w:hyperlink>
      <w:hyperlink r:id="rId24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ricor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n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ry;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varies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</w:p>
    <w:p>
      <w:pPr>
        <w:jc w:val="both"/>
        <w:spacing w:after="0"/>
        <w:sectPr>
          <w:pgMar w:header="0" w:footer="1000" w:top="132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hyperlink r:id="rId25"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al</w:t>
        </w:r>
        <w:r>
          <w:rPr>
            <w:rFonts w:ascii="Calibri" w:hAnsi="Calibri" w:cs="Calibri" w:eastAsia="Calibri"/>
            <w:sz w:val="24"/>
            <w:szCs w:val="24"/>
            <w:spacing w:val="-12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4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hyperlink r:id="rId26"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rivi</w:t>
        </w:r>
        <w:r>
          <w:rPr>
            <w:rFonts w:ascii="Calibri" w:hAnsi="Calibri" w:cs="Calibri" w:eastAsia="Calibri"/>
            <w:sz w:val="24"/>
            <w:szCs w:val="24"/>
            <w:spacing w:val="-8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ri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p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ers’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rare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rage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2199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286.227739pt;height:324pt;mso-position-horizontal-relative:char;mso-position-vertical-relative:line" type="#_x0000_t75">
            <v:imagedata r:id="rId27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5799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on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7886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Tempera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ure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°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mic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3" w:lineRule="exact"/>
        <w:ind w:left="100" w:right="5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ami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ia’s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yearly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res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maxi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566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1.3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1.5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88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15.792477pt;height:296.475pt;mso-position-horizontal-relative:char;mso-position-vertical-relative:line" type="#_x0000_t75">
            <v:imagedata r:id="rId28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rly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4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759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26.841548pt;height:237.72pt;mso-position-horizontal-relative:char;mso-position-vertical-relative:line" type="#_x0000_t75">
            <v:imagedata r:id="rId29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4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ra,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320" w:bottom="1200" w:left="1340" w:right="168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43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57.473983pt;height:178.9725pt;mso-position-horizontal-relative:char;mso-position-vertical-relative:line" type="#_x0000_t75">
            <v:imagedata r:id="rId30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37" w:after="0" w:line="240" w:lineRule="auto"/>
        <w:ind w:left="100" w:right="2373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ge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x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4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).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908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rec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lex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(Na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(Kagbi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ler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(wa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1" w:after="0" w:line="356" w:lineRule="auto"/>
        <w:ind w:left="100" w:right="39" w:firstLine="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Verdana" w:hAnsi="Verdana" w:cs="Verdana" w:eastAsia="Verdana"/>
          <w:sz w:val="24"/>
          <w:szCs w:val="24"/>
          <w:spacing w:val="0"/>
          <w:w w:val="100"/>
        </w:rPr>
        <w:t>.</w:t>
      </w:r>
      <w:r>
        <w:rPr>
          <w:rFonts w:ascii="Verdana" w:hAnsi="Verdana" w:cs="Verdana" w:eastAsia="Verdana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essed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ek,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s.1.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20" w:bottom="1200" w:left="13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84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18.836419pt;height:241.7625pt;mso-position-horizontal-relative:char;mso-position-vertical-relative:line" type="#_x0000_t75">
            <v:imagedata r:id="rId31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5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37" w:after="0" w:line="240" w:lineRule="auto"/>
        <w:ind w:left="100" w:right="5754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71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97.86182pt;height:218.4525pt;mso-position-horizontal-relative:char;mso-position-vertical-relative:line" type="#_x0000_t75">
            <v:imagedata r:id="rId32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5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00" w:right="2016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ia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4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ETE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TES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4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209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.4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em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em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lexi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st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ry.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gs,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gs,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sers,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otal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gy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s,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ase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rgy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es,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gs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ew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ogi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ally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ach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risis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evel.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both"/>
        <w:spacing w:after="0"/>
        <w:sectPr>
          <w:pgMar w:header="0" w:footer="1000" w:top="1320" w:bottom="1200" w:left="1340" w:right="460"/>
          <w:pgSz w:w="11920" w:h="16840"/>
        </w:sectPr>
      </w:pPr>
      <w:rPr/>
    </w:p>
    <w:p>
      <w:pPr>
        <w:spacing w:before="41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To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imal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ozo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layer,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(Lian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)</w:t>
      </w:r>
      <w:r>
        <w:rPr>
          <w:rFonts w:ascii="Calibri" w:hAnsi="Calibri" w:cs="Calibri" w:eastAsia="Calibri"/>
          <w:sz w:val="24"/>
          <w:szCs w:val="24"/>
          <w:spacing w:val="-13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ecessi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odern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imes.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es,</w:t>
      </w:r>
      <w:r>
        <w:rPr>
          <w:rFonts w:ascii="Calibri" w:hAnsi="Calibri" w:cs="Calibri" w:eastAsia="Calibri"/>
          <w:sz w:val="24"/>
          <w:szCs w:val="24"/>
          <w:spacing w:val="-6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m)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ials.</w:t>
      </w:r>
    </w:p>
    <w:p>
      <w:pPr>
        <w:spacing w:before="1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6101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.5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b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j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ives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se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rch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sive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sage,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level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820" w:right="39" w:firstLine="-3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millet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m)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820" w:right="40" w:firstLine="-3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rig.</w:t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ls.</w:t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0" w:after="0" w:line="360" w:lineRule="auto"/>
        <w:ind w:left="820" w:right="40" w:firstLine="-3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ossi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sav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gs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16"/>
          <w:szCs w:val="16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emissi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ials.</w:t>
      </w:r>
    </w:p>
    <w:p>
      <w:pPr>
        <w:spacing w:before="0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06" w:right="-20"/>
        <w:jc w:val="left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.6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ese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40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1" w:lineRule="auto"/>
        <w:ind w:left="820" w:right="39" w:firstLine="-3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m)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</w:p>
    <w:p>
      <w:pPr>
        <w:spacing w:before="0" w:after="0" w:line="291" w:lineRule="exact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 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4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4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4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4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4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4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embers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820" w:right="37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lower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gs,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</w:p>
    <w:p>
      <w:pPr>
        <w:spacing w:before="0" w:after="0" w:line="360" w:lineRule="auto"/>
        <w:ind w:left="820" w:right="45" w:firstLine="-3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</w:p>
    <w:p>
      <w:pPr>
        <w:spacing w:before="0" w:after="0" w:line="293" w:lineRule="exact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 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est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rig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local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ials</w:t>
      </w:r>
      <w:r>
        <w:rPr>
          <w:rFonts w:ascii="Calibri" w:hAnsi="Calibri" w:cs="Calibri" w:eastAsia="Calibri"/>
          <w:sz w:val="24"/>
          <w:szCs w:val="24"/>
          <w:spacing w:val="-1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1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ves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820" w:right="38" w:firstLine="-3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s/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</w:p>
    <w:p>
      <w:pPr>
        <w:spacing w:before="0" w:after="0" w:line="359" w:lineRule="auto"/>
        <w:ind w:left="820" w:right="39" w:firstLine="-3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otpri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4194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   </w:t>
      </w:r>
      <w:r>
        <w:rPr>
          <w:rFonts w:ascii="Cambria" w:hAnsi="Cambria" w:cs="Cambria" w:eastAsia="Cambria"/>
          <w:sz w:val="28"/>
          <w:szCs w:val="28"/>
          <w:spacing w:val="15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Sig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ifi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/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ribu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ch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my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arge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ilise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</w:p>
    <w:p>
      <w:pPr>
        <w:jc w:val="both"/>
        <w:spacing w:after="0"/>
        <w:sectPr>
          <w:pgNumType w:start="10"/>
          <w:pgMar w:footer="1000" w:header="0" w:top="1380" w:bottom="1200" w:left="1340" w:right="460"/>
          <w:footerReference w:type="default" r:id="rId33"/>
          <w:pgSz w:w="11920" w:h="16840"/>
        </w:sectPr>
      </w:pPr>
      <w:rPr/>
    </w:p>
    <w:p>
      <w:pPr>
        <w:spacing w:before="41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levels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ecially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oup,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ecessi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ecially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smiss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local/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6646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.8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Str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2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.D.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seven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730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rall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ip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240" w:lineRule="auto"/>
        <w:ind w:left="100" w:right="677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567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-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658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r: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erime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537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e: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sis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ssion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78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15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01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en: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sio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mme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2" w:after="0" w:line="240" w:lineRule="auto"/>
        <w:ind w:left="3664" w:right="3649"/>
        <w:jc w:val="center"/>
        <w:rPr>
          <w:rFonts w:ascii="Arial" w:hAnsi="Arial" w:cs="Arial" w:eastAsia="Arial"/>
          <w:sz w:val="36"/>
          <w:szCs w:val="36"/>
        </w:rPr>
      </w:pPr>
      <w:rPr/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</w:rPr>
        <w:t>H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AP</w:t>
      </w:r>
      <w:r>
        <w:rPr>
          <w:rFonts w:ascii="Arial" w:hAnsi="Arial" w:cs="Arial" w:eastAsia="Arial"/>
          <w:sz w:val="36"/>
          <w:szCs w:val="36"/>
          <w:spacing w:val="2"/>
          <w:w w:val="100"/>
          <w:b/>
          <w:bCs/>
        </w:rPr>
        <w:t>T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ER</w:t>
      </w:r>
      <w:r>
        <w:rPr>
          <w:rFonts w:ascii="Arial" w:hAnsi="Arial" w:cs="Arial" w:eastAsia="Arial"/>
          <w:sz w:val="36"/>
          <w:szCs w:val="36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36"/>
          <w:szCs w:val="36"/>
          <w:spacing w:val="3"/>
          <w:w w:val="100"/>
          <w:b/>
          <w:bCs/>
        </w:rPr>
        <w:t>T</w:t>
      </w:r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</w:rPr>
        <w:t>W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36"/>
          <w:szCs w:val="36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316" w:right="3306"/>
        <w:jc w:val="center"/>
        <w:rPr>
          <w:rFonts w:ascii="Arial" w:hAnsi="Arial" w:cs="Arial" w:eastAsia="Arial"/>
          <w:sz w:val="32"/>
          <w:szCs w:val="32"/>
        </w:rPr>
      </w:pPr>
      <w:rPr/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LI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ERA</w:t>
      </w:r>
      <w:r>
        <w:rPr>
          <w:rFonts w:ascii="Arial" w:hAnsi="Arial" w:cs="Arial" w:eastAsia="Arial"/>
          <w:sz w:val="32"/>
          <w:szCs w:val="32"/>
          <w:spacing w:val="2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URE</w:t>
      </w:r>
      <w:r>
        <w:rPr>
          <w:rFonts w:ascii="Arial" w:hAnsi="Arial" w:cs="Arial" w:eastAsia="Arial"/>
          <w:sz w:val="32"/>
          <w:szCs w:val="32"/>
          <w:spacing w:val="-20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3"/>
          <w:w w:val="99"/>
          <w:b/>
          <w:bCs/>
        </w:rPr>
        <w:t>R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1"/>
          <w:w w:val="99"/>
          <w:b/>
          <w:bCs/>
        </w:rPr>
        <w:t>V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IEW</w:t>
      </w:r>
      <w:r>
        <w:rPr>
          <w:rFonts w:ascii="Arial" w:hAnsi="Arial" w:cs="Arial" w:eastAsia="Arial"/>
          <w:sz w:val="32"/>
          <w:szCs w:val="32"/>
          <w:spacing w:val="0"/>
          <w:w w:val="100"/>
        </w:rPr>
      </w:r>
    </w:p>
    <w:p>
      <w:pPr>
        <w:spacing w:before="14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8253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v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erview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existi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agasse,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oconut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alk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imal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7%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4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ohar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garc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86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g/m3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</w:p>
    <w:p>
      <w:pPr>
        <w:spacing w:before="0" w:after="0" w:line="292" w:lineRule="exact"/>
        <w:ind w:left="100" w:right="5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ase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sol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1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2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ial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rise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0kg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arget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Arial" w:hAnsi="Arial" w:cs="Arial" w:eastAsia="Arial"/>
          <w:sz w:val="20"/>
          <w:szCs w:val="20"/>
          <w:spacing w:val="-1"/>
          <w:w w:val="100"/>
        </w:rPr>
        <w:t>P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at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n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k</w:t>
      </w:r>
      <w:r>
        <w:rPr>
          <w:rFonts w:ascii="Arial" w:hAnsi="Arial" w:cs="Arial" w:eastAsia="Arial"/>
          <w:sz w:val="20"/>
          <w:szCs w:val="20"/>
          <w:spacing w:val="-11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et.</w:t>
      </w:r>
      <w:r>
        <w:rPr>
          <w:rFonts w:ascii="Arial" w:hAnsi="Arial" w:cs="Arial" w:eastAsia="Arial"/>
          <w:sz w:val="20"/>
          <w:szCs w:val="20"/>
          <w:spacing w:val="-8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l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.,</w:t>
      </w:r>
      <w:r>
        <w:rPr>
          <w:rFonts w:ascii="Arial" w:hAnsi="Arial" w:cs="Arial" w:eastAsia="Arial"/>
          <w:sz w:val="20"/>
          <w:szCs w:val="20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olyes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3" w:lineRule="exact"/>
        <w:ind w:left="100" w:right="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8)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eval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lay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sivity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saving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agasse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92" w:lineRule="exact"/>
        <w:ind w:left="100" w:right="5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a,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ayo,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.al.,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4)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ocally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st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even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‘’Ka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s’’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rms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aviour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93" w:lineRule="exact"/>
        <w:ind w:left="100" w:right="5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el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menti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ave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across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60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levels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ry’s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ied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“Gr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ives”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</w:p>
    <w:p>
      <w:pPr>
        <w:spacing w:before="6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482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Agr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cu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ib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FAO,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hyperlink r:id="rId34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oss</w:t>
        </w:r>
        <w:r>
          <w:rPr>
            <w:rFonts w:ascii="Calibri" w:hAnsi="Calibri" w:cs="Calibri" w:eastAsia="Calibri"/>
            <w:sz w:val="24"/>
            <w:szCs w:val="24"/>
            <w:spacing w:val="-13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 </w:t>
        </w:r>
      </w:hyperlink>
      <w:hyperlink r:id="rId35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oduc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hyperlink r:id="rId36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b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sis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3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agri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hyperlink r:id="rId37">
        <w:r>
          <w:rPr>
            <w:rFonts w:ascii="Times New Roman" w:hAnsi="Times New Roman" w:cs="Times New Roman" w:eastAsia="Times New Roman"/>
            <w:sz w:val="24"/>
            <w:szCs w:val="24"/>
            <w:spacing w:val="0"/>
            <w:w w:val="100"/>
          </w:rPr>
          <w:t>United</w:t>
        </w:r>
        <w:r>
          <w:rPr>
            <w:rFonts w:ascii="Times New Roman" w:hAnsi="Times New Roman" w:cs="Times New Roman" w:eastAsia="Times New Roman"/>
            <w:sz w:val="24"/>
            <w:szCs w:val="24"/>
            <w:spacing w:val="4"/>
            <w:w w:val="100"/>
          </w:rPr>
          <w:t> </w:t>
        </w:r>
        <w:r>
          <w:rPr>
            <w:rFonts w:ascii="Times New Roman" w:hAnsi="Times New Roman" w:cs="Times New Roman" w:eastAsia="Times New Roman"/>
            <w:sz w:val="24"/>
            <w:szCs w:val="24"/>
            <w:spacing w:val="1"/>
            <w:w w:val="100"/>
          </w:rPr>
          <w:t>S</w:t>
        </w:r>
        <w:r>
          <w:rPr>
            <w:rFonts w:ascii="Times New Roman" w:hAnsi="Times New Roman" w:cs="Times New Roman" w:eastAsia="Times New Roman"/>
            <w:sz w:val="24"/>
            <w:szCs w:val="24"/>
            <w:spacing w:val="0"/>
            <w:w w:val="100"/>
          </w:rPr>
          <w:t>tat</w:t>
        </w:r>
        <w:r>
          <w:rPr>
            <w:rFonts w:ascii="Times New Roman" w:hAnsi="Times New Roman" w:cs="Times New Roman" w:eastAsia="Times New Roman"/>
            <w:sz w:val="24"/>
            <w:szCs w:val="24"/>
            <w:spacing w:val="-1"/>
            <w:w w:val="100"/>
          </w:rPr>
          <w:t>e</w:t>
        </w:r>
        <w:r>
          <w:rPr>
            <w:rFonts w:ascii="Times New Roman" w:hAnsi="Times New Roman" w:cs="Times New Roman" w:eastAsia="Times New Roman"/>
            <w:sz w:val="24"/>
            <w:szCs w:val="24"/>
            <w:spacing w:val="0"/>
            <w:w w:val="100"/>
          </w:rPr>
          <w:t>s</w:t>
        </w:r>
        <w:r>
          <w:rPr>
            <w:rFonts w:ascii="Times New Roman" w:hAnsi="Times New Roman" w:cs="Times New Roman" w:eastAsia="Times New Roman"/>
            <w:sz w:val="24"/>
            <w:szCs w:val="24"/>
            <w:spacing w:val="5"/>
            <w:w w:val="100"/>
          </w:rPr>
          <w:t> </w:t>
        </w:r>
        <w:r>
          <w:rPr>
            <w:rFonts w:ascii="Times New Roman" w:hAnsi="Times New Roman" w:cs="Times New Roman" w:eastAsia="Times New Roman"/>
            <w:sz w:val="24"/>
            <w:szCs w:val="24"/>
            <w:spacing w:val="0"/>
            <w:w w:val="100"/>
          </w:rPr>
          <w:t>D</w:t>
        </w:r>
        <w:r>
          <w:rPr>
            <w:rFonts w:ascii="Times New Roman" w:hAnsi="Times New Roman" w:cs="Times New Roman" w:eastAsia="Times New Roman"/>
            <w:sz w:val="24"/>
            <w:szCs w:val="24"/>
            <w:spacing w:val="-1"/>
            <w:w w:val="100"/>
          </w:rPr>
          <w:t>e</w:t>
        </w:r>
        <w:r>
          <w:rPr>
            <w:rFonts w:ascii="Times New Roman" w:hAnsi="Times New Roman" w:cs="Times New Roman" w:eastAsia="Times New Roman"/>
            <w:sz w:val="24"/>
            <w:szCs w:val="24"/>
            <w:spacing w:val="0"/>
            <w:w w:val="100"/>
          </w:rPr>
          <w:t>p</w:t>
        </w:r>
        <w:r>
          <w:rPr>
            <w:rFonts w:ascii="Times New Roman" w:hAnsi="Times New Roman" w:cs="Times New Roman" w:eastAsia="Times New Roman"/>
            <w:sz w:val="24"/>
            <w:szCs w:val="24"/>
            <w:spacing w:val="1"/>
            <w:w w:val="100"/>
          </w:rPr>
          <w:t>a</w:t>
        </w:r>
        <w:r>
          <w:rPr>
            <w:rFonts w:ascii="Times New Roman" w:hAnsi="Times New Roman" w:cs="Times New Roman" w:eastAsia="Times New Roman"/>
            <w:sz w:val="24"/>
            <w:szCs w:val="24"/>
            <w:spacing w:val="0"/>
            <w:w w:val="100"/>
          </w:rPr>
          <w:t>rtm</w:t>
        </w:r>
        <w:r>
          <w:rPr>
            <w:rFonts w:ascii="Times New Roman" w:hAnsi="Times New Roman" w:cs="Times New Roman" w:eastAsia="Times New Roman"/>
            <w:sz w:val="24"/>
            <w:szCs w:val="24"/>
            <w:spacing w:val="1"/>
            <w:w w:val="100"/>
          </w:rPr>
          <w:t>e</w:t>
        </w:r>
        <w:r>
          <w:rPr>
            <w:rFonts w:ascii="Times New Roman" w:hAnsi="Times New Roman" w:cs="Times New Roman" w:eastAsia="Times New Roman"/>
            <w:sz w:val="24"/>
            <w:szCs w:val="24"/>
            <w:spacing w:val="0"/>
            <w:w w:val="100"/>
          </w:rPr>
          <w:t>nt</w:t>
        </w:r>
        <w:r>
          <w:rPr>
            <w:rFonts w:ascii="Times New Roman" w:hAnsi="Times New Roman" w:cs="Times New Roman" w:eastAsia="Times New Roman"/>
            <w:sz w:val="24"/>
            <w:szCs w:val="24"/>
            <w:spacing w:val="5"/>
            <w:w w:val="100"/>
          </w:rPr>
          <w:t> </w:t>
        </w:r>
        <w:r>
          <w:rPr>
            <w:rFonts w:ascii="Times New Roman" w:hAnsi="Times New Roman" w:cs="Times New Roman" w:eastAsia="Times New Roman"/>
            <w:sz w:val="24"/>
            <w:szCs w:val="24"/>
            <w:spacing w:val="0"/>
            <w:w w:val="100"/>
          </w:rPr>
          <w:t>of</w:t>
        </w:r>
        <w:r>
          <w:rPr>
            <w:rFonts w:ascii="Times New Roman" w:hAnsi="Times New Roman" w:cs="Times New Roman" w:eastAsia="Times New Roman"/>
            <w:sz w:val="24"/>
            <w:szCs w:val="24"/>
            <w:spacing w:val="4"/>
            <w:w w:val="100"/>
          </w:rPr>
          <w:t> </w:t>
        </w:r>
        <w:r>
          <w:rPr>
            <w:rFonts w:ascii="Times New Roman" w:hAnsi="Times New Roman" w:cs="Times New Roman" w:eastAsia="Times New Roman"/>
            <w:sz w:val="24"/>
            <w:szCs w:val="24"/>
            <w:spacing w:val="1"/>
            <w:w w:val="100"/>
          </w:rPr>
          <w:t>S</w:t>
        </w:r>
        <w:r>
          <w:rPr>
            <w:rFonts w:ascii="Times New Roman" w:hAnsi="Times New Roman" w:cs="Times New Roman" w:eastAsia="Times New Roman"/>
            <w:sz w:val="24"/>
            <w:szCs w:val="24"/>
            <w:spacing w:val="0"/>
            <w:w w:val="100"/>
          </w:rPr>
          <w:t>tat</w:t>
        </w:r>
        <w:r>
          <w:rPr>
            <w:rFonts w:ascii="Times New Roman" w:hAnsi="Times New Roman" w:cs="Times New Roman" w:eastAsia="Times New Roman"/>
            <w:sz w:val="24"/>
            <w:szCs w:val="24"/>
            <w:spacing w:val="1"/>
            <w:w w:val="100"/>
          </w:rPr>
          <w:t>e</w:t>
        </w:r>
      </w:hyperlink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2016)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2%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ia's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eives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rivers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hyperlink r:id="rId38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al</w:t>
        </w:r>
        <w:r>
          <w:rPr>
            <w:rFonts w:ascii="Calibri" w:hAnsi="Calibri" w:cs="Calibri" w:eastAsia="Calibri"/>
            <w:sz w:val="24"/>
            <w:szCs w:val="24"/>
            <w:spacing w:val="-18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irriga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valleys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rivers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hyperlink r:id="rId39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Ora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j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hyperlink r:id="rId40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K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hyperlink r:id="rId41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k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ava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go</w:t>
        </w:r>
        <w:r>
          <w:rPr>
            <w:rFonts w:ascii="Calibri" w:hAnsi="Calibri" w:cs="Calibri" w:eastAsia="Calibri"/>
            <w:sz w:val="24"/>
            <w:szCs w:val="24"/>
            <w:spacing w:val="-4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6%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ia's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large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opul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liveli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avoid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</w:p>
    <w:p>
      <w:pPr>
        <w:spacing w:before="1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360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)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hyperlink r:id="rId42"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</w:hyperlink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rcial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rily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lies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large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rce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age</w:t>
      </w:r>
      <w:r>
        <w:rPr>
          <w:rFonts w:ascii="Calibri" w:hAnsi="Calibri" w:cs="Calibri" w:eastAsia="Calibri"/>
          <w:sz w:val="24"/>
          <w:szCs w:val="24"/>
          <w:spacing w:val="-11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ver,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hyperlink r:id="rId43"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k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arak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7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hyperlink r:id="rId44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goa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6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s"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ry'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hyperlink r:id="rId45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b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le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gra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s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grown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hyperlink r:id="rId46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Ora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ge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Ri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v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er</w:t>
        </w:r>
      </w:hyperlink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ry'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hyperlink r:id="rId47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Ts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b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hyperlink r:id="rId48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Otavi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hyperlink r:id="rId49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Gr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otfont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</w:p>
    <w:p>
      <w:pPr>
        <w:spacing w:before="4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5232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Impor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ce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Agr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ure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gressive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P)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15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60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sect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ock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growth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1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0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yna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sect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ia's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s;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owth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e'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egy.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ia’s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360" w:lineRule="auto"/>
        <w:ind w:left="100" w:right="37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4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Key</w:t>
      </w:r>
      <w:r>
        <w:rPr>
          <w:rFonts w:ascii="Cambria" w:hAnsi="Cambria" w:cs="Cambria" w:eastAsia="Cambria"/>
          <w:sz w:val="28"/>
          <w:szCs w:val="28"/>
          <w:spacing w:val="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Agr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cu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ur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s/R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due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:</w:t>
      </w:r>
      <w:r>
        <w:rPr>
          <w:rFonts w:ascii="Cambria" w:hAnsi="Cambria" w:cs="Cambria" w:eastAsia="Cambria"/>
          <w:sz w:val="28"/>
          <w:szCs w:val="28"/>
          <w:spacing w:val="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Typ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s,</w:t>
      </w:r>
      <w:r>
        <w:rPr>
          <w:rFonts w:ascii="Cambria" w:hAnsi="Cambria" w:cs="Cambria" w:eastAsia="Cambria"/>
          <w:sz w:val="28"/>
          <w:szCs w:val="28"/>
          <w:spacing w:val="5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ur,</w:t>
      </w:r>
      <w:r>
        <w:rPr>
          <w:rFonts w:ascii="Cambria" w:hAnsi="Cambria" w:cs="Cambria" w:eastAsia="Cambria"/>
          <w:sz w:val="28"/>
          <w:szCs w:val="28"/>
          <w:spacing w:val="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sefu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,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envi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0" w:after="0" w:line="291" w:lineRule="exact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Agricul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availa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42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oked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gu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arves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an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ic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level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emiss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ia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an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aci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gas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emissi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s.</w:t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2" w:lineRule="exac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4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3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3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al.</w:t>
      </w:r>
      <w:r>
        <w:rPr>
          <w:rFonts w:ascii="Calibri" w:hAnsi="Calibri" w:cs="Calibri" w:eastAsia="Calibri"/>
          <w:sz w:val="24"/>
          <w:szCs w:val="24"/>
          <w:spacing w:val="4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8)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3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4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3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ral</w:t>
      </w:r>
      <w:r>
        <w:rPr>
          <w:rFonts w:ascii="Calibri" w:hAnsi="Calibri" w:cs="Calibri" w:eastAsia="Calibri"/>
          <w:sz w:val="24"/>
          <w:szCs w:val="24"/>
          <w:spacing w:val="3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3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op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rials.</w:t>
      </w:r>
    </w:p>
    <w:p>
      <w:pPr>
        <w:spacing w:before="0" w:after="0" w:line="293" w:lineRule="exact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efor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ach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377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4693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 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rl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(P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um</w:t>
      </w:r>
      <w:r>
        <w:rPr>
          <w:rFonts w:ascii="Cambria" w:hAnsi="Cambria" w:cs="Cambria" w:eastAsia="Cambria"/>
          <w:sz w:val="24"/>
          <w:szCs w:val="24"/>
          <w:spacing w:val="-1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m)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3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sks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“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”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ereal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(NAB,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’s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ia;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soil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“m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”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“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”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ars.</w:t>
      </w:r>
    </w:p>
    <w:p>
      <w:pPr>
        <w:spacing w:before="0" w:after="0" w:line="293" w:lineRule="exac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gro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mic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8)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40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2).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sive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82" w:after="0" w:line="248" w:lineRule="exact"/>
        <w:ind w:left="2191" w:right="-20"/>
        <w:jc w:val="left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-3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2"/>
          <w:w w:val="100"/>
          <w:b/>
          <w:bCs/>
          <w:position w:val="-1"/>
        </w:rPr>
        <w:t>2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1: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22"/>
          <w:szCs w:val="22"/>
          <w:spacing w:val="-3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ro</w:t>
      </w:r>
      <w:r>
        <w:rPr>
          <w:rFonts w:ascii="Arial" w:hAnsi="Arial" w:cs="Arial" w:eastAsia="Arial"/>
          <w:sz w:val="22"/>
          <w:szCs w:val="22"/>
          <w:spacing w:val="-3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on</w:t>
      </w:r>
      <w:r>
        <w:rPr>
          <w:rFonts w:ascii="Arial" w:hAnsi="Arial" w:cs="Arial" w:eastAsia="Arial"/>
          <w:sz w:val="22"/>
          <w:szCs w:val="22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of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2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et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2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rom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2</w:t>
      </w:r>
      <w:r>
        <w:rPr>
          <w:rFonts w:ascii="Arial" w:hAnsi="Arial" w:cs="Arial" w:eastAsia="Arial"/>
          <w:sz w:val="22"/>
          <w:szCs w:val="22"/>
          <w:spacing w:val="-3"/>
          <w:w w:val="100"/>
          <w:b/>
          <w:bCs/>
          <w:position w:val="-1"/>
        </w:rPr>
        <w:t>0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07</w:t>
      </w:r>
      <w:r>
        <w:rPr>
          <w:rFonts w:ascii="Arial" w:hAnsi="Arial" w:cs="Arial" w:eastAsia="Arial"/>
          <w:sz w:val="22"/>
          <w:szCs w:val="22"/>
          <w:spacing w:val="4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-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2017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1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3493.599854" w:type="dxa"/>
      </w:tblPr>
      <w:tblGrid/>
      <w:tr>
        <w:trPr>
          <w:trHeight w:val="449" w:hRule="exact"/>
        </w:trPr>
        <w:tc>
          <w:tcPr>
            <w:tcW w:w="154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513" w:right="492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ar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7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al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(T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)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154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2007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84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,4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,5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,3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,8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1548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2011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84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,0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1548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,5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,6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1548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,3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</w:tbl>
    <w:p>
      <w:pPr>
        <w:spacing w:before="0" w:after="0" w:line="267" w:lineRule="exact"/>
        <w:ind w:left="3040" w:right="3026"/>
        <w:jc w:val="center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: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  <w:position w:val="1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b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g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  <w:position w:val="1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,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0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  <w:position w:val="1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8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)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</w:r>
    </w:p>
    <w:p>
      <w:pPr>
        <w:spacing w:before="2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818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ce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sks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ivisio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Region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70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Piva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imals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2" w:lineRule="exact"/>
        <w:ind w:left="100" w:right="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oi,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et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al.,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6)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rice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sk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an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very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ial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aviour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similar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6733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ze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sks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(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Z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ea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ys)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grass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ivars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4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embr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m)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59" w:lineRule="auto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92" w:lineRule="exact"/>
        <w:ind w:left="100" w:right="5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s.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gh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years,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200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(NAB,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48" w:lineRule="exact"/>
        <w:ind w:left="2135" w:right="2117"/>
        <w:jc w:val="center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-3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2"/>
          <w:w w:val="100"/>
          <w:b/>
          <w:bCs/>
          <w:position w:val="-1"/>
        </w:rPr>
        <w:t>2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2: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22"/>
          <w:szCs w:val="22"/>
          <w:spacing w:val="-3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ro</w:t>
      </w:r>
      <w:r>
        <w:rPr>
          <w:rFonts w:ascii="Arial" w:hAnsi="Arial" w:cs="Arial" w:eastAsia="Arial"/>
          <w:sz w:val="22"/>
          <w:szCs w:val="22"/>
          <w:spacing w:val="-3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on</w:t>
      </w:r>
      <w:r>
        <w:rPr>
          <w:rFonts w:ascii="Arial" w:hAnsi="Arial" w:cs="Arial" w:eastAsia="Arial"/>
          <w:sz w:val="22"/>
          <w:szCs w:val="22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of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22"/>
          <w:szCs w:val="22"/>
          <w:spacing w:val="-3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ze</w:t>
      </w:r>
      <w:r>
        <w:rPr>
          <w:rFonts w:ascii="Arial" w:hAnsi="Arial" w:cs="Arial" w:eastAsia="Arial"/>
          <w:sz w:val="22"/>
          <w:szCs w:val="22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22"/>
          <w:szCs w:val="22"/>
          <w:spacing w:val="-2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22"/>
          <w:szCs w:val="22"/>
          <w:spacing w:val="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2</w:t>
      </w:r>
      <w:r>
        <w:rPr>
          <w:rFonts w:ascii="Arial" w:hAnsi="Arial" w:cs="Arial" w:eastAsia="Arial"/>
          <w:sz w:val="22"/>
          <w:szCs w:val="22"/>
          <w:spacing w:val="-3"/>
          <w:w w:val="100"/>
          <w:b/>
          <w:bCs/>
          <w:position w:val="-1"/>
        </w:rPr>
        <w:t>0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09</w:t>
      </w:r>
      <w:r>
        <w:rPr>
          <w:rFonts w:ascii="Arial" w:hAnsi="Arial" w:cs="Arial" w:eastAsia="Arial"/>
          <w:sz w:val="22"/>
          <w:szCs w:val="22"/>
          <w:spacing w:val="4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-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2019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3493.599854" w:type="dxa"/>
      </w:tblPr>
      <w:tblGrid/>
      <w:tr>
        <w:trPr>
          <w:trHeight w:val="449" w:hRule="exact"/>
        </w:trPr>
        <w:tc>
          <w:tcPr>
            <w:tcW w:w="1548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2" w:lineRule="exact"/>
              <w:ind w:left="513" w:right="492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ar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2" w:lineRule="exact"/>
              <w:ind w:left="17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al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(T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)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,3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154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2011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84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015" w:right="1002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99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,6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72" w:right="105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,9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2" w:hRule="exact"/>
        </w:trPr>
        <w:tc>
          <w:tcPr>
            <w:tcW w:w="1548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2015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84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,4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,2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,6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1548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1548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87" w:right="46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4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043" w:right="102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,0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</w:tbl>
    <w:p>
      <w:pPr>
        <w:spacing w:before="0" w:after="0" w:line="267" w:lineRule="exact"/>
        <w:ind w:left="3077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: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  <w:position w:val="1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b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g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  <w:position w:val="1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position w:val="1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,</w:t>
      </w:r>
      <w:r>
        <w:rPr>
          <w:rFonts w:ascii="Calibri" w:hAnsi="Calibri" w:cs="Calibri" w:eastAsia="Calibri"/>
          <w:sz w:val="22"/>
          <w:szCs w:val="22"/>
          <w:spacing w:val="2"/>
          <w:w w:val="100"/>
          <w:b/>
          <w:bCs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  <w:position w:val="1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0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  <w:position w:val="1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position w:val="1"/>
        </w:rPr>
        <w:t>9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position w:val="1"/>
        </w:rPr>
        <w:t>)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2" w:after="0" w:line="240" w:lineRule="auto"/>
        <w:ind w:left="100" w:right="8177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2.3.4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ow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9" w:firstLine="6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assed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imal's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rich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ish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emicel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2.2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2.1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versely,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ock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2.3</w:t>
      </w:r>
    </w:p>
    <w:p>
      <w:pPr>
        <w:spacing w:before="0" w:after="0" w:line="240" w:lineRule="auto"/>
        <w:ind w:left="100" w:right="3342"/>
        <w:jc w:val="both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Table</w:t>
      </w:r>
      <w:r>
        <w:rPr>
          <w:rFonts w:ascii="Arial" w:hAnsi="Arial" w:cs="Arial" w:eastAsia="Arial"/>
          <w:sz w:val="20"/>
          <w:szCs w:val="20"/>
          <w:spacing w:val="-5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2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3:</w:t>
      </w:r>
      <w:r>
        <w:rPr>
          <w:rFonts w:ascii="Arial" w:hAnsi="Arial" w:cs="Arial" w:eastAsia="Arial"/>
          <w:sz w:val="20"/>
          <w:szCs w:val="20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Nati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nal</w:t>
      </w:r>
      <w:r>
        <w:rPr>
          <w:rFonts w:ascii="Arial" w:hAnsi="Arial" w:cs="Arial" w:eastAsia="Arial"/>
          <w:sz w:val="20"/>
          <w:szCs w:val="20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li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ock</w:t>
      </w:r>
      <w:r>
        <w:rPr>
          <w:rFonts w:ascii="Arial" w:hAnsi="Arial" w:cs="Arial" w:eastAsia="Arial"/>
          <w:sz w:val="20"/>
          <w:szCs w:val="20"/>
          <w:spacing w:val="-10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n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sus</w:t>
      </w:r>
      <w:r>
        <w:rPr>
          <w:rFonts w:ascii="Arial" w:hAnsi="Arial" w:cs="Arial" w:eastAsia="Arial"/>
          <w:sz w:val="20"/>
          <w:szCs w:val="20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1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9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20"/>
          <w:szCs w:val="20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4"/>
          <w:w w:val="100"/>
          <w:b/>
          <w:bCs/>
        </w:rPr>
        <w:t>(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ou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20"/>
          <w:szCs w:val="20"/>
          <w:spacing w:val="-8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ch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eid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at,</w:t>
      </w:r>
      <w:r>
        <w:rPr>
          <w:rFonts w:ascii="Arial" w:hAnsi="Arial" w:cs="Arial" w:eastAsia="Arial"/>
          <w:sz w:val="20"/>
          <w:szCs w:val="20"/>
          <w:spacing w:val="-8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2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0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1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1)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6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71" w:lineRule="exact"/>
        <w:ind w:left="2681" w:right="-20"/>
        <w:jc w:val="left"/>
        <w:tabs>
          <w:tab w:pos="5140" w:val="left"/>
          <w:tab w:pos="7620" w:val="left"/>
        </w:tabs>
        <w:rPr>
          <w:rFonts w:ascii="Arial" w:hAnsi="Arial" w:cs="Arial" w:eastAsia="Arial"/>
          <w:sz w:val="24"/>
          <w:szCs w:val="24"/>
        </w:rPr>
      </w:pPr>
      <w:rPr/>
      <w:r>
        <w:rPr/>
        <w:pict>
          <v:group style="position:absolute;margin-left:72.024002pt;margin-top:-.504163pt;width:495.076pt;height:.1pt;mso-position-horizontal-relative:page;mso-position-vertical-relative:paragraph;z-index:-35301" coordorigin="1440,-10" coordsize="9902,2">
            <v:shape style="position:absolute;left:1440;top:-10;width:9902;height:2" coordorigin="1440,-10" coordsize="9902,0" path="m1440,-10l11342,-10e" filled="f" stroked="t" strokeweight="1.06002pt" strokecolor="#000000">
              <v:path arrowok="t"/>
            </v:shape>
          </v:group>
          <w10:wrap type="none"/>
        </w:pict>
      </w:r>
      <w:r>
        <w:rPr/>
        <w:pict>
          <v:group style="position:absolute;margin-left:72.024002pt;margin-top:21.215837pt;width:495.076pt;height:.1pt;mso-position-horizontal-relative:page;mso-position-vertical-relative:paragraph;z-index:-35300" coordorigin="1440,424" coordsize="9902,2">
            <v:shape style="position:absolute;left:1440;top:424;width:9902;height:2" coordorigin="1440,424" coordsize="9902,0" path="m1440,424l11342,424e" filled="f" stroked="t" strokeweight="1.06002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Cat</w:t>
      </w:r>
      <w:r>
        <w:rPr>
          <w:rFonts w:ascii="Arial" w:hAnsi="Arial" w:cs="Arial" w:eastAsia="Arial"/>
          <w:sz w:val="24"/>
          <w:szCs w:val="24"/>
          <w:spacing w:val="-1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le</w:t>
        <w:tab/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She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p</w:t>
        <w:tab/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Go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24"/>
          <w:szCs w:val="24"/>
          <w:spacing w:val="0"/>
          <w:w w:val="100"/>
          <w:position w:val="0"/>
        </w:rPr>
      </w:r>
    </w:p>
    <w:p>
      <w:pPr>
        <w:spacing w:before="1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9" w:after="0" w:line="240" w:lineRule="auto"/>
        <w:ind w:left="208" w:right="-20"/>
        <w:jc w:val="left"/>
        <w:tabs>
          <w:tab w:pos="2680" w:val="left"/>
          <w:tab w:pos="5140" w:val="left"/>
          <w:tab w:pos="7620" w:val="left"/>
        </w:tabs>
        <w:rPr>
          <w:rFonts w:ascii="Arial" w:hAnsi="Arial" w:cs="Arial" w:eastAsia="Arial"/>
          <w:sz w:val="24"/>
          <w:szCs w:val="24"/>
        </w:rPr>
      </w:pPr>
      <w:rPr/>
      <w:r>
        <w:rPr>
          <w:rFonts w:ascii="Arial" w:hAnsi="Arial" w:cs="Arial" w:eastAsia="Arial"/>
          <w:sz w:val="24"/>
          <w:szCs w:val="24"/>
          <w:spacing w:val="0"/>
          <w:w w:val="100"/>
        </w:rPr>
        <w:t>Com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m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u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n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a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l</w:t>
        <w:tab/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1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3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6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8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1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5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2</w:t>
        <w:tab/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1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3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6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8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1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5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2</w:t>
        <w:tab/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1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2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3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0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2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6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0</w:t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208" w:right="-20"/>
        <w:jc w:val="left"/>
        <w:tabs>
          <w:tab w:pos="2940" w:val="left"/>
          <w:tab w:pos="5420" w:val="left"/>
          <w:tab w:pos="7900" w:val="left"/>
        </w:tabs>
        <w:rPr>
          <w:rFonts w:ascii="Arial" w:hAnsi="Arial" w:cs="Arial" w:eastAsia="Arial"/>
          <w:sz w:val="24"/>
          <w:szCs w:val="24"/>
        </w:rPr>
      </w:pPr>
      <w:rPr/>
      <w:r>
        <w:rPr>
          <w:rFonts w:ascii="Arial" w:hAnsi="Arial" w:cs="Arial" w:eastAsia="Arial"/>
          <w:sz w:val="24"/>
          <w:szCs w:val="24"/>
          <w:spacing w:val="0"/>
          <w:w w:val="100"/>
        </w:rPr>
        <w:t>Com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m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e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rc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i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a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l</w:t>
        <w:tab/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8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2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4</w:t>
      </w:r>
      <w:r>
        <w:rPr>
          <w:rFonts w:ascii="Arial" w:hAnsi="Arial" w:cs="Arial" w:eastAsia="Arial"/>
          <w:sz w:val="24"/>
          <w:szCs w:val="24"/>
          <w:spacing w:val="-2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2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0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7</w:t>
        <w:tab/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1</w:t>
      </w:r>
      <w:r>
        <w:rPr>
          <w:rFonts w:ascii="Arial" w:hAnsi="Arial" w:cs="Arial" w:eastAsia="Arial"/>
          <w:sz w:val="24"/>
          <w:szCs w:val="24"/>
          <w:spacing w:val="-2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7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2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7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2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1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0</w:t>
        <w:tab/>
      </w:r>
      <w:r>
        <w:rPr>
          <w:rFonts w:ascii="Arial" w:hAnsi="Arial" w:cs="Arial" w:eastAsia="Arial"/>
          <w:sz w:val="24"/>
          <w:szCs w:val="24"/>
          <w:spacing w:val="-1"/>
          <w:w w:val="100"/>
        </w:rPr>
        <w:t>4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7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9</w:t>
      </w:r>
      <w:r>
        <w:rPr>
          <w:rFonts w:ascii="Arial" w:hAnsi="Arial" w:cs="Arial" w:eastAsia="Arial"/>
          <w:sz w:val="24"/>
          <w:szCs w:val="24"/>
          <w:spacing w:val="-2"/>
          <w:w w:val="100"/>
        </w:rPr>
        <w:t>,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9</w:t>
      </w:r>
      <w:r>
        <w:rPr>
          <w:rFonts w:ascii="Arial" w:hAnsi="Arial" w:cs="Arial" w:eastAsia="Arial"/>
          <w:sz w:val="24"/>
          <w:szCs w:val="24"/>
          <w:spacing w:val="1"/>
          <w:w w:val="100"/>
        </w:rPr>
        <w:t>3</w:t>
      </w:r>
      <w:r>
        <w:rPr>
          <w:rFonts w:ascii="Arial" w:hAnsi="Arial" w:cs="Arial" w:eastAsia="Arial"/>
          <w:sz w:val="24"/>
          <w:szCs w:val="24"/>
          <w:spacing w:val="0"/>
          <w:w w:val="100"/>
        </w:rPr>
        <w:t>0</w:t>
      </w:r>
    </w:p>
    <w:p>
      <w:pPr>
        <w:spacing w:before="2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71" w:lineRule="exact"/>
        <w:ind w:left="609" w:right="-20"/>
        <w:jc w:val="left"/>
        <w:tabs>
          <w:tab w:pos="2680" w:val="left"/>
          <w:tab w:pos="5140" w:val="left"/>
          <w:tab w:pos="7620" w:val="left"/>
        </w:tabs>
        <w:rPr>
          <w:rFonts w:ascii="Arial" w:hAnsi="Arial" w:cs="Arial" w:eastAsia="Arial"/>
          <w:sz w:val="24"/>
          <w:szCs w:val="24"/>
        </w:rPr>
      </w:pPr>
      <w:rPr/>
      <w:r>
        <w:rPr/>
        <w:pict>
          <v:group style="position:absolute;margin-left:71.304001pt;margin-top:21.215874pt;width:495.786pt;height:.1pt;mso-position-horizontal-relative:page;mso-position-vertical-relative:paragraph;z-index:-35299" coordorigin="1426,424" coordsize="9916,2">
            <v:shape style="position:absolute;left:1426;top:424;width:9916;height:2" coordorigin="1426,424" coordsize="9916,0" path="m1426,424l11342,424e" filled="f" stroked="t" strokeweight="1.05999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4"/>
          <w:szCs w:val="24"/>
          <w:spacing w:val="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24"/>
          <w:szCs w:val="24"/>
          <w:spacing w:val="-1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l</w:t>
        <w:tab/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2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,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1</w:t>
      </w:r>
      <w:r>
        <w:rPr>
          <w:rFonts w:ascii="Arial" w:hAnsi="Arial" w:cs="Arial" w:eastAsia="Arial"/>
          <w:sz w:val="24"/>
          <w:szCs w:val="24"/>
          <w:spacing w:val="-1"/>
          <w:w w:val="100"/>
          <w:b/>
          <w:bCs/>
          <w:position w:val="-1"/>
        </w:rPr>
        <w:t>9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2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,</w:t>
      </w:r>
      <w:r>
        <w:rPr>
          <w:rFonts w:ascii="Arial" w:hAnsi="Arial" w:cs="Arial" w:eastAsia="Arial"/>
          <w:sz w:val="24"/>
          <w:szCs w:val="24"/>
          <w:spacing w:val="-1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5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9</w:t>
        <w:tab/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2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,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0</w:t>
      </w:r>
      <w:r>
        <w:rPr>
          <w:rFonts w:ascii="Arial" w:hAnsi="Arial" w:cs="Arial" w:eastAsia="Arial"/>
          <w:sz w:val="24"/>
          <w:szCs w:val="24"/>
          <w:spacing w:val="-1"/>
          <w:w w:val="100"/>
          <w:b/>
          <w:bCs/>
          <w:position w:val="-1"/>
        </w:rPr>
        <w:t>8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6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,</w:t>
      </w:r>
      <w:r>
        <w:rPr>
          <w:rFonts w:ascii="Arial" w:hAnsi="Arial" w:cs="Arial" w:eastAsia="Arial"/>
          <w:sz w:val="24"/>
          <w:szCs w:val="24"/>
          <w:spacing w:val="-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4</w:t>
        <w:tab/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1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,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7</w:t>
      </w:r>
      <w:r>
        <w:rPr>
          <w:rFonts w:ascii="Arial" w:hAnsi="Arial" w:cs="Arial" w:eastAsia="Arial"/>
          <w:sz w:val="24"/>
          <w:szCs w:val="24"/>
          <w:spacing w:val="-1"/>
          <w:w w:val="100"/>
          <w:b/>
          <w:bCs/>
          <w:position w:val="-1"/>
        </w:rPr>
        <w:t>1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0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,</w:t>
      </w:r>
      <w:r>
        <w:rPr>
          <w:rFonts w:ascii="Arial" w:hAnsi="Arial" w:cs="Arial" w:eastAsia="Arial"/>
          <w:sz w:val="24"/>
          <w:szCs w:val="24"/>
          <w:spacing w:val="-1"/>
          <w:w w:val="100"/>
          <w:b/>
          <w:bCs/>
          <w:position w:val="-1"/>
        </w:rPr>
        <w:t>1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position w:val="-1"/>
        </w:rPr>
        <w:t>9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position w:val="-1"/>
        </w:rPr>
        <w:t>0</w:t>
      </w:r>
      <w:r>
        <w:rPr>
          <w:rFonts w:ascii="Arial" w:hAnsi="Arial" w:cs="Arial" w:eastAsia="Arial"/>
          <w:sz w:val="24"/>
          <w:szCs w:val="24"/>
          <w:spacing w:val="0"/>
          <w:w w:val="100"/>
          <w:position w:val="0"/>
        </w:rPr>
      </w:r>
    </w:p>
    <w:p>
      <w:pPr>
        <w:spacing w:before="10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ock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opul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opul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8037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rble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1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s/ye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magm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s;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es;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Firms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Karibib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ib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serves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sect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own.</w:t>
      </w:r>
    </w:p>
    <w:p>
      <w:pPr>
        <w:spacing w:before="0" w:after="0" w:line="292" w:lineRule="exact"/>
        <w:ind w:left="100" w:right="4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arry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ocess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oc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It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igh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alc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oxi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allic</w:t>
      </w:r>
      <w:r>
        <w:rPr>
          <w:rFonts w:ascii="Calibri" w:hAnsi="Calibri" w:cs="Calibri" w:eastAsia="Calibri"/>
          <w:sz w:val="24"/>
          <w:szCs w:val="24"/>
          <w:spacing w:val="4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oxi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These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oil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isra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acid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raliz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(Fraes,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sin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emical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als.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gges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4576"/>
        <w:jc w:val="both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2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.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4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Cu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nt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B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g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Regul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ons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nd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n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499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1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Bu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age;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age;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age;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e;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age).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stitute</w:t>
      </w:r>
      <w:r>
        <w:rPr>
          <w:rFonts w:ascii="Calibri" w:hAnsi="Calibri" w:cs="Calibri" w:eastAsia="Calibri"/>
          <w:sz w:val="22"/>
          <w:szCs w:val="22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oups.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(SDO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(NSBs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opera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NumType w:start="21"/>
          <w:pgMar w:footer="1000" w:header="0" w:top="1380" w:bottom="1200" w:left="1340" w:right="460"/>
          <w:footerReference w:type="default" r:id="rId50"/>
          <w:pgSz w:w="11920" w:h="16840"/>
        </w:sectPr>
      </w:pPr>
      <w:rPr/>
    </w:p>
    <w:p>
      <w:pPr>
        <w:spacing w:before="41" w:after="0" w:line="359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SO)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missi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ggest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4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8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“Co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”;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98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WTO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z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at.,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6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367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2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cy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ogr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Effic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j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to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-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effic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ech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ractices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’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ercial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eside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NEEP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-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UN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rk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Gas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This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-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ear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pro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ented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REEEI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iv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rsi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Sc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ence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ech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j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ct’s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je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ared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ia’s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ener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-rel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wide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erg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-eff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ies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ces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cial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ential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cus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s,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sch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ls,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ly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eside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tial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s.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artic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ties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win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:</w:t>
      </w:r>
    </w:p>
    <w:p>
      <w:pPr>
        <w:spacing w:before="6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343" w:lineRule="auto"/>
        <w:ind w:left="820" w:right="48" w:firstLine="-36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MS UI Gothic" w:hAnsi="MS UI Gothic" w:cs="MS UI Gothic" w:eastAsia="MS UI Gothic"/>
          <w:sz w:val="22"/>
          <w:szCs w:val="22"/>
          <w:spacing w:val="0"/>
          <w:w w:val="100"/>
        </w:rPr>
        <w:t>❖</w:t>
      </w:r>
      <w:r>
        <w:rPr>
          <w:rFonts w:ascii="MS UI Gothic" w:hAnsi="MS UI Gothic" w:cs="MS UI Gothic" w:eastAsia="MS UI Gothic"/>
          <w:sz w:val="22"/>
          <w:szCs w:val="22"/>
          <w:spacing w:val="0"/>
          <w:w w:val="100"/>
        </w:rPr>
        <w:t> </w:t>
      </w:r>
      <w:r>
        <w:rPr>
          <w:rFonts w:ascii="MS UI Gothic" w:hAnsi="MS UI Gothic" w:cs="MS UI Gothic" w:eastAsia="MS UI Gothic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elli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lia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s,</w:t>
      </w:r>
    </w:p>
    <w:p>
      <w:pPr>
        <w:spacing w:before="0" w:after="0" w:line="287" w:lineRule="exact"/>
        <w:ind w:left="46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MS UI Gothic" w:hAnsi="MS UI Gothic" w:cs="MS UI Gothic" w:eastAsia="MS UI Gothic"/>
          <w:sz w:val="22"/>
          <w:szCs w:val="22"/>
          <w:spacing w:val="0"/>
          <w:w w:val="100"/>
        </w:rPr>
        <w:t>❖</w:t>
      </w:r>
      <w:r>
        <w:rPr>
          <w:rFonts w:ascii="MS UI Gothic" w:hAnsi="MS UI Gothic" w:cs="MS UI Gothic" w:eastAsia="MS UI Gothic"/>
          <w:sz w:val="22"/>
          <w:szCs w:val="22"/>
          <w:spacing w:val="0"/>
          <w:w w:val="100"/>
        </w:rPr>
        <w:t> </w:t>
      </w:r>
      <w:r>
        <w:rPr>
          <w:rFonts w:ascii="MS UI Gothic" w:hAnsi="MS UI Gothic" w:cs="MS UI Gothic" w:eastAsia="MS UI Gothic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iti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ergy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su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</w:p>
    <w:p>
      <w:pPr>
        <w:spacing w:before="5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360" w:lineRule="auto"/>
        <w:ind w:left="820" w:right="48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2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artic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2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2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2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2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its</w:t>
      </w:r>
      <w:r>
        <w:rPr>
          <w:rFonts w:ascii="Calibri" w:hAnsi="Calibri" w:cs="Calibri" w:eastAsia="Calibri"/>
          <w:sz w:val="22"/>
          <w:szCs w:val="22"/>
          <w:spacing w:val="2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2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lic</w:t>
      </w:r>
      <w:r>
        <w:rPr>
          <w:rFonts w:ascii="Calibri" w:hAnsi="Calibri" w:cs="Calibri" w:eastAsia="Calibri"/>
          <w:sz w:val="22"/>
          <w:szCs w:val="22"/>
          <w:spacing w:val="2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cial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s,</w:t>
      </w:r>
    </w:p>
    <w:p>
      <w:pPr>
        <w:spacing w:before="0" w:after="0" w:line="276" w:lineRule="exact"/>
        <w:ind w:left="46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Stren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stituti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acity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that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furt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</w:r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ech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ies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pra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s.</w:t>
      </w:r>
    </w:p>
    <w:p>
      <w:pPr>
        <w:spacing w:before="16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737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2.4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3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EP</w:t>
      </w:r>
      <w:r>
        <w:rPr>
          <w:rFonts w:ascii="Calibri" w:hAnsi="Calibri" w:cs="Calibri" w:eastAsia="Calibri"/>
          <w:sz w:val="24"/>
          <w:szCs w:val="24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aseli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to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lish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ener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chma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ks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rent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ergy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eff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cie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cy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stan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ake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ergy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ff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ciency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ia.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5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ercial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cal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ties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(Win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Oshk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/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iva,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/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1" w:after="0" w:line="360" w:lineRule="auto"/>
        <w:ind w:left="100" w:right="44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sele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ased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ccu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cy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s,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ff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els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ef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ener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arks,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wide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ata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was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ele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city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ccu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cy,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ther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ener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rces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ere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lica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e.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ergy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arks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easu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rise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ener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sq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tre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area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it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kWh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/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/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),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as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efi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rican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ard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s).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4978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ms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ea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ng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418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ssi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sol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home</w:t>
      </w:r>
      <w:r>
        <w:rPr>
          <w:rFonts w:ascii="Cambria" w:hAnsi="Cambria" w:cs="Cambria" w:eastAsia="Cambria"/>
          <w:sz w:val="24"/>
          <w:szCs w:val="24"/>
          <w:spacing w:val="-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sys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em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(Solar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12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291.977884pt;height:196.2pt;mso-position-horizontal-relative:char;mso-position-vertical-relative:line" type="#_x0000_t75">
            <v:imagedata r:id="rId51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221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4"/>
          <w:w w:val="100"/>
          <w:b/>
          <w:bCs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62" w:after="0" w:line="240" w:lineRule="auto"/>
        <w:ind w:left="100" w:right="7085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Build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aylig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isa,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eceive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93" w:lineRule="exact"/>
        <w:ind w:left="100" w:right="5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ey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ecially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e,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large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´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0" w:after="0" w:line="292" w:lineRule="exact"/>
        <w:ind w:left="100" w:right="5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ly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may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ove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8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Verdana" w:hAnsi="Verdana" w:cs="Verdana" w:eastAsia="Verdana"/>
          <w:sz w:val="24"/>
          <w:szCs w:val="24"/>
          <w:spacing w:val="0"/>
          <w:w w:val="99"/>
        </w:rPr>
        <w:t>.</w:t>
      </w:r>
      <w:r>
        <w:rPr>
          <w:rFonts w:ascii="Verdana" w:hAnsi="Verdana" w:cs="Verdana" w:eastAsia="Verdana"/>
          <w:sz w:val="24"/>
          <w:szCs w:val="24"/>
          <w:spacing w:val="-32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owever,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2775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gy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eff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bui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ng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bia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(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B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)</w:t>
      </w:r>
      <w:r>
        <w:rPr>
          <w:rFonts w:ascii="Cambria" w:hAnsi="Cambria" w:cs="Cambria" w:eastAsia="Cambria"/>
          <w:sz w:val="28"/>
          <w:szCs w:val="28"/>
          <w:spacing w:val="5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(NUST)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irst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ek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EBN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3" w:after="0" w:line="359" w:lineRule="auto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2.2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50.915277pt;height:274.155pt;mso-position-horizontal-relative:char;mso-position-vertical-relative:line" type="#_x0000_t75">
            <v:imagedata r:id="rId53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7" w:after="0" w:line="240" w:lineRule="auto"/>
        <w:ind w:left="100" w:right="4506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-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ffi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Bui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(K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81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Ene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Buildi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/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House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escr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“g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g”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iller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olluti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assess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save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NumType w:start="25"/>
          <w:pgMar w:footer="1000" w:header="0" w:top="1320" w:bottom="1200" w:left="1340" w:right="460"/>
          <w:footerReference w:type="default" r:id="rId52"/>
          <w:pgSz w:w="11920" w:h="16840"/>
        </w:sectPr>
      </w:pPr>
      <w:rPr/>
    </w:p>
    <w:p>
      <w:pPr>
        <w:spacing w:before="41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“a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”.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level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milar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ogically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0°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3" w:lineRule="exact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lly,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(walls,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esig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ground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mely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r)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asic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UST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14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oubl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ounded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let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locally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similar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onditi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4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locally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(EE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282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Ene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lysis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build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Key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volved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(Varkie,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?</w:t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355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ol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240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VAC)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78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ioners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ioners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0" w:after="0" w:line="293" w:lineRule="exact"/>
        <w:ind w:left="156" w:right="4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al,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lly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ased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ries,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ly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782"/>
        <w:jc w:val="both"/>
        <w:rPr>
          <w:rFonts w:ascii="Calibri" w:hAnsi="Calibri" w:cs="Calibri" w:eastAsia="Calibri"/>
          <w:sz w:val="23"/>
          <w:szCs w:val="23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smissi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(S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t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o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c</w:t>
      </w:r>
      <w:r>
        <w:rPr>
          <w:rFonts w:ascii="Calibri" w:hAnsi="Calibri" w:cs="Calibri" w:eastAsia="Calibri"/>
          <w:sz w:val="23"/>
          <w:szCs w:val="23"/>
          <w:spacing w:val="-2"/>
          <w:w w:val="100"/>
        </w:rPr>
        <w:t>k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er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&amp;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J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o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a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s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,</w:t>
      </w:r>
      <w:r>
        <w:rPr>
          <w:rFonts w:ascii="Calibri" w:hAnsi="Calibri" w:cs="Calibri" w:eastAsia="Calibri"/>
          <w:sz w:val="23"/>
          <w:szCs w:val="23"/>
          <w:spacing w:val="-2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2</w:t>
      </w:r>
      <w:r>
        <w:rPr>
          <w:rFonts w:ascii="Calibri" w:hAnsi="Calibri" w:cs="Calibri" w:eastAsia="Calibri"/>
          <w:sz w:val="23"/>
          <w:szCs w:val="23"/>
          <w:spacing w:val="-2"/>
          <w:w w:val="100"/>
        </w:rPr>
        <w:t>0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10).</w:t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645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ermal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sm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ssion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ission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820" w:lineRule="exact"/>
        <w:ind w:left="707" w:right="630"/>
        <w:jc w:val="center"/>
        <w:tabs>
          <w:tab w:pos="8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43"/>
        </w:rPr>
        <w:t>Q=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  <w:position w:val="43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  <w:position w:val="43"/>
        </w:rPr>
        <w:t>U</w:t>
      </w:r>
      <w:r>
        <w:rPr>
          <w:rFonts w:ascii="Calibri" w:hAnsi="Calibri" w:cs="Calibri" w:eastAsia="Calibri"/>
          <w:sz w:val="24"/>
          <w:szCs w:val="24"/>
          <w:spacing w:val="-11"/>
          <w:w w:val="100"/>
          <w:b/>
          <w:bCs/>
          <w:i/>
          <w:position w:val="43"/>
        </w:rPr>
        <w:t>A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43"/>
        </w:rPr>
        <w:t>∆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43"/>
        </w:rPr>
        <w:t>T</w:t>
        <w:tab/>
      </w:r>
      <w:r>
        <w:rPr>
          <w:rFonts w:ascii="Calibri" w:hAnsi="Calibri" w:cs="Calibri" w:eastAsia="Calibri"/>
          <w:sz w:val="24"/>
          <w:szCs w:val="24"/>
          <w:spacing w:val="-3"/>
          <w:w w:val="99"/>
          <w:b/>
          <w:bCs/>
          <w:i/>
          <w:position w:val="43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43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  <w:i/>
          <w:position w:val="43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43"/>
        </w:rPr>
        <w:t>1)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58" w:after="0" w:line="240" w:lineRule="auto"/>
        <w:ind w:left="196" w:right="912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8" w:lineRule="auto"/>
        <w:ind w:left="100" w:right="546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ace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40" w:lineRule="auto"/>
        <w:ind w:left="100" w:right="381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=tem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(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8589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volves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smission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sses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" w:after="0" w:line="240" w:lineRule="auto"/>
        <w:ind w:left="630" w:right="613"/>
        <w:jc w:val="center"/>
        <w:tabs>
          <w:tab w:pos="89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g</w:t>
      </w:r>
      <w:r>
        <w:rPr>
          <w:rFonts w:ascii="Calibri" w:hAnsi="Calibri" w:cs="Calibri" w:eastAsia="Calibri"/>
          <w:sz w:val="16"/>
          <w:szCs w:val="16"/>
          <w:spacing w:val="18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F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x</w:t>
      </w:r>
      <w:r>
        <w:rPr>
          <w:rFonts w:ascii="Calibri" w:hAnsi="Calibri" w:cs="Calibri" w:eastAsia="Calibri"/>
          <w:sz w:val="16"/>
          <w:szCs w:val="16"/>
          <w:spacing w:val="16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99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-35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922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56" w:right="701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765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SC=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77" w:after="0" w:line="240" w:lineRule="auto"/>
        <w:ind w:left="100" w:right="788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82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761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6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volves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611" w:right="593"/>
        <w:jc w:val="center"/>
        <w:tabs>
          <w:tab w:pos="8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Q=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ng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t)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(F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)(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F).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ab/>
      </w:r>
      <w:r>
        <w:rPr>
          <w:rFonts w:ascii="Calibri" w:hAnsi="Calibri" w:cs="Calibri" w:eastAsia="Calibri"/>
          <w:sz w:val="24"/>
          <w:szCs w:val="24"/>
          <w:spacing w:val="-3"/>
          <w:w w:val="99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3)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922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513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u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  </w:t>
      </w:r>
      <w:r>
        <w:rPr>
          <w:rFonts w:ascii="Calibri" w:hAnsi="Calibri" w:cs="Calibri" w:eastAsia="Calibri"/>
          <w:sz w:val="16"/>
          <w:szCs w:val="16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or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lamp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584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737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670" w:right="1658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eat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CL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ence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608" w:right="593"/>
        <w:jc w:val="center"/>
        <w:tabs>
          <w:tab w:pos="8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e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n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i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b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l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e</w:t>
      </w:r>
      <w:r>
        <w:rPr>
          <w:rFonts w:ascii="Calibri" w:hAnsi="Calibri" w:cs="Calibri" w:eastAsia="Calibri"/>
          <w:sz w:val="16"/>
          <w:szCs w:val="16"/>
          <w:spacing w:val="19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e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n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i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b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l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e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T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</w:r>
      <w:r>
        <w:rPr>
          <w:rFonts w:ascii="Calibri" w:hAnsi="Calibri" w:cs="Calibri" w:eastAsia="Calibri"/>
          <w:sz w:val="24"/>
          <w:szCs w:val="24"/>
          <w:spacing w:val="-3"/>
          <w:w w:val="99"/>
          <w:b/>
          <w:bCs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position w:val="2"/>
        </w:rPr>
        <w:t>4)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43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eat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of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638" w:right="623"/>
        <w:jc w:val="center"/>
        <w:tabs>
          <w:tab w:pos="89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l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e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n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t</w:t>
      </w:r>
      <w:r>
        <w:rPr>
          <w:rFonts w:ascii="Calibri" w:hAnsi="Calibri" w:cs="Calibri" w:eastAsia="Calibri"/>
          <w:sz w:val="16"/>
          <w:szCs w:val="16"/>
          <w:spacing w:val="18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l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e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n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t</w:t>
      </w:r>
      <w:r>
        <w:rPr>
          <w:rFonts w:ascii="Calibri" w:hAnsi="Calibri" w:cs="Calibri" w:eastAsia="Calibri"/>
          <w:sz w:val="16"/>
          <w:szCs w:val="16"/>
          <w:spacing w:val="18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N</w:t>
        <w:tab/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-35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99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5)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center"/>
        <w:spacing w:after="0"/>
        <w:sectPr>
          <w:pgMar w:header="0" w:footer="1000" w:top="1340" w:bottom="1200" w:left="1340" w:right="460"/>
          <w:pgSz w:w="11920" w:h="16840"/>
        </w:sectPr>
      </w:pPr>
      <w:rPr/>
    </w:p>
    <w:p>
      <w:pPr>
        <w:spacing w:before="62" w:after="0" w:line="240" w:lineRule="auto"/>
        <w:ind w:left="100" w:right="6948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Vent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sy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tems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9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56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2.7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pes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tems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rav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e.g.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0" w:after="0" w:line="293" w:lineRule="exact"/>
        <w:ind w:left="100" w:right="5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em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elive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riven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5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ly</w:t>
      </w:r>
      <w:r>
        <w:rPr>
          <w:rFonts w:ascii="Calibri" w:hAnsi="Calibri" w:cs="Calibri" w:eastAsia="Calibri"/>
          <w:sz w:val="24"/>
          <w:szCs w:val="24"/>
          <w:spacing w:val="7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–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air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gh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gs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88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8" w:after="0" w:line="342" w:lineRule="auto"/>
        <w:ind w:left="880" w:right="48" w:firstLine="-36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ly</w:t>
      </w:r>
      <w:r>
        <w:rPr>
          <w:rFonts w:ascii="Calibri" w:hAnsi="Calibri" w:cs="Calibri" w:eastAsia="Calibri"/>
          <w:sz w:val="24"/>
          <w:szCs w:val="24"/>
          <w:spacing w:val="3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ly</w:t>
      </w:r>
      <w:r>
        <w:rPr>
          <w:rFonts w:ascii="Calibri" w:hAnsi="Calibri" w:cs="Calibri" w:eastAsia="Calibri"/>
          <w:sz w:val="24"/>
          <w:szCs w:val="24"/>
          <w:spacing w:val="3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–</w:t>
      </w:r>
      <w:r>
        <w:rPr>
          <w:rFonts w:ascii="Calibri" w:hAnsi="Calibri" w:cs="Calibri" w:eastAsia="Calibri"/>
          <w:sz w:val="24"/>
          <w:szCs w:val="24"/>
          <w:spacing w:val="3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lied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314" w:lineRule="exact"/>
        <w:ind w:left="5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ly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arate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ract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88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mass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395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8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-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energy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sy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‘s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le’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‘gre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’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(Lid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5" w:lineRule="exact"/>
        <w:ind w:left="156" w:right="92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given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sh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air,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),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424" w:right="-20"/>
        <w:jc w:val="left"/>
        <w:tabs>
          <w:tab w:pos="92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H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v</w:t>
      </w:r>
      <w:r>
        <w:rPr>
          <w:rFonts w:ascii="Calibri" w:hAnsi="Calibri" w:cs="Calibri" w:eastAsia="Calibri"/>
          <w:sz w:val="16"/>
          <w:szCs w:val="16"/>
          <w:spacing w:val="16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ρc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ou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t</w:t>
      </w:r>
      <w:r>
        <w:rPr>
          <w:rFonts w:ascii="Calibri" w:hAnsi="Calibri" w:cs="Calibri" w:eastAsia="Calibri"/>
          <w:sz w:val="16"/>
          <w:szCs w:val="16"/>
          <w:spacing w:val="-3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77" w:after="0" w:line="358" w:lineRule="auto"/>
        <w:ind w:left="100" w:right="4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ρ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g/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),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Cp</w:t>
      </w:r>
      <w:r>
        <w:rPr>
          <w:rFonts w:ascii="Calibri" w:hAnsi="Calibri" w:cs="Calibri" w:eastAsia="Calibri"/>
          <w:sz w:val="24"/>
          <w:szCs w:val="24"/>
          <w:spacing w:val="7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(J/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K),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i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16"/>
          <w:szCs w:val="16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air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-3"/>
          <w:w w:val="100"/>
          <w:i/>
          <w:position w:val="0"/>
        </w:rPr>
        <w:t>u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t</w:t>
      </w:r>
      <w:r>
        <w:rPr>
          <w:rFonts w:ascii="Calibri" w:hAnsi="Calibri" w:cs="Calibri" w:eastAsia="Calibri"/>
          <w:sz w:val="16"/>
          <w:szCs w:val="16"/>
          <w:spacing w:val="18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air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vel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2" w:after="0" w:line="359" w:lineRule="auto"/>
        <w:ind w:left="100" w:right="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7" w:lineRule="auto"/>
        <w:ind w:left="100" w:right="38"/>
        <w:jc w:val="left"/>
        <w:tabs>
          <w:tab w:pos="93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E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F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p</w:t>
      </w:r>
      <w:r>
        <w:rPr>
          <w:rFonts w:ascii="Calibri" w:hAnsi="Calibri" w:cs="Calibri" w:eastAsia="Calibri"/>
          <w:sz w:val="16"/>
          <w:szCs w:val="16"/>
          <w:spacing w:val="-7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F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∆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ῃ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p</w:t>
      </w:r>
      <w:r>
        <w:rPr>
          <w:rFonts w:ascii="Calibri" w:hAnsi="Calibri" w:cs="Calibri" w:eastAsia="Calibri"/>
          <w:sz w:val="16"/>
          <w:szCs w:val="16"/>
          <w:spacing w:val="26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ime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),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an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ow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0"/>
        </w:rPr>
        <w:t>3</w:t>
      </w:r>
      <w:r>
        <w:rPr>
          <w:rFonts w:ascii="Calibri" w:hAnsi="Calibri" w:cs="Calibri" w:eastAsia="Calibri"/>
          <w:sz w:val="16"/>
          <w:szCs w:val="16"/>
          <w:spacing w:val="29"/>
          <w:w w:val="100"/>
          <w:position w:val="1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1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(Pa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12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rall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(%)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).</w:t>
      </w:r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2.8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1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57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veyed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lk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9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all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im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),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(m/s)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mission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89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Mar w:header="0" w:footer="1000" w:top="1340" w:bottom="1200" w:left="1340" w:right="460"/>
          <w:pgSz w:w="11920" w:h="16840"/>
        </w:sectPr>
      </w:pPr>
      <w:rPr/>
    </w:p>
    <w:p>
      <w:pPr>
        <w:spacing w:before="0" w:after="0" w:line="274" w:lineRule="exact"/>
        <w:ind w:right="50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128.419998pt;margin-top:13.288991pt;width:9pt;height:.1pt;mso-position-horizontal-relative:page;mso-position-vertical-relative:paragraph;z-index:-35298" coordorigin="2568,266" coordsize="180,2">
            <v:shape style="position:absolute;left:2568;top:266;width:180;height:2" coordorigin="2568,266" coordsize="180,0" path="m2568,266l2748,266e" filled="f" stroked="t" strokeweight=".93997pt" strokecolor="#000000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33.580002pt;margin-top:5.893756pt;width:3.5148pt;height:6.96pt;mso-position-horizontal-relative:page;mso-position-vertical-relative:paragraph;z-index:-35294" type="#_x0000_t202" filled="f" stroked="f">
            <v:textbox inset="0,0,0,0">
              <w:txbxContent>
                <w:p>
                  <w:pPr>
                    <w:spacing w:before="0" w:after="0" w:line="139" w:lineRule="exact"/>
                    <w:ind w:right="-61"/>
                    <w:jc w:val="left"/>
                    <w:rPr>
                      <w:rFonts w:ascii="Cambria Math" w:hAnsi="Cambria Math" w:cs="Cambria Math" w:eastAsia="Cambria Math"/>
                      <w:sz w:val="14"/>
                      <w:szCs w:val="14"/>
                    </w:rPr>
                  </w:pPr>
                  <w:rPr/>
                  <w:r>
                    <w:rPr>
                      <w:rFonts w:ascii="Cambria Math" w:hAnsi="Cambria Math" w:cs="Cambria Math" w:eastAsia="Cambria Math"/>
                      <w:sz w:val="14"/>
                      <w:szCs w:val="14"/>
                      <w:w w:val="99"/>
                    </w:rPr>
                    <w:t>�</w:t>
                  </w:r>
                  <w:r>
                    <w:rPr>
                      <w:rFonts w:ascii="Cambria Math" w:hAnsi="Cambria Math" w:cs="Cambria Math" w:eastAsia="Cambria Math"/>
                      <w:sz w:val="14"/>
                      <w:szCs w:val="14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86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C(t)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1"/>
        </w:rPr>
        <w:t>C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-1"/>
        </w:rPr>
        <w:t>e</w:t>
      </w:r>
      <w:r>
        <w:rPr>
          <w:rFonts w:ascii="Calibri" w:hAnsi="Calibri" w:cs="Calibri" w:eastAsia="Calibri"/>
          <w:sz w:val="16"/>
          <w:szCs w:val="16"/>
          <w:spacing w:val="1"/>
          <w:w w:val="100"/>
          <w:b/>
          <w:bCs/>
          <w:i/>
          <w:position w:val="-1"/>
        </w:rPr>
        <w:t>x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-1"/>
        </w:rPr>
        <w:t>t</w:t>
      </w:r>
      <w:r>
        <w:rPr>
          <w:rFonts w:ascii="Calibri" w:hAnsi="Calibri" w:cs="Calibri" w:eastAsia="Calibri"/>
          <w:sz w:val="16"/>
          <w:szCs w:val="16"/>
          <w:spacing w:val="-2"/>
          <w:w w:val="100"/>
          <w:b/>
          <w:bCs/>
          <w:i/>
          <w:position w:val="-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+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right="2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59" w:lineRule="exact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228.889999pt;margin-top:8.23719pt;width:9pt;height:.1pt;mso-position-horizontal-relative:page;mso-position-vertical-relative:paragraph;z-index:-35297" coordorigin="4578,165" coordsize="180,2">
            <v:shape style="position:absolute;left:4578;top:165;width:180;height:2" coordorigin="4578,165" coordsize="180,0" path="m4578,165l4758,165e" filled="f" stroked="t" strokeweight=".93997pt" strokecolor="#000000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28.889999pt;margin-top:-2.0518pt;width:8.6748pt;height:9.853756pt;mso-position-horizontal-relative:page;mso-position-vertical-relative:paragraph;z-index:-35293" type="#_x0000_t202" filled="f" stroked="f">
            <v:textbox inset="0,0,0,0">
              <w:txbxContent>
                <w:p>
                  <w:pPr>
                    <w:spacing w:before="0" w:after="0" w:line="197" w:lineRule="exact"/>
                    <w:ind w:right="-70"/>
                    <w:jc w:val="left"/>
                    <w:rPr>
                      <w:rFonts w:ascii="Cambria Math" w:hAnsi="Cambria Math" w:cs="Cambria Math" w:eastAsia="Cambria Math"/>
                      <w:sz w:val="14"/>
                      <w:szCs w:val="14"/>
                    </w:rPr>
                  </w:pPr>
                  <w:rPr/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position w:val="3"/>
                    </w:rPr>
                    <w:t>�</w:t>
                  </w:r>
                  <w:r>
                    <w:rPr>
                      <w:rFonts w:ascii="Cambria Math" w:hAnsi="Cambria Math" w:cs="Cambria Math" w:eastAsia="Cambria Math"/>
                      <w:sz w:val="14"/>
                      <w:szCs w:val="14"/>
                      <w:w w:val="99"/>
                      <w:position w:val="-1"/>
                    </w:rPr>
                    <w:t>�</w:t>
                  </w:r>
                  <w:r>
                    <w:rPr>
                      <w:rFonts w:ascii="Cambria Math" w:hAnsi="Cambria Math" w:cs="Cambria Math" w:eastAsia="Cambria Math"/>
                      <w:sz w:val="14"/>
                      <w:szCs w:val="14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3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-3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5"/>
        </w:rPr>
        <w:t>6</w:t>
      </w:r>
      <w:r>
        <w:rPr>
          <w:rFonts w:ascii="Calibri" w:hAnsi="Calibri" w:cs="Calibri" w:eastAsia="Calibri"/>
          <w:sz w:val="16"/>
          <w:szCs w:val="16"/>
          <w:spacing w:val="-2"/>
          <w:w w:val="100"/>
          <w:b/>
          <w:bCs/>
          <w:i/>
          <w:position w:val="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3"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3"/>
        </w:rPr>
        <w:t>(C</w:t>
      </w:r>
      <w:r>
        <w:rPr>
          <w:rFonts w:ascii="Calibri" w:hAnsi="Calibri" w:cs="Calibri" w:eastAsia="Calibri"/>
          <w:sz w:val="16"/>
          <w:szCs w:val="16"/>
          <w:spacing w:val="-2"/>
          <w:w w:val="100"/>
          <w:b/>
          <w:bCs/>
          <w:i/>
          <w:position w:val="-5"/>
        </w:rPr>
        <w:t>e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-5"/>
        </w:rPr>
        <w:t>xt</w:t>
      </w:r>
      <w:r>
        <w:rPr>
          <w:rFonts w:ascii="Calibri" w:hAnsi="Calibri" w:cs="Calibri" w:eastAsia="Calibri"/>
          <w:sz w:val="16"/>
          <w:szCs w:val="16"/>
          <w:spacing w:val="-3"/>
          <w:w w:val="100"/>
          <w:b/>
          <w:bCs/>
          <w:i/>
          <w:position w:val="-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3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3"/>
        </w:rPr>
        <w:t>C(0)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3"/>
        </w:rPr>
        <w:t>+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right="2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407" w:lineRule="exact"/>
        <w:ind w:left="-70" w:right="-20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1"/>
        </w:rPr>
        <w:t>10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7"/>
        </w:rPr>
        <w:t>6</w:t>
      </w:r>
      <w:r>
        <w:rPr>
          <w:rFonts w:ascii="Calibri" w:hAnsi="Calibri" w:cs="Calibri" w:eastAsia="Calibri"/>
          <w:sz w:val="16"/>
          <w:szCs w:val="16"/>
          <w:spacing w:val="-2"/>
          <w:w w:val="100"/>
          <w:b/>
          <w:bCs/>
          <w:i/>
          <w:position w:val="7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1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  <w:position w:val="-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1"/>
        </w:rPr>
        <w:t>exp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1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-1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85" w:lineRule="exact"/>
        <w:ind w:right="-13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292.010010pt;margin-top:-7.051009pt;width:6.24pt;height:.1pt;mso-position-horizontal-relative:page;mso-position-vertical-relative:paragraph;z-index:-35296" coordorigin="5840,-141" coordsize="125,2">
            <v:shape style="position:absolute;left:5840;top:-141;width:125;height:2" coordorigin="5840,-141" coordsize="125,0" path="m5840,-141l5965,-141e" filled="f" stroked="t" strokeweight=".93997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492" w:lineRule="exact"/>
        <w:ind w:right="-20"/>
        <w:jc w:val="left"/>
        <w:tabs>
          <w:tab w:pos="45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  <w:t>�</w:t>
        <w:tab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  <w:position w:val="6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6"/>
        </w:rPr>
        <w:t>2.8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6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4" w:equalWidth="0">
            <w:col w:w="1402" w:space="61"/>
            <w:col w:w="1948" w:space="61"/>
            <w:col w:w="1152" w:space="93"/>
            <w:col w:w="5403"/>
          </w:cols>
        </w:sectPr>
      </w:pPr>
      <w:rPr/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mv)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(0)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8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94" w:lineRule="exact"/>
        <w:ind w:left="1096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8"/>
        </w:rPr>
        <w:t>����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225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121.82pt;margin-top:6.570015pt;width:19.440pt;height:.1pt;mso-position-horizontal-relative:page;mso-position-vertical-relative:paragraph;z-index:-35295" coordorigin="2436,131" coordsize="389,2">
            <v:shape style="position:absolute;left:2436;top:131;width:389;height:2" coordorigin="2436,131" coordsize="389,0" path="m2436,131l2825,131e" filled="f" stroked="t" strokeweight=".93997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2"/>
        </w:rPr>
        <w:t>C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-4"/>
        </w:rPr>
        <w:t>s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-4"/>
        </w:rPr>
        <w:t>t</w:t>
      </w:r>
      <w:r>
        <w:rPr>
          <w:rFonts w:ascii="Calibri" w:hAnsi="Calibri" w:cs="Calibri" w:eastAsia="Calibri"/>
          <w:sz w:val="16"/>
          <w:szCs w:val="16"/>
          <w:spacing w:val="-2"/>
          <w:w w:val="100"/>
          <w:b/>
          <w:bCs/>
          <w:i/>
          <w:position w:val="-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2"/>
        </w:rPr>
        <w:t>C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-4"/>
        </w:rPr>
        <w:t>e</w:t>
      </w:r>
      <w:r>
        <w:rPr>
          <w:rFonts w:ascii="Calibri" w:hAnsi="Calibri" w:cs="Calibri" w:eastAsia="Calibri"/>
          <w:sz w:val="16"/>
          <w:szCs w:val="16"/>
          <w:spacing w:val="1"/>
          <w:w w:val="100"/>
          <w:b/>
          <w:bCs/>
          <w:i/>
          <w:position w:val="-4"/>
        </w:rPr>
        <w:t>x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-4"/>
        </w:rPr>
        <w:t>t</w:t>
      </w:r>
      <w:r>
        <w:rPr>
          <w:rFonts w:ascii="Calibri" w:hAnsi="Calibri" w:cs="Calibri" w:eastAsia="Calibri"/>
          <w:sz w:val="16"/>
          <w:szCs w:val="16"/>
          <w:spacing w:val="-2"/>
          <w:w w:val="100"/>
          <w:b/>
          <w:bCs/>
          <w:i/>
          <w:position w:val="-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2"/>
        </w:rPr>
        <w:t>+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513" w:lineRule="exact"/>
        <w:ind w:right="-20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264" w:lineRule="exact"/>
        <w:ind w:right="-20"/>
        <w:jc w:val="left"/>
        <w:tabs>
          <w:tab w:pos="76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1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9"/>
        </w:rPr>
        <w:t>6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9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354" w:space="187"/>
            <w:col w:w="8579"/>
          </w:cols>
        </w:sectPr>
      </w:pPr>
      <w:rPr/>
    </w:p>
    <w:p>
      <w:pPr>
        <w:spacing w:before="4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ose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at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el.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air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y.</w:t>
      </w:r>
    </w:p>
    <w:p>
      <w:pPr>
        <w:spacing w:before="0" w:after="0" w:line="292" w:lineRule="exact"/>
        <w:ind w:left="100" w:right="6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2.9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sed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e.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2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g.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e),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2.8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sed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esign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ion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16"/>
          <w:szCs w:val="16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ove</w:t>
      </w:r>
      <w:r>
        <w:rPr>
          <w:rFonts w:ascii="Calibri" w:hAnsi="Calibri" w:cs="Calibri" w:eastAsia="Calibri"/>
          <w:sz w:val="24"/>
          <w:szCs w:val="24"/>
          <w:spacing w:val="-1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ay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ire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7601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9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91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2.9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te</w:t>
      </w:r>
      <w:r>
        <w:rPr>
          <w:rFonts w:ascii="Calibri" w:hAnsi="Calibri" w:cs="Calibri" w:eastAsia="Calibri"/>
          <w:sz w:val="24"/>
          <w:szCs w:val="24"/>
          <w:spacing w:val="-5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of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gases.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5%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008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3" w:lineRule="exact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ased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ays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escr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air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is: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440" w:lineRule="atLeast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y)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(rel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0" w:after="0" w:line="420" w:lineRule="exact"/>
        <w:ind w:right="-20"/>
        <w:jc w:val="right"/>
        <w:rPr>
          <w:rFonts w:ascii="Cambria Math" w:hAnsi="Cambria Math" w:cs="Cambria Math" w:eastAsia="Cambria Math"/>
          <w:sz w:val="14"/>
          <w:szCs w:val="14"/>
        </w:rPr>
      </w:pPr>
      <w:rPr/>
      <w:r>
        <w:rPr/>
        <w:pict>
          <v:group style="position:absolute;margin-left:94.344002pt;margin-top:13.288991pt;width:13.8pt;height:.1pt;mso-position-horizontal-relative:page;mso-position-vertical-relative:paragraph;z-index:-35292" coordorigin="1887,266" coordsize="276,2">
            <v:shape style="position:absolute;left:1887;top:266;width:276;height:2" coordorigin="1887,266" coordsize="276,0" path="m1887,266l2163,266e" filled="f" stroked="t" strokeweight=".93997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4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1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99" w:lineRule="exact"/>
        <w:ind w:right="-12"/>
        <w:jc w:val="right"/>
        <w:rPr>
          <w:rFonts w:ascii="Cambria Math" w:hAnsi="Cambria Math" w:cs="Cambria Math" w:eastAsia="Cambria Math"/>
          <w:sz w:val="14"/>
          <w:szCs w:val="14"/>
        </w:rPr>
      </w:pPr>
      <w:rPr/>
      <w:r>
        <w:rPr>
          <w:rFonts w:ascii="Cambria Math" w:hAnsi="Cambria Math" w:cs="Cambria Math" w:eastAsia="Cambria Math"/>
          <w:sz w:val="17"/>
          <w:szCs w:val="17"/>
          <w:position w:val="4"/>
        </w:rPr>
        <w:t>�</w:t>
      </w:r>
      <w:r>
        <w:rPr>
          <w:rFonts w:ascii="Cambria Math" w:hAnsi="Cambria Math" w:cs="Cambria Math" w:eastAsia="Cambria Math"/>
          <w:sz w:val="14"/>
          <w:szCs w:val="14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14"/>
          <w:szCs w:val="14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tabs>
          <w:tab w:pos="83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(Kg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vap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ur/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dry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r)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815" w:space="63"/>
            <w:col w:w="9242"/>
          </w:cols>
        </w:sectPr>
      </w:pPr>
      <w:rPr/>
    </w:p>
    <w:p>
      <w:pPr>
        <w:spacing w:before="5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e,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w</w:t>
      </w:r>
      <w:r>
        <w:rPr>
          <w:rFonts w:ascii="Calibri" w:hAnsi="Calibri" w:cs="Calibri" w:eastAsia="Calibri"/>
          <w:sz w:val="16"/>
          <w:szCs w:val="16"/>
          <w:spacing w:val="19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g</w:t>
      </w:r>
      <w:r>
        <w:rPr>
          <w:rFonts w:ascii="Calibri" w:hAnsi="Calibri" w:cs="Calibri" w:eastAsia="Calibri"/>
          <w:sz w:val="16"/>
          <w:szCs w:val="16"/>
          <w:spacing w:val="18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ry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ir,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iv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440" w:lineRule="atLeast"/>
        <w:ind w:left="100" w:right="4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407" w:lineRule="exact"/>
        <w:ind w:left="105" w:right="-90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/>
        <w:pict>
          <v:group style="position:absolute;margin-left:94.584pt;margin-top:13.288991pt;width:33.24pt;height:.1pt;mso-position-horizontal-relative:page;mso-position-vertical-relative:paragraph;z-index:-35291" coordorigin="1892,266" coordsize="665,2">
            <v:shape style="position:absolute;left:1892;top:266;width:665;height:2" coordorigin="1892,266" coordsize="665,0" path="m1892,266l2556,266e" filled="f" stroked="t" strokeweight=".93997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1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-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1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1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1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13"/>
        </w:rPr>
        <w:t>.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13"/>
        </w:rPr>
        <w:t>𝟔�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1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3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0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85" w:lineRule="exact"/>
        <w:ind w:left="650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position w:val="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1"/>
          <w:w w:val="97"/>
          <w:position w:val="2"/>
        </w:rPr>
        <w:t>−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tabs>
          <w:tab w:pos="80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g/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g)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11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209" w:space="173"/>
            <w:col w:w="8738"/>
          </w:cols>
        </w:sectPr>
      </w:pPr>
      <w:rPr/>
    </w:p>
    <w:p>
      <w:pPr>
        <w:spacing w:before="7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623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e,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5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5"/>
        </w:rPr>
        <w:t>𝑝</w:t>
      </w:r>
      <w:r>
        <w:rPr>
          <w:rFonts w:ascii="Cambria Math" w:hAnsi="Cambria Math" w:cs="Cambria Math" w:eastAsia="Cambria Math"/>
          <w:sz w:val="24"/>
          <w:szCs w:val="24"/>
          <w:spacing w:val="5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ss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als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5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m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ial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ry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our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655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6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6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6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air.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46"/>
        </w:rPr>
        <w:t>𝑝</w:t>
      </w:r>
      <w:r>
        <w:rPr>
          <w:rFonts w:ascii="Cambria Math" w:hAnsi="Cambria Math" w:cs="Cambria Math" w:eastAsia="Cambria Math"/>
          <w:sz w:val="24"/>
          <w:szCs w:val="24"/>
          <w:spacing w:val="5"/>
          <w:w w:val="100"/>
          <w:position w:val="4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6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6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6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4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6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6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6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6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6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6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6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6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6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1" w:after="0" w:line="359" w:lineRule="auto"/>
        <w:ind w:left="100" w:right="42" w:firstLine="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mass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mass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max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oted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as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0" w:lineRule="exact"/>
        <w:ind w:left="100" w:right="93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3"/>
          <w:w w:val="100"/>
        </w:rPr>
        <w:t>�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0" w:after="0" w:line="420" w:lineRule="exact"/>
        <w:ind w:left="163" w:right="-20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/>
        <w:pict>
          <v:group style="position:absolute;margin-left:94.344002pt;margin-top:13.288976pt;width:19.32pt;height:.1pt;mso-position-horizontal-relative:page;mso-position-vertical-relative:paragraph;z-index:-35290" coordorigin="1887,266" coordsize="386,2">
            <v:shape style="position:absolute;left:1887;top:266;width:386;height:2" coordorigin="1887,266" coordsize="386,0" path="m1887,266l2273,266e" filled="f" stroked="t" strokeweight=".94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ⱷ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14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11"/>
        </w:rPr>
        <w:t>𝑤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99" w:lineRule="exact"/>
        <w:ind w:left="547" w:right="-70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position w:val="4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3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"/>
        </w:rPr>
        <w:t>,�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420" w:lineRule="exact"/>
        <w:ind w:right="-42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-4"/>
          <w:w w:val="100"/>
          <w:position w:val="14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11"/>
        </w:rPr>
        <w:t>𝑤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99" w:lineRule="exact"/>
        <w:ind w:left="173" w:right="-70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/>
        <w:pict>
          <v:group style="position:absolute;margin-left:125.059998pt;margin-top:-7.717903pt;width:16.440pt;height:.1pt;mso-position-horizontal-relative:page;mso-position-vertical-relative:paragraph;z-index:-35289" coordorigin="2501,-154" coordsize="329,2">
            <v:shape style="position:absolute;left:2501;top:-154;width:329;height:2" coordorigin="2501,-154" coordsize="329,0" path="m2501,-154l2830,-154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-4"/>
          <w:position w:val="4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1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"/>
        </w:rPr>
        <w:t>,�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2.12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3" w:equalWidth="0">
            <w:col w:w="928" w:space="60"/>
            <w:col w:w="497" w:space="7876"/>
            <w:col w:w="759"/>
          </w:cols>
        </w:sectPr>
      </w:pPr>
      <w:rPr/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89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274" w:lineRule="exact"/>
        <w:ind w:left="888" w:right="334"/>
        <w:jc w:val="center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93.624001pt;margin-top:13.288976pt;width:51.6pt;height:.1pt;mso-position-horizontal-relative:page;mso-position-vertical-relative:paragraph;z-index:-35288" coordorigin="1872,266" coordsize="1032,2">
            <v:shape style="position:absolute;left:1872;top:266;width:1032;height:2" coordorigin="1872,266" coordsize="1032,0" path="m1872,266l2904,266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86" w:lineRule="exact"/>
        <w:ind w:left="148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ⱷ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59" w:lineRule="exact"/>
        <w:ind w:left="498" w:right="-55"/>
        <w:jc w:val="center"/>
        <w:rPr>
          <w:rFonts w:ascii="Cambria Math" w:hAnsi="Cambria Math" w:cs="Cambria Math" w:eastAsia="Cambria Math"/>
          <w:sz w:val="14"/>
          <w:szCs w:val="14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1"/>
          <w:position w:val="3"/>
        </w:rPr>
        <w:t>(</w:t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3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3"/>
        </w:rPr>
        <w:t>.</w:t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3"/>
        </w:rPr>
        <w:t>662</w:t>
      </w:r>
      <w:r>
        <w:rPr>
          <w:rFonts w:ascii="Cambria Math" w:hAnsi="Cambria Math" w:cs="Cambria Math" w:eastAsia="Cambria Math"/>
          <w:sz w:val="17"/>
          <w:szCs w:val="17"/>
          <w:spacing w:val="1"/>
          <w:w w:val="97"/>
          <w:position w:val="3"/>
        </w:rPr>
        <w:t>+</w:t>
      </w:r>
      <w:r>
        <w:rPr>
          <w:rFonts w:ascii="Cambria Math" w:hAnsi="Cambria Math" w:cs="Cambria Math" w:eastAsia="Cambria Math"/>
          <w:sz w:val="17"/>
          <w:szCs w:val="17"/>
          <w:spacing w:val="2"/>
          <w:w w:val="100"/>
          <w:position w:val="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3"/>
        </w:rPr>
        <w:t>)</w:t>
      </w:r>
      <w:r>
        <w:rPr>
          <w:rFonts w:ascii="Cambria Math" w:hAnsi="Cambria Math" w:cs="Cambria Math" w:eastAsia="Cambria Math"/>
          <w:sz w:val="17"/>
          <w:szCs w:val="17"/>
          <w:spacing w:val="-19"/>
          <w:w w:val="100"/>
          <w:position w:val="3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0"/>
        </w:rPr>
        <w:t>𝑔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558" w:space="7825"/>
            <w:col w:w="737"/>
          </w:cols>
        </w:sectPr>
      </w:pPr>
      <w:rPr/>
    </w:p>
    <w:p>
      <w:pPr>
        <w:spacing w:before="6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40" w:lineRule="auto"/>
        <w:ind w:left="100" w:right="5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olute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(at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778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2.1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ies.</w:t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‘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arm’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live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live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rvive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old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ively,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(Fan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</w:p>
    <w:p>
      <w:pPr>
        <w:jc w:val="both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1" w:after="0" w:line="240" w:lineRule="auto"/>
        <w:ind w:left="100" w:right="591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2.1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group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aviou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‘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e’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ogical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owever,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logical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2" w:lineRule="exact"/>
        <w:ind w:left="100" w:right="4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eth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or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2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ses</w:t>
      </w:r>
      <w:r>
        <w:rPr>
          <w:rFonts w:ascii="Calibri" w:hAnsi="Calibri" w:cs="Calibri" w:eastAsia="Calibri"/>
          <w:sz w:val="24"/>
          <w:szCs w:val="24"/>
          <w:spacing w:val="2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ge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od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183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limi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</w:t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11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2.1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2</w:t>
      </w:r>
      <w:r>
        <w:rPr>
          <w:rFonts w:ascii="Calibri" w:hAnsi="Calibri" w:cs="Calibri" w:eastAsia="Calibri"/>
          <w:sz w:val="24"/>
          <w:szCs w:val="24"/>
          <w:spacing w:val="-7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10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46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31"/>
        </w:rPr>
        <w:t>•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46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31"/>
        </w:rPr>
        <w:t>•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s;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8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46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31"/>
        </w:rPr>
        <w:t>•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4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six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asic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ger’s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Olesen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797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2.1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3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549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ger’s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is:</w:t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00" w:right="183"/>
        <w:jc w:val="center"/>
        <w:tabs>
          <w:tab w:pos="92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+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(2.1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403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asic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);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);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0" w:after="0" w:line="359" w:lineRule="auto"/>
        <w:ind w:left="100" w:right="39"/>
        <w:jc w:val="both"/>
        <w:rPr>
          <w:rFonts w:ascii="Calibri" w:hAnsi="Calibri" w:cs="Calibri" w:eastAsia="Calibri"/>
          <w:sz w:val="16"/>
          <w:szCs w:val="16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mal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s.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;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cl</w:t>
      </w:r>
      <w:r>
        <w:rPr>
          <w:rFonts w:ascii="Calibri" w:hAnsi="Calibri" w:cs="Calibri" w:eastAsia="Calibri"/>
          <w:sz w:val="16"/>
          <w:szCs w:val="16"/>
          <w:spacing w:val="19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f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cl</w:t>
      </w:r>
      <w:r>
        <w:rPr>
          <w:rFonts w:ascii="Calibri" w:hAnsi="Calibri" w:cs="Calibri" w:eastAsia="Calibri"/>
          <w:sz w:val="16"/>
          <w:szCs w:val="16"/>
          <w:spacing w:val="20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sio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;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h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19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1"/>
          <w:w w:val="100"/>
          <w:position w:val="8"/>
        </w:rPr>
        <w:t>-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-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1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</w:p>
    <w:p>
      <w:pPr>
        <w:spacing w:before="1" w:after="0" w:line="240" w:lineRule="exact"/>
        <w:ind w:left="100" w:right="1747"/>
        <w:jc w:val="both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  <w:i/>
        </w:rPr>
        <w:t>Tab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  <w:i/>
        </w:rPr>
        <w:t>l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  <w:i/>
        </w:rPr>
        <w:t>e</w:t>
      </w:r>
      <w:r>
        <w:rPr>
          <w:rFonts w:ascii="Calibri" w:hAnsi="Calibri" w:cs="Calibri" w:eastAsia="Calibri"/>
          <w:sz w:val="20"/>
          <w:szCs w:val="20"/>
          <w:spacing w:val="-4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  <w:i/>
        </w:rPr>
        <w:t>2.4</w:t>
      </w:r>
      <w:r>
        <w:rPr>
          <w:rFonts w:ascii="Calibri" w:hAnsi="Calibri" w:cs="Calibri" w:eastAsia="Calibri"/>
          <w:sz w:val="20"/>
          <w:szCs w:val="20"/>
          <w:spacing w:val="-3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Te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sed</w:t>
      </w:r>
      <w:r>
        <w:rPr>
          <w:rFonts w:ascii="Calibri" w:hAnsi="Calibri" w:cs="Calibri" w:eastAsia="Calibri"/>
          <w:sz w:val="20"/>
          <w:szCs w:val="20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in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p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d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0"/>
          <w:szCs w:val="20"/>
          <w:spacing w:val="-7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ean</w:t>
      </w:r>
      <w:r>
        <w:rPr>
          <w:rFonts w:ascii="Calibri" w:hAnsi="Calibri" w:cs="Calibri" w:eastAsia="Calibri"/>
          <w:sz w:val="20"/>
          <w:szCs w:val="20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v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te</w:t>
      </w:r>
      <w:r>
        <w:rPr>
          <w:rFonts w:ascii="Calibri" w:hAnsi="Calibri" w:cs="Calibri" w:eastAsia="Calibri"/>
          <w:sz w:val="20"/>
          <w:szCs w:val="20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(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5"/>
          <w:w w:val="100"/>
          <w:b/>
          <w:bCs/>
        </w:rPr>
        <w:t>V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)</w:t>
      </w:r>
      <w:r>
        <w:rPr>
          <w:rFonts w:ascii="Calibri" w:hAnsi="Calibri" w:cs="Calibri" w:eastAsia="Calibri"/>
          <w:sz w:val="20"/>
          <w:szCs w:val="20"/>
          <w:spacing w:val="-5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e:</w:t>
      </w:r>
      <w:r>
        <w:rPr>
          <w:rFonts w:ascii="Calibri" w:hAnsi="Calibri" w:cs="Calibri" w:eastAsia="Calibri"/>
          <w:sz w:val="20"/>
          <w:szCs w:val="20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fo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q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ation</w:t>
      </w:r>
      <w:r>
        <w:rPr>
          <w:rFonts w:ascii="Calibri" w:hAnsi="Calibri" w:cs="Calibri" w:eastAsia="Calibri"/>
          <w:sz w:val="20"/>
          <w:szCs w:val="20"/>
          <w:spacing w:val="-7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Fa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g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er</w:t>
      </w:r>
      <w:r>
        <w:rPr>
          <w:rFonts w:ascii="Calibri" w:hAnsi="Calibri" w:cs="Calibri" w:eastAsia="Calibri"/>
          <w:sz w:val="20"/>
          <w:szCs w:val="20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(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197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9.48" w:type="dxa"/>
      </w:tblPr>
      <w:tblGrid/>
      <w:tr>
        <w:trPr>
          <w:trHeight w:val="387" w:hRule="exact"/>
        </w:trPr>
        <w:tc>
          <w:tcPr>
            <w:tcW w:w="617" w:type="dxa"/>
            <w:tcBorders>
              <w:top w:val="single" w:sz="4.640" w:space="0" w:color="000000"/>
              <w:bottom w:val="nil" w:sz="6" w:space="0" w:color="auto"/>
              <w:left w:val="single" w:sz="4.640" w:space="0" w:color="000000"/>
              <w:right w:val="nil" w:sz="6" w:space="0" w:color="auto"/>
            </w:tcBorders>
          </w:tcPr>
          <w:p>
            <w:pPr>
              <w:spacing w:before="0" w:after="0" w:line="291" w:lineRule="exact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573" w:type="dxa"/>
            <w:tcBorders>
              <w:top w:val="single" w:sz="4.640" w:space="0" w:color="000000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0" w:after="0" w:line="291" w:lineRule="exact"/>
              <w:ind w:left="200" w:right="1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=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8702" w:type="dxa"/>
            <w:tcBorders>
              <w:top w:val="single" w:sz="4.640" w:space="0" w:color="000000"/>
              <w:bottom w:val="nil" w:sz="6" w:space="0" w:color="auto"/>
              <w:left w:val="nil" w:sz="6" w:space="0" w:color="auto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21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al</w:t>
            </w:r>
            <w:r>
              <w:rPr>
                <w:rFonts w:ascii="Calibri" w:hAnsi="Calibri" w:cs="Calibri" w:eastAsia="Calibri"/>
                <w:sz w:val="24"/>
                <w:szCs w:val="24"/>
                <w:spacing w:val="-4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at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39" w:hRule="exact"/>
        </w:trPr>
        <w:tc>
          <w:tcPr>
            <w:tcW w:w="617" w:type="dxa"/>
            <w:tcBorders>
              <w:top w:val="nil" w:sz="6" w:space="0" w:color="auto"/>
              <w:bottom w:val="nil" w:sz="6" w:space="0" w:color="auto"/>
              <w:left w:val="single" w:sz="4.640" w:space="0" w:color="000000"/>
              <w:right w:val="nil" w:sz="6" w:space="0" w:color="auto"/>
            </w:tcBorders>
          </w:tcPr>
          <w:p>
            <w:pPr>
              <w:spacing w:before="5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16"/>
                <w:szCs w:val="16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"/>
              </w:rPr>
              <w:t>E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0"/>
              </w:rPr>
              <w:t>d</w:t>
            </w:r>
          </w:p>
        </w:tc>
        <w:tc>
          <w:tcPr>
            <w:tcW w:w="57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99" w:right="1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=</w:t>
            </w:r>
          </w:p>
        </w:tc>
        <w:tc>
          <w:tcPr>
            <w:tcW w:w="8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4.639840" w:space="0" w:color="000000"/>
            </w:tcBorders>
          </w:tcPr>
          <w:p>
            <w:pPr>
              <w:spacing w:before="51" w:after="0" w:line="240" w:lineRule="auto"/>
              <w:ind w:left="21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oss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va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sion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gh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k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in</w:t>
            </w:r>
          </w:p>
        </w:tc>
      </w:tr>
      <w:tr>
        <w:trPr>
          <w:trHeight w:val="440" w:hRule="exact"/>
        </w:trPr>
        <w:tc>
          <w:tcPr>
            <w:tcW w:w="617" w:type="dxa"/>
            <w:tcBorders>
              <w:top w:val="nil" w:sz="6" w:space="0" w:color="auto"/>
              <w:bottom w:val="nil" w:sz="6" w:space="0" w:color="auto"/>
              <w:left w:val="single" w:sz="4.640" w:space="0" w:color="000000"/>
              <w:right w:val="nil" w:sz="6" w:space="0" w:color="auto"/>
            </w:tcBorders>
          </w:tcPr>
          <w:p>
            <w:pPr>
              <w:spacing w:before="5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16"/>
                <w:szCs w:val="16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"/>
              </w:rPr>
              <w:t>E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0"/>
              </w:rPr>
              <w:t>sw</w:t>
            </w:r>
          </w:p>
        </w:tc>
        <w:tc>
          <w:tcPr>
            <w:tcW w:w="57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83" w:right="175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=</w:t>
            </w:r>
          </w:p>
        </w:tc>
        <w:tc>
          <w:tcPr>
            <w:tcW w:w="8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4.639840" w:space="0" w:color="000000"/>
            </w:tcBorders>
          </w:tcPr>
          <w:p>
            <w:pPr>
              <w:spacing w:before="51" w:after="0" w:line="240" w:lineRule="auto"/>
              <w:ind w:left="2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loss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va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om</w:t>
            </w:r>
            <w:r>
              <w:rPr>
                <w:rFonts w:ascii="Calibri" w:hAnsi="Calibri" w:cs="Calibri" w:eastAsia="Calibri"/>
                <w:sz w:val="24"/>
                <w:szCs w:val="24"/>
                <w:spacing w:val="5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k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ace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617" w:type="dxa"/>
            <w:tcBorders>
              <w:top w:val="nil" w:sz="6" w:space="0" w:color="auto"/>
              <w:bottom w:val="nil" w:sz="6" w:space="0" w:color="auto"/>
              <w:left w:val="single" w:sz="4.640" w:space="0" w:color="000000"/>
              <w:right w:val="nil" w:sz="6" w:space="0" w:color="auto"/>
            </w:tcBorders>
          </w:tcPr>
          <w:p>
            <w:pPr>
              <w:spacing w:before="5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16"/>
                <w:szCs w:val="16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"/>
              </w:rPr>
              <w:t>E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0"/>
              </w:rPr>
              <w:t>r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0"/>
              </w:rPr>
              <w:t>e</w:t>
            </w:r>
          </w:p>
        </w:tc>
        <w:tc>
          <w:tcPr>
            <w:tcW w:w="57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14" w:right="144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=</w:t>
            </w:r>
          </w:p>
        </w:tc>
        <w:tc>
          <w:tcPr>
            <w:tcW w:w="8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4.639840" w:space="0" w:color="000000"/>
            </w:tcBorders>
          </w:tcPr>
          <w:p>
            <w:pPr>
              <w:spacing w:before="51" w:after="0" w:line="240" w:lineRule="auto"/>
              <w:ind w:left="23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ira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loss</w:t>
            </w:r>
          </w:p>
        </w:tc>
      </w:tr>
      <w:tr>
        <w:trPr>
          <w:trHeight w:val="440" w:hRule="exact"/>
        </w:trPr>
        <w:tc>
          <w:tcPr>
            <w:tcW w:w="617" w:type="dxa"/>
            <w:tcBorders>
              <w:top w:val="nil" w:sz="6" w:space="0" w:color="auto"/>
              <w:bottom w:val="nil" w:sz="6" w:space="0" w:color="auto"/>
              <w:left w:val="single" w:sz="4.640" w:space="0" w:color="000000"/>
              <w:right w:val="nil" w:sz="6" w:space="0" w:color="auto"/>
            </w:tcBorders>
          </w:tcPr>
          <w:p>
            <w:pPr>
              <w:spacing w:before="52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L</w:t>
            </w:r>
          </w:p>
        </w:tc>
        <w:tc>
          <w:tcPr>
            <w:tcW w:w="57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207" w:right="15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=</w:t>
            </w:r>
          </w:p>
        </w:tc>
        <w:tc>
          <w:tcPr>
            <w:tcW w:w="8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4.639840" w:space="0" w:color="000000"/>
            </w:tcBorders>
          </w:tcPr>
          <w:p>
            <w:pPr>
              <w:spacing w:before="52" w:after="0" w:line="240" w:lineRule="auto"/>
              <w:ind w:left="225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ry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ion</w:t>
            </w:r>
            <w:r>
              <w:rPr>
                <w:rFonts w:ascii="Calibri" w:hAnsi="Calibri" w:cs="Calibri" w:eastAsia="Calibri"/>
                <w:sz w:val="24"/>
                <w:szCs w:val="24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oss</w:t>
            </w:r>
          </w:p>
        </w:tc>
      </w:tr>
      <w:tr>
        <w:trPr>
          <w:trHeight w:val="439" w:hRule="exact"/>
        </w:trPr>
        <w:tc>
          <w:tcPr>
            <w:tcW w:w="617" w:type="dxa"/>
            <w:tcBorders>
              <w:top w:val="nil" w:sz="6" w:space="0" w:color="auto"/>
              <w:bottom w:val="nil" w:sz="6" w:space="0" w:color="auto"/>
              <w:left w:val="single" w:sz="4.640" w:space="0" w:color="000000"/>
              <w:right w:val="nil" w:sz="6" w:space="0" w:color="auto"/>
            </w:tcBorders>
          </w:tcPr>
          <w:p>
            <w:pPr>
              <w:spacing w:before="51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K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57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5" w:right="182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=</w:t>
            </w:r>
          </w:p>
        </w:tc>
        <w:tc>
          <w:tcPr>
            <w:tcW w:w="8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4.639840" w:space="0" w:color="000000"/>
            </w:tcBorders>
          </w:tcPr>
          <w:p>
            <w:pPr>
              <w:spacing w:before="51" w:after="0" w:line="240" w:lineRule="auto"/>
              <w:ind w:left="24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4"/>
                <w:szCs w:val="24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k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3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4"/>
                <w:szCs w:val="24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ace</w:t>
            </w:r>
            <w:r>
              <w:rPr>
                <w:rFonts w:ascii="Calibri" w:hAnsi="Calibri" w:cs="Calibri" w:eastAsia="Calibri"/>
                <w:sz w:val="24"/>
                <w:szCs w:val="24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lothi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617" w:type="dxa"/>
            <w:tcBorders>
              <w:top w:val="nil" w:sz="6" w:space="0" w:color="auto"/>
              <w:bottom w:val="nil" w:sz="6" w:space="0" w:color="auto"/>
              <w:left w:val="single" w:sz="4.640" w:space="0" w:color="000000"/>
              <w:right w:val="nil" w:sz="6" w:space="0" w:color="auto"/>
            </w:tcBorders>
          </w:tcPr>
          <w:p>
            <w:pPr>
              <w:spacing w:before="51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57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81" w:right="17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=</w:t>
            </w:r>
          </w:p>
        </w:tc>
        <w:tc>
          <w:tcPr>
            <w:tcW w:w="8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4.639840" w:space="0" w:color="000000"/>
            </w:tcBorders>
          </w:tcPr>
          <w:p>
            <w:pPr>
              <w:spacing w:before="51" w:after="0" w:line="240" w:lineRule="auto"/>
              <w:ind w:left="25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4"/>
                <w:szCs w:val="24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ion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ace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01" w:hRule="exact"/>
        </w:trPr>
        <w:tc>
          <w:tcPr>
            <w:tcW w:w="617" w:type="dxa"/>
            <w:tcBorders>
              <w:top w:val="nil" w:sz="6" w:space="0" w:color="auto"/>
              <w:bottom w:val="single" w:sz="4.639840" w:space="0" w:color="000000"/>
              <w:left w:val="single" w:sz="4.640" w:space="0" w:color="000000"/>
              <w:right w:val="nil" w:sz="6" w:space="0" w:color="auto"/>
            </w:tcBorders>
          </w:tcPr>
          <w:p>
            <w:pPr>
              <w:spacing w:before="51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C</w:t>
            </w:r>
          </w:p>
        </w:tc>
        <w:tc>
          <w:tcPr>
            <w:tcW w:w="573" w:type="dxa"/>
            <w:tcBorders>
              <w:top w:val="nil" w:sz="6" w:space="0" w:color="auto"/>
              <w:bottom w:val="single" w:sz="4.639840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8" w:right="17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=</w:t>
            </w:r>
          </w:p>
        </w:tc>
        <w:tc>
          <w:tcPr>
            <w:tcW w:w="8702" w:type="dxa"/>
            <w:tcBorders>
              <w:top w:val="nil" w:sz="6" w:space="0" w:color="auto"/>
              <w:bottom w:val="single" w:sz="4.639840" w:space="0" w:color="000000"/>
              <w:left w:val="nil" w:sz="6" w:space="0" w:color="auto"/>
              <w:right w:val="single" w:sz="4.639840" w:space="0" w:color="000000"/>
            </w:tcBorders>
          </w:tcPr>
          <w:p>
            <w:pPr>
              <w:spacing w:before="51" w:after="0" w:line="240" w:lineRule="auto"/>
              <w:ind w:left="249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4"/>
                <w:szCs w:val="24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vec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lo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ace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360" w:lineRule="auto"/>
        <w:ind w:left="100" w:right="56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v:group style="position:absolute;margin-left:71.733978pt;margin-top:37.441509pt;width:495.65602pt;height:286.80998pt;mso-position-horizontal-relative:page;mso-position-vertical-relative:paragraph;z-index:-35286" coordorigin="1435,749" coordsize="9913,5736">
            <v:group style="position:absolute;left:1440;top:755;width:9902;height:2" coordorigin="1440,755" coordsize="9902,2">
              <v:shape style="position:absolute;left:1440;top:755;width:9902;height:2" coordorigin="1440,755" coordsize="9902,0" path="m1440,755l11342,755e" filled="f" stroked="t" strokeweight=".579980pt" strokecolor="#000000">
                <v:path arrowok="t"/>
              </v:shape>
            </v:group>
            <v:group style="position:absolute;left:1445;top:760;width:2;height:5715" coordorigin="1445,760" coordsize="2,5715">
              <v:shape style="position:absolute;left:1445;top:760;width:2;height:5715" coordorigin="1445,760" coordsize="0,5715" path="m1445,760l1445,6474e" filled="f" stroked="t" strokeweight=".580pt" strokecolor="#000000">
                <v:path arrowok="t"/>
              </v:shape>
            </v:group>
            <v:group style="position:absolute;left:1440;top:6479;width:9902;height:2" coordorigin="1440,6479" coordsize="9902,2">
              <v:shape style="position:absolute;left:1440;top:6479;width:9902;height:2" coordorigin="1440,6479" coordsize="9902,0" path="m1440,6479l11342,6479e" filled="f" stroked="t" strokeweight=".58004pt" strokecolor="#000000">
                <v:path arrowok="t"/>
              </v:shape>
            </v:group>
            <v:group style="position:absolute;left:11337;top:760;width:2;height:5715" coordorigin="11337,760" coordsize="2,5715">
              <v:shape style="position:absolute;left:11337;top:760;width:2;height:5715" coordorigin="11337,760" coordsize="0,5715" path="m11337,760l11337,6474e" filled="f" stroked="t" strokeweight=".579980pt" strokecolor="#000000">
                <v:path arrowok="t"/>
              </v:shape>
            </v:group>
            <w10:wrap type="none"/>
          </v:group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  <w:i/>
        </w:rPr>
        <w:t>Tab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  <w:i/>
        </w:rPr>
        <w:t>l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  <w:i/>
        </w:rPr>
        <w:t>e</w:t>
      </w:r>
      <w:r>
        <w:rPr>
          <w:rFonts w:ascii="Calibri" w:hAnsi="Calibri" w:cs="Calibri" w:eastAsia="Calibri"/>
          <w:sz w:val="20"/>
          <w:szCs w:val="20"/>
          <w:spacing w:val="-11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  <w:i/>
        </w:rPr>
        <w:t>2.5</w:t>
      </w:r>
      <w:r>
        <w:rPr>
          <w:rFonts w:ascii="Calibri" w:hAnsi="Calibri" w:cs="Calibri" w:eastAsia="Calibri"/>
          <w:sz w:val="20"/>
          <w:szCs w:val="20"/>
          <w:spacing w:val="-10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q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atio</w:t>
      </w:r>
      <w:r>
        <w:rPr>
          <w:rFonts w:ascii="Calibri" w:hAnsi="Calibri" w:cs="Calibri" w:eastAsia="Calibri"/>
          <w:sz w:val="20"/>
          <w:szCs w:val="20"/>
          <w:spacing w:val="2"/>
          <w:w w:val="100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-15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for</w:t>
      </w:r>
      <w:r>
        <w:rPr>
          <w:rFonts w:ascii="Calibri" w:hAnsi="Calibri" w:cs="Calibri" w:eastAsia="Calibri"/>
          <w:sz w:val="20"/>
          <w:szCs w:val="20"/>
          <w:spacing w:val="-10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p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ts</w:t>
      </w:r>
      <w:r>
        <w:rPr>
          <w:rFonts w:ascii="Calibri" w:hAnsi="Calibri" w:cs="Calibri" w:eastAsia="Calibri"/>
          <w:sz w:val="20"/>
          <w:szCs w:val="20"/>
          <w:spacing w:val="-16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0"/>
          <w:szCs w:val="20"/>
          <w:spacing w:val="-1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2"/>
          <w:w w:val="100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1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eat</w:t>
      </w:r>
      <w:r>
        <w:rPr>
          <w:rFonts w:ascii="Calibri" w:hAnsi="Calibri" w:cs="Calibri" w:eastAsia="Calibri"/>
          <w:sz w:val="20"/>
          <w:szCs w:val="20"/>
          <w:spacing w:val="-13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1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q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ation</w:t>
      </w:r>
      <w:r>
        <w:rPr>
          <w:rFonts w:ascii="Calibri" w:hAnsi="Calibri" w:cs="Calibri" w:eastAsia="Calibri"/>
          <w:sz w:val="20"/>
          <w:szCs w:val="20"/>
          <w:spacing w:val="-1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sed</w:t>
      </w:r>
      <w:r>
        <w:rPr>
          <w:rFonts w:ascii="Calibri" w:hAnsi="Calibri" w:cs="Calibri" w:eastAsia="Calibri"/>
          <w:sz w:val="20"/>
          <w:szCs w:val="20"/>
          <w:spacing w:val="-1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y</w:t>
      </w:r>
      <w:r>
        <w:rPr>
          <w:rFonts w:ascii="Calibri" w:hAnsi="Calibri" w:cs="Calibri" w:eastAsia="Calibri"/>
          <w:sz w:val="20"/>
          <w:szCs w:val="20"/>
          <w:spacing w:val="-9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Fa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g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er</w:t>
      </w:r>
      <w:r>
        <w:rPr>
          <w:rFonts w:ascii="Calibri" w:hAnsi="Calibri" w:cs="Calibri" w:eastAsia="Calibri"/>
          <w:sz w:val="20"/>
          <w:szCs w:val="20"/>
          <w:spacing w:val="-14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(1970)</w:t>
      </w:r>
      <w:r>
        <w:rPr>
          <w:rFonts w:ascii="Calibri" w:hAnsi="Calibri" w:cs="Calibri" w:eastAsia="Calibri"/>
          <w:sz w:val="20"/>
          <w:szCs w:val="20"/>
          <w:spacing w:val="-1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-8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d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et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r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g</w:t>
      </w:r>
      <w:r>
        <w:rPr>
          <w:rFonts w:ascii="Calibri" w:hAnsi="Calibri" w:cs="Calibri" w:eastAsia="Calibri"/>
          <w:sz w:val="20"/>
          <w:szCs w:val="20"/>
          <w:spacing w:val="-7"/>
          <w:w w:val="99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9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V</w:t>
      </w:r>
      <w:r>
        <w:rPr>
          <w:rFonts w:ascii="Calibri" w:hAnsi="Calibri" w:cs="Calibri" w:eastAsia="Calibri"/>
          <w:sz w:val="20"/>
          <w:szCs w:val="20"/>
          <w:spacing w:val="-11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al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fo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q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atio</w:t>
      </w:r>
      <w:r>
        <w:rPr>
          <w:rFonts w:ascii="Calibri" w:hAnsi="Calibri" w:cs="Calibri" w:eastAsia="Calibri"/>
          <w:sz w:val="20"/>
          <w:szCs w:val="20"/>
          <w:spacing w:val="2"/>
          <w:w w:val="100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-8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(s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Ta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2.4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for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240" w:lineRule="auto"/>
        <w:ind w:left="268" w:right="-20"/>
        <w:jc w:val="left"/>
        <w:tabs>
          <w:tab w:pos="6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213" w:right="-20"/>
        <w:jc w:val="left"/>
        <w:tabs>
          <w:tab w:pos="6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d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x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10</w:t>
      </w:r>
      <w:r>
        <w:rPr>
          <w:rFonts w:ascii="Calibri" w:hAnsi="Calibri" w:cs="Calibri" w:eastAsia="Calibri"/>
          <w:sz w:val="16"/>
          <w:szCs w:val="16"/>
          <w:spacing w:val="1"/>
          <w:w w:val="100"/>
          <w:position w:val="10"/>
        </w:rPr>
        <w:t>-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0"/>
        </w:rPr>
        <w:t>3</w:t>
      </w:r>
      <w:r>
        <w:rPr>
          <w:rFonts w:ascii="Calibri" w:hAnsi="Calibri" w:cs="Calibri" w:eastAsia="Calibri"/>
          <w:sz w:val="16"/>
          <w:szCs w:val="16"/>
          <w:spacing w:val="34"/>
          <w:w w:val="100"/>
          <w:position w:val="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(25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73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268" w:right="-20"/>
        <w:jc w:val="left"/>
        <w:tabs>
          <w:tab w:pos="6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s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-2"/>
          <w:w w:val="100"/>
          <w:position w:val="0"/>
        </w:rPr>
        <w:t>k</w:t>
      </w:r>
      <w:r>
        <w:rPr>
          <w:rFonts w:ascii="Calibri" w:hAnsi="Calibri" w:cs="Calibri" w:eastAsia="Calibri"/>
          <w:sz w:val="16"/>
          <w:szCs w:val="16"/>
          <w:spacing w:val="1"/>
          <w:w w:val="100"/>
          <w:position w:val="0"/>
        </w:rPr>
        <w:t>,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q</w:t>
      </w:r>
      <w:r>
        <w:rPr>
          <w:rFonts w:ascii="Calibri" w:hAnsi="Calibri" w:cs="Calibri" w:eastAsia="Calibri"/>
          <w:sz w:val="16"/>
          <w:szCs w:val="16"/>
          <w:spacing w:val="1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i.e.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65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21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sw</w:t>
      </w:r>
      <w:r>
        <w:rPr>
          <w:rFonts w:ascii="Calibri" w:hAnsi="Calibri" w:cs="Calibri" w:eastAsia="Calibri"/>
          <w:sz w:val="16"/>
          <w:szCs w:val="16"/>
          <w:spacing w:val="1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sw,r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q</w:t>
      </w:r>
      <w:r>
        <w:rPr>
          <w:rFonts w:ascii="Calibri" w:hAnsi="Calibri" w:cs="Calibri" w:eastAsia="Calibri"/>
          <w:sz w:val="16"/>
          <w:szCs w:val="16"/>
          <w:spacing w:val="1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i.e.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268" w:right="7228" w:firstLine="382"/>
        <w:jc w:val="left"/>
        <w:tabs>
          <w:tab w:pos="6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(34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4" w:lineRule="exact"/>
        <w:ind w:left="268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-1"/>
        </w:rPr>
        <w:t>r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-1"/>
        </w:rPr>
        <w:t>e</w:t>
      </w:r>
      <w:r>
        <w:rPr>
          <w:rFonts w:ascii="Calibri" w:hAnsi="Calibri" w:cs="Calibri" w:eastAsia="Calibri"/>
          <w:sz w:val="16"/>
          <w:szCs w:val="16"/>
          <w:spacing w:val="18"/>
          <w:w w:val="100"/>
          <w:position w:val="-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x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0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-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5</w:t>
      </w:r>
      <w:r>
        <w:rPr>
          <w:rFonts w:ascii="Calibri" w:hAnsi="Calibri" w:cs="Calibri" w:eastAsia="Calibri"/>
          <w:sz w:val="16"/>
          <w:szCs w:val="16"/>
          <w:spacing w:val="15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(5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67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-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</w:p>
    <w:p>
      <w:pPr>
        <w:spacing w:before="0" w:after="0" w:line="354" w:lineRule="exact"/>
        <w:ind w:left="806" w:right="-2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-5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-5"/>
        </w:rPr>
        <w:t>�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-9"/>
        </w:rPr>
        <w:t>�−</w:t>
      </w:r>
      <w:r>
        <w:rPr>
          <w:rFonts w:ascii="Cambria Math" w:hAnsi="Cambria Math" w:cs="Cambria Math" w:eastAsia="Cambria Math"/>
          <w:sz w:val="16"/>
          <w:szCs w:val="16"/>
          <w:spacing w:val="-2"/>
          <w:w w:val="100"/>
          <w:position w:val="-9"/>
        </w:rPr>
        <w:t> </w:t>
      </w:r>
      <w:r>
        <w:rPr>
          <w:rFonts w:ascii="Cambria Math" w:hAnsi="Cambria Math" w:cs="Cambria Math" w:eastAsia="Cambria Math"/>
          <w:sz w:val="16"/>
          <w:szCs w:val="16"/>
          <w:spacing w:val="1"/>
          <w:w w:val="100"/>
          <w:position w:val="-9"/>
        </w:rPr>
        <w:t>�</w:t>
      </w:r>
      <w:r>
        <w:rPr>
          <w:rFonts w:ascii="Cambria Math" w:hAnsi="Cambria Math" w:cs="Cambria Math" w:eastAsia="Cambria Math"/>
          <w:sz w:val="16"/>
          <w:szCs w:val="16"/>
          <w:spacing w:val="-2"/>
          <w:w w:val="100"/>
          <w:position w:val="-14"/>
        </w:rPr>
        <w:t>𝑐�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-14"/>
        </w:rPr>
        <w:t>�</w:t>
      </w:r>
      <w:r>
        <w:rPr>
          <w:rFonts w:ascii="Cambria Math" w:hAnsi="Cambria Math" w:cs="Cambria Math" w:eastAsia="Cambria Math"/>
          <w:sz w:val="16"/>
          <w:szCs w:val="16"/>
          <w:spacing w:val="-22"/>
          <w:w w:val="100"/>
          <w:position w:val="-14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-5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206" w:lineRule="exact"/>
        <w:ind w:left="268" w:right="-20"/>
        <w:jc w:val="left"/>
        <w:tabs>
          <w:tab w:pos="6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106.099998pt;margin-top:5.039990pt;width:38.64pt;height:.1pt;mso-position-horizontal-relative:page;mso-position-vertical-relative:paragraph;z-index:-35287" coordorigin="2122,101" coordsize="773,2">
            <v:shape style="position:absolute;left:2122;top:101;width:773;height:2" coordorigin="2122,101" coordsize="773,0" path="m2122,101l2895,101e" filled="f" stroked="t" strokeweight="1.06002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93" w:lineRule="exact"/>
        <w:ind w:left="782" w:right="-20"/>
        <w:jc w:val="left"/>
        <w:rPr>
          <w:rFonts w:ascii="Cambria Math" w:hAnsi="Cambria Math" w:cs="Cambria Math" w:eastAsia="Cambria Math"/>
          <w:sz w:val="16"/>
          <w:szCs w:val="16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2"/>
          <w:w w:val="100"/>
          <w:position w:val="4"/>
        </w:rPr>
        <w:t>0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4"/>
        </w:rPr>
        <w:t>.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4"/>
        </w:rPr>
        <w:t>155</w:t>
      </w:r>
      <w:r>
        <w:rPr>
          <w:rFonts w:ascii="Cambria Math" w:hAnsi="Cambria Math" w:cs="Cambria Math" w:eastAsia="Cambria Math"/>
          <w:sz w:val="20"/>
          <w:szCs w:val="20"/>
          <w:spacing w:val="18"/>
          <w:w w:val="100"/>
          <w:position w:val="4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-1"/>
          <w:w w:val="100"/>
          <w:position w:val="4"/>
        </w:rPr>
        <w:t>�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0"/>
        </w:rPr>
        <w:t>𝑐𝑙</w:t>
      </w:r>
    </w:p>
    <w:p>
      <w:pPr>
        <w:spacing w:before="7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357" w:lineRule="auto"/>
        <w:ind w:left="213" w:right="4853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61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8"/>
          <w:szCs w:val="28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3.96</w:t>
      </w:r>
      <w:r>
        <w:rPr>
          <w:rFonts w:ascii="Calibri" w:hAnsi="Calibri" w:cs="Calibri" w:eastAsia="Calibri"/>
          <w:sz w:val="28"/>
          <w:szCs w:val="28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x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position w:val="2"/>
        </w:rPr>
        <w:t>1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0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12"/>
        </w:rPr>
        <w:t>-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12"/>
        </w:rPr>
        <w:t>8</w:t>
      </w:r>
      <w:r>
        <w:rPr>
          <w:rFonts w:ascii="Calibri" w:hAnsi="Calibri" w:cs="Calibri" w:eastAsia="Calibri"/>
          <w:sz w:val="18"/>
          <w:szCs w:val="18"/>
          <w:spacing w:val="40"/>
          <w:w w:val="100"/>
          <w:position w:val="12"/>
        </w:rPr>
        <w:t> 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18"/>
          <w:szCs w:val="18"/>
          <w:spacing w:val="1"/>
          <w:w w:val="100"/>
          <w:position w:val="0"/>
        </w:rPr>
        <w:t>c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18"/>
          <w:szCs w:val="18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[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(</w:t>
      </w:r>
      <w:r>
        <w:rPr>
          <w:rFonts w:ascii="Calibri" w:hAnsi="Calibri" w:cs="Calibri" w:eastAsia="Calibri"/>
          <w:sz w:val="28"/>
          <w:szCs w:val="28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18"/>
          <w:szCs w:val="18"/>
          <w:spacing w:val="1"/>
          <w:w w:val="100"/>
          <w:position w:val="0"/>
        </w:rPr>
        <w:t>c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18"/>
          <w:szCs w:val="18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+</w:t>
      </w:r>
      <w:r>
        <w:rPr>
          <w:rFonts w:ascii="Calibri" w:hAnsi="Calibri" w:cs="Calibri" w:eastAsia="Calibri"/>
          <w:sz w:val="28"/>
          <w:szCs w:val="28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2</w:t>
      </w:r>
      <w:r>
        <w:rPr>
          <w:rFonts w:ascii="Calibri" w:hAnsi="Calibri" w:cs="Calibri" w:eastAsia="Calibri"/>
          <w:sz w:val="28"/>
          <w:szCs w:val="28"/>
          <w:spacing w:val="-1"/>
          <w:w w:val="100"/>
          <w:position w:val="2"/>
        </w:rPr>
        <w:t>7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3)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12"/>
        </w:rPr>
        <w:t>4</w:t>
      </w:r>
      <w:r>
        <w:rPr>
          <w:rFonts w:ascii="Calibri" w:hAnsi="Calibri" w:cs="Calibri" w:eastAsia="Calibri"/>
          <w:sz w:val="18"/>
          <w:szCs w:val="18"/>
          <w:spacing w:val="21"/>
          <w:w w:val="100"/>
          <w:position w:val="1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–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(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18"/>
          <w:szCs w:val="18"/>
          <w:spacing w:val="21"/>
          <w:w w:val="100"/>
          <w:position w:val="0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27</w:t>
      </w:r>
      <w:r>
        <w:rPr>
          <w:rFonts w:ascii="Calibri" w:hAnsi="Calibri" w:cs="Calibri" w:eastAsia="Calibri"/>
          <w:sz w:val="28"/>
          <w:szCs w:val="28"/>
          <w:spacing w:val="-2"/>
          <w:w w:val="100"/>
          <w:position w:val="2"/>
        </w:rPr>
        <w:t>3</w:t>
      </w:r>
      <w:r>
        <w:rPr>
          <w:rFonts w:ascii="Calibri" w:hAnsi="Calibri" w:cs="Calibri" w:eastAsia="Calibri"/>
          <w:sz w:val="28"/>
          <w:szCs w:val="28"/>
          <w:spacing w:val="2"/>
          <w:w w:val="100"/>
          <w:position w:val="2"/>
        </w:rPr>
        <w:t>)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12"/>
        </w:rPr>
        <w:t>4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]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C</w:t>
      </w:r>
      <w:r>
        <w:rPr>
          <w:rFonts w:ascii="Calibri" w:hAnsi="Calibri" w:cs="Calibri" w:eastAsia="Calibri"/>
          <w:sz w:val="28"/>
          <w:szCs w:val="28"/>
          <w:spacing w:val="60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8"/>
          <w:szCs w:val="28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18"/>
          <w:szCs w:val="18"/>
          <w:spacing w:val="1"/>
          <w:w w:val="100"/>
          <w:position w:val="0"/>
        </w:rPr>
        <w:t>c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18"/>
          <w:szCs w:val="18"/>
          <w:spacing w:val="1"/>
          <w:w w:val="100"/>
          <w:position w:val="0"/>
        </w:rPr>
        <w:t>c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2"/>
        </w:rPr>
        <w:t>(</w:t>
      </w:r>
      <w:r>
        <w:rPr>
          <w:rFonts w:ascii="Calibri" w:hAnsi="Calibri" w:cs="Calibri" w:eastAsia="Calibri"/>
          <w:sz w:val="28"/>
          <w:szCs w:val="28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18"/>
          <w:szCs w:val="18"/>
          <w:spacing w:val="1"/>
          <w:w w:val="100"/>
          <w:position w:val="0"/>
        </w:rPr>
        <w:t>c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18"/>
          <w:szCs w:val="18"/>
          <w:spacing w:val="21"/>
          <w:w w:val="100"/>
          <w:position w:val="0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–</w:t>
      </w:r>
      <w:r>
        <w:rPr>
          <w:rFonts w:ascii="Calibri" w:hAnsi="Calibri" w:cs="Calibri" w:eastAsia="Calibri"/>
          <w:sz w:val="28"/>
          <w:szCs w:val="28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18"/>
          <w:szCs w:val="18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2"/>
        </w:rPr>
        <w:t>)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2" w:after="0" w:line="240" w:lineRule="auto"/>
        <w:ind w:left="100" w:right="5454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11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Comp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tat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flu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y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amics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lace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ases: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Firs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ocessi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(in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metry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etry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onditio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esh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FLUE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mesh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3" w:lineRule="exact"/>
        <w:ind w:left="100" w:right="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FD</w:t>
      </w:r>
      <w:r>
        <w:rPr>
          <w:rFonts w:ascii="Calibri" w:hAnsi="Calibri" w:cs="Calibri" w:eastAsia="Calibri"/>
          <w:sz w:val="24"/>
          <w:szCs w:val="24"/>
          <w:spacing w:val="1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olv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FLUE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ield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mesh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oint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olvi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gover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ield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FLUE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issem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</w:p>
    <w:p>
      <w:pPr>
        <w:spacing w:before="0" w:after="0" w:line="293" w:lineRule="exact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FD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arly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esign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13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8637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Mesh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mesh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racy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mesh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arse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92" w:lineRule="exact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esh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ays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ole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acy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ss.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4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eck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73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29.190254pt;height:235.2pt;mso-position-horizontal-relative:char;mso-position-vertical-relative:line" type="#_x0000_t75">
            <v:imagedata r:id="rId54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0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00" w:right="6678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4164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hem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mo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he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ul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89" w:lineRule="exact"/>
        <w:ind w:left="100" w:right="157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Srigirir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okes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0" w:after="0" w:line="436" w:lineRule="exact"/>
        <w:ind w:left="1077" w:right="-9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134.179993pt;margin-top:19.019985pt;width:14.28pt;height:.1pt;mso-position-horizontal-relative:page;mso-position-vertical-relative:paragraph;z-index:-35285" coordorigin="2684,380" coordsize="286,2">
            <v:shape style="position:absolute;left:2684;top:380;width:286;height:2" coordorigin="2684,380" coordsize="286,0" path="m2684,380l2969,380e" filled="f" stroked="t" strokeweight=".94003pt" strokecolor="#000000">
              <v:path arrowok="t"/>
            </v:shape>
          </v:group>
          <w10:wrap type="none"/>
        </w:pict>
      </w:r>
      <w:r>
        <w:rPr/>
        <w:pict>
          <v:group style="position:absolute;margin-left:189.619995pt;margin-top:19.019985pt;width:15.384pt;height:.1pt;mso-position-horizontal-relative:page;mso-position-vertical-relative:paragraph;z-index:-35284" coordorigin="3792,380" coordsize="308,2">
            <v:shape style="position:absolute;left:3792;top:380;width:308;height:2" coordorigin="3792,380" coordsize="308,0" path="m3792,380l4100,380e" filled="f" stroked="t" strokeweight=".94003pt" strokecolor="#000000">
              <v:path arrowok="t"/>
            </v:shape>
          </v:group>
          <w10:wrap type="none"/>
        </w:pict>
      </w:r>
      <w:r>
        <w:rPr/>
        <w:pict>
          <v:group style="position:absolute;margin-left:237.289993pt;margin-top:19.019985pt;width:15.36pt;height:.1pt;mso-position-horizontal-relative:page;mso-position-vertical-relative:paragraph;z-index:-35283" coordorigin="4746,380" coordsize="307,2">
            <v:shape style="position:absolute;left:4746;top:380;width:307;height:2" coordorigin="4746,380" coordsize="307,0" path="m4746,380l5053,380e" filled="f" stroked="t" strokeweight=".94003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4"/>
          <w:w w:val="100"/>
          <w:position w:val="-10"/>
        </w:rPr>
        <w:t>�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4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4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20"/>
          <w:w w:val="100"/>
          <w:position w:val="4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𝑈�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0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*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  <w:position w:val="-1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4"/>
        </w:rPr>
        <w:t>𝜕��</w:t>
      </w:r>
      <w:r>
        <w:rPr>
          <w:rFonts w:ascii="Cambria Math" w:hAnsi="Cambria Math" w:cs="Cambria Math" w:eastAsia="Cambria Math"/>
          <w:sz w:val="17"/>
          <w:szCs w:val="17"/>
          <w:spacing w:val="3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 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43"/>
          <w:w w:val="100"/>
          <w:i/>
          <w:position w:val="-1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4"/>
        </w:rPr>
        <w:t>𝜕�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436" w:lineRule="exact"/>
        <w:ind w:right="-20"/>
        <w:jc w:val="left"/>
        <w:tabs>
          <w:tab w:pos="46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+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0"/>
        </w:rPr>
        <w:t>µ(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3"/>
          <w:w w:val="100"/>
          <w:position w:val="-10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9"/>
          <w:w w:val="100"/>
          <w:position w:val="-1"/>
        </w:rPr>
        <w:t>2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𝑈</w:t>
      </w:r>
      <w:r>
        <w:rPr>
          <w:rFonts w:ascii="Cambria Math" w:hAnsi="Cambria Math" w:cs="Cambria Math" w:eastAsia="Cambria Math"/>
          <w:sz w:val="24"/>
          <w:szCs w:val="24"/>
          <w:spacing w:val="6"/>
          <w:w w:val="100"/>
          <w:position w:val="-1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/�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𝑥</w:t>
      </w:r>
      <w:r>
        <w:rPr>
          <w:rFonts w:ascii="Cambria Math" w:hAnsi="Cambria Math" w:cs="Cambria Math" w:eastAsia="Cambria Math"/>
          <w:sz w:val="24"/>
          <w:szCs w:val="24"/>
          <w:spacing w:val="13"/>
          <w:w w:val="100"/>
          <w:position w:val="-10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5"/>
          <w:w w:val="100"/>
          <w:position w:val="-1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  <w:i/>
          <w:position w:val="-10"/>
        </w:rPr>
        <w:t>)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  <w:i/>
          <w:position w:val="-10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-10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-10"/>
        </w:rPr>
        <w:t> </w:t>
      </w:r>
      <w:r>
        <w:rPr>
          <w:rFonts w:ascii="Calibri" w:hAnsi="Calibri" w:cs="Calibri" w:eastAsia="Calibri"/>
          <w:sz w:val="28"/>
          <w:szCs w:val="28"/>
          <w:spacing w:val="2"/>
          <w:w w:val="100"/>
          <w:i/>
          <w:position w:val="-1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-1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𝑔�</w:t>
        <w:tab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10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1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-1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1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1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3665" w:space="211"/>
            <w:col w:w="6244"/>
          </w:cols>
        </w:sectPr>
      </w:pPr>
      <w:rPr/>
    </w:p>
    <w:p>
      <w:pPr>
        <w:spacing w:before="0" w:after="0" w:line="170" w:lineRule="exact"/>
        <w:ind w:left="1392" w:right="-66"/>
        <w:jc w:val="left"/>
        <w:tabs>
          <w:tab w:pos="244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</w:rPr>
        <w:t>�</w:t>
        <w:tab/>
      </w:r>
      <w:r>
        <w:rPr>
          <w:rFonts w:ascii="Cambria Math" w:hAnsi="Cambria Math" w:cs="Cambria Math" w:eastAsia="Cambria Math"/>
          <w:sz w:val="17"/>
          <w:szCs w:val="17"/>
          <w:spacing w:val="0"/>
        </w:rPr>
        <w:t>𝜕𝑋�</w:t>
      </w:r>
    </w:p>
    <w:p>
      <w:pPr>
        <w:spacing w:before="0" w:after="0" w:line="170" w:lineRule="exact"/>
        <w:ind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𝜕𝑋�</w:t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2756" w:space="650"/>
            <w:col w:w="6714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1" w:after="0" w:line="289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89" w:lineRule="exact"/>
        <w:ind w:left="100"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588" w:lineRule="exact"/>
        <w:ind w:right="-7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3"/>
        </w:rPr>
        <w:t>𝜕𝜌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514" w:lineRule="exact"/>
        <w:ind w:left="19" w:right="-48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129.020004pt;margin-top:-8.270614pt;width:12.84pt;height:.1pt;mso-position-horizontal-relative:page;mso-position-vertical-relative:paragraph;z-index:-35282" coordorigin="2580,-165" coordsize="257,2">
            <v:shape style="position:absolute;left:2580;top:-165;width:257;height:2" coordorigin="2580,-165" coordsize="257,0" path="m2580,-165l2837,-165e" filled="f" stroked="t" strokeweight="1.05996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36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31" w:lineRule="exact"/>
        <w:ind w:left="266" w:right="-7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��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161.419998pt;margin-top:-.44998pt;width:22.92pt;height:.1pt;mso-position-horizontal-relative:page;mso-position-vertical-relative:paragraph;z-index:-35281" coordorigin="3228,-9" coordsize="458,2">
            <v:shape style="position:absolute;left:3228;top:-9;width:458;height:2" coordorigin="3228,-9" coordsize="458,0" path="m3228,-9l3687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569" w:lineRule="exact"/>
        <w:ind w:left="336" w:right="-2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w w:val="99"/>
          <w:position w:val="34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34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34"/>
        </w:rPr>
        <w:t>��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/>
        <w:br w:type="column"/>
      </w:r>
      <w:r>
        <w:rPr>
          <w:sz w:val="22"/>
          <w:szCs w:val="22"/>
        </w:rPr>
      </w:r>
    </w:p>
    <w:p>
      <w:pPr>
        <w:spacing w:before="0" w:after="0" w:line="240" w:lineRule="auto"/>
        <w:ind w:right="-20"/>
        <w:jc w:val="left"/>
        <w:tabs>
          <w:tab w:pos="5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i/>
        </w:rPr>
        <w:t>=</w: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</w:rPr>
        <w:t>0</w:t>
        <w:tab/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4" w:equalWidth="0">
            <w:col w:w="825" w:space="416"/>
            <w:col w:w="250" w:space="131"/>
            <w:col w:w="716" w:space="135"/>
            <w:col w:w="7647"/>
          </w:cols>
        </w:sectPr>
      </w:pPr>
      <w:rPr/>
    </w:p>
    <w:p>
      <w:pPr>
        <w:spacing w:before="0" w:after="0" w:line="748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U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20"/>
        </w:rPr>
        <w:t>i</w:t>
      </w:r>
      <w:r>
        <w:rPr>
          <w:rFonts w:ascii="Calibri" w:hAnsi="Calibri" w:cs="Calibri" w:eastAsia="Calibri"/>
          <w:sz w:val="16"/>
          <w:szCs w:val="16"/>
          <w:spacing w:val="4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2"/>
        </w:rPr>
        <w:t>i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30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30"/>
        </w:rPr>
        <w:t>h</w:t>
      </w:r>
      <w:r>
        <w:rPr>
          <w:rFonts w:ascii="Calibri" w:hAnsi="Calibri" w:cs="Calibri" w:eastAsia="Calibri"/>
          <w:sz w:val="16"/>
          <w:szCs w:val="16"/>
          <w:spacing w:val="7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38"/>
          <w:w w:val="100"/>
          <w:position w:val="2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2"/>
        </w:rPr>
        <w:t>𝜌</w:t>
      </w:r>
      <w:r>
        <w:rPr>
          <w:rFonts w:ascii="Cambria Math" w:hAnsi="Cambria Math" w:cs="Cambria Math" w:eastAsia="Cambria Math"/>
          <w:sz w:val="24"/>
          <w:szCs w:val="24"/>
          <w:spacing w:val="16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P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4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ess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g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16"/>
          <w:szCs w:val="16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grav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y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i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1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2"/>
        </w:rPr>
        <w:t>h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1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µ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y.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1" w:after="0" w:line="359" w:lineRule="auto"/>
        <w:ind w:left="100" w:right="4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4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5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mass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932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2661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238.704157pt;height:255.96pt;mso-position-horizontal-relative:char;mso-position-vertical-relative:line" type="#_x0000_t75">
            <v:imagedata r:id="rId55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3314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102.055046pt;height:10.8pt;mso-position-horizontal-relative:char;mso-position-vertical-relative:line" type="#_x0000_t75">
            <v:imagedata r:id="rId56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6977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8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798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ome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um</w:t>
      </w:r>
      <w:r>
        <w:rPr>
          <w:rFonts w:ascii="Cambria" w:hAnsi="Cambria" w:cs="Cambria" w:eastAsia="Cambria"/>
          <w:sz w:val="24"/>
          <w:szCs w:val="24"/>
          <w:spacing w:val="-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q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360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’s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aw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is:</w:t>
      </w:r>
    </w:p>
    <w:p>
      <w:pPr>
        <w:spacing w:before="0" w:after="0" w:line="287" w:lineRule="exact"/>
        <w:ind w:left="100" w:right="430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0" w:after="0" w:line="474" w:lineRule="exact"/>
        <w:ind w:left="65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72.024002pt;margin-top:15.429386pt;width:27.84pt;height:.1pt;mso-position-horizontal-relative:page;mso-position-vertical-relative:paragraph;z-index:-35280" coordorigin="1440,309" coordsize="557,2">
            <v:shape style="position:absolute;left:1440;top:309;width:557;height:2" coordorigin="1440,309" coordsize="557,0" path="m1440,309l1997,309e" filled="f" stroked="t" strokeweight="1.05996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6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6"/>
          <w:w w:val="99"/>
          <w:position w:val="16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6"/>
        </w:rPr>
        <w:t>(𝜌</w:t>
      </w:r>
      <w:r>
        <w:rPr>
          <w:rFonts w:ascii="Cambria Math" w:hAnsi="Cambria Math" w:cs="Cambria Math" w:eastAsia="Cambria Math"/>
          <w:sz w:val="20"/>
          <w:szCs w:val="20"/>
          <w:spacing w:val="3"/>
          <w:w w:val="99"/>
          <w:position w:val="16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6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0" w:lineRule="exact"/>
        <w:ind w:left="236" w:right="118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2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318" w:lineRule="exact"/>
        <w:ind w:left="169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6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4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5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4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116.300003pt;margin-top:-.44998pt;width:34.32pt;height:.1pt;mso-position-horizontal-relative:page;mso-position-vertical-relative:paragraph;z-index:-35279" coordorigin="2326,-9" coordsize="686,2">
            <v:shape style="position:absolute;left:2326;top:-9;width:686;height:2" coordorigin="2326,-9" coordsize="686,0" path="m2326,-9l3012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387" w:right="172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318" w:lineRule="exact"/>
        <w:ind w:left="169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4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4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8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4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167.059998pt;margin-top:-.44998pt;width:33.624pt;height:.1pt;mso-position-horizontal-relative:page;mso-position-vertical-relative:paragraph;z-index:-35278" coordorigin="3341,-9" coordsize="672,2">
            <v:shape style="position:absolute;left:3341;top:-9;width:672;height:2" coordorigin="3341,-9" coordsize="672,0" path="m3341,-9l4014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378" w:right="157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318" w:lineRule="exact"/>
        <w:ind w:left="317" w:right="148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6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4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6"/>
          <w:w w:val="99"/>
          <w:position w:val="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4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left="-41" w:right="-61"/>
        <w:jc w:val="center"/>
        <w:tabs>
          <w:tab w:pos="800" w:val="left"/>
        </w:tabs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221.449997pt;margin-top:-.44998pt;width:21.48pt;height:.1pt;mso-position-horizontal-relative:page;mso-position-vertical-relative:paragraph;z-index:-35277" coordorigin="4429,-9" coordsize="430,2">
            <v:shape style="position:absolute;left:4429;top:-9;width:430;height:2" coordorigin="4429,-9" coordsize="430,0" path="m4429,-9l4859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8"/>
          <w:szCs w:val="28"/>
          <w:spacing w:val="-2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1"/>
        </w:rPr>
        <w:t>-</w:t>
        <w:tab/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409" w:right="246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74" w:lineRule="exact"/>
        <w:ind w:left="62" w:right="-2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w w:val="99"/>
          <w:position w:val="16"/>
        </w:rPr>
        <w:t>𝜕</w:t>
      </w:r>
      <w:r>
        <w:rPr>
          <w:rFonts w:ascii="Cambria Math" w:hAnsi="Cambria Math" w:cs="Cambria Math" w:eastAsia="Cambria Math"/>
          <w:sz w:val="20"/>
          <w:szCs w:val="20"/>
          <w:w w:val="100"/>
          <w:position w:val="0"/>
        </w:rPr>
      </w:r>
    </w:p>
    <w:p>
      <w:pPr>
        <w:spacing w:before="0" w:after="0" w:line="100" w:lineRule="exact"/>
        <w:ind w:right="-7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256.25pt;margin-top:-8.270614pt;width:12.72pt;height:.1pt;mso-position-horizontal-relative:page;mso-position-vertical-relative:paragraph;z-index:-35276" coordorigin="5125,-165" coordsize="254,2">
            <v:shape style="position:absolute;left:5125;top:-165;width:254;height:2" coordorigin="5125,-165" coordsize="254,0" path="m5125,-165l5379,-165e" filled="f" stroked="t" strokeweight="1.05996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2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/>
        <w:br w:type="column"/>
      </w:r>
      <w:r>
        <w:rPr>
          <w:sz w:val="12"/>
          <w:szCs w:val="12"/>
        </w:rPr>
      </w:r>
    </w:p>
    <w:p>
      <w:pPr>
        <w:spacing w:before="0" w:after="0" w:line="240" w:lineRule="auto"/>
        <w:ind w:right="-82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i/>
        </w:rPr>
        <w:t>[µ</w: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</w:rPr>
        <w:t>(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0" w:after="0" w:line="474" w:lineRule="exact"/>
        <w:ind w:right="-7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6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0" w:lineRule="exact"/>
        <w:ind w:right="-67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291.410004pt;margin-top:-8.270614pt;width:12.84pt;height:.1pt;mso-position-horizontal-relative:page;mso-position-vertical-relative:paragraph;z-index:-35275" coordorigin="5828,-165" coordsize="257,2">
            <v:shape style="position:absolute;left:5828;top:-165;width:257;height:2" coordorigin="5828,-165" coordsize="257,0" path="m5828,-165l6085,-165e" filled="f" stroked="t" strokeweight="1.05996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2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318" w:lineRule="exact"/>
        <w:ind w:left="144" w:right="-67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3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317.589996pt;margin-top:-.44998pt;width:12.36pt;height:.1pt;mso-position-horizontal-relative:page;mso-position-vertical-relative:paragraph;z-index:-35274" coordorigin="6352,-9" coordsize="247,2">
            <v:shape style="position:absolute;left:6352;top:-9;width:247;height:2" coordorigin="6352,-9" coordsize="247,0" path="m6352,-9l6599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142" w:right="-7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574" w:lineRule="exact"/>
        <w:ind w:right="-20"/>
        <w:jc w:val="left"/>
        <w:tabs>
          <w:tab w:pos="37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8"/>
          <w:szCs w:val="28"/>
          <w:spacing w:val="-1"/>
          <w:w w:val="100"/>
          <w:position w:val="7"/>
        </w:rPr>
        <w:t>)</w: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7"/>
        </w:rPr>
        <w:t>]</w:t>
        <w:tab/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7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7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7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7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  <w:position w:val="7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7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9" w:equalWidth="0">
            <w:col w:w="654" w:space="128"/>
            <w:col w:w="890" w:space="126"/>
            <w:col w:w="873" w:space="66"/>
            <w:col w:w="985" w:space="64"/>
            <w:col w:w="248" w:space="69"/>
            <w:col w:w="386" w:space="0"/>
            <w:col w:w="251" w:space="130"/>
            <w:col w:w="382" w:space="7"/>
            <w:col w:w="4861"/>
          </w:cols>
        </w:sectPr>
      </w:pPr>
      <w:rPr/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1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µ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89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593" w:lineRule="exact"/>
        <w:ind w:left="65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72.024002pt;margin-top:21.36002pt;width:27.12pt;height:.1pt;mso-position-horizontal-relative:page;mso-position-vertical-relative:paragraph;z-index:-35273" coordorigin="1440,427" coordsize="542,2">
            <v:shape style="position:absolute;left:1440;top:427;width:542;height:2" coordorigin="1440,427" coordsize="542,0" path="m1440,427l1983,427e" filled="f" stroked="t" strokeweight="1.05996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6"/>
          <w:w w:val="99"/>
          <w:position w:val="1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4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3"/>
        </w:rPr>
        <w:t>𝜌</w:t>
      </w:r>
      <w:r>
        <w:rPr>
          <w:rFonts w:ascii="Cambria Math" w:hAnsi="Cambria Math" w:cs="Cambria Math" w:eastAsia="Cambria Math"/>
          <w:sz w:val="20"/>
          <w:szCs w:val="20"/>
          <w:spacing w:val="5"/>
          <w:w w:val="99"/>
          <w:position w:val="13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4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0" w:lineRule="exact"/>
        <w:ind w:left="229" w:right="111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2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36" w:lineRule="exact"/>
        <w:ind w:left="169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6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2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5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2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115.580002pt;margin-top:-.44998pt;width:33.6pt;height:.1pt;mso-position-horizontal-relative:page;mso-position-vertical-relative:paragraph;z-index:-35272" coordorigin="2312,-9" coordsize="672,2">
            <v:shape style="position:absolute;left:2312;top:-9;width:672;height:2" coordorigin="2312,-9" coordsize="672,0" path="m2312,-9l2984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380" w:right="163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36" w:lineRule="exact"/>
        <w:ind w:left="169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6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2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6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2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165.619995pt;margin-top:-.44998pt;width:32.784pt;height:.1pt;mso-position-horizontal-relative:page;mso-position-vertical-relative:paragraph;z-index:-35271" coordorigin="3312,-9" coordsize="656,2">
            <v:shape style="position:absolute;left:3312;top:-9;width:656;height:2" coordorigin="3312,-9" coordsize="656,0" path="m3312,-9l3968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368" w:right="150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36" w:lineRule="exact"/>
        <w:ind w:left="353" w:right="-71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4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2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6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2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219.169998pt;margin-top:-.44998pt;width:21.48pt;height:.1pt;mso-position-horizontal-relative:page;mso-position-vertical-relative:paragraph;z-index:-35270" coordorigin="4383,-9" coordsize="430,2">
            <v:shape style="position:absolute;left:4383;top:-9;width:430;height:2" coordorigin="4383,-9" coordsize="430,0" path="m4383,-9l4813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=</w:t>
      </w:r>
      <w:r>
        <w:rPr>
          <w:rFonts w:ascii="Calibri" w:hAnsi="Calibri" w:cs="Calibri" w:eastAsia="Calibri"/>
          <w:sz w:val="28"/>
          <w:szCs w:val="28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-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439" w:right="-2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36" w:lineRule="exact"/>
        <w:ind w:left="262" w:right="-2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w w:val="99"/>
          <w:position w:val="1"/>
        </w:rPr>
        <w:t>𝜕</w:t>
      </w:r>
      <w:r>
        <w:rPr>
          <w:rFonts w:ascii="Cambria Math" w:hAnsi="Cambria Math" w:cs="Cambria Math" w:eastAsia="Cambria Math"/>
          <w:sz w:val="20"/>
          <w:szCs w:val="2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253.970001pt;margin-top:-.44998pt;width:12.36pt;height:.1pt;mso-position-horizontal-relative:page;mso-position-vertical-relative:paragraph;z-index:-35269" coordorigin="5079,-9" coordsize="247,2">
            <v:shape style="position:absolute;left:5079;top:-9;width:247;height:2" coordorigin="5079,-9" coordsize="247,0" path="m5079,-9l5327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204" w:right="-7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/>
        <w:br w:type="column"/>
      </w:r>
      <w:r>
        <w:rPr>
          <w:sz w:val="22"/>
          <w:szCs w:val="22"/>
        </w:rPr>
      </w:r>
    </w:p>
    <w:p>
      <w:pPr>
        <w:spacing w:before="0" w:after="0" w:line="240" w:lineRule="auto"/>
        <w:ind w:right="-82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</w:rPr>
        <w:t>[µ(</w:t>
      </w:r>
    </w:p>
    <w:p>
      <w:pPr>
        <w:spacing w:before="0" w:after="0" w:line="593" w:lineRule="exact"/>
        <w:ind w:left="2" w:right="-67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3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0" w:lineRule="exact"/>
        <w:ind w:right="-7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285.769989pt;margin-top:-8.270614pt;width:12.36pt;height:.1pt;mso-position-horizontal-relative:page;mso-position-vertical-relative:paragraph;z-index:-35268" coordorigin="5715,-165" coordsize="247,2">
            <v:shape style="position:absolute;left:5715;top:-165;width:247;height:2" coordorigin="5715,-165" coordsize="247,0" path="m5715,-165l5963,-165e" filled="f" stroked="t" strokeweight="1.05996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2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36" w:lineRule="exact"/>
        <w:ind w:left="204" w:right="-7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314.570007pt;margin-top:-.44998pt;width:12.864pt;height:.1pt;mso-position-horizontal-relative:page;mso-position-vertical-relative:paragraph;z-index:-35267" coordorigin="6291,-9" coordsize="257,2">
            <v:shape style="position:absolute;left:6291;top:-9;width:257;height:2" coordorigin="6291,-9" coordsize="257,0" path="m6291,-9l6549,-9e" filled="f" stroked="t" strokeweight="1.05996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204" w:right="-67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𝜕�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692" w:lineRule="exact"/>
        <w:ind w:right="-20"/>
        <w:jc w:val="left"/>
        <w:tabs>
          <w:tab w:pos="38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8"/>
          <w:szCs w:val="28"/>
          <w:spacing w:val="-1"/>
          <w:w w:val="100"/>
          <w:position w:val="5"/>
        </w:rPr>
        <w:t>)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5"/>
        </w:rPr>
        <w:t>]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5"/>
        </w:rPr>
        <w:t> </w:t>
      </w:r>
      <w:r>
        <w:rPr>
          <w:rFonts w:ascii="Calibri" w:hAnsi="Calibri" w:cs="Calibri" w:eastAsia="Calibri"/>
          <w:sz w:val="28"/>
          <w:szCs w:val="28"/>
          <w:spacing w:val="2"/>
          <w:w w:val="100"/>
          <w:position w:val="5"/>
        </w:rPr>
        <w:t>+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5"/>
        </w:rPr>
        <w:t>𝜌</w:t>
      </w:r>
      <w:r>
        <w:rPr>
          <w:rFonts w:ascii="Cambria Math" w:hAnsi="Cambria Math" w:cs="Cambria Math" w:eastAsia="Cambria Math"/>
          <w:sz w:val="28"/>
          <w:szCs w:val="28"/>
          <w:spacing w:val="3"/>
          <w:w w:val="100"/>
          <w:position w:val="5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5"/>
        </w:rPr>
        <w:t>𝛽�</w:t>
      </w:r>
      <w:r>
        <w:rPr>
          <w:rFonts w:ascii="Cambria Math" w:hAnsi="Cambria Math" w:cs="Cambria Math" w:eastAsia="Cambria Math"/>
          <w:sz w:val="28"/>
          <w:szCs w:val="28"/>
          <w:spacing w:val="3"/>
          <w:w w:val="100"/>
          <w:position w:val="5"/>
        </w:rPr>
        <w:t>�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5"/>
        </w:rPr>
        <w:t>(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5"/>
        </w:rPr>
        <w:t>T-T</w:t>
      </w:r>
      <w:r>
        <w:rPr>
          <w:rFonts w:ascii="Calibri" w:hAnsi="Calibri" w:cs="Calibri" w:eastAsia="Calibri"/>
          <w:sz w:val="18"/>
          <w:szCs w:val="18"/>
          <w:spacing w:val="-2"/>
          <w:w w:val="100"/>
          <w:position w:val="3"/>
        </w:rPr>
        <w:t>0</w:t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5"/>
        </w:rPr>
        <w:t>)</w:t>
        <w:tab/>
      </w:r>
      <w:r>
        <w:rPr>
          <w:rFonts w:ascii="Calibri" w:hAnsi="Calibri" w:cs="Calibri" w:eastAsia="Calibri"/>
          <w:sz w:val="28"/>
          <w:szCs w:val="28"/>
          <w:spacing w:val="0"/>
          <w:w w:val="100"/>
          <w:i/>
          <w:position w:val="5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5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5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5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  <w:position w:val="5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5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9" w:equalWidth="0">
            <w:col w:w="640" w:space="128"/>
            <w:col w:w="873" w:space="128"/>
            <w:col w:w="857" w:space="66"/>
            <w:col w:w="779" w:space="66"/>
            <w:col w:w="444" w:space="70"/>
            <w:col w:w="326" w:space="0"/>
            <w:col w:w="240" w:space="132"/>
            <w:col w:w="455" w:space="6"/>
            <w:col w:w="4910"/>
          </w:cols>
        </w:sectPr>
      </w:pPr>
      <w:rPr/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626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25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5"/>
        </w:rPr>
        <w:t>𝜌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5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5"/>
        </w:rPr>
        <w:t>𝛽�</w:t>
      </w:r>
      <w:r>
        <w:rPr>
          <w:rFonts w:ascii="Cambria Math" w:hAnsi="Cambria Math" w:cs="Cambria Math" w:eastAsia="Cambria Math"/>
          <w:sz w:val="24"/>
          <w:szCs w:val="24"/>
          <w:spacing w:val="2"/>
          <w:w w:val="100"/>
          <w:position w:val="25"/>
        </w:rPr>
        <w:t>�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23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oted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5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ss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5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esq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ima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5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5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5"/>
        </w:rPr>
        <w:t>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5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3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mal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5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5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5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5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24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grav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al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on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62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ergy</w:t>
      </w:r>
      <w:r>
        <w:rPr>
          <w:rFonts w:ascii="Cambria" w:hAnsi="Cambria" w:cs="Cambria" w:eastAsia="Cambria"/>
          <w:sz w:val="24"/>
          <w:szCs w:val="24"/>
          <w:spacing w:val="-9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equ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89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0" w:after="0" w:line="595" w:lineRule="exact"/>
        <w:ind w:left="65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72.024002pt;margin-top:21.480005pt;width:39.480pt;height:.1pt;mso-position-horizontal-relative:page;mso-position-vertical-relative:paragraph;z-index:-35266" coordorigin="1440,430" coordsize="790,2">
            <v:shape style="position:absolute;left:1440;top:430;width:790;height:2" coordorigin="1440,430" coordsize="790,0" path="m1440,430l2230,430e" filled="f" stroked="t" strokeweight="1.05999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13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4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1"/>
          <w:w w:val="112"/>
          <w:position w:val="13"/>
        </w:rPr>
        <w:t>ρ</w:t>
      </w:r>
      <w:r>
        <w:rPr>
          <w:rFonts w:ascii="Cambria Math" w:hAnsi="Cambria Math" w:cs="Cambria Math" w:eastAsia="Cambria Math"/>
          <w:sz w:val="20"/>
          <w:szCs w:val="20"/>
          <w:spacing w:val="0"/>
          <w:w w:val="110"/>
          <w:position w:val="13"/>
        </w:rPr>
        <w:t>CpT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4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0" w:lineRule="exact"/>
        <w:ind w:left="361" w:right="23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5"/>
          <w:position w:val="2"/>
        </w:rPr>
        <w:t>t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39" w:lineRule="exact"/>
        <w:ind w:left="169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1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1"/>
          <w:w w:val="112"/>
          <w:position w:val="1"/>
        </w:rPr>
        <w:t>ρ</w:t>
      </w:r>
      <w:r>
        <w:rPr>
          <w:rFonts w:ascii="Cambria Math" w:hAnsi="Cambria Math" w:cs="Cambria Math" w:eastAsia="Cambria Math"/>
          <w:sz w:val="20"/>
          <w:szCs w:val="20"/>
          <w:spacing w:val="1"/>
          <w:w w:val="112"/>
          <w:position w:val="1"/>
        </w:rPr>
        <w:t>u</w:t>
      </w:r>
      <w:r>
        <w:rPr>
          <w:rFonts w:ascii="Cambria Math" w:hAnsi="Cambria Math" w:cs="Cambria Math" w:eastAsia="Cambria Math"/>
          <w:sz w:val="20"/>
          <w:szCs w:val="20"/>
          <w:spacing w:val="0"/>
          <w:w w:val="110"/>
          <w:position w:val="1"/>
        </w:rPr>
        <w:t>CpT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127.940002pt;margin-top:-.449995pt;width:45.6pt;height:.1pt;mso-position-horizontal-relative:page;mso-position-vertical-relative:paragraph;z-index:-35265" coordorigin="2559,-9" coordsize="912,2">
            <v:shape style="position:absolute;left:2559;top:-9;width:912;height:2" coordorigin="2559,-9" coordsize="912,0" path="m2559,-9l3471,-9e" filled="f" stroked="t" strokeweight="1.05999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510" w:right="284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1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2"/>
          <w:position w:val="1"/>
        </w:rPr>
        <w:t>x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39" w:lineRule="exact"/>
        <w:ind w:left="169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2"/>
          <w:w w:val="111"/>
          <w:position w:val="1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-1"/>
          <w:w w:val="99"/>
          <w:position w:val="1"/>
        </w:rPr>
        <w:t>(</w:t>
      </w:r>
      <w:r>
        <w:rPr>
          <w:rFonts w:ascii="Cambria Math" w:hAnsi="Cambria Math" w:cs="Cambria Math" w:eastAsia="Cambria Math"/>
          <w:sz w:val="20"/>
          <w:szCs w:val="20"/>
          <w:spacing w:val="1"/>
          <w:w w:val="112"/>
          <w:position w:val="1"/>
        </w:rPr>
        <w:t>ρ</w:t>
      </w:r>
      <w:r>
        <w:rPr>
          <w:rFonts w:ascii="Cambria Math" w:hAnsi="Cambria Math" w:cs="Cambria Math" w:eastAsia="Cambria Math"/>
          <w:sz w:val="20"/>
          <w:szCs w:val="20"/>
          <w:spacing w:val="0"/>
          <w:w w:val="111"/>
          <w:position w:val="1"/>
        </w:rPr>
        <w:t>vCpT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"/>
        </w:rPr>
        <w:t>)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189.979996pt;margin-top:-.449995pt;width:45.264pt;height:.1pt;mso-position-horizontal-relative:page;mso-position-vertical-relative:paragraph;z-index:-35264" coordorigin="3800,-9" coordsize="905,2">
            <v:shape style="position:absolute;left:3800;top:-9;width:905;height:2" coordorigin="3800,-9" coordsize="905,0" path="m3800,-9l4705,-9e" filled="f" stroked="t" strokeweight="1.05999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503" w:right="27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1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3"/>
          <w:position w:val="1"/>
        </w:rPr>
        <w:t>y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595" w:lineRule="exact"/>
        <w:ind w:left="-49" w:right="-69"/>
        <w:jc w:val="center"/>
        <w:rPr>
          <w:rFonts w:ascii="Cambria Math" w:hAnsi="Cambria Math" w:cs="Cambria Math" w:eastAsia="Cambria Math"/>
          <w:sz w:val="28"/>
          <w:szCs w:val="28"/>
        </w:rPr>
      </w:pPr>
      <w:rPr/>
      <w:r>
        <w:rPr/>
        <w:br w:type="column"/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3"/>
        </w:rPr>
        <w:t>=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3"/>
        </w:rPr>
        <w:t> </w:t>
      </w:r>
      <w:r>
        <w:rPr>
          <w:rFonts w:ascii="Calibri" w:hAnsi="Calibri" w:cs="Calibri" w:eastAsia="Calibri"/>
          <w:sz w:val="28"/>
          <w:szCs w:val="28"/>
          <w:spacing w:val="2"/>
          <w:w w:val="100"/>
          <w:position w:val="-3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3"/>
        </w:rPr>
        <w:t>(</w:t>
      </w:r>
      <w:r>
        <w:rPr>
          <w:rFonts w:ascii="Cambria Math" w:hAnsi="Cambria Math" w:cs="Cambria Math" w:eastAsia="Cambria Math"/>
          <w:sz w:val="28"/>
          <w:szCs w:val="28"/>
          <w:spacing w:val="-8"/>
          <w:w w:val="100"/>
          <w:position w:val="-3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13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13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26"/>
          <w:w w:val="100"/>
          <w:position w:val="13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1"/>
          <w:w w:val="104"/>
          <w:position w:val="-3"/>
        </w:rPr>
        <w:t>[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3"/>
        </w:rPr>
        <w:t>K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0"/>
        </w:rPr>
      </w:r>
    </w:p>
    <w:p>
      <w:pPr>
        <w:spacing w:before="0" w:after="0" w:line="100" w:lineRule="exact"/>
        <w:ind w:left="351" w:right="270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257.690002pt;margin-top:-8.270629pt;width:11.52pt;height:.1pt;mso-position-horizontal-relative:page;mso-position-vertical-relative:paragraph;z-index:-35263" coordorigin="5154,-165" coordsize="230,2">
            <v:shape style="position:absolute;left:5154;top:-165;width:230;height:2" coordorigin="5154,-165" coordsize="230,0" path="m5154,-165l5384,-165e" filled="f" stroked="t" strokeweight="1.05999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2"/>
          <w:position w:val="2"/>
        </w:rPr>
        <w:t>x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595" w:lineRule="exact"/>
        <w:ind w:right="-99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13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13"/>
        </w:rPr>
        <w:t>T</w:t>
      </w:r>
      <w:r>
        <w:rPr>
          <w:rFonts w:ascii="Cambria Math" w:hAnsi="Cambria Math" w:cs="Cambria Math" w:eastAsia="Cambria Math"/>
          <w:sz w:val="28"/>
          <w:szCs w:val="28"/>
          <w:spacing w:val="-1"/>
          <w:w w:val="100"/>
          <w:position w:val="-4"/>
        </w:rPr>
        <w:t>)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3"/>
        </w:rPr>
        <w:t>]</w:t>
      </w:r>
      <w:r>
        <w:rPr>
          <w:rFonts w:ascii="Cambria Math" w:hAnsi="Cambria Math" w:cs="Cambria Math" w:eastAsia="Cambria Math"/>
          <w:sz w:val="28"/>
          <w:szCs w:val="28"/>
          <w:spacing w:val="45"/>
          <w:w w:val="100"/>
          <w:position w:val="-3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3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00" w:lineRule="exact"/>
        <w:ind w:left="10" w:right="-2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287.809998pt;margin-top:-8.270629pt;width:12.6pt;height:.1pt;mso-position-horizontal-relative:page;mso-position-vertical-relative:paragraph;z-index:-35262" coordorigin="5756,-165" coordsize="252,2">
            <v:shape style="position:absolute;left:5756;top:-165;width:252;height:2" coordorigin="5756,-165" coordsize="252,0" path="m5756,-165l6008,-165e" filled="f" stroked="t" strokeweight="1.05999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2"/>
          <w:position w:val="2"/>
        </w:rPr>
        <w:t>x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439" w:lineRule="exact"/>
        <w:ind w:left="12" w:right="-66"/>
        <w:jc w:val="center"/>
        <w:tabs>
          <w:tab w:pos="620" w:val="left"/>
        </w:tabs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1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-32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1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1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9"/>
          <w:position w:val="1"/>
        </w:rPr>
        <w:t>T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1" w:lineRule="exact"/>
        <w:ind w:left="259" w:right="189"/>
        <w:jc w:val="center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325.510010pt;margin-top:-.449995pt;width:11.88pt;height:.1pt;mso-position-horizontal-relative:page;mso-position-vertical-relative:paragraph;z-index:-35261" coordorigin="6510,-9" coordsize="238,2">
            <v:shape style="position:absolute;left:6510;top:-9;width:238;height:2" coordorigin="6510,-9" coordsize="238,0" path="m6510,-9l6748,-9e" filled="f" stroked="t" strokeweight="1.05999pt" strokecolor="#000000">
              <v:path arrowok="t"/>
            </v:shape>
          </v:group>
          <w10:wrap type="none"/>
        </w:pict>
      </w:r>
      <w:r>
        <w:rPr/>
        <w:pict>
          <v:group style="position:absolute;margin-left:359.470001pt;margin-top:-.449995pt;width:12.6pt;height:.1pt;mso-position-horizontal-relative:page;mso-position-vertical-relative:paragraph;z-index:-35260" coordorigin="7189,-9" coordsize="252,2">
            <v:shape style="position:absolute;left:7189;top:-9;width:252;height:2" coordorigin="7189,-9" coordsize="252,0" path="m7189,-9l7441,-9e" filled="f" stroked="t" strokeweight="1.05999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[K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1"/>
        </w:rPr>
        <w:t>(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155" w:lineRule="exact"/>
        <w:ind w:left="-35" w:right="-48"/>
        <w:jc w:val="center"/>
        <w:tabs>
          <w:tab w:pos="640" w:val="left"/>
        </w:tabs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1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1"/>
        </w:rPr>
        <w:t>y</w:t>
      </w:r>
      <w:r>
        <w:rPr>
          <w:rFonts w:ascii="Cambria Math" w:hAnsi="Cambria Math" w:cs="Cambria Math" w:eastAsia="Cambria Math"/>
          <w:sz w:val="20"/>
          <w:szCs w:val="20"/>
          <w:spacing w:val="-19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1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1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3"/>
          <w:position w:val="1"/>
        </w:rPr>
        <w:t>y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/>
        <w:br w:type="column"/>
      </w:r>
      <w:r>
        <w:rPr>
          <w:sz w:val="24"/>
          <w:szCs w:val="24"/>
        </w:rPr>
      </w:r>
    </w:p>
    <w:p>
      <w:pPr>
        <w:spacing w:before="0" w:after="0" w:line="240" w:lineRule="auto"/>
        <w:ind w:right="-20"/>
        <w:jc w:val="left"/>
        <w:tabs>
          <w:tab w:pos="21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8"/>
          <w:szCs w:val="28"/>
          <w:spacing w:val="1"/>
          <w:w w:val="100"/>
        </w:rPr>
        <w:t>)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  <w:t>]</w:t>
        <w:tab/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7" w:equalWidth="0">
            <w:col w:w="887" w:space="128"/>
            <w:col w:w="1115" w:space="126"/>
            <w:col w:w="1106" w:space="66"/>
            <w:col w:w="943" w:space="46"/>
            <w:col w:w="690" w:space="64"/>
            <w:col w:w="931" w:space="0"/>
            <w:col w:w="4018"/>
          </w:cols>
        </w:sectPr>
      </w:pPr>
      <w:rPr/>
    </w:p>
    <w:p>
      <w:pPr>
        <w:spacing w:before="10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407" w:lineRule="exact"/>
        <w:ind w:right="-66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position w:val="13"/>
        </w:rPr>
        <w:t>𝜕�</w:t>
      </w:r>
      <w:r>
        <w:rPr>
          <w:rFonts w:ascii="Cambria Math" w:hAnsi="Cambria Math" w:cs="Cambria Math" w:eastAsia="Cambria Math"/>
          <w:sz w:val="17"/>
          <w:szCs w:val="17"/>
          <w:position w:val="0"/>
        </w:rPr>
      </w:r>
    </w:p>
    <w:p>
      <w:pPr>
        <w:spacing w:before="0" w:after="0" w:line="85" w:lineRule="exact"/>
        <w:ind w:right="-66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214.970001pt;margin-top:-7.051024pt;width:10.8pt;height:.1pt;mso-position-horizontal-relative:page;mso-position-vertical-relative:paragraph;z-index:-35259" coordorigin="4299,-141" coordsize="216,2">
            <v:shape style="position:absolute;left:4299;top:-141;width:216;height:2" coordorigin="4299,-141" coordsize="216,0" path="m4299,-141l4515,-141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position w:val="2"/>
        </w:rPr>
        <w:t>𝜕�</w:t>
      </w:r>
      <w:r>
        <w:rPr>
          <w:rFonts w:ascii="Cambria Math" w:hAnsi="Cambria Math" w:cs="Cambria Math" w:eastAsia="Cambria Math"/>
          <w:sz w:val="17"/>
          <w:szCs w:val="17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407" w:lineRule="exact"/>
        <w:ind w:right="-66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position w:val="13"/>
        </w:rPr>
        <w:t>𝜕�</w:t>
      </w:r>
      <w:r>
        <w:rPr>
          <w:rFonts w:ascii="Cambria Math" w:hAnsi="Cambria Math" w:cs="Cambria Math" w:eastAsia="Cambria Math"/>
          <w:sz w:val="17"/>
          <w:szCs w:val="17"/>
          <w:position w:val="0"/>
        </w:rPr>
      </w:r>
    </w:p>
    <w:p>
      <w:pPr>
        <w:spacing w:before="0" w:after="0" w:line="85" w:lineRule="exact"/>
        <w:ind w:left="2" w:right="-61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356.709991pt;margin-top:-7.051024pt;width:10.8pt;height:.1pt;mso-position-horizontal-relative:page;mso-position-vertical-relative:paragraph;z-index:-35258" coordorigin="7134,-141" coordsize="216,2">
            <v:shape style="position:absolute;left:7134;top:-141;width:216;height:2" coordorigin="7134,-141" coordsize="216,0" path="m7134,-141l7350,-141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position w:val="2"/>
        </w:rPr>
        <w:t>𝜕�</w:t>
      </w:r>
      <w:r>
        <w:rPr>
          <w:rFonts w:ascii="Cambria Math" w:hAnsi="Cambria Math" w:cs="Cambria Math" w:eastAsia="Cambria Math"/>
          <w:sz w:val="17"/>
          <w:szCs w:val="17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5" w:equalWidth="0">
            <w:col w:w="2907" w:space="52"/>
            <w:col w:w="214" w:space="57"/>
            <w:col w:w="2512" w:space="52"/>
            <w:col w:w="214" w:space="57"/>
            <w:col w:w="4055"/>
          </w:cols>
        </w:sectPr>
      </w:pPr>
      <w:rPr/>
    </w:p>
    <w:p>
      <w:pPr>
        <w:spacing w:before="3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382" w:lineRule="exact"/>
        <w:ind w:left="100" w:right="-99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77.903999pt;margin-top:17.295517pt;width:11.52pt;height:.1pt;mso-position-horizontal-relative:page;mso-position-vertical-relative:paragraph;z-index:-35257" coordorigin="1558,346" coordsize="230,2">
            <v:shape style="position:absolute;left:1558;top:346;width:230;height:2" coordorigin="1558,346" coordsize="230,0" path="m1558,346l1788,346e" filled="f" stroked="t" strokeweight="1.05999pt" strokecolor="#000000">
              <v:path arrowok="t"/>
            </v:shape>
          </v:group>
          <w10:wrap type="none"/>
        </w:pict>
      </w:r>
      <w:r>
        <w:rPr/>
        <w:pict>
          <v:group style="position:absolute;margin-left:164.179993pt;margin-top:17.295517pt;width:11.88pt;height:.1pt;mso-position-horizontal-relative:page;mso-position-vertical-relative:paragraph;z-index:-35256" coordorigin="3284,346" coordsize="238,2">
            <v:shape style="position:absolute;left:3284;top:346;width:238;height:2" coordorigin="3284,346" coordsize="238,0" path="m3284,346l3521,346e" filled="f" stroked="t" strokeweight="1.05999pt" strokecolor="#000000">
              <v:path arrowok="t"/>
            </v:shape>
          </v:group>
          <w10:wrap type="none"/>
        </w:pict>
      </w:r>
      <w:r>
        <w:rPr/>
        <w:pict>
          <v:group style="position:absolute;margin-left:202.130005pt;margin-top:17.295517pt;width:11.88pt;height:.1pt;mso-position-horizontal-relative:page;mso-position-vertical-relative:paragraph;z-index:-35255" coordorigin="4043,346" coordsize="238,2">
            <v:shape style="position:absolute;left:4043;top:346;width:238;height:2" coordorigin="4043,346" coordsize="238,0" path="m4043,346l4280,346e" filled="f" stroked="t" strokeweight="1.05999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12"/>
        </w:rPr>
        <w:t>(</w:t>
      </w:r>
      <w:r>
        <w:rPr>
          <w:rFonts w:ascii="Cambria Math" w:hAnsi="Cambria Math" w:cs="Cambria Math" w:eastAsia="Cambria Math"/>
          <w:sz w:val="28"/>
          <w:szCs w:val="28"/>
          <w:spacing w:val="-8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5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5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26"/>
          <w:w w:val="100"/>
          <w:position w:val="5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12"/>
        </w:rPr>
        <w:t>(</w:t>
      </w:r>
      <w:r>
        <w:rPr>
          <w:rFonts w:ascii="Cambria Math" w:hAnsi="Cambria Math" w:cs="Cambria Math" w:eastAsia="Cambria Math"/>
          <w:sz w:val="28"/>
          <w:szCs w:val="28"/>
          <w:spacing w:val="2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1"/>
          <w:w w:val="100"/>
          <w:position w:val="-12"/>
        </w:rPr>
        <w:t>∂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12"/>
        </w:rPr>
        <w:t>v/</w:t>
      </w:r>
      <w:r>
        <w:rPr>
          <w:rFonts w:ascii="Cambria Math" w:hAnsi="Cambria Math" w:cs="Cambria Math" w:eastAsia="Cambria Math"/>
          <w:sz w:val="28"/>
          <w:szCs w:val="28"/>
          <w:spacing w:val="-2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1"/>
          <w:w w:val="100"/>
          <w:position w:val="-12"/>
        </w:rPr>
        <w:t>∂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12"/>
        </w:rPr>
        <w:t>t</w:t>
      </w:r>
      <w:r>
        <w:rPr>
          <w:rFonts w:ascii="Cambria Math" w:hAnsi="Cambria Math" w:cs="Cambria Math" w:eastAsia="Cambria Math"/>
          <w:sz w:val="28"/>
          <w:szCs w:val="28"/>
          <w:spacing w:val="62"/>
          <w:w w:val="100"/>
          <w:position w:val="-12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12"/>
        </w:rPr>
        <w:t>+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12"/>
        </w:rPr>
        <w:t>u</w:t>
      </w:r>
      <w:r>
        <w:rPr>
          <w:rFonts w:ascii="Cambria Math" w:hAnsi="Cambria Math" w:cs="Cambria Math" w:eastAsia="Cambria Math"/>
          <w:sz w:val="28"/>
          <w:szCs w:val="28"/>
          <w:spacing w:val="-15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5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5"/>
        </w:rPr>
        <w:t>v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5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5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12"/>
        </w:rPr>
        <w:t>+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12"/>
        </w:rPr>
        <w:t>v</w:t>
      </w:r>
      <w:r>
        <w:rPr>
          <w:rFonts w:ascii="Cambria Math" w:hAnsi="Cambria Math" w:cs="Cambria Math" w:eastAsia="Cambria Math"/>
          <w:sz w:val="28"/>
          <w:szCs w:val="28"/>
          <w:spacing w:val="-16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5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3"/>
          <w:position w:val="5"/>
        </w:rPr>
        <w:t>v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351" w:lineRule="exact"/>
        <w:ind w:left="358" w:right="-77"/>
        <w:jc w:val="left"/>
        <w:tabs>
          <w:tab w:pos="680" w:val="left"/>
          <w:tab w:pos="1180" w:val="left"/>
          <w:tab w:pos="1980" w:val="left"/>
          <w:tab w:pos="3720" w:val="left"/>
        </w:tabs>
        <w:rPr>
          <w:rFonts w:ascii="Cambria Math" w:hAnsi="Cambria Math" w:cs="Cambria Math" w:eastAsia="Cambria Math"/>
          <w:sz w:val="16"/>
          <w:szCs w:val="16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-32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2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>u</w:t>
      </w:r>
      <w:r>
        <w:rPr>
          <w:rFonts w:ascii="Cambria Math" w:hAnsi="Cambria Math" w:cs="Cambria Math" w:eastAsia="Cambria Math"/>
          <w:sz w:val="20"/>
          <w:szCs w:val="20"/>
          <w:spacing w:val="-19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>u</w:t>
      </w:r>
      <w:r>
        <w:rPr>
          <w:rFonts w:ascii="Cambria Math" w:hAnsi="Cambria Math" w:cs="Cambria Math" w:eastAsia="Cambria Math"/>
          <w:sz w:val="20"/>
          <w:szCs w:val="20"/>
          <w:spacing w:val="3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2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>u</w:t>
      </w:r>
      <w:r>
        <w:rPr>
          <w:rFonts w:ascii="Cambria Math" w:hAnsi="Cambria Math" w:cs="Cambria Math" w:eastAsia="Cambria Math"/>
          <w:sz w:val="20"/>
          <w:szCs w:val="20"/>
          <w:spacing w:val="-19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2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>u</w:t>
      </w:r>
      <w:r>
        <w:rPr>
          <w:rFonts w:ascii="Cambria Math" w:hAnsi="Cambria Math" w:cs="Cambria Math" w:eastAsia="Cambria Math"/>
          <w:sz w:val="20"/>
          <w:szCs w:val="20"/>
          <w:spacing w:val="-19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-1"/>
          <w:w w:val="111"/>
          <w:position w:val="2"/>
        </w:rPr>
        <w:t>∂</w:t>
      </w:r>
      <w:r>
        <w:rPr>
          <w:rFonts w:ascii="Cambria Math" w:hAnsi="Cambria Math" w:cs="Cambria Math" w:eastAsia="Cambria Math"/>
          <w:sz w:val="16"/>
          <w:szCs w:val="16"/>
          <w:spacing w:val="0"/>
          <w:w w:val="107"/>
          <w:position w:val="10"/>
        </w:rPr>
        <w:t>2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0"/>
        </w:rPr>
      </w:r>
    </w:p>
    <w:p>
      <w:pPr>
        <w:spacing w:before="0" w:after="0" w:line="31" w:lineRule="exact"/>
        <w:ind w:right="-20"/>
        <w:jc w:val="left"/>
        <w:tabs>
          <w:tab w:pos="520" w:val="left"/>
          <w:tab w:pos="980" w:val="left"/>
          <w:tab w:pos="1660" w:val="left"/>
          <w:tab w:pos="2300" w:val="left"/>
        </w:tabs>
        <w:rPr>
          <w:rFonts w:ascii="Cambria Math" w:hAnsi="Cambria Math" w:cs="Cambria Math" w:eastAsia="Cambria Math"/>
          <w:sz w:val="28"/>
          <w:szCs w:val="28"/>
        </w:rPr>
      </w:pPr>
      <w:rPr/>
      <w:r>
        <w:rPr/>
        <w:pict>
          <v:group style="position:absolute;margin-left:235.25pt;margin-top:-.253093pt;width:11.88pt;height:.1pt;mso-position-horizontal-relative:page;mso-position-vertical-relative:paragraph;z-index:-35254" coordorigin="4705,-5" coordsize="238,2">
            <v:shape style="position:absolute;left:4705;top:-5;width:238;height:2" coordorigin="4705,-5" coordsize="238,0" path="m4705,-5l4943,-5e" filled="f" stroked="t" strokeweight="1.05999pt" strokecolor="#000000">
              <v:path arrowok="t"/>
            </v:shape>
          </v:group>
          <w10:wrap type="none"/>
        </w:pict>
      </w:r>
      <w:r>
        <w:rPr/>
        <w:pict>
          <v:group style="position:absolute;margin-left:254.570007pt;margin-top:-.253093pt;width:12.36pt;height:.1pt;mso-position-horizontal-relative:page;mso-position-vertical-relative:paragraph;z-index:-35253" coordorigin="5091,-5" coordsize="247,2">
            <v:shape style="position:absolute;left:5091;top:-5;width:247;height:2" coordorigin="5091,-5" coordsize="247,0" path="m5091,-5l5339,-5e" filled="f" stroked="t" strokeweight="1.05999pt" strokecolor="#000000">
              <v:path arrowok="t"/>
            </v:shape>
          </v:group>
          <w10:wrap type="none"/>
        </w:pict>
      </w:r>
      <w:r>
        <w:rPr/>
        <w:pict>
          <v:group style="position:absolute;margin-left:280.130005pt;margin-top:-.253093pt;width:20.16pt;height:.1pt;mso-position-horizontal-relative:page;mso-position-vertical-relative:paragraph;z-index:-35252" coordorigin="5603,-5" coordsize="403,2">
            <v:shape style="position:absolute;left:5603;top:-5;width:403;height:2" coordorigin="5603,-5" coordsize="403,0" path="m5603,-5l6006,-5e" filled="f" stroked="t" strokeweight="1.05999pt" strokecolor="#000000">
              <v:path arrowok="t"/>
            </v:shape>
          </v:group>
          <w10:wrap type="none"/>
        </w:pict>
      </w:r>
      <w:r>
        <w:rPr/>
        <w:pict>
          <v:group style="position:absolute;margin-left:319.989990pt;margin-top:-.253093pt;width:12.36pt;height:.1pt;mso-position-horizontal-relative:page;mso-position-vertical-relative:paragraph;z-index:-35251" coordorigin="6400,-5" coordsize="247,2">
            <v:shape style="position:absolute;left:6400;top:-5;width:247;height:2" coordorigin="6400,-5" coordsize="247,0" path="m6400,-5l6647,-5e" filled="f" stroked="t" strokeweight="1.05999pt" strokecolor="#000000">
              <v:path arrowok="t"/>
            </v:shape>
          </v:group>
          <w10:wrap type="none"/>
        </w:pict>
      </w:r>
      <w:r>
        <w:rPr/>
        <w:pict>
          <v:group style="position:absolute;margin-left:406.269989pt;margin-top:-.253093pt;width:17.04pt;height:.1pt;mso-position-horizontal-relative:page;mso-position-vertical-relative:paragraph;z-index:-35250" coordorigin="8125,-5" coordsize="341,2">
            <v:shape style="position:absolute;left:8125;top:-5;width:341;height:2" coordorigin="8125,-5" coordsize="341,0" path="m8125,-5l8466,-5e" filled="f" stroked="t" strokeweight="1.05999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)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-</w:t>
        <w:tab/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(</w:t>
        <w:tab/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+</w:t>
        <w:tab/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+</w:t>
      </w:r>
      <w:r>
        <w:rPr>
          <w:rFonts w:ascii="Calibri" w:hAnsi="Calibri" w:cs="Calibri" w:eastAsia="Calibri"/>
          <w:sz w:val="28"/>
          <w:szCs w:val="28"/>
          <w:spacing w:val="-2"/>
          <w:w w:val="100"/>
          <w:position w:val="-5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v</w:t>
        <w:tab/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)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=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-5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5"/>
        </w:rPr>
        <w:t>ϑ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5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[</w:t>
      </w:r>
      <w:r>
        <w:rPr>
          <w:rFonts w:ascii="Cambria Math" w:hAnsi="Cambria Math" w:cs="Cambria Math" w:eastAsia="Cambria Math"/>
          <w:sz w:val="28"/>
          <w:szCs w:val="28"/>
          <w:spacing w:val="1"/>
          <w:w w:val="100"/>
          <w:position w:val="-5"/>
        </w:rPr>
        <w:t>∂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5"/>
        </w:rPr>
        <w:t>/</w:t>
      </w:r>
      <w:r>
        <w:rPr>
          <w:rFonts w:ascii="Cambria Math" w:hAnsi="Cambria Math" w:cs="Cambria Math" w:eastAsia="Cambria Math"/>
          <w:sz w:val="28"/>
          <w:szCs w:val="28"/>
          <w:spacing w:val="-2"/>
          <w:w w:val="100"/>
          <w:position w:val="-5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1"/>
          <w:w w:val="100"/>
          <w:position w:val="-5"/>
        </w:rPr>
        <w:t>∂</w:t>
      </w:r>
      <w:r>
        <w:rPr>
          <w:rFonts w:ascii="Cambria Math" w:hAnsi="Cambria Math" w:cs="Cambria Math" w:eastAsia="Cambria Math"/>
          <w:sz w:val="28"/>
          <w:szCs w:val="28"/>
          <w:spacing w:val="1"/>
          <w:w w:val="100"/>
          <w:position w:val="-5"/>
        </w:rPr>
        <w:t>x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5"/>
        </w:rPr>
        <w:t>(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0"/>
        </w:rPr>
      </w:r>
    </w:p>
    <w:p>
      <w:pPr>
        <w:spacing w:before="0" w:after="0" w:line="355" w:lineRule="exact"/>
        <w:ind w:left="-38" w:right="-58"/>
        <w:jc w:val="center"/>
        <w:tabs>
          <w:tab w:pos="340" w:val="left"/>
        </w:tabs>
        <w:rPr>
          <w:rFonts w:ascii="Cambria Math" w:hAnsi="Cambria Math" w:cs="Cambria Math" w:eastAsia="Cambria Math"/>
          <w:sz w:val="16"/>
          <w:szCs w:val="16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>v</w:t>
      </w:r>
      <w:r>
        <w:rPr>
          <w:rFonts w:ascii="Cambria Math" w:hAnsi="Cambria Math" w:cs="Cambria Math" w:eastAsia="Cambria Math"/>
          <w:sz w:val="20"/>
          <w:szCs w:val="20"/>
          <w:spacing w:val="-31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"/>
        </w:rPr>
        <w:t>∂</w:t>
      </w:r>
      <w:r>
        <w:rPr>
          <w:rFonts w:ascii="Cambria Math" w:hAnsi="Cambria Math" w:cs="Cambria Math" w:eastAsia="Cambria Math"/>
          <w:sz w:val="16"/>
          <w:szCs w:val="16"/>
          <w:spacing w:val="0"/>
          <w:w w:val="107"/>
          <w:position w:val="10"/>
        </w:rPr>
        <w:t>2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0"/>
        </w:rPr>
      </w:r>
    </w:p>
    <w:p>
      <w:pPr>
        <w:spacing w:before="0" w:after="0" w:line="27" w:lineRule="exact"/>
        <w:ind w:left="137" w:right="221"/>
        <w:jc w:val="center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436.51001pt;margin-top:-.449995pt;width:17.064pt;height:.1pt;mso-position-horizontal-relative:page;mso-position-vertical-relative:paragraph;z-index:-35249" coordorigin="8730,-9" coordsize="341,2">
            <v:shape style="position:absolute;left:8730;top:-9;width:341;height:2" coordorigin="8730,-9" coordsize="341,0" path="m8730,-9l9071,-9e" filled="f" stroked="t" strokeweight="1.05999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spacing w:before="0" w:after="0" w:line="351" w:lineRule="exact"/>
        <w:ind w:right="-20"/>
        <w:jc w:val="left"/>
        <w:tabs>
          <w:tab w:pos="1260" w:val="left"/>
        </w:tabs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>v</w:t>
      </w:r>
      <w:r>
        <w:rPr>
          <w:rFonts w:ascii="Cambria Math" w:hAnsi="Cambria Math" w:cs="Cambria Math" w:eastAsia="Cambria Math"/>
          <w:sz w:val="20"/>
          <w:szCs w:val="20"/>
          <w:spacing w:val="-31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"/>
        </w:rPr>
        <w:t>∂</w:t>
      </w:r>
      <w:r>
        <w:rPr>
          <w:rFonts w:ascii="Cambria Math" w:hAnsi="Cambria Math" w:cs="Cambria Math" w:eastAsia="Cambria Math"/>
          <w:sz w:val="16"/>
          <w:szCs w:val="16"/>
          <w:spacing w:val="8"/>
          <w:w w:val="107"/>
          <w:position w:val="10"/>
        </w:rPr>
        <w:t>2</w:t>
      </w:r>
      <w:r>
        <w:rPr>
          <w:rFonts w:ascii="Cambria Math" w:hAnsi="Cambria Math" w:cs="Cambria Math" w:eastAsia="Cambria Math"/>
          <w:sz w:val="20"/>
          <w:szCs w:val="20"/>
          <w:spacing w:val="0"/>
          <w:w w:val="112"/>
          <w:position w:val="2"/>
        </w:rPr>
        <w:t>u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31" w:lineRule="exact"/>
        <w:ind w:left="115" w:right="-20"/>
        <w:jc w:val="left"/>
        <w:tabs>
          <w:tab w:pos="1660" w:val="left"/>
        </w:tabs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510.940002pt;margin-top:-.253093pt;width:17.52pt;height:.1pt;mso-position-horizontal-relative:page;mso-position-vertical-relative:paragraph;z-index:-35248" coordorigin="10219,-5" coordsize="350,2">
            <v:shape style="position:absolute;left:10219;top:-5;width:350;height:2" coordorigin="10219,-5" coordsize="350,0" path="m10219,-5l10569,-5e" filled="f" stroked="t" strokeweight="1.05999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)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-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[</w:t>
      </w:r>
      <w:r>
        <w:rPr>
          <w:rFonts w:ascii="Cambria Math" w:hAnsi="Cambria Math" w:cs="Cambria Math" w:eastAsia="Cambria Math"/>
          <w:sz w:val="28"/>
          <w:szCs w:val="28"/>
          <w:spacing w:val="1"/>
          <w:w w:val="100"/>
          <w:position w:val="-5"/>
        </w:rPr>
        <w:t>∂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5"/>
        </w:rPr>
        <w:t>/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5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1"/>
          <w:w w:val="100"/>
          <w:position w:val="-5"/>
        </w:rPr>
        <w:t>∂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5"/>
        </w:rPr>
        <w:t>y(</w:t>
        <w:tab/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-5"/>
        </w:rPr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-5"/>
        </w:rPr>
        <w:t>+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4" w:equalWidth="0">
            <w:col w:w="2940" w:space="125"/>
            <w:col w:w="3937" w:space="7"/>
            <w:col w:w="600" w:space="8"/>
            <w:col w:w="2503"/>
          </w:cols>
        </w:sectPr>
      </w:pPr>
      <w:rPr/>
    </w:p>
    <w:p>
      <w:pPr>
        <w:spacing w:before="0" w:after="0" w:line="530" w:lineRule="exact"/>
        <w:ind w:left="183" w:right="-54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4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2"/>
          <w:position w:val="24"/>
        </w:rPr>
        <w:t>x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25" w:lineRule="exact"/>
        <w:ind w:left="62" w:right="-58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-6"/>
        </w:rPr>
        <w:t>∂</w:t>
      </w:r>
      <w:r>
        <w:rPr>
          <w:rFonts w:ascii="Cambria Math" w:hAnsi="Cambria Math" w:cs="Cambria Math" w:eastAsia="Cambria Math"/>
          <w:sz w:val="16"/>
          <w:szCs w:val="16"/>
          <w:spacing w:val="8"/>
          <w:w w:val="107"/>
          <w:position w:val="2"/>
        </w:rPr>
        <w:t>2</w:t>
      </w:r>
      <w:r>
        <w:rPr>
          <w:rFonts w:ascii="Cambria Math" w:hAnsi="Cambria Math" w:cs="Cambria Math" w:eastAsia="Cambria Math"/>
          <w:sz w:val="20"/>
          <w:szCs w:val="20"/>
          <w:spacing w:val="0"/>
          <w:w w:val="112"/>
          <w:position w:val="-6"/>
        </w:rPr>
        <w:t>u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552" w:lineRule="exact"/>
        <w:ind w:left="787" w:right="-70"/>
        <w:jc w:val="left"/>
        <w:tabs>
          <w:tab w:pos="1540" w:val="left"/>
        </w:tabs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26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6"/>
        </w:rPr>
        <w:t>x</w:t>
      </w:r>
      <w:r>
        <w:rPr>
          <w:rFonts w:ascii="Cambria Math" w:hAnsi="Cambria Math" w:cs="Cambria Math" w:eastAsia="Cambria Math"/>
          <w:sz w:val="20"/>
          <w:szCs w:val="20"/>
          <w:spacing w:val="-20"/>
          <w:w w:val="100"/>
          <w:position w:val="26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6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6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3"/>
          <w:position w:val="26"/>
        </w:rPr>
        <w:t>y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3" w:lineRule="exact"/>
        <w:ind w:right="-20"/>
        <w:jc w:val="left"/>
        <w:rPr>
          <w:rFonts w:ascii="Cambria Math" w:hAnsi="Cambria Math" w:cs="Cambria Math" w:eastAsia="Cambria Math"/>
          <w:sz w:val="20"/>
          <w:szCs w:val="20"/>
        </w:rPr>
      </w:pPr>
      <w:rPr/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-5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9"/>
          <w:position w:val="-5"/>
        </w:rPr>
        <w:t>T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555" w:lineRule="exact"/>
        <w:ind w:right="-70"/>
        <w:jc w:val="left"/>
        <w:tabs>
          <w:tab w:pos="980" w:val="left"/>
          <w:tab w:pos="1680" w:val="left"/>
        </w:tabs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26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6"/>
        </w:rPr>
        <w:t>y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6"/>
        </w:rPr>
        <w:t>   </w:t>
      </w:r>
      <w:r>
        <w:rPr>
          <w:rFonts w:ascii="Cambria Math" w:hAnsi="Cambria Math" w:cs="Cambria Math" w:eastAsia="Cambria Math"/>
          <w:sz w:val="20"/>
          <w:szCs w:val="20"/>
          <w:spacing w:val="22"/>
          <w:w w:val="100"/>
          <w:position w:val="26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26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6"/>
        </w:rPr>
        <w:t>t</w:t>
      </w:r>
      <w:r>
        <w:rPr>
          <w:rFonts w:ascii="Cambria Math" w:hAnsi="Cambria Math" w:cs="Cambria Math" w:eastAsia="Cambria Math"/>
          <w:sz w:val="20"/>
          <w:szCs w:val="20"/>
          <w:spacing w:val="-22"/>
          <w:w w:val="100"/>
          <w:position w:val="26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6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26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6"/>
        </w:rPr>
        <w:t>x</w:t>
      </w:r>
      <w:r>
        <w:rPr>
          <w:rFonts w:ascii="Cambria Math" w:hAnsi="Cambria Math" w:cs="Cambria Math" w:eastAsia="Cambria Math"/>
          <w:sz w:val="20"/>
          <w:szCs w:val="20"/>
          <w:spacing w:val="-20"/>
          <w:w w:val="100"/>
          <w:position w:val="26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6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6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13"/>
          <w:position w:val="26"/>
        </w:rPr>
        <w:t>y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555" w:lineRule="exact"/>
        <w:ind w:right="-74"/>
        <w:jc w:val="left"/>
        <w:rPr>
          <w:rFonts w:ascii="Cambria Math" w:hAnsi="Cambria Math" w:cs="Cambria Math" w:eastAsia="Cambria Math"/>
          <w:sz w:val="16"/>
          <w:szCs w:val="16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6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-1"/>
          <w:w w:val="112"/>
          <w:position w:val="26"/>
        </w:rPr>
        <w:t>x</w:t>
      </w:r>
      <w:r>
        <w:rPr>
          <w:rFonts w:ascii="Cambria Math" w:hAnsi="Cambria Math" w:cs="Cambria Math" w:eastAsia="Cambria Math"/>
          <w:sz w:val="16"/>
          <w:szCs w:val="16"/>
          <w:spacing w:val="0"/>
          <w:w w:val="107"/>
          <w:position w:val="32"/>
        </w:rPr>
        <w:t>2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0"/>
        </w:rPr>
      </w:r>
    </w:p>
    <w:p>
      <w:pPr>
        <w:spacing w:before="0" w:after="0" w:line="555" w:lineRule="exact"/>
        <w:ind w:right="-74"/>
        <w:jc w:val="left"/>
        <w:rPr>
          <w:rFonts w:ascii="Cambria Math" w:hAnsi="Cambria Math" w:cs="Cambria Math" w:eastAsia="Cambria Math"/>
          <w:sz w:val="16"/>
          <w:szCs w:val="16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6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1"/>
          <w:w w:val="113"/>
          <w:position w:val="26"/>
        </w:rPr>
        <w:t>y</w:t>
      </w:r>
      <w:r>
        <w:rPr>
          <w:rFonts w:ascii="Cambria Math" w:hAnsi="Cambria Math" w:cs="Cambria Math" w:eastAsia="Cambria Math"/>
          <w:sz w:val="16"/>
          <w:szCs w:val="16"/>
          <w:spacing w:val="0"/>
          <w:w w:val="107"/>
          <w:position w:val="32"/>
        </w:rPr>
        <w:t>2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0"/>
        </w:rPr>
      </w:r>
    </w:p>
    <w:p>
      <w:pPr>
        <w:spacing w:before="0" w:after="0" w:line="555" w:lineRule="exact"/>
        <w:ind w:right="-20"/>
        <w:jc w:val="left"/>
        <w:rPr>
          <w:rFonts w:ascii="Cambria Math" w:hAnsi="Cambria Math" w:cs="Cambria Math" w:eastAsia="Cambria Math"/>
          <w:sz w:val="16"/>
          <w:szCs w:val="16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1"/>
          <w:w w:val="111"/>
          <w:position w:val="26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-1"/>
          <w:w w:val="112"/>
          <w:position w:val="26"/>
        </w:rPr>
        <w:t>x</w:t>
      </w:r>
      <w:r>
        <w:rPr>
          <w:rFonts w:ascii="Cambria Math" w:hAnsi="Cambria Math" w:cs="Cambria Math" w:eastAsia="Cambria Math"/>
          <w:sz w:val="16"/>
          <w:szCs w:val="16"/>
          <w:spacing w:val="0"/>
          <w:w w:val="107"/>
          <w:position w:val="32"/>
        </w:rPr>
        <w:t>2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6" w:equalWidth="0">
            <w:col w:w="451" w:space="708"/>
            <w:col w:w="1781" w:space="425"/>
            <w:col w:w="1937" w:space="1486"/>
            <w:col w:w="327" w:space="276"/>
            <w:col w:w="334" w:space="1161"/>
            <w:col w:w="1234"/>
          </w:cols>
        </w:sectPr>
      </w:pPr>
      <w:rPr/>
    </w:p>
    <w:p>
      <w:pPr>
        <w:spacing w:before="0" w:after="0" w:line="739" w:lineRule="exact"/>
        <w:ind w:left="105" w:right="-20"/>
        <w:jc w:val="left"/>
        <w:tabs>
          <w:tab w:pos="92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72.024002pt;margin-top:6.96381pt;width:17.52pt;height:.1pt;mso-position-horizontal-relative:page;mso-position-vertical-relative:paragraph;z-index:-35247" coordorigin="1440,139" coordsize="350,2">
            <v:shape style="position:absolute;left:1440;top:139;width:350;height:2" coordorigin="1440,139" coordsize="350,0" path="m1440,139l1791,139e" filled="f" stroked="t" strokeweight="1.05999pt" strokecolor="#000000">
              <v:path arrowok="t"/>
            </v:shape>
          </v:group>
          <w10:wrap type="none"/>
        </w:pict>
      </w:r>
      <w:r>
        <w:rPr/>
        <w:pict>
          <v:group style="position:absolute;margin-left:124.940002pt;margin-top:6.96381pt;width:12.6pt;height:.1pt;mso-position-horizontal-relative:page;mso-position-vertical-relative:paragraph;z-index:-35246" coordorigin="2499,139" coordsize="252,2">
            <v:shape style="position:absolute;left:2499;top:139;width:252;height:2" coordorigin="2499,139" coordsize="252,0" path="m2499,139l2751,139e" filled="f" stroked="t" strokeweight="1.05999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23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3"/>
        </w:rPr>
        <w:t>y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29"/>
        </w:rPr>
        <w:t>2</w:t>
      </w:r>
      <w:r>
        <w:rPr>
          <w:rFonts w:ascii="Cambria Math" w:hAnsi="Cambria Math" w:cs="Cambria Math" w:eastAsia="Cambria Math"/>
          <w:sz w:val="16"/>
          <w:szCs w:val="16"/>
          <w:spacing w:val="8"/>
          <w:w w:val="100"/>
          <w:position w:val="29"/>
        </w:rPr>
        <w:t> </w:t>
      </w:r>
      <w:r>
        <w:rPr>
          <w:rFonts w:ascii="Calibri" w:hAnsi="Calibri" w:cs="Calibri" w:eastAsia="Calibri"/>
          <w:sz w:val="28"/>
          <w:szCs w:val="28"/>
          <w:spacing w:val="1"/>
          <w:w w:val="100"/>
          <w:position w:val="37"/>
        </w:rPr>
        <w:t>)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37"/>
        </w:rPr>
        <w:t>]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37"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position w:val="37"/>
        </w:rPr>
        <w:t>+</w:t>
      </w:r>
      <w:r>
        <w:rPr>
          <w:rFonts w:ascii="Calibri" w:hAnsi="Calibri" w:cs="Calibri" w:eastAsia="Calibri"/>
          <w:sz w:val="28"/>
          <w:szCs w:val="28"/>
          <w:spacing w:val="-1"/>
          <w:w w:val="100"/>
          <w:position w:val="37"/>
        </w:rPr>
        <w:t>g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37"/>
        </w:rPr>
        <w:t>β</w:t>
      </w:r>
      <w:r>
        <w:rPr>
          <w:rFonts w:ascii="Cambria Math" w:hAnsi="Cambria Math" w:cs="Cambria Math" w:eastAsia="Cambria Math"/>
          <w:sz w:val="28"/>
          <w:szCs w:val="28"/>
          <w:spacing w:val="-4"/>
          <w:w w:val="100"/>
          <w:position w:val="37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1"/>
          <w:w w:val="100"/>
          <w:position w:val="23"/>
        </w:rPr>
        <w:t>∂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3"/>
        </w:rPr>
        <w:t>x</w:t>
      </w:r>
      <w:r>
        <w:rPr>
          <w:rFonts w:ascii="Cambria Math" w:hAnsi="Cambria Math" w:cs="Cambria Math" w:eastAsia="Cambria Math"/>
          <w:sz w:val="20"/>
          <w:szCs w:val="20"/>
          <w:spacing w:val="-20"/>
          <w:w w:val="100"/>
          <w:position w:val="23"/>
        </w:rPr>
        <w:t> 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3"/>
        </w:rPr>
        <w:tab/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23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37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37"/>
        </w:rPr>
        <w:t>.20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37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24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3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ed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ion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ols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low</w:t>
      </w:r>
      <w:r>
        <w:rPr>
          <w:rFonts w:ascii="Calibri" w:hAnsi="Calibri" w:cs="Calibri" w:eastAsia="Calibri"/>
          <w:sz w:val="24"/>
          <w:szCs w:val="24"/>
          <w:spacing w:val="3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of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air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in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los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re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ect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.3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onal</w:t>
      </w:r>
      <w:r>
        <w:rPr>
          <w:rFonts w:ascii="Cambria" w:hAnsi="Cambria" w:cs="Cambria" w:eastAsia="Cambria"/>
          <w:sz w:val="24"/>
          <w:szCs w:val="24"/>
          <w:spacing w:val="-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umbe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ee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sse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umb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ayer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29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16"/>
          <w:szCs w:val="16"/>
          <w:spacing w:val="1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g,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(Sh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):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60" w:lineRule="auto"/>
        <w:ind w:left="100" w:right="39" w:firstLine="494"/>
        <w:jc w:val="left"/>
        <w:tabs>
          <w:tab w:pos="89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1"/>
          <w:w w:val="100"/>
          <w:b/>
          <w:bCs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n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v</w:t>
      </w:r>
      <w:r>
        <w:rPr>
          <w:rFonts w:ascii="Calibri" w:hAnsi="Calibri" w:cs="Calibri" w:eastAsia="Calibri"/>
          <w:sz w:val="16"/>
          <w:szCs w:val="16"/>
          <w:spacing w:val="18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ab/>
      </w:r>
      <w:r>
        <w:rPr>
          <w:rFonts w:ascii="Calibri" w:hAnsi="Calibri" w:cs="Calibri" w:eastAsia="Calibri"/>
          <w:sz w:val="24"/>
          <w:szCs w:val="24"/>
          <w:spacing w:val="-3"/>
          <w:w w:val="99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2.</w:t>
      </w:r>
      <w:r>
        <w:rPr>
          <w:rFonts w:ascii="Calibri" w:hAnsi="Calibri" w:cs="Calibri" w:eastAsia="Calibri"/>
          <w:sz w:val="24"/>
          <w:szCs w:val="24"/>
          <w:spacing w:val="-34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21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nv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2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emper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b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3)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less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ved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41" w:right="524"/>
        <w:jc w:val="center"/>
        <w:tabs>
          <w:tab w:pos="88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1"/>
          <w:w w:val="100"/>
          <w:b/>
          <w:bCs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n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d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1</w:t>
      </w:r>
      <w:r>
        <w:rPr>
          <w:rFonts w:ascii="Calibri" w:hAnsi="Calibri" w:cs="Calibri" w:eastAsia="Calibri"/>
          <w:sz w:val="16"/>
          <w:szCs w:val="16"/>
          <w:spacing w:val="15"/>
          <w:w w:val="100"/>
          <w:b/>
          <w:bCs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ab/>
      </w:r>
      <w:r>
        <w:rPr>
          <w:rFonts w:ascii="Calibri" w:hAnsi="Calibri" w:cs="Calibri" w:eastAsia="Calibri"/>
          <w:sz w:val="24"/>
          <w:szCs w:val="24"/>
          <w:spacing w:val="-3"/>
          <w:w w:val="99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  <w:i/>
          <w:position w:val="2"/>
        </w:rPr>
        <w:t>.22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(2.2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372" w:lineRule="exact"/>
        <w:ind w:left="434" w:right="-89"/>
        <w:jc w:val="left"/>
        <w:tabs>
          <w:tab w:pos="142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88.584pt;margin-top:15.8pt;width:26.4pt;height:.1pt;mso-position-horizontal-relative:page;mso-position-vertical-relative:paragraph;z-index:-35245" coordorigin="1772,316" coordsize="528,2">
            <v:shape style="position:absolute;left:1772;top:316;width:528;height:2" coordorigin="1772,316" coordsize="528,0" path="m1772,316l2300,316e" filled="f" stroked="t" strokeweight=".94pt" strokecolor="#000000">
              <v:path arrowok="t"/>
            </v:shape>
          </v:group>
          <w10:wrap type="none"/>
        </w:pict>
      </w:r>
      <w:r>
        <w:rPr/>
        <w:pict>
          <v:group style="position:absolute;margin-left:132.020004pt;margin-top:15.8pt;width:70.104pt;height:.1pt;mso-position-horizontal-relative:page;mso-position-vertical-relative:paragraph;z-index:-35244" coordorigin="2640,316" coordsize="1402,2">
            <v:shape style="position:absolute;left:2640;top:316;width:1402;height:2" coordorigin="2640,316" coordsize="1402,0" path="m2640,316l4042,316e" filled="f" stroked="t" strokeweight=".94pt" strokecolor="#000000">
              <v:path arrowok="t"/>
            </v:shape>
          </v:group>
          <w10:wrap type="none"/>
        </w:pict>
      </w:r>
      <w:r>
        <w:rPr/>
        <w:pict>
          <v:group style="position:absolute;margin-left:229.130005pt;margin-top:15.8pt;width:10.2pt;height:.1pt;mso-position-horizontal-relative:page;mso-position-vertical-relative:paragraph;z-index:-35243" coordorigin="4583,316" coordsize="204,2">
            <v:shape style="position:absolute;left:4583;top:316;width:204;height:2" coordorigin="4583,316" coordsize="204,0" path="m4583,316l4787,316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�����</w:t>
      </w:r>
      <w:r>
        <w:rPr>
          <w:rFonts w:ascii="Cambria Math" w:hAnsi="Cambria Math" w:cs="Cambria Math" w:eastAsia="Cambria Math"/>
          <w:sz w:val="17"/>
          <w:szCs w:val="17"/>
          <w:spacing w:val="33"/>
          <w:w w:val="100"/>
          <w:position w:val="6"/>
        </w:rPr>
        <w:t> 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i/>
          <w:position w:val="-9"/>
        </w:rPr>
        <w:t>=</w:t>
        <w:tab/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i/>
          <w:position w:val="-9"/>
        </w:rPr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6"/>
        </w:rPr>
        <w:t>{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𝑨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6"/>
        </w:rPr>
        <w:t>(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–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2"/>
          <w:w w:val="100"/>
          <w:position w:val="6"/>
        </w:rPr>
        <w:t>)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}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372" w:lineRule="exact"/>
        <w:ind w:right="-20"/>
        <w:jc w:val="left"/>
        <w:tabs>
          <w:tab w:pos="6140" w:val="left"/>
        </w:tabs>
        <w:rPr>
          <w:rFonts w:ascii="Arial" w:hAnsi="Arial" w:cs="Arial" w:eastAsia="Arial"/>
          <w:sz w:val="24"/>
          <w:szCs w:val="24"/>
        </w:rPr>
      </w:pPr>
      <w:rPr/>
      <w:r>
        <w:rPr/>
        <w:br w:type="column"/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i/>
          <w:position w:val="-9"/>
        </w:rPr>
        <w:t>=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i/>
          <w:position w:val="-9"/>
        </w:rPr>
        <w:t> </w:t>
      </w:r>
      <w:r>
        <w:rPr>
          <w:rFonts w:ascii="Arial" w:hAnsi="Arial" w:cs="Arial" w:eastAsia="Arial"/>
          <w:sz w:val="24"/>
          <w:szCs w:val="24"/>
          <w:spacing w:val="65"/>
          <w:w w:val="100"/>
          <w:b/>
          <w:bCs/>
          <w:i/>
          <w:position w:val="-9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29"/>
          <w:w w:val="100"/>
          <w:position w:val="6"/>
        </w:rPr>
        <w:t> 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i/>
          <w:position w:val="-9"/>
        </w:rPr>
        <w:t>=</w:t>
      </w:r>
      <w:r>
        <w:rPr>
          <w:rFonts w:ascii="Arial" w:hAnsi="Arial" w:cs="Arial" w:eastAsia="Arial"/>
          <w:sz w:val="24"/>
          <w:szCs w:val="24"/>
          <w:spacing w:val="-1"/>
          <w:w w:val="100"/>
          <w:b/>
          <w:bCs/>
          <w:i/>
          <w:position w:val="-9"/>
        </w:rPr>
        <w:t> 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i/>
          <w:position w:val="-9"/>
        </w:rPr>
        <w:t>Nu</w:t>
        <w:tab/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i/>
          <w:position w:val="-9"/>
        </w:rPr>
        <w:t>(</w:t>
      </w:r>
      <w:r>
        <w:rPr>
          <w:rFonts w:ascii="Arial" w:hAnsi="Arial" w:cs="Arial" w:eastAsia="Arial"/>
          <w:sz w:val="24"/>
          <w:szCs w:val="24"/>
          <w:spacing w:val="-2"/>
          <w:w w:val="100"/>
          <w:b/>
          <w:bCs/>
          <w:i/>
          <w:position w:val="-9"/>
        </w:rPr>
        <w:t>2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i/>
          <w:position w:val="-9"/>
        </w:rPr>
        <w:t>.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i/>
          <w:position w:val="-9"/>
        </w:rPr>
        <w:t>2</w:t>
      </w:r>
      <w:r>
        <w:rPr>
          <w:rFonts w:ascii="Arial" w:hAnsi="Arial" w:cs="Arial" w:eastAsia="Arial"/>
          <w:sz w:val="24"/>
          <w:szCs w:val="24"/>
          <w:spacing w:val="1"/>
          <w:w w:val="100"/>
          <w:b/>
          <w:bCs/>
          <w:i/>
          <w:position w:val="-9"/>
        </w:rPr>
        <w:t>3</w:t>
      </w:r>
      <w:r>
        <w:rPr>
          <w:rFonts w:ascii="Arial" w:hAnsi="Arial" w:cs="Arial" w:eastAsia="Arial"/>
          <w:sz w:val="24"/>
          <w:szCs w:val="24"/>
          <w:spacing w:val="0"/>
          <w:w w:val="100"/>
          <w:b/>
          <w:bCs/>
          <w:i/>
          <w:position w:val="-9"/>
        </w:rPr>
        <w:t>)</w:t>
      </w:r>
      <w:r>
        <w:rPr>
          <w:rFonts w:ascii="Arial" w:hAnsi="Arial" w:cs="Arial" w:eastAsia="Arial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1000" w:top="1340" w:bottom="1200" w:left="1340" w:right="460"/>
          <w:pgSz w:w="11920" w:h="16840"/>
          <w:cols w:num="2" w:equalWidth="0">
            <w:col w:w="2575" w:space="330"/>
            <w:col w:w="7215"/>
          </w:cols>
        </w:sectPr>
      </w:pPr>
      <w:rPr/>
    </w:p>
    <w:p>
      <w:pPr>
        <w:spacing w:before="0" w:after="0" w:line="170" w:lineRule="exact"/>
        <w:ind w:left="432" w:right="-66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</w:rPr>
        <w:t>�����</w:t>
      </w:r>
    </w:p>
    <w:p>
      <w:pPr>
        <w:spacing w:before="0" w:after="0" w:line="170" w:lineRule="exact"/>
        <w:ind w:right="-20"/>
        <w:jc w:val="left"/>
        <w:tabs>
          <w:tab w:pos="196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</w:rPr>
        <w:t>(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2"/>
          <w:w w:val="10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–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)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/</w:t>
      </w:r>
      <w:r>
        <w:rPr>
          <w:rFonts w:ascii="Cambria Math" w:hAnsi="Cambria Math" w:cs="Cambria Math" w:eastAsia="Cambria Math"/>
          <w:sz w:val="17"/>
          <w:szCs w:val="17"/>
          <w:spacing w:val="2"/>
          <w:w w:val="10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�</w:t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�</w:t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962" w:space="339"/>
            <w:col w:w="8819"/>
          </w:cols>
        </w:sectPr>
      </w:pPr>
      <w:rPr/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7260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.5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old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7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um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b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7" w:after="0" w:line="440" w:lineRule="exact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Srigirir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jc w:val="both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73" w:lineRule="exact"/>
        <w:ind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position w:val="1"/>
        </w:rPr>
        <w:t>𝑰���</w:t>
      </w:r>
      <w:r>
        <w:rPr>
          <w:rFonts w:ascii="Cambria Math" w:hAnsi="Cambria Math" w:cs="Cambria Math" w:eastAsia="Cambria Math"/>
          <w:sz w:val="17"/>
          <w:szCs w:val="17"/>
          <w:spacing w:val="1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-1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position w:val="1"/>
        </w:rPr>
        <w:t>𝒂�</w:t>
      </w:r>
      <w:r>
        <w:rPr>
          <w:rFonts w:ascii="Cambria Math" w:hAnsi="Cambria Math" w:cs="Cambria Math" w:eastAsia="Cambria Math"/>
          <w:sz w:val="17"/>
          <w:szCs w:val="17"/>
          <w:spacing w:val="1"/>
          <w:position w:val="1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position w:val="1"/>
        </w:rPr>
        <w:t>������</w:t>
      </w:r>
      <w:r>
        <w:rPr>
          <w:rFonts w:ascii="Cambria Math" w:hAnsi="Cambria Math" w:cs="Cambria Math" w:eastAsia="Cambria Math"/>
          <w:sz w:val="17"/>
          <w:szCs w:val="17"/>
          <w:spacing w:val="0"/>
          <w:position w:val="0"/>
        </w:rPr>
      </w:r>
    </w:p>
    <w:p>
      <w:pPr>
        <w:spacing w:before="0" w:after="0" w:line="86" w:lineRule="exact"/>
        <w:ind w:right="-20"/>
        <w:jc w:val="righ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182.899994pt;margin-top:-.42pt;width:62.904pt;height:.1pt;mso-position-horizontal-relative:page;mso-position-vertical-relative:paragraph;z-index:-35242" coordorigin="3658,-8" coordsize="1258,2">
            <v:shape style="position:absolute;left:3658;top:-8;width:1258;height:2" coordorigin="3658,-8" coordsize="1258,0" path="m3658,-8l4916,-8e" filled="f" stroked="t" strokeweight=".94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8" w:lineRule="exact"/>
        <w:ind w:left="17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𝑽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������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497" w:lineRule="exact"/>
        <w:ind w:left="-35" w:right="-55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1"/>
          <w:w w:val="99"/>
          <w:position w:val="11"/>
        </w:rPr>
        <w:t>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11"/>
        </w:rPr>
        <w:t>𝑽�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0" w:after="0" w:line="100" w:lineRule="exact"/>
        <w:ind w:left="97" w:right="71"/>
        <w:jc w:val="center"/>
        <w:rPr>
          <w:rFonts w:ascii="Cambria Math" w:hAnsi="Cambria Math" w:cs="Cambria Math" w:eastAsia="Cambria Math"/>
          <w:sz w:val="20"/>
          <w:szCs w:val="20"/>
        </w:rPr>
      </w:pPr>
      <w:rPr/>
      <w:r>
        <w:rPr/>
        <w:pict>
          <v:group style="position:absolute;margin-left:259.970001pt;margin-top:-6.650634pt;width:18.36pt;height:.1pt;mso-position-horizontal-relative:page;mso-position-vertical-relative:paragraph;z-index:-35241" coordorigin="5199,-133" coordsize="367,2">
            <v:shape style="position:absolute;left:5199;top:-133;width:367;height:2" coordorigin="5199,-133" coordsize="367,0" path="m5199,-133l5567,-133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0"/>
          <w:szCs w:val="20"/>
          <w:spacing w:val="0"/>
          <w:w w:val="99"/>
          <w:position w:val="2"/>
        </w:rPr>
        <w:t>µ</w:t>
      </w:r>
      <w:r>
        <w:rPr>
          <w:rFonts w:ascii="Cambria Math" w:hAnsi="Cambria Math" w:cs="Cambria Math" w:eastAsia="Cambria Math"/>
          <w:sz w:val="20"/>
          <w:szCs w:val="20"/>
          <w:spacing w:val="0"/>
          <w:w w:val="100"/>
          <w:position w:val="0"/>
        </w:rPr>
      </w:r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4" w:equalWidth="0">
            <w:col w:w="2212" w:space="106"/>
            <w:col w:w="1433" w:space="108"/>
            <w:col w:w="367" w:space="4993"/>
            <w:col w:w="901"/>
          </w:cols>
        </w:sectPr>
      </w:pPr>
      <w:rPr/>
    </w:p>
    <w:p>
      <w:pPr>
        <w:spacing w:before="0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75" w:lineRule="auto"/>
        <w:ind w:left="100" w:right="-1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</w:rPr>
        <w:t>𝜌</w:t>
      </w:r>
      <w:r>
        <w:rPr>
          <w:rFonts w:ascii="Cambria Math" w:hAnsi="Cambria Math" w:cs="Cambria Math" w:eastAsia="Cambria Math"/>
          <w:sz w:val="28"/>
          <w:szCs w:val="28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</w:rPr>
        <w:t>µ</w:t>
      </w:r>
      <w:r>
        <w:rPr>
          <w:rFonts w:ascii="Cambria Math" w:hAnsi="Cambria Math" w:cs="Cambria Math" w:eastAsia="Cambria Math"/>
          <w:sz w:val="28"/>
          <w:szCs w:val="28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7341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.6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umber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Srigirir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15" w:lineRule="exact"/>
        <w:ind w:left="427" w:right="412"/>
        <w:jc w:val="center"/>
        <w:tabs>
          <w:tab w:pos="9060" w:val="left"/>
        </w:tabs>
        <w:rPr>
          <w:rFonts w:ascii="Arial" w:hAnsi="Arial" w:cs="Arial" w:eastAsia="Arial"/>
          <w:sz w:val="20"/>
          <w:szCs w:val="20"/>
        </w:rPr>
      </w:pPr>
      <w:rPr/>
      <w:r>
        <w:rPr/>
        <w:pict>
          <v:group style="position:absolute;margin-left:107.900002pt;margin-top:9.807769pt;width:45.6pt;height:.1pt;mso-position-horizontal-relative:page;mso-position-vertical-relative:paragraph;z-index:-35240" coordorigin="2158,196" coordsize="912,2">
            <v:shape style="position:absolute;left:2158;top:196;width:912;height:2" coordorigin="2158,196" coordsize="912,0" path="m2158,196l3070,196e" filled="f" stroked="t" strokeweight=".70001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  <w:i/>
        </w:rPr>
        <w:t>G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  <w:i/>
        </w:rPr>
        <w:t>r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  <w:i/>
        </w:rPr>
        <w:t>=</w:t>
      </w:r>
      <w:r>
        <w:rPr>
          <w:rFonts w:ascii="Cambria Math" w:hAnsi="Cambria Math" w:cs="Cambria Math" w:eastAsia="Cambria Math"/>
          <w:sz w:val="14"/>
          <w:szCs w:val="14"/>
          <w:spacing w:val="-1"/>
          <w:w w:val="100"/>
          <w:position w:val="12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2"/>
          <w:w w:val="100"/>
          <w:position w:val="12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12"/>
        </w:rPr>
        <w:t>(</w:t>
      </w:r>
      <w:r>
        <w:rPr>
          <w:rFonts w:ascii="Cambria Math" w:hAnsi="Cambria Math" w:cs="Cambria Math" w:eastAsia="Cambria Math"/>
          <w:sz w:val="14"/>
          <w:szCs w:val="14"/>
          <w:spacing w:val="-7"/>
          <w:w w:val="100"/>
          <w:position w:val="12"/>
        </w:rPr>
        <w:t> 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12"/>
        </w:rPr>
        <w:t>��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12"/>
        </w:rPr>
        <w:t> 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12"/>
        </w:rPr>
        <w:t>−</w:t>
      </w:r>
      <w:r>
        <w:rPr>
          <w:rFonts w:ascii="Cambria Math" w:hAnsi="Cambria Math" w:cs="Cambria Math" w:eastAsia="Cambria Math"/>
          <w:sz w:val="14"/>
          <w:szCs w:val="14"/>
          <w:spacing w:val="-4"/>
          <w:w w:val="100"/>
          <w:position w:val="12"/>
        </w:rPr>
        <w:t> 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12"/>
        </w:rPr>
        <w:t>�ø)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12"/>
        </w:rPr>
        <w:t> </w:t>
      </w:r>
      <w:r>
        <w:rPr>
          <w:rFonts w:ascii="Cambria Math" w:hAnsi="Cambria Math" w:cs="Cambria Math" w:eastAsia="Cambria Math"/>
          <w:sz w:val="14"/>
          <w:szCs w:val="14"/>
          <w:spacing w:val="29"/>
          <w:w w:val="100"/>
          <w:position w:val="12"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  <w:i/>
          <w:position w:val="0"/>
        </w:rPr>
        <w:t>L</w:t>
      </w:r>
      <w:r>
        <w:rPr>
          <w:rFonts w:ascii="Arial" w:hAnsi="Arial" w:cs="Arial" w:eastAsia="Arial"/>
          <w:sz w:val="13"/>
          <w:szCs w:val="13"/>
          <w:spacing w:val="0"/>
          <w:w w:val="100"/>
          <w:b/>
          <w:bCs/>
          <w:i/>
          <w:position w:val="7"/>
        </w:rPr>
        <w:t>3</w:t>
      </w:r>
      <w:r>
        <w:rPr>
          <w:rFonts w:ascii="Arial" w:hAnsi="Arial" w:cs="Arial" w:eastAsia="Arial"/>
          <w:sz w:val="13"/>
          <w:szCs w:val="13"/>
          <w:spacing w:val="0"/>
          <w:w w:val="100"/>
          <w:b/>
          <w:bCs/>
          <w:i/>
          <w:position w:val="7"/>
        </w:rPr>
        <w:tab/>
      </w:r>
      <w:r>
        <w:rPr>
          <w:rFonts w:ascii="Arial" w:hAnsi="Arial" w:cs="Arial" w:eastAsia="Arial"/>
          <w:sz w:val="13"/>
          <w:szCs w:val="13"/>
          <w:spacing w:val="0"/>
          <w:w w:val="100"/>
          <w:b/>
          <w:bCs/>
          <w:i/>
          <w:position w:val="7"/>
        </w:rPr>
      </w:r>
      <w:r>
        <w:rPr>
          <w:rFonts w:ascii="Arial" w:hAnsi="Arial" w:cs="Arial" w:eastAsia="Arial"/>
          <w:sz w:val="20"/>
          <w:szCs w:val="20"/>
          <w:spacing w:val="1"/>
          <w:w w:val="99"/>
          <w:b/>
          <w:bCs/>
          <w:i/>
          <w:position w:val="0"/>
        </w:rPr>
        <w:t>(</w:t>
      </w:r>
      <w:r>
        <w:rPr>
          <w:rFonts w:ascii="Arial" w:hAnsi="Arial" w:cs="Arial" w:eastAsia="Arial"/>
          <w:sz w:val="20"/>
          <w:szCs w:val="20"/>
          <w:spacing w:val="0"/>
          <w:w w:val="99"/>
          <w:b/>
          <w:bCs/>
          <w:i/>
          <w:position w:val="0"/>
        </w:rPr>
        <w:t>2.</w:t>
      </w:r>
      <w:r>
        <w:rPr>
          <w:rFonts w:ascii="Arial" w:hAnsi="Arial" w:cs="Arial" w:eastAsia="Arial"/>
          <w:sz w:val="20"/>
          <w:szCs w:val="20"/>
          <w:spacing w:val="1"/>
          <w:w w:val="99"/>
          <w:b/>
          <w:bCs/>
          <w:i/>
          <w:position w:val="0"/>
        </w:rPr>
        <w:t>2</w:t>
      </w:r>
      <w:r>
        <w:rPr>
          <w:rFonts w:ascii="Arial" w:hAnsi="Arial" w:cs="Arial" w:eastAsia="Arial"/>
          <w:sz w:val="20"/>
          <w:szCs w:val="20"/>
          <w:spacing w:val="0"/>
          <w:w w:val="99"/>
          <w:b/>
          <w:bCs/>
          <w:i/>
          <w:position w:val="0"/>
        </w:rPr>
        <w:t>5)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0" w:after="0" w:line="291" w:lineRule="exact"/>
        <w:ind w:left="1243" w:right="-20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19"/>
        </w:rPr>
        <w:t>𝝑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493" w:lineRule="exac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grav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y,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3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30"/>
        </w:rPr>
        <w:t>β</w:t>
      </w:r>
      <w:r>
        <w:rPr>
          <w:rFonts w:ascii="Cambria Math" w:hAnsi="Cambria Math" w:cs="Cambria Math" w:eastAsia="Cambria Math"/>
          <w:sz w:val="24"/>
          <w:szCs w:val="24"/>
          <w:spacing w:val="-3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3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3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ric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sion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30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28"/>
        </w:rPr>
        <w:t>s</w:t>
      </w:r>
      <w:r>
        <w:rPr>
          <w:rFonts w:ascii="Calibri" w:hAnsi="Calibri" w:cs="Calibri" w:eastAsia="Calibri"/>
          <w:sz w:val="16"/>
          <w:szCs w:val="16"/>
          <w:spacing w:val="-5"/>
          <w:w w:val="100"/>
          <w:position w:val="2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ace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3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477" w:lineRule="exact"/>
        <w:ind w:left="100" w:right="109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30"/>
        </w:rPr>
        <w:t>T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30"/>
        </w:rPr>
        <w:t>ø</w:t>
      </w:r>
      <w:r>
        <w:rPr>
          <w:rFonts w:ascii="Cambria Math" w:hAnsi="Cambria Math" w:cs="Cambria Math" w:eastAsia="Cambria Math"/>
          <w:sz w:val="24"/>
          <w:szCs w:val="24"/>
          <w:spacing w:val="2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lk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arac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30"/>
        </w:rPr>
        <w:t> 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30"/>
        </w:rPr>
        <w:t>𝜗</w:t>
      </w:r>
      <w:r>
        <w:rPr>
          <w:rFonts w:ascii="Cambria Math" w:hAnsi="Cambria Math" w:cs="Cambria Math" w:eastAsia="Cambria Math"/>
          <w:sz w:val="28"/>
          <w:szCs w:val="28"/>
          <w:spacing w:val="0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24" w:lineRule="exac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Kra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s,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3)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oduct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Gras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P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701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leigh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9" w:lineRule="exact"/>
        <w:ind w:left="1742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1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0"/>
        </w:rPr>
        <w:t>(</w:t>
      </w:r>
      <w:r>
        <w:rPr>
          <w:rFonts w:ascii="Cambria Math" w:hAnsi="Cambria Math" w:cs="Cambria Math" w:eastAsia="Cambria Math"/>
          <w:sz w:val="17"/>
          <w:szCs w:val="17"/>
          <w:spacing w:val="2"/>
          <w:w w:val="100"/>
          <w:position w:val="-1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-1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-11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1"/>
        </w:rPr>
        <w:t>−</w:t>
      </w:r>
      <w:r>
        <w:rPr>
          <w:rFonts w:ascii="Cambria Math" w:hAnsi="Cambria Math" w:cs="Cambria Math" w:eastAsia="Cambria Math"/>
          <w:sz w:val="17"/>
          <w:szCs w:val="17"/>
          <w:spacing w:val="-4"/>
          <w:w w:val="100"/>
          <w:position w:val="-11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-1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-11"/>
        </w:rPr>
        <w:t>ø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0"/>
        </w:rPr>
        <w:t>)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264" w:lineRule="exact"/>
        <w:ind w:left="628"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Gr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26" w:lineRule="exact"/>
        <w:ind w:left="589" w:right="-20"/>
        <w:jc w:val="left"/>
        <w:tabs>
          <w:tab w:pos="71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-2"/>
        </w:rPr>
        <w:t>L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6"/>
        </w:rPr>
        <w:t>3</w:t>
      </w:r>
      <w:r>
        <w:rPr>
          <w:rFonts w:ascii="Calibri" w:hAnsi="Calibri" w:cs="Calibri" w:eastAsia="Calibri"/>
          <w:sz w:val="16"/>
          <w:szCs w:val="16"/>
          <w:spacing w:val="35"/>
          <w:w w:val="100"/>
          <w:b/>
          <w:bCs/>
          <w:i/>
          <w:position w:val="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2"/>
        </w:rPr>
        <w:t>*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2"/>
        </w:rPr>
        <w:t>Pr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2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-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2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  <w:i/>
          <w:position w:val="-2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-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154.100006pt;margin-top:-4.716854pt;width:55.344pt;height:.1pt;mso-position-horizontal-relative:page;mso-position-vertical-relative:paragraph;z-index:-35239" coordorigin="3082,-94" coordsize="1107,2">
            <v:shape style="position:absolute;left:3082;top:-94;width:1107;height:2" coordorigin="3082,-94" coordsize="1107,0" path="m3082,-94l4189,-94e" filled="f" stroked="t" strokeweight=".94003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𝝑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633" w:space="627"/>
            <w:col w:w="7860"/>
          </w:cols>
        </w:sectPr>
      </w:pPr>
      <w:rPr/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89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770"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Pr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74" w:lineRule="exact"/>
        <w:ind w:left="-33" w:right="-53"/>
        <w:jc w:val="center"/>
        <w:tabs>
          <w:tab w:pos="90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3"/>
        </w:rPr>
        <w:t>µ𝑪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�</w:t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𝝑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86" w:lineRule="exact"/>
        <w:ind w:left="334" w:right="218"/>
        <w:jc w:val="center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135.619995pt;margin-top:-.419985pt;width:15.84pt;height:.1pt;mso-position-horizontal-relative:page;mso-position-vertical-relative:paragraph;z-index:-35238" coordorigin="2712,-8" coordsize="317,2">
            <v:shape style="position:absolute;left:2712;top:-8;width:317;height:2" coordorigin="2712,-8" coordsize="317,0" path="m2712,-8l3029,-8e" filled="f" stroked="t" strokeweight=".93997pt" strokecolor="#000000">
              <v:path arrowok="t"/>
            </v:shape>
          </v:group>
          <w10:wrap type="none"/>
        </w:pict>
      </w:r>
      <w:r>
        <w:rPr/>
        <w:pict>
          <v:group style="position:absolute;margin-left:182.419998pt;margin-top:-.419985pt;width:5.76pt;height:.1pt;mso-position-horizontal-relative:page;mso-position-vertical-relative:paragraph;z-index:-35237" coordorigin="3648,-8" coordsize="115,2">
            <v:shape style="position:absolute;left:3648;top:-8;width:115;height:2" coordorigin="3648,-8" coordsize="115,0" path="m3648,-8l3764,-8e" filled="f" stroked="t" strokeweight=".93997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54"/>
          <w:w w:val="100"/>
          <w:b/>
          <w:bCs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left="61" w:right="-53"/>
        <w:jc w:val="center"/>
        <w:tabs>
          <w:tab w:pos="90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�</w:t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3" w:equalWidth="0">
            <w:col w:w="1156" w:space="216"/>
            <w:col w:w="1051" w:space="7003"/>
            <w:col w:w="694"/>
          </w:cols>
        </w:sectPr>
      </w:pPr>
      <w:rPr/>
    </w:p>
    <w:p>
      <w:pPr>
        <w:spacing w:before="1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359" w:lineRule="auto"/>
        <w:ind w:left="100" w:right="4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solved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1" w:after="0" w:line="359" w:lineRule="auto"/>
        <w:ind w:left="100" w:right="4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6137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.7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onless</w:t>
      </w:r>
      <w:r>
        <w:rPr>
          <w:rFonts w:ascii="Cambria" w:hAnsi="Cambria" w:cs="Cambria" w:eastAsia="Cambria"/>
          <w:sz w:val="24"/>
          <w:szCs w:val="24"/>
          <w:spacing w:val="-1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emper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ure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41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Srigirir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6" w:after="0" w:line="240" w:lineRule="auto"/>
        <w:ind w:left="1953" w:right="-20"/>
        <w:jc w:val="left"/>
        <w:tabs>
          <w:tab w:pos="94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  <w:i/>
          <w:position w:val="8"/>
        </w:rPr>
        <w:t>•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0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–</w:t>
      </w:r>
      <w:r>
        <w:rPr>
          <w:rFonts w:ascii="Cambria Math" w:hAnsi="Cambria Math" w:cs="Cambria Math" w:eastAsia="Cambria Math"/>
          <w:sz w:val="24"/>
          <w:szCs w:val="24"/>
          <w:spacing w:val="39"/>
          <w:w w:val="100"/>
          <w:position w:val="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0"/>
        </w:rPr>
        <w:t>)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/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0"/>
        </w:rPr>
        <w:t>L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  <w:i/>
          <w:position w:val="8"/>
        </w:rPr>
        <w:t>2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•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�/�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)</w:t>
        <w:tab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position w:val="0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position w:val="0"/>
        </w:rPr>
        <w:t>.28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1" w:after="0" w:line="240" w:lineRule="auto"/>
        <w:ind w:left="100" w:right="5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Tm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966" w:lineRule="exact"/>
        <w:ind w:left="100" w:right="41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40"/>
        </w:rPr>
        <w:t>Q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4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4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x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K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4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0"/>
        </w:rPr>
        <w:t>y.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100" w:right="984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Appr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iff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qua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by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eq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escr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algo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(FD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(FE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567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-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ol</w:t>
      </w:r>
      <w:r>
        <w:rPr>
          <w:rFonts w:ascii="Cambria" w:hAnsi="Cambria" w:cs="Cambria" w:eastAsia="Cambria"/>
          <w:sz w:val="24"/>
          <w:szCs w:val="24"/>
          <w:spacing w:val="3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-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lo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gy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0" w:after="0" w:line="602" w:lineRule="exact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e,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ir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ase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egr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ion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ic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ion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y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1"/>
        </w:rPr>
        <w:t>∅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20" w:lineRule="exact"/>
        <w:ind w:left="100" w:right="48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sio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al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vol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V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(Pi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1).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3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0" w:after="0" w:line="279" w:lineRule="exact"/>
        <w:ind w:right="53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83.783997pt;margin-top:13.28896pt;width:12.96pt;height:.1pt;mso-position-horizontal-relative:page;mso-position-vertical-relative:paragraph;z-index:-35236" coordorigin="1676,266" coordsize="259,2">
            <v:shape style="position:absolute;left:1676;top:266;width:259;height:2" coordorigin="1676,266" coordsize="259,0" path="m1676,266l1935,266e" filled="f" stroked="t" strokeweight=".94003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𝝏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130" w:lineRule="exact"/>
        <w:ind w:left="100" w:right="-20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>
          <w:rFonts w:ascii="Cambria Math" w:hAnsi="Cambria Math" w:cs="Cambria Math" w:eastAsia="Cambria Math"/>
          <w:sz w:val="24"/>
          <w:szCs w:val="24"/>
          <w:spacing w:val="-47"/>
          <w:w w:val="100"/>
          <w:position w:val="4"/>
        </w:rPr>
        <w:t>∫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109" w:lineRule="exact"/>
        <w:ind w:right="-20"/>
        <w:jc w:val="right"/>
        <w:rPr>
          <w:rFonts w:ascii="Cambria Math" w:hAnsi="Cambria Math" w:cs="Cambria Math" w:eastAsia="Cambria Math"/>
          <w:sz w:val="14"/>
          <w:szCs w:val="14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2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4"/>
        </w:rPr>
        <w:t>𝝏�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519" w:lineRule="exact"/>
        <w:ind w:right="-9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1"/>
          <w:position w:val="9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1"/>
          <w:position w:val="8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9"/>
          <w:position w:val="3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position w:val="9"/>
        </w:rPr>
        <w:t>)</w:t>
      </w:r>
      <w:r>
        <w:rPr>
          <w:rFonts w:ascii="Cambria Math" w:hAnsi="Cambria Math" w:cs="Cambria Math" w:eastAsia="Cambria Math"/>
          <w:sz w:val="24"/>
          <w:szCs w:val="24"/>
          <w:spacing w:val="-1"/>
          <w:position w:val="8"/>
        </w:rPr>
        <w:t>��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2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8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11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47"/>
          <w:position w:val="7"/>
        </w:rPr>
        <w:t>∫</w:t>
      </w:r>
      <w:r>
        <w:rPr>
          <w:rFonts w:ascii="Cambria Math" w:hAnsi="Cambria Math" w:cs="Cambria Math" w:eastAsia="Cambria Math"/>
          <w:sz w:val="17"/>
          <w:szCs w:val="17"/>
          <w:spacing w:val="0"/>
          <w:position w:val="-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position w:val="0"/>
        </w:rPr>
      </w:r>
    </w:p>
    <w:p>
      <w:pPr>
        <w:spacing w:before="0" w:after="0" w:line="420" w:lineRule="exact"/>
        <w:ind w:left="77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position w:val="14"/>
        </w:rPr>
        <w:t>𝝏</w:t>
      </w:r>
      <w:r>
        <w:rPr>
          <w:rFonts w:ascii="Cambria Math" w:hAnsi="Cambria Math" w:cs="Cambria Math" w:eastAsia="Cambria Math"/>
          <w:sz w:val="17"/>
          <w:szCs w:val="17"/>
          <w:position w:val="0"/>
        </w:rPr>
      </w:r>
    </w:p>
    <w:p>
      <w:pPr>
        <w:spacing w:before="0" w:after="0" w:line="99" w:lineRule="exact"/>
        <w:ind w:right="-70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/>
        <w:pict>
          <v:group style="position:absolute;margin-left:180.259995pt;margin-top:-7.717917pt;width:12.984pt;height:.1pt;mso-position-horizontal-relative:page;mso-position-vertical-relative:paragraph;z-index:-35235" coordorigin="3605,-154" coordsize="260,2">
            <v:shape style="position:absolute;left:3605;top:-154;width:260;height:2" coordorigin="3605,-154" coordsize="260,0" path="m3605,-154l3865,-154e" filled="f" stroked="t" strokeweight=".94003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position w:val="4"/>
        </w:rPr>
        <w:t>𝝏</w:t>
      </w:r>
      <w:r>
        <w:rPr>
          <w:rFonts w:ascii="Cambria Math" w:hAnsi="Cambria Math" w:cs="Cambria Math" w:eastAsia="Cambria Math"/>
          <w:sz w:val="17"/>
          <w:szCs w:val="17"/>
          <w:spacing w:val="1"/>
          <w:position w:val="4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519" w:lineRule="exact"/>
        <w:ind w:right="-76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1"/>
          <w:w w:val="104"/>
          <w:position w:val="8"/>
        </w:rPr>
        <w:t>[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𝜞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420" w:lineRule="exact"/>
        <w:ind w:left="24" w:right="-47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position w:val="14"/>
        </w:rPr>
        <w:t>𝝏∅</w:t>
      </w:r>
      <w:r>
        <w:rPr>
          <w:rFonts w:ascii="Cambria Math" w:hAnsi="Cambria Math" w:cs="Cambria Math" w:eastAsia="Cambria Math"/>
          <w:sz w:val="17"/>
          <w:szCs w:val="17"/>
          <w:position w:val="0"/>
        </w:rPr>
      </w:r>
    </w:p>
    <w:p>
      <w:pPr>
        <w:spacing w:before="0" w:after="0" w:line="99" w:lineRule="exact"/>
        <w:ind w:right="-70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/>
        <w:pict>
          <v:group style="position:absolute;margin-left:214.610001pt;margin-top:-7.717917pt;width:12.96pt;height:.1pt;mso-position-horizontal-relative:page;mso-position-vertical-relative:paragraph;z-index:-35234" coordorigin="4292,-154" coordsize="259,2">
            <v:shape style="position:absolute;left:4292;top:-154;width:259;height:2" coordorigin="4292,-154" coordsize="259,0" path="m4292,-154l4551,-154e" filled="f" stroked="t" strokeweight=".94003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position w:val="4"/>
        </w:rPr>
        <w:t>𝝏�</w:t>
      </w:r>
      <w:r>
        <w:rPr>
          <w:rFonts w:ascii="Cambria Math" w:hAnsi="Cambria Math" w:cs="Cambria Math" w:eastAsia="Cambria Math"/>
          <w:sz w:val="14"/>
          <w:szCs w:val="14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14"/>
          <w:szCs w:val="14"/>
          <w:w w:val="100"/>
          <w:position w:val="0"/>
        </w:rPr>
      </w:r>
    </w:p>
    <w:p>
      <w:pPr>
        <w:spacing w:before="0" w:after="0" w:line="519" w:lineRule="exact"/>
        <w:ind w:right="-88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]</w:t>
      </w:r>
      <w:r>
        <w:rPr>
          <w:rFonts w:ascii="Cambria Math" w:hAnsi="Cambria Math" w:cs="Cambria Math" w:eastAsia="Cambria Math"/>
          <w:sz w:val="24"/>
          <w:szCs w:val="24"/>
          <w:spacing w:val="-10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8"/>
        </w:rPr>
        <w:t>��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5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=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3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47"/>
          <w:w w:val="100"/>
          <w:position w:val="7"/>
        </w:rPr>
        <w:t>∫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2"/>
          <w:w w:val="100"/>
          <w:position w:val="-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∅</w:t>
      </w:r>
      <w:r>
        <w:rPr>
          <w:rFonts w:ascii="Cambria Math" w:hAnsi="Cambria Math" w:cs="Cambria Math" w:eastAsia="Cambria Math"/>
          <w:sz w:val="17"/>
          <w:szCs w:val="17"/>
          <w:spacing w:val="-27"/>
          <w:w w:val="100"/>
          <w:position w:val="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8"/>
        </w:rPr>
        <w:t>�𝑽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9)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7" w:equalWidth="0">
            <w:col w:w="589" w:space="46"/>
            <w:col w:w="1593" w:space="36"/>
            <w:col w:w="254" w:space="101"/>
            <w:col w:w="242" w:space="89"/>
            <w:col w:w="254" w:space="8"/>
            <w:col w:w="1600" w:space="4432"/>
            <w:col w:w="876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11" w:after="0" w:line="289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ss’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</w:p>
    <w:p>
      <w:pPr>
        <w:spacing w:before="1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409" w:lineRule="exact"/>
        <w:ind w:left="100" w:right="-91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/>
        <w:pict>
          <v:group style="position:absolute;margin-left:83.783997pt;margin-top:13.288991pt;width:13.44pt;height:.1pt;mso-position-horizontal-relative:page;mso-position-vertical-relative:paragraph;z-index:-35233" coordorigin="1676,266" coordsize="269,2">
            <v:shape style="position:absolute;left:1676;top:266;width:269;height:2" coordorigin="1676,266" coordsize="269,0" path="m1676,266l1944,266e" filled="f" stroked="t" strokeweight=".93997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2"/>
        </w:rPr>
        <w:t>∫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11"/>
          <w:w w:val="100"/>
          <w:position w:val="-2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3"/>
        </w:rPr>
        <w:t>𝝏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13"/>
        </w:rPr>
        <w:t>∅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0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109" w:lineRule="exact"/>
        <w:ind w:left="194" w:right="-68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7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4"/>
        </w:rPr>
        <w:t>𝝏�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1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519" w:lineRule="exact"/>
        <w:ind w:right="-88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8"/>
        </w:rPr>
        <w:t>��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5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=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5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47"/>
          <w:w w:val="100"/>
          <w:position w:val="7"/>
        </w:rPr>
        <w:t>∫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2"/>
        </w:rPr>
        <w:t>𝑨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-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∅</w:t>
      </w:r>
      <w:r>
        <w:rPr>
          <w:rFonts w:ascii="Cambria Math" w:hAnsi="Cambria Math" w:cs="Cambria Math" w:eastAsia="Cambria Math"/>
          <w:sz w:val="17"/>
          <w:szCs w:val="17"/>
          <w:spacing w:val="9"/>
          <w:w w:val="100"/>
          <w:position w:val="3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9"/>
          <w:w w:val="100"/>
          <w:position w:val="3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8"/>
        </w:rPr>
        <w:t>�𝑨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0)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3" w:equalWidth="0">
            <w:col w:w="599" w:space="44"/>
            <w:col w:w="1685" w:space="6950"/>
            <w:col w:w="842"/>
          </w:cols>
        </w:sectPr>
      </w:pPr>
      <w:rPr/>
    </w:p>
    <w:p>
      <w:pPr>
        <w:spacing w:before="1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10" w:after="0" w:line="361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16"/>
          <w:szCs w:val="16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mal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ls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iverge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ms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ace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all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ol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me;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ss'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gives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egr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rva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both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332" w:lineRule="exact"/>
        <w:ind w:left="2864" w:right="1577"/>
        <w:jc w:val="center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210.649994pt;margin-top:15.68pt;width:12.96pt;height:.1pt;mso-position-horizontal-relative:page;mso-position-vertical-relative:paragraph;z-index:-35232" coordorigin="4213,314" coordsize="259,2">
            <v:shape style="position:absolute;left:4213;top:314;width:259;height:2" coordorigin="4213,314" coordsize="259,0" path="m4213,314l4472,314e" filled="f" stroked="t" strokeweight=".94pt" strokecolor="#000000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76.704002pt;margin-top:9.283415pt;width:197.018pt;height:17.70761pt;mso-position-horizontal-relative:page;mso-position-vertical-relative:paragraph;z-index:-35231" type="#_x0000_t202" filled="f" stroked="f">
            <v:textbox inset="0,0,0,0">
              <w:txbxContent>
                <w:p>
                  <w:pPr>
                    <w:spacing w:before="0" w:after="0" w:line="354" w:lineRule="exact"/>
                    <w:ind w:right="-93"/>
                    <w:jc w:val="left"/>
                    <w:tabs>
                      <w:tab w:pos="360" w:val="left"/>
                      <w:tab w:pos="1040" w:val="left"/>
                      <w:tab w:pos="1860" w:val="left"/>
                      <w:tab w:pos="2660" w:val="left"/>
                      <w:tab w:pos="3820" w:val="left"/>
                    </w:tabs>
                    <w:rPr>
                      <w:rFonts w:ascii="Cambria Math" w:hAnsi="Cambria Math" w:cs="Cambria Math" w:eastAsia="Cambria Math"/>
                      <w:sz w:val="17"/>
                      <w:szCs w:val="17"/>
                    </w:rPr>
                  </w:pPr>
                  <w:rPr/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position w:val="-1"/>
                    </w:rPr>
                    <w:t>𝑨</w:t>
                    <w:tab/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position w:val="-1"/>
                    </w:rPr>
                  </w:r>
                  <w:r>
                    <w:rPr>
                      <w:rFonts w:ascii="Cambria Math" w:hAnsi="Cambria Math" w:cs="Cambria Math" w:eastAsia="Cambria Math"/>
                      <w:sz w:val="24"/>
                      <w:szCs w:val="24"/>
                      <w:spacing w:val="0"/>
                      <w:w w:val="100"/>
                      <w:position w:val="10"/>
                    </w:rPr>
                    <w:t>(</w:t>
                    <w:tab/>
                  </w:r>
                  <w:r>
                    <w:rPr>
                      <w:rFonts w:ascii="Cambria Math" w:hAnsi="Cambria Math" w:cs="Cambria Math" w:eastAsia="Cambria Math"/>
                      <w:sz w:val="24"/>
                      <w:szCs w:val="24"/>
                      <w:spacing w:val="0"/>
                      <w:w w:val="100"/>
                      <w:position w:val="10"/>
                    </w:rPr>
                    <w:t>)</w:t>
                    <w:tab/>
                  </w:r>
                  <w:r>
                    <w:rPr>
                      <w:rFonts w:ascii="Cambria Math" w:hAnsi="Cambria Math" w:cs="Cambria Math" w:eastAsia="Cambria Math"/>
                      <w:sz w:val="24"/>
                      <w:szCs w:val="24"/>
                      <w:spacing w:val="0"/>
                      <w:w w:val="100"/>
                      <w:position w:val="10"/>
                    </w:rPr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  <w:position w:val="-1"/>
                    </w:rPr>
                    <w:t>𝑨</w:t>
                    <w:tab/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  <w:position w:val="-3"/>
                    </w:rPr>
                    <w:t>𝝏�</w:t>
                    <w:tab/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  <w:position w:val="-1"/>
                    </w:rPr>
                    <w:t>�</w:t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𝝏∅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165" w:lineRule="exact"/>
        <w:ind w:left="100" w:right="-81"/>
        <w:jc w:val="left"/>
        <w:tabs>
          <w:tab w:pos="3120" w:val="left"/>
        </w:tabs>
        <w:rPr>
          <w:rFonts w:ascii="Cambria Math" w:hAnsi="Cambria Math" w:cs="Cambria Math" w:eastAsia="Cambria Math"/>
          <w:sz w:val="24"/>
          <w:szCs w:val="24"/>
        </w:rPr>
      </w:pPr>
      <w:rPr/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7"/>
        </w:rPr>
        <w:t>∫</w:t>
      </w:r>
      <w:r>
        <w:rPr>
          <w:rFonts w:ascii="Cambria Math" w:hAnsi="Cambria Math" w:cs="Cambria Math" w:eastAsia="Cambria Math"/>
          <w:sz w:val="24"/>
          <w:szCs w:val="24"/>
          <w:spacing w:val="52"/>
          <w:w w:val="100"/>
          <w:position w:val="7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34"/>
          <w:w w:val="100"/>
          <w:position w:val="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9"/>
          <w:w w:val="100"/>
          <w:position w:val="3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𝝋</w:t>
      </w:r>
      <w:r>
        <w:rPr>
          <w:rFonts w:ascii="Cambria Math" w:hAnsi="Cambria Math" w:cs="Cambria Math" w:eastAsia="Cambria Math"/>
          <w:sz w:val="24"/>
          <w:szCs w:val="24"/>
          <w:spacing w:val="47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8"/>
        </w:rPr>
        <w:t>��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39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7"/>
        </w:rPr>
        <w:t>∫</w:t>
      </w:r>
      <w:r>
        <w:rPr>
          <w:rFonts w:ascii="Cambria Math" w:hAnsi="Cambria Math" w:cs="Cambria Math" w:eastAsia="Cambria Math"/>
          <w:sz w:val="24"/>
          <w:szCs w:val="24"/>
          <w:spacing w:val="52"/>
          <w:w w:val="100"/>
          <w:position w:val="7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28"/>
          <w:w w:val="100"/>
          <w:position w:val="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4"/>
          <w:position w:val="8"/>
        </w:rPr>
        <w:t>[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𝜞</w:t>
        <w:tab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]</w:t>
      </w:r>
      <w:r>
        <w:rPr>
          <w:rFonts w:ascii="Cambria Math" w:hAnsi="Cambria Math" w:cs="Cambria Math" w:eastAsia="Cambria Math"/>
          <w:sz w:val="24"/>
          <w:szCs w:val="24"/>
          <w:spacing w:val="-10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8"/>
        </w:rPr>
        <w:t>��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4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=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3"/>
          <w:w w:val="100"/>
          <w:position w:val="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7"/>
        </w:rPr>
        <w:t>∫</w:t>
      </w:r>
      <w:r>
        <w:rPr>
          <w:rFonts w:ascii="Cambria Math" w:hAnsi="Cambria Math" w:cs="Cambria Math" w:eastAsia="Cambria Math"/>
          <w:sz w:val="24"/>
          <w:szCs w:val="24"/>
          <w:spacing w:val="42"/>
          <w:w w:val="100"/>
          <w:position w:val="7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8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∅</w:t>
      </w:r>
      <w:r>
        <w:rPr>
          <w:rFonts w:ascii="Cambria Math" w:hAnsi="Cambria Math" w:cs="Cambria Math" w:eastAsia="Cambria Math"/>
          <w:sz w:val="17"/>
          <w:szCs w:val="17"/>
          <w:spacing w:val="-27"/>
          <w:w w:val="100"/>
          <w:position w:val="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8"/>
        </w:rPr>
        <w:t>�𝑽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70" w:lineRule="exact"/>
        <w:ind w:left="3044" w:right="1560"/>
        <w:jc w:val="center"/>
        <w:rPr>
          <w:rFonts w:ascii="Cambria Math" w:hAnsi="Cambria Math" w:cs="Cambria Math" w:eastAsia="Cambria Math"/>
          <w:sz w:val="14"/>
          <w:szCs w:val="14"/>
        </w:rPr>
      </w:pPr>
      <w:rPr/>
      <w:r>
        <w:rPr>
          <w:rFonts w:ascii="Cambria Math" w:hAnsi="Cambria Math" w:cs="Cambria Math" w:eastAsia="Cambria Math"/>
          <w:sz w:val="14"/>
          <w:szCs w:val="14"/>
          <w:spacing w:val="0"/>
          <w:w w:val="99"/>
          <w:position w:val="2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3" w:after="0" w:line="170" w:lineRule="exact"/>
        <w:jc w:val="left"/>
        <w:rPr>
          <w:sz w:val="17"/>
          <w:szCs w:val="17"/>
        </w:rPr>
      </w:pPr>
      <w:rPr/>
      <w:r>
        <w:rPr/>
        <w:br w:type="column"/>
      </w:r>
      <w:r>
        <w:rPr>
          <w:sz w:val="17"/>
          <w:szCs w:val="17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  <w:i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i/>
        </w:rPr>
        <w:t>2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  <w:i/>
        </w:rPr>
        <w:t>3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  <w:i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  <w:i/>
        </w:rPr>
        <w:t>)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jc w:val="left"/>
        <w:spacing w:after="0"/>
        <w:sectPr>
          <w:pgMar w:header="0" w:footer="1000" w:top="1340" w:bottom="1200" w:left="1340" w:right="460"/>
          <w:pgSz w:w="11920" w:h="16840"/>
          <w:cols w:num="2" w:equalWidth="0">
            <w:col w:w="4737" w:space="4382"/>
            <w:col w:w="1001"/>
          </w:cols>
        </w:sectPr>
      </w:pPr>
      <w:rPr/>
    </w:p>
    <w:p>
      <w:pPr>
        <w:spacing w:before="6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6" w:after="0" w:line="240" w:lineRule="auto"/>
        <w:ind w:left="100" w:right="7668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scre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solve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oints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2.8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(a)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2" w:after="0" w:line="240" w:lineRule="auto"/>
        <w:ind w:left="10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93.478777pt;height:195.1875pt;mso-position-horizontal-relative:char;mso-position-vertical-relative:line" type="#_x0000_t75">
            <v:imagedata r:id="rId57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1473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5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-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Tw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-d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trol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u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i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ort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gri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(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Ge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i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ral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i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i/>
        </w:rPr>
        <w:t>rid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1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603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(b)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rs.</w:t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le,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ox.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(Pi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5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jace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2" w:lineRule="exact"/>
        <w:ind w:left="100" w:right="350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2)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180" w:right="39" w:firstLine="-720"/>
        <w:jc w:val="both"/>
        <w:tabs>
          <w:tab w:pos="11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i)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</w:p>
    <w:p>
      <w:pPr>
        <w:jc w:val="both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89" w:lineRule="exact"/>
        <w:ind w:right="82"/>
        <w:jc w:val="righ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shape style="position:absolute;margin-left:141.009995pt;margin-top:-60.044193pt;width:153pt;height:71.25pt;mso-position-horizontal-relative:page;mso-position-vertical-relative:paragraph;z-index:-35229" type="#_x0000_t75">
            <v:imagedata r:id="rId58" o:title=""/>
          </v:shape>
        </w:pict>
      </w:r>
      <w:r>
        <w:rPr>
          <w:rFonts w:ascii="Calibri" w:hAnsi="Calibri" w:cs="Calibri" w:eastAsia="Calibri"/>
          <w:sz w:val="24"/>
          <w:szCs w:val="24"/>
          <w:spacing w:val="-1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2.32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right"/>
        <w:spacing w:after="0"/>
        <w:sectPr>
          <w:pgMar w:header="0" w:footer="1000" w:top="1320" w:bottom="1200" w:left="1340" w:right="460"/>
          <w:pgSz w:w="11920" w:h="16840"/>
        </w:sectPr>
      </w:pPr>
      <w:rPr/>
    </w:p>
    <w:p>
      <w:pPr>
        <w:spacing w:before="0" w:after="0" w:line="436" w:lineRule="exact"/>
        <w:ind w:left="100" w:right="-77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is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-10"/>
        </w:rPr>
        <w:t>ḡ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12"/>
        </w:rPr>
        <w:t>f</w:t>
      </w:r>
      <w:r>
        <w:rPr>
          <w:rFonts w:ascii="Calibri" w:hAnsi="Calibri" w:cs="Calibri" w:eastAsia="Calibri"/>
          <w:sz w:val="16"/>
          <w:szCs w:val="16"/>
          <w:spacing w:val="1"/>
          <w:w w:val="100"/>
          <w:i/>
          <w:position w:val="-1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may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1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vec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ion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1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x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-1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n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-12"/>
        </w:rPr>
        <w:t>i</w:t>
      </w:r>
      <w:r>
        <w:rPr>
          <w:rFonts w:ascii="Calibri" w:hAnsi="Calibri" w:cs="Calibri" w:eastAsia="Calibri"/>
          <w:sz w:val="16"/>
          <w:szCs w:val="16"/>
          <w:spacing w:val="1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2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u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-1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1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1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1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0"/>
        </w:rPr>
        <w:t>x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1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1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10"/>
        </w:rPr>
        <w:t>n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-12"/>
        </w:rPr>
        <w:t>i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-12"/>
        </w:rPr>
        <w:t> </w:t>
      </w:r>
      <w:r>
        <w:rPr>
          <w:rFonts w:ascii="Calibri" w:hAnsi="Calibri" w:cs="Calibri" w:eastAsia="Calibri"/>
          <w:sz w:val="16"/>
          <w:szCs w:val="16"/>
          <w:spacing w:val="-16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0"/>
        </w:rPr>
        <w:t>Γ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389" w:lineRule="exact"/>
        <w:ind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spacing w:val="-1"/>
          <w:w w:val="112"/>
        </w:rPr>
        <w:t>∂</w:t>
      </w:r>
      <w:r>
        <w:rPr>
          <w:rFonts w:ascii="Cambria Math" w:hAnsi="Cambria Math" w:cs="Cambria Math" w:eastAsia="Cambria Math"/>
          <w:sz w:val="17"/>
          <w:szCs w:val="17"/>
          <w:spacing w:val="0"/>
          <w:w w:val="106"/>
        </w:rPr>
        <w:t>ϕ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</w:r>
    </w:p>
    <w:p>
      <w:pPr>
        <w:spacing w:before="0" w:after="0" w:line="47" w:lineRule="exact"/>
        <w:ind w:left="24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467.73999pt;margin-top:-.42pt;width:12.6pt;height:.1pt;mso-position-horizontal-relative:page;mso-position-vertical-relative:paragraph;z-index:-35230" coordorigin="9355,-8" coordsize="252,2">
            <v:shape style="position:absolute;left:9355;top:-8;width:252;height:2" coordorigin="9355,-8" coordsize="252,0" path="m9355,-8l9607,-8e" filled="f" stroked="t" strokeweight=".94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)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-2"/>
        </w:rPr>
        <w:t> 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-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It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oted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7976" w:space="51"/>
            <w:col w:w="2093"/>
          </w:cols>
        </w:sectPr>
      </w:pPr>
      <w:rPr/>
    </w:p>
    <w:p>
      <w:pPr>
        <w:spacing w:before="0" w:after="0" w:line="440" w:lineRule="exact"/>
        <w:ind w:right="1819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w w:val="112"/>
          <w:position w:val="22"/>
        </w:rPr>
        <w:t>∂</w:t>
      </w:r>
      <w:r>
        <w:rPr>
          <w:rFonts w:ascii="Cambria Math" w:hAnsi="Cambria Math" w:cs="Cambria Math" w:eastAsia="Cambria Math"/>
          <w:sz w:val="17"/>
          <w:szCs w:val="17"/>
          <w:spacing w:val="0"/>
          <w:w w:val="114"/>
          <w:position w:val="22"/>
        </w:rPr>
        <w:t>xi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133" w:lineRule="exact"/>
        <w:ind w:left="100" w:right="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er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ima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ld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ey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gra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ion</w:t>
      </w:r>
      <w:r>
        <w:rPr>
          <w:rFonts w:ascii="Calibri" w:hAnsi="Calibri" w:cs="Calibri" w:eastAsia="Calibri"/>
          <w:sz w:val="24"/>
          <w:szCs w:val="24"/>
          <w:spacing w:val="-18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g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77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oints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ii.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ell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g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f</w:t>
      </w:r>
      <w:r>
        <w:rPr>
          <w:rFonts w:ascii="Calibri" w:hAnsi="Calibri" w:cs="Calibri" w:eastAsia="Calibri"/>
          <w:sz w:val="16"/>
          <w:szCs w:val="16"/>
          <w:spacing w:val="18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ima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ms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g</w:t>
      </w:r>
      <w:r>
        <w:rPr>
          <w:rFonts w:ascii="Calibri" w:hAnsi="Calibri" w:cs="Calibri" w:eastAsia="Calibri"/>
          <w:sz w:val="16"/>
          <w:szCs w:val="16"/>
          <w:spacing w:val="1"/>
          <w:w w:val="100"/>
          <w:i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6933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Build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ng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‘’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emissivi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y;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glass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elp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aces’’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oise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5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708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ter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38" w:firstLine="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aim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onditio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K)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(Ka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0" w:after="0" w:line="292" w:lineRule="exact"/>
        <w:ind w:left="100" w:right="5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sen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oxi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iox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(S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ges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vali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e,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3),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li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sel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4),</w:t>
      </w:r>
      <w:r>
        <w:rPr>
          <w:rFonts w:ascii="Calibri" w:hAnsi="Calibri" w:cs="Calibri" w:eastAsia="Calibri"/>
          <w:sz w:val="24"/>
          <w:szCs w:val="24"/>
          <w:spacing w:val="2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lia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).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saving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</w:p>
    <w:p>
      <w:pPr>
        <w:jc w:val="both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1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iverse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(Ka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8;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rk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8;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Piht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Giama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6162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Build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ng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mal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sy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ilsson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escri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gases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0" w:after="0" w:line="293" w:lineRule="exact"/>
        <w:ind w:left="100" w:right="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37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9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(Prek,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5).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ger,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(1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5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escri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isms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olic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</w:p>
    <w:p>
      <w:pPr>
        <w:spacing w:before="0" w:after="0" w:line="360" w:lineRule="auto"/>
        <w:ind w:left="100" w:right="4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4" w:after="0" w:line="240" w:lineRule="auto"/>
        <w:ind w:left="109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0" w:after="0" w:line="293" w:lineRule="exact"/>
        <w:ind w:left="529" w:right="-20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ab/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40" w:lineRule="auto"/>
        <w:ind w:left="851" w:right="457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529" w:right="-20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ab/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529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529" w:right="-78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ab/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ive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529" w:right="-20"/>
        <w:jc w:val="left"/>
        <w:tabs>
          <w:tab w:pos="9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ab/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40" w:lineRule="exact"/>
        <w:ind w:left="317" w:right="-71" w:firstLine="-317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1"/>
          <w:w w:val="100"/>
        </w:rPr>
        <w:t>B</w:t>
      </w:r>
      <w:r>
        <w:rPr>
          <w:rFonts w:ascii="Calibri" w:hAnsi="Calibri" w:cs="Calibri" w:eastAsia="Calibri"/>
          <w:sz w:val="28"/>
          <w:szCs w:val="28"/>
          <w:spacing w:val="-1"/>
          <w:w w:val="100"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  <w:t>ildi</w:t>
      </w:r>
      <w:r>
        <w:rPr>
          <w:rFonts w:ascii="Calibri" w:hAnsi="Calibri" w:cs="Calibri" w:eastAsia="Calibri"/>
          <w:sz w:val="28"/>
          <w:szCs w:val="28"/>
          <w:spacing w:val="-1"/>
          <w:w w:val="100"/>
        </w:rPr>
        <w:t>n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  <w:t>g</w:t>
      </w:r>
      <w:r>
        <w:rPr>
          <w:rFonts w:ascii="Calibri" w:hAnsi="Calibri" w:cs="Calibri" w:eastAsia="Calibri"/>
          <w:sz w:val="28"/>
          <w:szCs w:val="28"/>
          <w:spacing w:val="28"/>
          <w:w w:val="100"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</w:rPr>
        <w:t>h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spacing w:val="-3"/>
          <w:w w:val="100"/>
        </w:rPr>
        <w:t>a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  <w:t>t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</w:rPr>
        <w:t>b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  <w:t>ala</w:t>
      </w:r>
      <w:r>
        <w:rPr>
          <w:rFonts w:ascii="Calibri" w:hAnsi="Calibri" w:cs="Calibri" w:eastAsia="Calibri"/>
          <w:sz w:val="28"/>
          <w:szCs w:val="28"/>
          <w:spacing w:val="-1"/>
          <w:w w:val="100"/>
        </w:rPr>
        <w:t>n</w:t>
      </w:r>
      <w:r>
        <w:rPr>
          <w:rFonts w:ascii="Calibri" w:hAnsi="Calibri" w:cs="Calibri" w:eastAsia="Calibri"/>
          <w:sz w:val="28"/>
          <w:szCs w:val="28"/>
          <w:spacing w:val="-1"/>
          <w:w w:val="100"/>
        </w:rPr>
        <w:t>c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  <w:t>e</w:t>
      </w:r>
    </w:p>
    <w:p>
      <w:pPr>
        <w:spacing w:before="87" w:after="0" w:line="240" w:lineRule="auto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3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Walls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3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eili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g/r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3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3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3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3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ges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1000" w:top="1560" w:bottom="1200" w:left="880" w:right="460"/>
          <w:pgSz w:w="11920" w:h="16840"/>
          <w:cols w:num="3" w:equalWidth="0">
            <w:col w:w="2651" w:space="1563"/>
            <w:col w:w="1523" w:space="1149"/>
            <w:col w:w="3694"/>
          </w:cols>
        </w:sectPr>
      </w:pPr>
      <w:rPr/>
    </w:p>
    <w:p>
      <w:pPr>
        <w:spacing w:before="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880" w:right="460"/>
        </w:sectPr>
      </w:pPr>
      <w:rPr/>
    </w:p>
    <w:p>
      <w:pPr>
        <w:spacing w:before="83" w:after="0" w:line="240" w:lineRule="auto"/>
        <w:ind w:left="29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714" w:right="-20"/>
        <w:jc w:val="left"/>
        <w:tabs>
          <w:tab w:pos="11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ab/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71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ment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40" w:lineRule="auto"/>
        <w:ind w:left="1074"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0" w:after="0" w:line="293" w:lineRule="exact"/>
        <w:ind w:left="71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714" w:right="-20"/>
        <w:jc w:val="left"/>
        <w:tabs>
          <w:tab w:pos="11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ab/>
      </w:r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6" w:after="0" w:line="240" w:lineRule="auto"/>
        <w:ind w:left="-38" w:right="471"/>
        <w:jc w:val="center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4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5" w:lineRule="exact"/>
        <w:ind w:left="1140" w:right="-5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114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Radia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1140" w:right="-7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4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rage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88" w:lineRule="exact"/>
        <w:ind w:left="4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4"/>
          <w:w w:val="7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</w:p>
    <w:p>
      <w:pPr>
        <w:spacing w:before="11" w:after="0" w:line="240" w:lineRule="auto"/>
        <w:ind w:left="-38" w:right="1194"/>
        <w:jc w:val="center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4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34.25pt;margin-top:-206.412674pt;width:497.75pt;height:157.2pt;mso-position-horizontal-relative:page;mso-position-vertical-relative:paragraph;z-index:-35228" coordorigin="685,-4128" coordsize="9955,3144">
            <v:group style="position:absolute;left:3729;top:-4064;width:4305;height:3060" coordorigin="3729,-4064" coordsize="4305,3060">
              <v:shape style="position:absolute;left:3729;top:-4064;width:4305;height:3060" coordorigin="3729,-4064" coordsize="4305,3060" path="m3729,-1004l5824,-4064,8034,-1004,3729,-1004xe" filled="f" stroked="t" strokeweight="2pt" strokecolor="#000000">
                <v:path arrowok="t"/>
              </v:shape>
            </v:group>
            <v:group style="position:absolute;left:705;top:-4108;width:3185;height:2460" coordorigin="705,-4108" coordsize="3185,2460">
              <v:shape style="position:absolute;left:705;top:-4108;width:3185;height:2460" coordorigin="705,-4108" coordsize="3185,2460" path="m3480,-4108l1115,-4108,1081,-4107,1016,-4096,955,-4076,899,-4047,848,-4010,804,-3965,766,-3914,737,-3858,717,-3797,706,-3732,705,-3698,705,-2058,710,-1992,726,-1929,751,-1870,784,-1816,825,-1768,873,-1727,927,-1694,985,-1669,1048,-1654,1115,-1648,3480,-1648,3546,-1654,3610,-1669,3668,-1694,3722,-1727,3770,-1768,3811,-1816,3844,-1870,3869,-1929,3885,-1992,3890,-2058,3890,-3698,3885,-3765,3869,-3828,3844,-3887,3811,-3940,3770,-3988,3722,-4029,3668,-4062,3610,-4087,3546,-4103,3480,-4108e" filled="t" fillcolor="#FFFFFF" stroked="f">
                <v:path arrowok="t"/>
                <v:fill/>
              </v:shape>
            </v:group>
            <v:group style="position:absolute;left:705;top:-4108;width:3185;height:2460" coordorigin="705,-4108" coordsize="3185,2460">
              <v:shape style="position:absolute;left:705;top:-4108;width:3185;height:2460" coordorigin="705,-4108" coordsize="3185,2460" path="m705,-3698l710,-3765,726,-3828,751,-3887,784,-3940,825,-3988,873,-4029,927,-4062,985,-4087,1048,-4103,1115,-4108,3480,-4108,3546,-4103,3610,-4087,3668,-4062,3722,-4029,3770,-3988,3811,-3940,3844,-3887,3869,-3828,3885,-3765,3890,-3698,3890,-2058,3885,-1992,3869,-1929,3844,-1870,3811,-1816,3770,-1768,3722,-1727,3668,-1694,3610,-1669,3546,-1654,3480,-1648,1115,-1648,1048,-1654,985,-1669,927,-1694,873,-1727,825,-1768,784,-1816,751,-1870,726,-1929,710,-1992,705,-2058,705,-3698xe" filled="f" stroked="t" strokeweight="2pt" strokecolor="#000000">
                <v:path arrowok="t"/>
              </v:shape>
            </v:group>
            <v:group style="position:absolute;left:7485;top:-4061;width:3135;height:2381" coordorigin="7485,-4061" coordsize="3135,2381">
              <v:shape style="position:absolute;left:7485;top:-4061;width:3135;height:2381" coordorigin="7485,-4061" coordsize="3135,2381" path="m10223,-4061l7882,-4061,7849,-4060,7786,-4049,7727,-4030,7673,-4001,7624,-3965,7580,-3922,7544,-3873,7516,-3818,7497,-3759,7486,-3697,7485,-3664,7485,-2077,7490,-2012,7505,-1951,7529,-1894,7562,-1842,7601,-1796,7647,-1756,7699,-1724,7756,-1700,7817,-1685,7882,-1680,10223,-1680,10288,-1685,10349,-1700,10406,-1724,10458,-1756,10504,-1796,10543,-1842,10576,-1894,10600,-1951,10615,-2012,10620,-2077,10620,-3664,10615,-3728,10600,-3789,10576,-3846,10543,-3898,10504,-3945,10458,-3984,10406,-4017,10349,-4041,10288,-4056,10223,-4061e" filled="t" fillcolor="#FFFFFF" stroked="f">
                <v:path arrowok="t"/>
                <v:fill/>
              </v:shape>
            </v:group>
            <v:group style="position:absolute;left:7485;top:-4061;width:3135;height:2381" coordorigin="7485,-4061" coordsize="3135,2381">
              <v:shape style="position:absolute;left:7485;top:-4061;width:3135;height:2381" coordorigin="7485,-4061" coordsize="3135,2381" path="m7485,-3664l7490,-3728,7505,-3789,7529,-3846,7562,-3898,7601,-3945,7647,-3984,7699,-4017,7756,-4041,7817,-4056,7882,-4061,10223,-4061,10288,-4056,10349,-4041,10406,-4017,10458,-3984,10504,-3945,10543,-3898,10576,-3846,10600,-3789,10615,-3728,10620,-3664,10620,-2077,10615,-2012,10600,-1951,10576,-1894,10543,-1842,10504,-1796,10458,-1756,10406,-1724,10349,-1700,10288,-1685,10223,-1680,7882,-1680,7817,-1685,7756,-1700,7699,-1724,7647,-1756,7601,-1796,7562,-1842,7529,-1894,7505,-1951,7490,-2012,7485,-2077,7485,-3664xe" filled="f" stroked="t" strokeweight="2pt" strokecolor="#000000">
                <v:path arrowok="t"/>
              </v:shape>
            </v:group>
            <w10:wrap type="none"/>
          </v:group>
        </w:pic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5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4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5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4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5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3" w:lineRule="exact"/>
        <w:ind w:left="4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5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40" w:lineRule="auto"/>
        <w:ind w:left="743" w:right="904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arac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0" w:after="0" w:line="293" w:lineRule="exact"/>
        <w:ind w:left="4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➢</w:t>
      </w:r>
      <w:r>
        <w:rPr>
          <w:rFonts w:ascii="MS UI Gothic" w:hAnsi="MS UI Gothic" w:cs="MS UI Gothic" w:eastAsia="MS UI Gothic"/>
          <w:sz w:val="24"/>
          <w:szCs w:val="24"/>
          <w:spacing w:val="0"/>
          <w:w w:val="79"/>
          <w:position w:val="1"/>
        </w:rPr>
        <w:t> </w:t>
      </w:r>
      <w:r>
        <w:rPr>
          <w:rFonts w:ascii="MS UI Gothic" w:hAnsi="MS UI Gothic" w:cs="MS UI Gothic" w:eastAsia="MS UI Gothic"/>
          <w:sz w:val="24"/>
          <w:szCs w:val="24"/>
          <w:spacing w:val="55"/>
          <w:w w:val="79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Emissivi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880" w:right="460"/>
          <w:cols w:num="3" w:equalWidth="0">
            <w:col w:w="2678" w:space="1183"/>
            <w:col w:w="2623" w:space="934"/>
            <w:col w:w="3162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7" w:after="0" w:line="240" w:lineRule="auto"/>
        <w:ind w:left="560" w:right="4018"/>
        <w:jc w:val="both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400.5pt;margin-top:-149.388107pt;width:150.75pt;height:125.8pt;mso-position-horizontal-relative:page;mso-position-vertical-relative:paragraph;z-index:-35227" coordorigin="8010,-2988" coordsize="3015,2516">
            <v:shape style="position:absolute;left:8010;top:-2988;width:3015;height:2516" coordorigin="8010,-2988" coordsize="3015,2516" path="m8010,-2568l8015,-2636,8031,-2701,8057,-2761,8091,-2816,8133,-2865,8182,-2907,8237,-2941,8297,-2966,8361,-2982,8429,-2988,10606,-2988,10674,-2982,10738,-2966,10798,-2941,10853,-2907,10902,-2865,10944,-2816,10978,-2761,11004,-2701,11020,-2636,11025,-2568,11025,-891,11020,-823,11004,-759,10978,-698,10944,-643,10902,-595,10853,-553,10798,-519,10738,-493,10674,-477,10606,-472,8429,-472,8361,-477,8297,-493,8237,-519,8182,-553,8133,-595,8091,-643,8057,-698,8031,-759,8015,-823,8010,-891,8010,-2568xe" filled="f" stroked="t" strokeweight="2.0pt" strokecolor="#000000">
              <v:path arrowok="t"/>
            </v:shape>
          </v:group>
          <w10:wrap type="none"/>
        </w:pict>
      </w:r>
      <w:r>
        <w:rPr/>
        <w:pict>
          <v:group style="position:absolute;margin-left:44.299999pt;margin-top:-149.388107pt;width:151.5pt;height:125.8pt;mso-position-horizontal-relative:page;mso-position-vertical-relative:paragraph;z-index:-35226" coordorigin="886,-2988" coordsize="3030,2516">
            <v:shape style="position:absolute;left:886;top:-2988;width:3030;height:2516" coordorigin="886,-2988" coordsize="3030,2516" path="m886,-2568l891,-2636,907,-2701,933,-2761,967,-2816,1009,-2865,1058,-2907,1113,-2941,1173,-2966,1237,-2982,1305,-2988,3497,-2988,3565,-2982,3629,-2966,3689,-2941,3744,-2907,3793,-2865,3835,-2816,3869,-2761,3895,-2701,3911,-2636,3916,-2568,3916,-891,3911,-823,3895,-759,3869,-698,3835,-643,3793,-595,3744,-553,3689,-519,3629,-493,3565,-477,3497,-472,1305,-472,1237,-477,1173,-493,1113,-519,1058,-553,1009,-595,967,-643,933,-698,907,-759,891,-823,886,-891,886,-2568xe" filled="f" stroked="t" strokeweight="2pt" strokecolor="#000000">
              <v:path arrowok="t"/>
            </v:shape>
          </v:group>
          <w10:wrap type="none"/>
        </w:pict>
      </w:r>
      <w:r>
        <w:rPr/>
        <w:pict>
          <v:group style="position:absolute;margin-left:222.75pt;margin-top:-146.388107pt;width:165.75pt;height:122.8pt;mso-position-horizontal-relative:page;mso-position-vertical-relative:paragraph;z-index:-35225" coordorigin="4455,-2928" coordsize="3315,2456">
            <v:shape style="position:absolute;left:4455;top:-2928;width:3315;height:2456" coordorigin="4455,-2928" coordsize="3315,2456" path="m4455,-2518l4460,-2585,4476,-2648,4501,-2707,4534,-2760,4575,-2808,4623,-2849,4676,-2882,4735,-2907,4798,-2922,4864,-2928,7361,-2928,7427,-2922,7490,-2907,7549,-2882,7602,-2849,7650,-2808,7691,-2760,7724,-2707,7749,-2648,7765,-2585,7770,-2518,7770,-881,7765,-815,7749,-752,7724,-693,7691,-639,7650,-592,7602,-551,7549,-517,7490,-493,7427,-477,7361,-472,4864,-472,4798,-477,4735,-493,4676,-517,4623,-551,4575,-592,4534,-639,4501,-693,4476,-752,4460,-815,4455,-881,4455,-2518xe" filled="f" stroked="t" strokeweight="2.0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the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rg,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3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60" w:right="5140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8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Build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ng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ele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en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and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ter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56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smission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lso,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46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92" w:lineRule="exact"/>
        <w:ind w:left="560" w:right="4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larg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st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owever,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56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osses.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missivi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(Pil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</w:p>
    <w:p>
      <w:pPr>
        <w:spacing w:before="0" w:after="0" w:line="360" w:lineRule="auto"/>
        <w:ind w:left="56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oundation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jc w:val="both"/>
        <w:spacing w:after="0"/>
        <w:sectPr>
          <w:type w:val="continuous"/>
          <w:pgSz w:w="11920" w:h="16840"/>
          <w:pgMar w:top="1380" w:bottom="280" w:left="880" w:right="460"/>
        </w:sectPr>
      </w:pPr>
      <w:rPr/>
    </w:p>
    <w:p>
      <w:pPr>
        <w:spacing w:before="41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2011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18"/>
          <w:szCs w:val="18"/>
          <w:spacing w:val="0"/>
          <w:w w:val="100"/>
        </w:rPr>
        <w:t>,</w:t>
      </w:r>
      <w:r>
        <w:rPr>
          <w:rFonts w:ascii="Calibri" w:hAnsi="Calibri" w:cs="Calibri" w:eastAsia="Calibri"/>
          <w:sz w:val="18"/>
          <w:szCs w:val="18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g's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(mois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Evola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oud,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ials.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(VIP)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rials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These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olys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(EPS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olys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(XPS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(PU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16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87.240716pt;height:250.92pt;mso-position-horizontal-relative:char;mso-position-vertical-relative:line" type="#_x0000_t75">
            <v:imagedata r:id="rId59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6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34" w:after="0" w:line="240" w:lineRule="auto"/>
        <w:ind w:left="3060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Fig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2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7</w:t>
      </w:r>
      <w:r>
        <w:rPr>
          <w:rFonts w:ascii="Arial" w:hAnsi="Arial" w:cs="Arial" w:eastAsia="Arial"/>
          <w:sz w:val="20"/>
          <w:szCs w:val="20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mal</w:t>
      </w:r>
      <w:r>
        <w:rPr>
          <w:rFonts w:ascii="Arial" w:hAnsi="Arial" w:cs="Arial" w:eastAsia="Arial"/>
          <w:sz w:val="20"/>
          <w:szCs w:val="20"/>
          <w:spacing w:val="-8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b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id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he</w:t>
      </w:r>
      <w:r>
        <w:rPr>
          <w:rFonts w:ascii="Arial" w:hAnsi="Arial" w:cs="Arial" w:eastAsia="Arial"/>
          <w:sz w:val="20"/>
          <w:szCs w:val="20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ju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cti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6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464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9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Ba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00" w:right="89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359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9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he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across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3" w:lineRule="exact"/>
        <w:ind w:left="1300" w:right="-20"/>
        <w:jc w:val="left"/>
        <w:tabs>
          <w:tab w:pos="4680" w:val="left"/>
          <w:tab w:pos="94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AKA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X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  <w:position w:val="1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9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)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1"/>
        </w:rPr>
        <w:t>33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351" w:right="-20"/>
        <w:jc w:val="left"/>
        <w:tabs>
          <w:tab w:pos="94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17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(1+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β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)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895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895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895" w:right="4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mal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at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0"/>
        </w:rPr>
        <w:t>o</w:t>
      </w:r>
      <w:r>
        <w:rPr>
          <w:rFonts w:ascii="Calibri" w:hAnsi="Calibri" w:cs="Calibri" w:eastAsia="Calibri"/>
          <w:sz w:val="16"/>
          <w:szCs w:val="16"/>
          <w:spacing w:val="-7"/>
          <w:w w:val="100"/>
          <w:position w:val="1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β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16"/>
          <w:szCs w:val="16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re</w:t>
      </w:r>
      <w:r>
        <w:rPr>
          <w:rFonts w:ascii="Calibri" w:hAnsi="Calibri" w:cs="Calibri" w:eastAsia="Calibri"/>
          <w:sz w:val="24"/>
          <w:szCs w:val="24"/>
          <w:spacing w:val="-1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mal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y,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empera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</w:p>
    <w:p>
      <w:pPr>
        <w:jc w:val="left"/>
        <w:spacing w:after="0"/>
        <w:sectPr>
          <w:pgMar w:header="0" w:footer="1000" w:top="1320" w:bottom="1200" w:left="1340" w:right="460"/>
          <w:pgSz w:w="11920" w:h="16840"/>
        </w:sectPr>
      </w:pPr>
      <w:rPr/>
    </w:p>
    <w:p>
      <w:pPr>
        <w:spacing w:before="62" w:after="0" w:line="240" w:lineRule="auto"/>
        <w:ind w:left="100" w:right="5877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9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.2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Wa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3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440" w:lineRule="atLeas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irst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ynamic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8" w:after="0" w:line="52" w:lineRule="exact"/>
        <w:ind w:left="1116" w:right="-20"/>
        <w:jc w:val="left"/>
        <w:tabs>
          <w:tab w:pos="1780" w:val="left"/>
        </w:tabs>
        <w:rPr>
          <w:rFonts w:ascii="Calibri" w:hAnsi="Calibri" w:cs="Calibri" w:eastAsia="Calibri"/>
          <w:sz w:val="16"/>
          <w:szCs w:val="16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-19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11"/>
        </w:rPr>
        <w:t>•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11"/>
        </w:rPr>
        <w:t>•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</w:p>
    <w:p>
      <w:pPr>
        <w:spacing w:before="0" w:after="0" w:line="244" w:lineRule="exact"/>
        <w:ind w:left="1353" w:right="-20"/>
        <w:jc w:val="left"/>
        <w:tabs>
          <w:tab w:pos="94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16"/>
          <w:szCs w:val="16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</w:rPr>
        <w:t>n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24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16"/>
          <w:szCs w:val="16"/>
          <w:spacing w:val="1"/>
          <w:w w:val="100"/>
          <w:i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u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E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w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l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/dt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1"/>
        </w:rPr>
        <w:t>35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89" w:lineRule="exact"/>
        <w:ind w:left="319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8" w:after="0" w:line="52" w:lineRule="exact"/>
        <w:ind w:left="794" w:right="-20"/>
        <w:jc w:val="left"/>
        <w:tabs>
          <w:tab w:pos="1540" w:val="left"/>
        </w:tabs>
        <w:rPr>
          <w:rFonts w:ascii="Calibri" w:hAnsi="Calibri" w:cs="Calibri" w:eastAsia="Calibri"/>
          <w:sz w:val="16"/>
          <w:szCs w:val="16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-19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11"/>
        </w:rPr>
        <w:t>•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11"/>
        </w:rPr>
        <w:t>•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</w:r>
    </w:p>
    <w:p>
      <w:pPr>
        <w:spacing w:before="0" w:after="0" w:line="244" w:lineRule="exact"/>
        <w:ind w:left="1032" w:right="-20"/>
        <w:jc w:val="left"/>
        <w:tabs>
          <w:tab w:pos="94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16"/>
          <w:szCs w:val="16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</w:rPr>
        <w:t>n</w:t>
      </w:r>
      <w:r>
        <w:rPr>
          <w:rFonts w:ascii="Calibri" w:hAnsi="Calibri" w:cs="Calibri" w:eastAsia="Calibri"/>
          <w:sz w:val="16"/>
          <w:szCs w:val="16"/>
          <w:spacing w:val="3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27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ou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1"/>
        </w:rPr>
        <w:t>.36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89" w:lineRule="exact"/>
        <w:ind w:left="895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0" w:after="0" w:line="240" w:lineRule="auto"/>
        <w:ind w:left="10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8.019997pt;margin-top:2.975769pt;width:12.04392pt;height:12.99pt;mso-position-horizontal-relative:page;mso-position-vertical-relative:paragraph;z-index:-35224" type="#_x0000_t202" filled="f" stroked="f">
            <v:textbox inset="0,0,0,0">
              <w:txbxContent>
                <w:p>
                  <w:pPr>
                    <w:spacing w:before="0" w:after="0" w:line="260" w:lineRule="exact"/>
                    <w:ind w:right="-79"/>
                    <w:jc w:val="left"/>
                    <w:rPr>
                      <w:rFonts w:ascii="Calibri" w:hAnsi="Calibri" w:cs="Calibri" w:eastAsia="Calibri"/>
                      <w:sz w:val="16"/>
                      <w:szCs w:val="16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1"/>
                      <w:w w:val="100"/>
                      <w:position w:val="1"/>
                    </w:rPr>
                    <w:t>Q</w:t>
                  </w:r>
                  <w:r>
                    <w:rPr>
                      <w:rFonts w:ascii="Calibri" w:hAnsi="Calibri" w:cs="Calibri" w:eastAsia="Calibri"/>
                      <w:sz w:val="16"/>
                      <w:szCs w:val="16"/>
                      <w:spacing w:val="0"/>
                      <w:w w:val="100"/>
                      <w:position w:val="9"/>
                    </w:rPr>
                    <w:t>•</w:t>
                  </w:r>
                  <w:r>
                    <w:rPr>
                      <w:rFonts w:ascii="Calibri" w:hAnsi="Calibri" w:cs="Calibri" w:eastAsia="Calibri"/>
                      <w:sz w:val="16"/>
                      <w:szCs w:val="16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6"/>
          <w:szCs w:val="16"/>
          <w:spacing w:val="-1"/>
          <w:w w:val="100"/>
        </w:rPr>
        <w:t>i</w:t>
      </w:r>
      <w:r>
        <w:rPr>
          <w:rFonts w:ascii="Calibri" w:hAnsi="Calibri" w:cs="Calibri" w:eastAsia="Calibri"/>
          <w:sz w:val="16"/>
          <w:szCs w:val="16"/>
          <w:spacing w:val="0"/>
          <w:w w:val="100"/>
        </w:rPr>
        <w:t>n</w:t>
      </w:r>
      <w:r>
        <w:rPr>
          <w:rFonts w:ascii="Calibri" w:hAnsi="Calibri" w:cs="Calibri" w:eastAsia="Calibri"/>
          <w:sz w:val="16"/>
          <w:szCs w:val="16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all,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Q•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outsi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all,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39" w:right="-20"/>
        <w:jc w:val="left"/>
        <w:tabs>
          <w:tab w:pos="8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1" w:lineRule="auto"/>
        <w:ind w:left="384" w:right="4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across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0" w:after="0" w:line="287" w:lineRule="exact"/>
        <w:ind w:left="38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versely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0" w:after="0" w:line="240" w:lineRule="auto"/>
        <w:ind w:left="1264" w:right="-20"/>
        <w:jc w:val="left"/>
        <w:tabs>
          <w:tab w:pos="94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8.339996pt;margin-top:2.975792pt;width:11.92392pt;height:12.99pt;mso-position-horizontal-relative:page;mso-position-vertical-relative:paragraph;z-index:-35223" type="#_x0000_t202" filled="f" stroked="f">
            <v:textbox inset="0,0,0,0">
              <w:txbxContent>
                <w:p>
                  <w:pPr>
                    <w:spacing w:before="0" w:after="0" w:line="260" w:lineRule="exact"/>
                    <w:ind w:right="-79"/>
                    <w:jc w:val="left"/>
                    <w:rPr>
                      <w:rFonts w:ascii="Calibri" w:hAnsi="Calibri" w:cs="Calibri" w:eastAsia="Calibri"/>
                      <w:sz w:val="16"/>
                      <w:szCs w:val="16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1"/>
                      <w:w w:val="100"/>
                      <w:i/>
                      <w:position w:val="1"/>
                    </w:rPr>
                    <w:t>Q</w:t>
                  </w:r>
                  <w:r>
                    <w:rPr>
                      <w:rFonts w:ascii="Calibri" w:hAnsi="Calibri" w:cs="Calibri" w:eastAsia="Calibri"/>
                      <w:sz w:val="16"/>
                      <w:szCs w:val="16"/>
                      <w:spacing w:val="0"/>
                      <w:w w:val="100"/>
                      <w:i/>
                      <w:position w:val="9"/>
                    </w:rPr>
                    <w:t>•</w:t>
                  </w:r>
                  <w:r>
                    <w:rPr>
                      <w:rFonts w:ascii="Calibri" w:hAnsi="Calibri" w:cs="Calibri" w:eastAsia="Calibri"/>
                      <w:sz w:val="16"/>
                      <w:szCs w:val="16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</w:rPr>
        <w:t>c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KA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x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37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8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9" w:firstLine="60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ivity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erial,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layer.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171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9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.3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b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vec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gases.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ecessary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levels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oked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0" w:after="0" w:line="240" w:lineRule="auto"/>
        <w:ind w:left="1463" w:right="-20"/>
        <w:jc w:val="left"/>
        <w:tabs>
          <w:tab w:pos="100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n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d</w:t>
      </w:r>
      <w:r>
        <w:rPr>
          <w:rFonts w:ascii="Calibri" w:hAnsi="Calibri" w:cs="Calibri" w:eastAsia="Calibri"/>
          <w:sz w:val="16"/>
          <w:szCs w:val="16"/>
          <w:spacing w:val="35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r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38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92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rb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247" w:right="-20"/>
        <w:jc w:val="left"/>
        <w:tabs>
          <w:tab w:pos="100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n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d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b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s</w:t>
        <w:tab/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9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148" w:right="-20"/>
        <w:jc w:val="left"/>
        <w:tabs>
          <w:tab w:pos="100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h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(</w:t>
      </w:r>
      <w:r>
        <w:rPr>
          <w:rFonts w:ascii="Calibri" w:hAnsi="Calibri" w:cs="Calibri" w:eastAsia="Calibri"/>
          <w:sz w:val="16"/>
          <w:szCs w:val="16"/>
          <w:spacing w:val="1"/>
          <w:w w:val="100"/>
          <w:i/>
          <w:position w:val="0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ref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u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r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f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-2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/ΔT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7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522" w:lineRule="auto"/>
        <w:ind w:left="1237" w:right="1005" w:firstLine="-5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1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ive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nd</w:t>
      </w:r>
      <w:r>
        <w:rPr>
          <w:rFonts w:ascii="Calibri" w:hAnsi="Calibri" w:cs="Calibri" w:eastAsia="Calibri"/>
          <w:sz w:val="16"/>
          <w:szCs w:val="16"/>
          <w:spacing w:val="1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q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16"/>
          <w:szCs w:val="16"/>
          <w:spacing w:val="1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ave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ive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2" w:after="0" w:line="240" w:lineRule="auto"/>
        <w:ind w:left="1129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re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16"/>
          <w:szCs w:val="16"/>
          <w:spacing w:val="3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5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e,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16"/>
          <w:szCs w:val="16"/>
          <w:spacing w:val="1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5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680" w:right="6239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9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.4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by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68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glass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(Somaye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2099" w:right="-20"/>
        <w:jc w:val="left"/>
        <w:tabs>
          <w:tab w:pos="100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E=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2"/>
        </w:rPr>
        <w:t>α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r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a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ΔT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41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767" w:right="431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αra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822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66" w:right="8028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9.5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14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²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ar;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*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(Zal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ek,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Figs.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2.8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2.9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across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80" w:bottom="1200" w:left="76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716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06.373586pt;height:421.245pt;mso-position-horizontal-relative:char;mso-position-vertical-relative:line" type="#_x0000_t75">
            <v:imagedata r:id="rId60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6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on</w:t>
      </w:r>
      <w:r>
        <w:rPr>
          <w:rFonts w:ascii="Arial" w:hAnsi="Arial" w:cs="Arial" w:eastAsia="Arial"/>
          <w:sz w:val="18"/>
          <w:szCs w:val="18"/>
          <w:spacing w:val="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-So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r-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p-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320" w:bottom="1200" w:left="1340" w:right="16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226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68.098435pt;height:362.25pt;mso-position-horizontal-relative:char;mso-position-vertical-relative:line" type="#_x0000_t75">
            <v:imagedata r:id="rId61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40" w:lineRule="auto"/>
        <w:ind w:left="375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72.449997pt;margin-top:-12.324219pt;width:12.05pt;height:25.5pt;mso-position-horizontal-relative:page;mso-position-vertical-relative:paragraph;z-index:-35222" coordorigin="1449,-246" coordsize="241,510">
            <v:group style="position:absolute;left:1654;top:-210;width:2;height:219" coordorigin="1654,-210" coordsize="2,219">
              <v:shape style="position:absolute;left:1654;top:-210;width:2;height:219" coordorigin="1654,-210" coordsize="0,219" path="m1654,-210l1654,9e" filled="f" stroked="t" strokeweight="3.6pt" strokecolor="#FFFF00">
                <v:path arrowok="t"/>
              </v:shape>
            </v:group>
            <v:group style="position:absolute;left:1484;top:-210;width:2;height:219" coordorigin="1484,-210" coordsize="2,219">
              <v:shape style="position:absolute;left:1484;top:-210;width:2;height:219" coordorigin="1484,-210" coordsize="0,219" path="m1484,-210l1484,9e" filled="f" stroked="t" strokeweight="3.55pt" strokecolor="#FFFF00">
                <v:path arrowok="t"/>
              </v:shape>
            </v:group>
            <v:group style="position:absolute;left:1519;top:-210;width:99;height:219" coordorigin="1519,-210" coordsize="99,219">
              <v:shape style="position:absolute;left:1519;top:-210;width:99;height:219" coordorigin="1519,-210" coordsize="99,219" path="m1519,9l1618,9,1618,-210,1519,-210,1519,9e" filled="t" fillcolor="#FFFF00" stroked="f">
                <v:path arrowok="t"/>
                <v:fill/>
              </v:shape>
            </v:group>
            <v:group style="position:absolute;left:1654;top:9;width:2;height:219" coordorigin="1654,9" coordsize="2,219">
              <v:shape style="position:absolute;left:1654;top:9;width:2;height:219" coordorigin="1654,9" coordsize="0,219" path="m1654,9l1654,228e" filled="f" stroked="t" strokeweight="3.6pt" strokecolor="#FFC000">
                <v:path arrowok="t"/>
              </v:shape>
            </v:group>
            <v:group style="position:absolute;left:1484;top:9;width:2;height:219" coordorigin="1484,9" coordsize="2,219">
              <v:shape style="position:absolute;left:1484;top:9;width:2;height:219" coordorigin="1484,9" coordsize="0,219" path="m1484,9l1484,228e" filled="f" stroked="t" strokeweight="3.55pt" strokecolor="#FFC000">
                <v:path arrowok="t"/>
              </v:shape>
            </v:group>
            <v:group style="position:absolute;left:1519;top:9;width:99;height:219" coordorigin="1519,9" coordsize="99,219">
              <v:shape style="position:absolute;left:1519;top:9;width:99;height:219" coordorigin="1519,9" coordsize="99,219" path="m1519,228l1618,228,1618,9,1519,9,1519,228e" filled="t" fillcolor="#FFC000" stroked="f">
                <v:path arrowok="t"/>
                <v:fill/>
              </v:shape>
            </v:group>
            <w10:wrap type="none"/>
          </v:group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3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332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0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11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3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on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3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320" w:bottom="1200" w:left="1380" w:right="1680"/>
          <w:pgSz w:w="11920" w:h="16840"/>
        </w:sectPr>
      </w:pPr>
      <w:rPr/>
    </w:p>
    <w:p>
      <w:pPr>
        <w:spacing w:before="62" w:after="0" w:line="240" w:lineRule="auto"/>
        <w:ind w:left="3474" w:right="3459"/>
        <w:jc w:val="center"/>
        <w:rPr>
          <w:rFonts w:ascii="Arial" w:hAnsi="Arial" w:cs="Arial" w:eastAsia="Arial"/>
          <w:sz w:val="36"/>
          <w:szCs w:val="36"/>
        </w:rPr>
      </w:pPr>
      <w:rPr/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</w:rPr>
        <w:t>C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36"/>
          <w:szCs w:val="36"/>
          <w:spacing w:val="3"/>
          <w:w w:val="100"/>
          <w:b/>
          <w:bCs/>
        </w:rPr>
        <w:t>T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ER</w:t>
      </w:r>
      <w:r>
        <w:rPr>
          <w:rFonts w:ascii="Arial" w:hAnsi="Arial" w:cs="Arial" w:eastAsia="Arial"/>
          <w:sz w:val="36"/>
          <w:szCs w:val="36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36"/>
          <w:szCs w:val="36"/>
          <w:spacing w:val="3"/>
          <w:w w:val="100"/>
          <w:b/>
          <w:bCs/>
        </w:rPr>
        <w:t>T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EE</w:t>
      </w:r>
      <w:r>
        <w:rPr>
          <w:rFonts w:ascii="Arial" w:hAnsi="Arial" w:cs="Arial" w:eastAsia="Arial"/>
          <w:sz w:val="36"/>
          <w:szCs w:val="36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67" w:right="1055"/>
        <w:jc w:val="center"/>
        <w:rPr>
          <w:rFonts w:ascii="Arial" w:hAnsi="Arial" w:cs="Arial" w:eastAsia="Arial"/>
          <w:sz w:val="32"/>
          <w:szCs w:val="32"/>
        </w:rPr>
      </w:pPr>
      <w:rPr/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LA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32"/>
          <w:szCs w:val="32"/>
          <w:spacing w:val="4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RY</w:t>
      </w:r>
      <w:r>
        <w:rPr>
          <w:rFonts w:ascii="Arial" w:hAnsi="Arial" w:cs="Arial" w:eastAsia="Arial"/>
          <w:sz w:val="32"/>
          <w:szCs w:val="32"/>
          <w:spacing w:val="-20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2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UP,</w:t>
      </w:r>
      <w:r>
        <w:rPr>
          <w:rFonts w:ascii="Arial" w:hAnsi="Arial" w:cs="Arial" w:eastAsia="Arial"/>
          <w:sz w:val="32"/>
          <w:szCs w:val="32"/>
          <w:spacing w:val="-12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2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32"/>
          <w:szCs w:val="32"/>
          <w:spacing w:val="5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32"/>
          <w:szCs w:val="32"/>
          <w:spacing w:val="-9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AND</w:t>
      </w:r>
      <w:r>
        <w:rPr>
          <w:rFonts w:ascii="Arial" w:hAnsi="Arial" w:cs="Arial" w:eastAsia="Arial"/>
          <w:sz w:val="32"/>
          <w:szCs w:val="32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M</w:t>
      </w:r>
      <w:r>
        <w:rPr>
          <w:rFonts w:ascii="Arial" w:hAnsi="Arial" w:cs="Arial" w:eastAsia="Arial"/>
          <w:sz w:val="32"/>
          <w:szCs w:val="32"/>
          <w:spacing w:val="1"/>
          <w:w w:val="99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AS</w:t>
      </w:r>
      <w:r>
        <w:rPr>
          <w:rFonts w:ascii="Arial" w:hAnsi="Arial" w:cs="Arial" w:eastAsia="Arial"/>
          <w:sz w:val="32"/>
          <w:szCs w:val="32"/>
          <w:spacing w:val="3"/>
          <w:w w:val="99"/>
          <w:b/>
          <w:bCs/>
        </w:rPr>
        <w:t>U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R</w:t>
      </w:r>
      <w:r>
        <w:rPr>
          <w:rFonts w:ascii="Arial" w:hAnsi="Arial" w:cs="Arial" w:eastAsia="Arial"/>
          <w:sz w:val="32"/>
          <w:szCs w:val="32"/>
          <w:spacing w:val="3"/>
          <w:w w:val="99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M</w:t>
      </w:r>
      <w:r>
        <w:rPr>
          <w:rFonts w:ascii="Arial" w:hAnsi="Arial" w:cs="Arial" w:eastAsia="Arial"/>
          <w:sz w:val="32"/>
          <w:szCs w:val="32"/>
          <w:spacing w:val="1"/>
          <w:w w:val="99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NT</w:t>
      </w:r>
      <w:r>
        <w:rPr>
          <w:rFonts w:ascii="Arial" w:hAnsi="Arial" w:cs="Arial" w:eastAsia="Arial"/>
          <w:sz w:val="32"/>
          <w:szCs w:val="32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8253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v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erview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</w:p>
    <w:p>
      <w:pPr>
        <w:spacing w:before="4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217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Sample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llec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17" w:after="0" w:line="640" w:lineRule="atLeast"/>
        <w:ind w:left="156" w:right="42" w:firstLine="-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sive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ib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Univers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am)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rced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arms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ogy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is.</w:t>
      </w:r>
      <w:r>
        <w:rPr>
          <w:rFonts w:ascii="Calibri" w:hAnsi="Calibri" w:cs="Calibri" w:eastAsia="Calibri"/>
          <w:sz w:val="24"/>
          <w:szCs w:val="24"/>
          <w:spacing w:val="4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579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47.897752pt;height:331.2pt;mso-position-horizontal-relative:char;mso-position-vertical-relative:line" type="#_x0000_t75">
            <v:imagedata r:id="rId62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65" w:lineRule="exact"/>
        <w:ind w:left="5861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color w:val="FFFFFF"/>
          <w:spacing w:val="0"/>
          <w:w w:val="100"/>
        </w:rPr>
        <w:t>Kati</w:t>
      </w:r>
      <w:r>
        <w:rPr>
          <w:rFonts w:ascii="Calibri" w:hAnsi="Calibri" w:cs="Calibri" w:eastAsia="Calibri"/>
          <w:sz w:val="22"/>
          <w:szCs w:val="22"/>
          <w:color w:val="FFFFFF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color w:val="FFFFFF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color w:val="FFFFFF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color w:val="FFFFFF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color w:val="FFFFFF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color w:val="FFFFFF"/>
          <w:spacing w:val="0"/>
          <w:w w:val="100"/>
        </w:rPr>
        <w:t>li</w:t>
      </w:r>
      <w:r>
        <w:rPr>
          <w:rFonts w:ascii="Calibri" w:hAnsi="Calibri" w:cs="Calibri" w:eastAsia="Calibri"/>
          <w:sz w:val="22"/>
          <w:szCs w:val="22"/>
          <w:color w:val="FFFFFF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color w:val="FFFFFF"/>
          <w:spacing w:val="0"/>
          <w:w w:val="100"/>
        </w:rPr>
        <w:t>o</w:t>
      </w:r>
      <w:r>
        <w:rPr>
          <w:rFonts w:ascii="Calibri" w:hAnsi="Calibri" w:cs="Calibri" w:eastAsia="Calibri"/>
          <w:sz w:val="22"/>
          <w:szCs w:val="22"/>
          <w:color w:val="000000"/>
          <w:spacing w:val="0"/>
          <w:w w:val="100"/>
        </w:rPr>
      </w:r>
    </w:p>
    <w:p>
      <w:pPr>
        <w:spacing w:before="6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65" w:lineRule="exact"/>
        <w:ind w:left="3633" w:right="4530"/>
        <w:jc w:val="center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color w:val="FFFFFF"/>
          <w:spacing w:val="0"/>
          <w:w w:val="100"/>
        </w:rPr>
        <w:t>Kari</w:t>
      </w:r>
      <w:r>
        <w:rPr>
          <w:rFonts w:ascii="Calibri" w:hAnsi="Calibri" w:cs="Calibri" w:eastAsia="Calibri"/>
          <w:sz w:val="22"/>
          <w:szCs w:val="22"/>
          <w:color w:val="FFFFFF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color w:val="FFFFFF"/>
          <w:spacing w:val="0"/>
          <w:w w:val="100"/>
        </w:rPr>
        <w:t>ib</w:t>
      </w:r>
      <w:r>
        <w:rPr>
          <w:rFonts w:ascii="Calibri" w:hAnsi="Calibri" w:cs="Calibri" w:eastAsia="Calibri"/>
          <w:sz w:val="22"/>
          <w:szCs w:val="22"/>
          <w:color w:val="000000"/>
          <w:spacing w:val="0"/>
          <w:w w:val="100"/>
        </w:rPr>
      </w:r>
    </w:p>
    <w:p>
      <w:pPr>
        <w:spacing w:before="8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50.479996pt;margin-top:-310.348114pt;width:338.05pt;height:295.780pt;mso-position-horizontal-relative:page;mso-position-vertical-relative:paragraph;z-index:-35221" coordorigin="3010,-6207" coordsize="6761,5916">
            <v:shape style="position:absolute;left:3010;top:-6207;width:6761;height:5916" type="#_x0000_t75">
              <v:imagedata r:id="rId63" o:title=""/>
            </v:shape>
            <v:group style="position:absolute;left:6045;top:-3340;width:164;height:163" coordorigin="6045,-3340" coordsize="164,163">
              <v:shape style="position:absolute;left:6045;top:-3340;width:164;height:163" coordorigin="6045,-3340" coordsize="164,163" path="m6109,-3340l6057,-3302,6045,-3260,6045,-3258,6071,-3201,6134,-3177,6155,-3182,6199,-3224,6209,-3272,6204,-3291,6159,-3332,6109,-3340e" filled="t" fillcolor="#FF0000" stroked="f">
                <v:path arrowok="t"/>
                <v:fill/>
              </v:shape>
            </v:group>
            <v:group style="position:absolute;left:6045;top:-3340;width:164;height:163" coordorigin="6045,-3340" coordsize="164,163">
              <v:shape style="position:absolute;left:6045;top:-3340;width:164;height:163" coordorigin="6045,-3340" coordsize="164,163" path="m6045,-3260l6071,-3319,6109,-3340,6136,-3338,6193,-3308,6209,-3272,6207,-3246,6173,-3191,6134,-3177,6110,-3180,6057,-3217,6045,-3260xe" filled="f" stroked="t" strokeweight="2.0pt" strokecolor="#385D89">
                <v:path arrowok="t"/>
              </v:shape>
            </v:group>
            <v:group style="position:absolute;left:7800;top:-5726;width:180;height:224" coordorigin="7800,-5726" coordsize="180,224">
              <v:shape style="position:absolute;left:7800;top:-5726;width:180;height:224" coordorigin="7800,-5726" coordsize="180,224" path="m7886,-5726l7819,-5682,7800,-5614,7801,-5600,7825,-5538,7878,-5504,7901,-5502,7919,-5507,7963,-5549,7980,-5622,7976,-5646,7943,-5703,7886,-5726e" filled="t" fillcolor="#FF0000" stroked="f">
                <v:path arrowok="t"/>
                <v:fill/>
              </v:shape>
            </v:group>
            <v:group style="position:absolute;left:7800;top:-5726;width:180;height:224" coordorigin="7800,-5726" coordsize="180,224">
              <v:shape style="position:absolute;left:7800;top:-5726;width:180;height:224" coordorigin="7800,-5726" coordsize="180,224" path="m7800,-5614l7819,-5682,7866,-5722,7886,-5726,7907,-5723,7958,-5687,7980,-5622,7978,-5595,7951,-5531,7901,-5502,7878,-5504,7825,-5538,7801,-5600,7800,-5614xe" filled="f" stroked="t" strokeweight="2pt" strokecolor="#385D89">
                <v:path arrowok="t"/>
              </v:shape>
            </v:group>
            <v:group style="position:absolute;left:5070;top:-4121;width:180;height:165" coordorigin="5070,-4121" coordsize="180,165">
              <v:shape style="position:absolute;left:5070;top:-4121;width:180;height:165" coordorigin="5070,-4121" coordsize="180,165" path="m5158,-4121l5096,-4096,5070,-4039,5070,-4031,5100,-3978,5166,-3956,5189,-3960,5239,-4000,5250,-4043,5246,-4064,5203,-4111,5158,-4121e" filled="t" fillcolor="#FF0000" stroked="f">
                <v:path arrowok="t"/>
                <v:fill/>
              </v:shape>
            </v:group>
            <v:group style="position:absolute;left:5070;top:-4121;width:180;height:165" coordorigin="5070,-4121" coordsize="180,165">
              <v:shape style="position:absolute;left:5070;top:-4121;width:180;height:165" coordorigin="5070,-4121" coordsize="180,165" path="m5070,-4039l5096,-4096,5158,-4121,5182,-4118,5236,-4083,5250,-4043,5247,-4020,5209,-3969,5166,-3956,5141,-3959,5085,-3993,5070,-4039xe" filled="f" stroked="t" strokeweight="2pt" strokecolor="#385D89">
                <v:path arrowok="t"/>
              </v:shape>
            </v:group>
            <v:group style="position:absolute;left:6660;top:-5396;width:225;height:179" coordorigin="6660,-5396" coordsize="225,179">
              <v:shape style="position:absolute;left:6660;top:-5396;width:225;height:179" coordorigin="6660,-5396" coordsize="225,179" path="m6767,-5396l6700,-5375,6663,-5326,6660,-5306,6661,-5293,6710,-5233,6784,-5217,6808,-5221,6863,-5255,6885,-5314,6880,-5333,6838,-5378,6767,-5396e" filled="t" fillcolor="#FF0000" stroked="f">
                <v:path arrowok="t"/>
                <v:fill/>
              </v:shape>
            </v:group>
            <v:group style="position:absolute;left:6660;top:-5396;width:225;height:179" coordorigin="6660,-5396" coordsize="225,179">
              <v:shape style="position:absolute;left:6660;top:-5396;width:225;height:179" coordorigin="6660,-5396" coordsize="225,179" path="m6660,-5306l6700,-5375,6767,-5396,6794,-5394,6856,-5366,6885,-5314,6882,-5292,6848,-5240,6784,-5217,6757,-5218,6692,-5245,6660,-5306xe" filled="f" stroked="t" strokeweight="2pt" strokecolor="#385D89">
                <v:path arrowok="t"/>
              </v:shape>
            </v:group>
            <v:group style="position:absolute;left:5460;top:-5681;width:225;height:179" coordorigin="5460,-5681" coordsize="225,179">
              <v:shape style="position:absolute;left:5460;top:-5681;width:225;height:179" coordorigin="5460,-5681" coordsize="225,179" path="m5567,-5681l5500,-5660,5463,-5611,5460,-5591,5461,-5578,5510,-5518,5584,-5502,5608,-5506,5663,-5540,5685,-5599,5680,-5618,5638,-5663,5567,-5681e" filled="t" fillcolor="#FF0000" stroked="f">
                <v:path arrowok="t"/>
                <v:fill/>
              </v:shape>
            </v:group>
            <v:group style="position:absolute;left:5460;top:-5681;width:225;height:179" coordorigin="5460,-5681" coordsize="225,179">
              <v:shape style="position:absolute;left:5460;top:-5681;width:225;height:179" coordorigin="5460,-5681" coordsize="225,179" path="m5460,-5591l5500,-5660,5567,-5681,5594,-5679,5656,-5651,5685,-5599,5682,-5577,5648,-5525,5584,-5502,5557,-5503,5492,-5530,5460,-5591xe" filled="f" stroked="t" strokeweight="1pt" strokecolor="#41709C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-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ns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ns</w:t>
      </w:r>
      <w:r>
        <w:rPr>
          <w:rFonts w:ascii="Arial" w:hAnsi="Arial" w:cs="Arial" w:eastAsia="Arial"/>
          <w:sz w:val="18"/>
          <w:szCs w:val="18"/>
          <w:spacing w:val="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560" w:bottom="1200" w:left="1340" w:right="1680"/>
          <w:pgSz w:w="11920" w:h="16840"/>
        </w:sectPr>
      </w:pPr>
      <w:rPr/>
    </w:p>
    <w:p>
      <w:pPr>
        <w:spacing w:before="62" w:after="0" w:line="240" w:lineRule="auto"/>
        <w:ind w:left="100" w:right="4765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Sample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rt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cleb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rd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8307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ew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ocell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e’s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oconut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4096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rep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Par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clebo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/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Iso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58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ially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0</w:t>
      </w:r>
      <w:r>
        <w:rPr>
          <w:rFonts w:ascii="Calibri" w:hAnsi="Calibri" w:cs="Calibri" w:eastAsia="Calibri"/>
          <w:sz w:val="16"/>
          <w:szCs w:val="16"/>
          <w:spacing w:val="-2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359" w:lineRule="auto"/>
        <w:ind w:left="100" w:right="3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3.2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7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7%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3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on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7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793.800049" w:type="dxa"/>
      </w:tblPr>
      <w:tblGrid/>
      <w:tr>
        <w:trPr>
          <w:trHeight w:val="658" w:hRule="exact"/>
        </w:trPr>
        <w:tc>
          <w:tcPr>
            <w:tcW w:w="1325" w:type="dxa"/>
            <w:tcBorders>
              <w:top w:val="single" w:sz="8.480080" w:space="0" w:color="000000"/>
              <w:bottom w:val="nil" w:sz="6" w:space="0" w:color="auto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7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9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amples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294" w:type="dxa"/>
            <w:tcBorders>
              <w:top w:val="single" w:sz="8.480080" w:space="0" w:color="000000"/>
              <w:bottom w:val="nil" w:sz="6" w:space="0" w:color="auto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5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33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aize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292" w:type="dxa"/>
            <w:tcBorders>
              <w:top w:val="single" w:sz="8.480080" w:space="0" w:color="000000"/>
              <w:bottom w:val="nil" w:sz="6" w:space="0" w:color="auto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5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35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289" w:type="dxa"/>
            <w:tcBorders>
              <w:top w:val="single" w:sz="8.480080" w:space="0" w:color="000000"/>
              <w:bottom w:val="nil" w:sz="6" w:space="0" w:color="auto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5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40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ce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292" w:type="dxa"/>
            <w:tcBorders>
              <w:top w:val="single" w:sz="8.480080" w:space="0" w:color="000000"/>
              <w:bottom w:val="nil" w:sz="6" w:space="0" w:color="auto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5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ow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ng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34" w:hRule="exact"/>
        </w:trPr>
        <w:tc>
          <w:tcPr>
            <w:tcW w:w="1325" w:type="dxa"/>
            <w:tcBorders>
              <w:top w:val="nil" w:sz="6" w:space="0" w:color="auto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/>
            <w:rPr/>
          </w:p>
        </w:tc>
        <w:tc>
          <w:tcPr>
            <w:tcW w:w="1294" w:type="dxa"/>
            <w:tcBorders>
              <w:top w:val="nil" w:sz="6" w:space="0" w:color="auto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35" w:after="0" w:line="240" w:lineRule="auto"/>
              <w:ind w:left="500" w:right="48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%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292" w:type="dxa"/>
            <w:tcBorders>
              <w:top w:val="nil" w:sz="6" w:space="0" w:color="auto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35" w:after="0" w:line="240" w:lineRule="auto"/>
              <w:ind w:left="500" w:right="48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%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289" w:type="dxa"/>
            <w:tcBorders>
              <w:top w:val="nil" w:sz="6" w:space="0" w:color="auto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35" w:after="0" w:line="240" w:lineRule="auto"/>
              <w:ind w:left="498" w:right="48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%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292" w:type="dxa"/>
            <w:tcBorders>
              <w:top w:val="nil" w:sz="6" w:space="0" w:color="auto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35" w:after="0" w:line="240" w:lineRule="auto"/>
              <w:ind w:left="501" w:right="48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%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1" w:hRule="exact"/>
        </w:trPr>
        <w:tc>
          <w:tcPr>
            <w:tcW w:w="1325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0" w:after="0" w:line="252" w:lineRule="exact"/>
              <w:ind w:left="541" w:right="52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</w:tr>
      <w:tr>
        <w:trPr>
          <w:trHeight w:val="398" w:hRule="exact"/>
        </w:trPr>
        <w:tc>
          <w:tcPr>
            <w:tcW w:w="1325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0" w:after="0" w:line="252" w:lineRule="exact"/>
              <w:ind w:left="541" w:right="52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B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</w:tr>
      <w:tr>
        <w:trPr>
          <w:trHeight w:val="398" w:hRule="exact"/>
        </w:trPr>
        <w:tc>
          <w:tcPr>
            <w:tcW w:w="1325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0" w:after="0" w:line="252" w:lineRule="exact"/>
              <w:ind w:left="534" w:right="51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</w:tr>
      <w:tr>
        <w:trPr>
          <w:trHeight w:val="401" w:hRule="exact"/>
        </w:trPr>
        <w:tc>
          <w:tcPr>
            <w:tcW w:w="1325" w:type="dxa"/>
            <w:tcBorders>
              <w:top w:val="single" w:sz="8.47992" w:space="0" w:color="000000"/>
              <w:bottom w:val="single" w:sz="8.48016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1" w:after="0" w:line="240" w:lineRule="auto"/>
              <w:ind w:left="534" w:right="51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D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8016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1" w:after="0" w:line="240" w:lineRule="auto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8016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1" w:after="0" w:line="240" w:lineRule="auto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8016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1" w:after="0" w:line="240" w:lineRule="auto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8016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1" w:after="0" w:line="240" w:lineRule="auto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</w:p>
        </w:tc>
      </w:tr>
      <w:tr>
        <w:trPr>
          <w:trHeight w:val="398" w:hRule="exact"/>
        </w:trPr>
        <w:tc>
          <w:tcPr>
            <w:tcW w:w="1325" w:type="dxa"/>
            <w:tcBorders>
              <w:top w:val="single" w:sz="8.48016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0" w:after="0" w:line="252" w:lineRule="exact"/>
              <w:ind w:left="541" w:right="52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</w:t>
            </w:r>
          </w:p>
        </w:tc>
        <w:tc>
          <w:tcPr>
            <w:tcW w:w="1294" w:type="dxa"/>
            <w:tcBorders>
              <w:top w:val="single" w:sz="8.48016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292" w:type="dxa"/>
            <w:tcBorders>
              <w:top w:val="single" w:sz="8.48016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289" w:type="dxa"/>
            <w:tcBorders>
              <w:top w:val="single" w:sz="8.48016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292" w:type="dxa"/>
            <w:tcBorders>
              <w:top w:val="single" w:sz="8.48016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</w:tr>
      <w:tr>
        <w:trPr>
          <w:trHeight w:val="401" w:hRule="exact"/>
        </w:trPr>
        <w:tc>
          <w:tcPr>
            <w:tcW w:w="1325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1" w:after="0" w:line="240" w:lineRule="auto"/>
              <w:ind w:left="546" w:right="53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F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1" w:after="0" w:line="240" w:lineRule="auto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1" w:after="0" w:line="240" w:lineRule="auto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1" w:after="0" w:line="240" w:lineRule="auto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1" w:after="0" w:line="240" w:lineRule="auto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</w:tr>
      <w:tr>
        <w:trPr>
          <w:trHeight w:val="398" w:hRule="exact"/>
        </w:trPr>
        <w:tc>
          <w:tcPr>
            <w:tcW w:w="1325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0" w:after="0" w:line="252" w:lineRule="exact"/>
              <w:ind w:left="529" w:right="51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G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50</w:t>
            </w:r>
          </w:p>
        </w:tc>
      </w:tr>
      <w:tr>
        <w:trPr>
          <w:trHeight w:val="401" w:hRule="exact"/>
        </w:trPr>
        <w:tc>
          <w:tcPr>
            <w:tcW w:w="1325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1" w:after="0" w:line="240" w:lineRule="auto"/>
              <w:ind w:left="534" w:right="51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H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1" w:after="0" w:line="240" w:lineRule="auto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1" w:after="0" w:line="240" w:lineRule="auto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1" w:after="0" w:line="240" w:lineRule="auto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1" w:after="0" w:line="240" w:lineRule="auto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</w:tr>
      <w:tr>
        <w:trPr>
          <w:trHeight w:val="399" w:hRule="exact"/>
        </w:trPr>
        <w:tc>
          <w:tcPr>
            <w:tcW w:w="1325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0" w:after="0" w:line="252" w:lineRule="exact"/>
              <w:ind w:left="584" w:right="56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I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</w:tr>
      <w:tr>
        <w:trPr>
          <w:trHeight w:val="401" w:hRule="exact"/>
        </w:trPr>
        <w:tc>
          <w:tcPr>
            <w:tcW w:w="1325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0" w:after="0" w:line="252" w:lineRule="exact"/>
              <w:ind w:left="558" w:right="54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</w:p>
        </w:tc>
      </w:tr>
      <w:tr>
        <w:trPr>
          <w:trHeight w:val="398" w:hRule="exact"/>
        </w:trPr>
        <w:tc>
          <w:tcPr>
            <w:tcW w:w="1325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080" w:space="0" w:color="000000"/>
            </w:tcBorders>
          </w:tcPr>
          <w:p>
            <w:pPr>
              <w:spacing w:before="0" w:after="0" w:line="252" w:lineRule="exact"/>
              <w:ind w:left="541" w:right="52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K</w:t>
            </w:r>
          </w:p>
        </w:tc>
        <w:tc>
          <w:tcPr>
            <w:tcW w:w="1294" w:type="dxa"/>
            <w:tcBorders>
              <w:top w:val="single" w:sz="8.47992" w:space="0" w:color="000000"/>
              <w:bottom w:val="single" w:sz="8.47992" w:space="0" w:color="000000"/>
              <w:left w:val="single" w:sz="8.480080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8016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6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50</w:t>
            </w:r>
          </w:p>
        </w:tc>
        <w:tc>
          <w:tcPr>
            <w:tcW w:w="1289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0" w:after="0" w:line="252" w:lineRule="exact"/>
              <w:ind w:left="474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</w:p>
        </w:tc>
        <w:tc>
          <w:tcPr>
            <w:tcW w:w="1292" w:type="dxa"/>
            <w:tcBorders>
              <w:top w:val="single" w:sz="8.47992" w:space="0" w:color="000000"/>
              <w:bottom w:val="single" w:sz="8.47992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0" w:after="0" w:line="252" w:lineRule="exact"/>
              <w:ind w:left="476" w:right="45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</w:tr>
    </w:tbl>
    <w:p>
      <w:pPr>
        <w:spacing w:before="0" w:after="0" w:line="270" w:lineRule="exact"/>
        <w:ind w:left="100" w:right="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4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4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4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4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4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arri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4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out</w:t>
      </w:r>
      <w:r>
        <w:rPr>
          <w:rFonts w:ascii="Calibri" w:hAnsi="Calibri" w:cs="Calibri" w:eastAsia="Calibri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all</w:t>
      </w:r>
      <w:r>
        <w:rPr>
          <w:rFonts w:ascii="Calibri" w:hAnsi="Calibri" w:cs="Calibri" w:eastAsia="Calibri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les</w:t>
      </w:r>
      <w:r>
        <w:rPr>
          <w:rFonts w:ascii="Calibri" w:hAnsi="Calibri" w:cs="Calibri" w:eastAsia="Calibri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own</w:t>
      </w:r>
      <w:r>
        <w:rPr>
          <w:rFonts w:ascii="Calibri" w:hAnsi="Calibri" w:cs="Calibri" w:eastAsia="Calibri"/>
          <w:sz w:val="24"/>
          <w:szCs w:val="24"/>
          <w:spacing w:val="4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4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4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3.1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To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les.</w:t>
      </w:r>
    </w:p>
    <w:p>
      <w:pPr>
        <w:spacing w:before="2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3856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769.000015" w:type="dxa"/>
      </w:tblPr>
      <w:tblGrid/>
      <w:tr>
        <w:trPr>
          <w:trHeight w:val="1075" w:hRule="exact"/>
        </w:trPr>
        <w:tc>
          <w:tcPr>
            <w:tcW w:w="1522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1" w:lineRule="exact"/>
              <w:ind w:left="33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1525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65" w:right="14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5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640" w:right="619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%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22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64" w:right="140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5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639" w:right="61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%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2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64" w:right="14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5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639" w:right="619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%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2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55" w:right="13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5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640" w:right="619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%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80" w:hRule="exact"/>
        </w:trPr>
        <w:tc>
          <w:tcPr>
            <w:tcW w:w="1522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649" w:right="63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525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32" w:after="0" w:line="240" w:lineRule="auto"/>
              <w:ind w:left="664" w:right="6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522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32" w:after="0" w:line="240" w:lineRule="auto"/>
              <w:ind w:left="608" w:right="58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2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32" w:after="0" w:line="240" w:lineRule="auto"/>
              <w:ind w:left="608" w:right="586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2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32" w:after="0" w:line="240" w:lineRule="auto"/>
              <w:ind w:left="606" w:right="58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23" w:hRule="exact"/>
        </w:trPr>
        <w:tc>
          <w:tcPr>
            <w:tcW w:w="1522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658" w:right="64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25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3" w:after="0" w:line="240" w:lineRule="auto"/>
              <w:ind w:left="664" w:right="6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52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3" w:after="0" w:line="240" w:lineRule="auto"/>
              <w:ind w:left="608" w:right="58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24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53" w:after="0" w:line="240" w:lineRule="auto"/>
              <w:ind w:left="608" w:right="586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2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3" w:after="0" w:line="240" w:lineRule="auto"/>
              <w:ind w:left="604" w:right="58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</w:tbl>
    <w:p>
      <w:pPr>
        <w:jc w:val="center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12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95.580925pt;height:241.23pt;mso-position-horizontal-relative:char;mso-position-vertical-relative:line" type="#_x0000_t75">
            <v:imagedata r:id="rId64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–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ng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6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01.5pt;height:240.9pt;mso-position-horizontal-relative:char;mso-position-vertical-relative:line" type="#_x0000_t75">
            <v:imagedata r:id="rId65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–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320" w:bottom="1200" w:left="1340" w:right="144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233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85.977812pt;height:285.12pt;mso-position-horizontal-relative:char;mso-position-vertical-relative:line" type="#_x0000_t75">
            <v:imagedata r:id="rId66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–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83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26.473812pt;height:238.59pt;mso-position-horizontal-relative:char;mso-position-vertical-relative:line" type="#_x0000_t75">
            <v:imagedata r:id="rId67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–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320" w:bottom="1200" w:left="1340" w:right="118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98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01.999908pt;height:242.535pt;mso-position-horizontal-relative:char;mso-position-vertical-relative:line" type="#_x0000_t75">
            <v:imagedata r:id="rId68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6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–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  <w:position w:val="-1"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1" w:after="0" w:line="240" w:lineRule="auto"/>
        <w:ind w:left="351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color w:val="585858"/>
          <w:spacing w:val="0"/>
          <w:w w:val="100"/>
          <w:b/>
          <w:bCs/>
        </w:rPr>
        <w:t>PE</w:t>
      </w:r>
      <w:r>
        <w:rPr>
          <w:rFonts w:ascii="Calibri" w:hAnsi="Calibri" w:cs="Calibri" w:eastAsia="Calibri"/>
          <w:sz w:val="24"/>
          <w:szCs w:val="24"/>
          <w:color w:val="585858"/>
          <w:spacing w:val="-3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color w:val="585858"/>
          <w:spacing w:val="0"/>
          <w:w w:val="100"/>
          <w:b/>
          <w:bCs/>
        </w:rPr>
        <w:t>CE</w:t>
      </w:r>
      <w:r>
        <w:rPr>
          <w:rFonts w:ascii="Calibri" w:hAnsi="Calibri" w:cs="Calibri" w:eastAsia="Calibri"/>
          <w:sz w:val="24"/>
          <w:szCs w:val="24"/>
          <w:color w:val="585858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color w:val="585858"/>
          <w:spacing w:val="-18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color w:val="585858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color w:val="585858"/>
          <w:spacing w:val="0"/>
          <w:w w:val="100"/>
          <w:b/>
          <w:bCs/>
        </w:rPr>
        <w:t>G</w:t>
      </w:r>
      <w:r>
        <w:rPr>
          <w:rFonts w:ascii="Calibri" w:hAnsi="Calibri" w:cs="Calibri" w:eastAsia="Calibri"/>
          <w:sz w:val="24"/>
          <w:szCs w:val="24"/>
          <w:color w:val="585858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color w:val="585858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color w:val="585858"/>
          <w:spacing w:val="-9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color w:val="585858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color w:val="585858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color w:val="58585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color w:val="585858"/>
          <w:spacing w:val="-3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color w:val="585858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color w:val="585858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color w:val="585858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color w:val="585858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color w:val="585858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color w:val="585858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color w:val="585858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color w:val="585858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color w:val="585858"/>
          <w:spacing w:val="0"/>
          <w:w w:val="100"/>
          <w:b/>
          <w:bCs/>
        </w:rPr>
        <w:t>X</w:t>
      </w:r>
      <w:r>
        <w:rPr>
          <w:rFonts w:ascii="Calibri" w:hAnsi="Calibri" w:cs="Calibri" w:eastAsia="Calibri"/>
          <w:sz w:val="24"/>
          <w:szCs w:val="24"/>
          <w:color w:val="000000"/>
          <w:spacing w:val="0"/>
          <w:w w:val="100"/>
        </w:rPr>
      </w:r>
    </w:p>
    <w:p>
      <w:pPr>
        <w:spacing w:before="1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16" w:lineRule="exact"/>
        <w:ind w:left="1699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60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23" w:after="0" w:line="216" w:lineRule="exact"/>
        <w:ind w:left="1699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50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23" w:after="0" w:line="216" w:lineRule="exact"/>
        <w:ind w:left="1699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40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3" w:after="0" w:line="208" w:lineRule="exact"/>
        <w:ind w:right="730"/>
        <w:jc w:val="right"/>
        <w:rPr>
          <w:rFonts w:ascii="Calibri" w:hAnsi="Calibri" w:cs="Calibri" w:eastAsia="Calibri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36.690002pt;margin-top:-16.113171pt;width:13.040003pt;height:62.662518pt;mso-position-horizontal-relative:page;mso-position-vertical-relative:paragraph;z-index:-35219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45" w:lineRule="exact"/>
                    <w:ind w:left="20" w:right="-53"/>
                    <w:jc w:val="left"/>
                    <w:rPr>
                      <w:rFonts w:ascii="Calibri" w:hAnsi="Calibri" w:cs="Calibri" w:eastAsia="Calibri"/>
                      <w:sz w:val="22"/>
                      <w:szCs w:val="22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585858"/>
                      <w:spacing w:val="0"/>
                      <w:w w:val="100"/>
                      <w:b/>
                      <w:bCs/>
                      <w:position w:val="1"/>
                    </w:rPr>
                    <w:t>PE</w:t>
                  </w:r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585858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585858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585858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585858"/>
                      <w:spacing w:val="1"/>
                      <w:w w:val="100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585858"/>
                      <w:spacing w:val="1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585858"/>
                      <w:spacing w:val="0"/>
                      <w:w w:val="100"/>
                      <w:b/>
                      <w:bCs/>
                      <w:position w:val="1"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585858"/>
                      <w:spacing w:val="-1"/>
                      <w:w w:val="100"/>
                      <w:b/>
                      <w:bCs/>
                      <w:position w:val="1"/>
                    </w:rPr>
                    <w:t>G</w:t>
                  </w:r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585858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2"/>
                      <w:szCs w:val="22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-1"/>
        </w:rPr>
        <w:t>Ma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  <w:position w:val="-1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  <w:position w:val="-1"/>
        </w:rPr>
        <w:t>z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-1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  <w:position w:val="-1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  <w:position w:val="-1"/>
        </w:rPr>
        <w:t>%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0" w:after="0" w:line="169" w:lineRule="exact"/>
        <w:ind w:left="1699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1"/>
        </w:rPr>
        <w:t>30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0" w:after="0" w:line="180" w:lineRule="exact"/>
        <w:ind w:right="744"/>
        <w:jc w:val="righ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  <w:position w:val="1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  <w:position w:val="1"/>
        </w:rPr>
        <w:t>l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  <w:position w:val="1"/>
        </w:rPr>
        <w:t>%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8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right="866"/>
        <w:jc w:val="righ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R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%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181" w:lineRule="exact"/>
        <w:ind w:left="1699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-1"/>
        </w:rPr>
        <w:t>20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0" w:after="0" w:line="153" w:lineRule="exact"/>
        <w:ind w:right="442"/>
        <w:jc w:val="righ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1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1"/>
        </w:rPr>
        <w:t>w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  <w:position w:val="1"/>
        </w:rPr>
        <w:t>%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2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3" w:after="0" w:line="216" w:lineRule="exact"/>
        <w:ind w:left="1699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23" w:after="0" w:line="240" w:lineRule="auto"/>
        <w:ind w:left="1791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4" w:after="0" w:line="240" w:lineRule="auto"/>
        <w:ind w:left="2207" w:right="1959"/>
        <w:jc w:val="center"/>
        <w:tabs>
          <w:tab w:pos="2680" w:val="left"/>
          <w:tab w:pos="3180" w:val="left"/>
          <w:tab w:pos="3660" w:val="left"/>
          <w:tab w:pos="4160" w:val="left"/>
          <w:tab w:pos="4640" w:val="left"/>
          <w:tab w:pos="5120" w:val="left"/>
          <w:tab w:pos="5600" w:val="left"/>
          <w:tab w:pos="6120" w:val="left"/>
          <w:tab w:pos="6600" w:val="left"/>
          <w:tab w:pos="7080" w:val="left"/>
        </w:tabs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B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D</w:t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E</w:t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F</w:t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G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H</w:t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J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K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60" w:after="0" w:line="265" w:lineRule="exact"/>
        <w:ind w:left="4267" w:right="4013"/>
        <w:jc w:val="center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color w:val="585858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color w:val="585858"/>
          <w:spacing w:val="0"/>
          <w:w w:val="100"/>
          <w:b/>
          <w:bCs/>
        </w:rPr>
        <w:t>AMPLES</w:t>
      </w:r>
      <w:r>
        <w:rPr>
          <w:rFonts w:ascii="Calibri" w:hAnsi="Calibri" w:cs="Calibri" w:eastAsia="Calibri"/>
          <w:sz w:val="22"/>
          <w:szCs w:val="22"/>
          <w:color w:val="000000"/>
          <w:spacing w:val="0"/>
          <w:w w:val="100"/>
        </w:rPr>
      </w:r>
    </w:p>
    <w:p>
      <w:pPr>
        <w:spacing w:before="6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22.625pt;margin-top:-313.56311pt;width:393pt;height:297.75pt;mso-position-horizontal-relative:page;mso-position-vertical-relative:paragraph;z-index:-35220" coordorigin="2453,-6271" coordsize="7860,5955">
            <v:group style="position:absolute;left:3498;top:-4126;width:2;height:2889" coordorigin="3498,-4126" coordsize="2,2889">
              <v:shape style="position:absolute;left:3498;top:-4126;width:2;height:2889" coordorigin="3498,-4126" coordsize="0,2889" path="m3498,-4126l3498,-1236e" filled="f" stroked="t" strokeweight="4.54pt" strokecolor="#4F81BC">
                <v:path arrowok="t"/>
              </v:shape>
            </v:group>
            <v:group style="position:absolute;left:3587;top:-3403;width:2;height:2167" coordorigin="3587,-3403" coordsize="2,2167">
              <v:shape style="position:absolute;left:3587;top:-3403;width:2;height:2167" coordorigin="3587,-3403" coordsize="0,2167" path="m3587,-3403l3587,-1236e" filled="f" stroked="t" strokeweight="4.54pt" strokecolor="#C0504D">
                <v:path arrowok="t"/>
              </v:shape>
            </v:group>
            <v:group style="position:absolute;left:3985;top:-1959;width:2;height:722" coordorigin="3985,-1959" coordsize="2,722">
              <v:shape style="position:absolute;left:3985;top:-1959;width:2;height:722" coordorigin="3985,-1959" coordsize="0,722" path="m3985,-1959l3985,-1236e" filled="f" stroked="t" strokeweight="4.54pt" strokecolor="#4F81BC">
                <v:path arrowok="t"/>
              </v:shape>
            </v:group>
            <v:group style="position:absolute;left:4074;top:-4126;width:2;height:2889" coordorigin="4074,-4126" coordsize="2,2889">
              <v:shape style="position:absolute;left:4074;top:-4126;width:2;height:2889" coordorigin="4074,-4126" coordsize="0,2889" path="m4074,-4126l4074,-1236e" filled="f" stroked="t" strokeweight="4.54pt" strokecolor="#C0504D">
                <v:path arrowok="t"/>
              </v:shape>
            </v:group>
            <v:group style="position:absolute;left:4472;top:-2681;width:2;height:1445" coordorigin="4472,-2681" coordsize="2,1445">
              <v:shape style="position:absolute;left:4472;top:-2681;width:2;height:1445" coordorigin="4472,-2681" coordsize="0,1445" path="m4472,-2681l4472,-1236e" filled="f" stroked="t" strokeweight="4.54pt" strokecolor="#4F81BC">
                <v:path arrowok="t"/>
              </v:shape>
            </v:group>
            <v:group style="position:absolute;left:4561;top:-1959;width:2;height:722" coordorigin="4561,-1959" coordsize="2,722">
              <v:shape style="position:absolute;left:4561;top:-1959;width:2;height:722" coordorigin="4561,-1959" coordsize="0,722" path="m4561,-1959l4561,-1236e" filled="f" stroked="t" strokeweight="4.54pt" strokecolor="#C0504D">
                <v:path arrowok="t"/>
              </v:shape>
            </v:group>
            <v:group style="position:absolute;left:4961;top:-3403;width:2;height:2167" coordorigin="4961,-3403" coordsize="2,2167">
              <v:shape style="position:absolute;left:4961;top:-3403;width:2;height:2167" coordorigin="4961,-3403" coordsize="0,2167" path="m4961,-3403l4961,-1236e" filled="f" stroked="t" strokeweight="4.42pt" strokecolor="#4F81BC">
                <v:path arrowok="t"/>
              </v:shape>
            </v:group>
            <v:group style="position:absolute;left:5048;top:-2681;width:2;height:1445" coordorigin="5048,-2681" coordsize="2,1445">
              <v:shape style="position:absolute;left:5048;top:-2681;width:2;height:1445" coordorigin="5048,-2681" coordsize="0,1445" path="m5048,-2681l5048,-1236e" filled="f" stroked="t" strokeweight="4.54pt" strokecolor="#C0504D">
                <v:path arrowok="t"/>
              </v:shape>
            </v:group>
            <v:group style="position:absolute;left:5404;top:-3043;width:91;height:1807" coordorigin="5404,-3043" coordsize="91,1807">
              <v:shape style="position:absolute;left:5404;top:-3043;width:91;height:1807" coordorigin="5404,-3043" coordsize="91,1807" path="m5404,-1236l5495,-1236,5495,-3043,5404,-3043,5404,-1236xe" filled="t" fillcolor="#4F81BC" stroked="f">
                <v:path arrowok="t"/>
                <v:fill/>
              </v:shape>
            </v:group>
            <v:group style="position:absolute;left:5493;top:-3043;width:88;height:1807" coordorigin="5493,-3043" coordsize="88,1807">
              <v:shape style="position:absolute;left:5493;top:-3043;width:88;height:1807" coordorigin="5493,-3043" coordsize="88,1807" path="m5493,-1236l5581,-1236,5581,-3043,5493,-3043,5493,-1236xe" filled="t" fillcolor="#C0504D" stroked="f">
                <v:path arrowok="t"/>
                <v:fill/>
              </v:shape>
            </v:group>
            <v:group style="position:absolute;left:5579;top:-3043;width:91;height:1807" coordorigin="5579,-3043" coordsize="91,1807">
              <v:shape style="position:absolute;left:5579;top:-3043;width:91;height:1807" coordorigin="5579,-3043" coordsize="91,1807" path="m5579,-1236l5670,-1236,5670,-3043,5579,-3043,5579,-1236xe" filled="t" fillcolor="#9BBA58" stroked="f">
                <v:path arrowok="t"/>
                <v:fill/>
              </v:shape>
            </v:group>
            <v:group style="position:absolute;left:5668;top:-3043;width:91;height:1807" coordorigin="5668,-3043" coordsize="91,1807">
              <v:shape style="position:absolute;left:5668;top:-3043;width:91;height:1807" coordorigin="5668,-3043" coordsize="91,1807" path="m5668,-1236l5759,-1236,5759,-3043,5668,-3043,5668,-1236xe" filled="t" fillcolor="#8063A1" stroked="f">
                <v:path arrowok="t"/>
                <v:fill/>
              </v:shape>
            </v:group>
            <v:group style="position:absolute;left:5936;top:-1959;width:2;height:722" coordorigin="5936,-1959" coordsize="2,722">
              <v:shape style="position:absolute;left:5936;top:-1959;width:2;height:722" coordorigin="5936,-1959" coordsize="0,722" path="m5936,-1959l5936,-1236e" filled="f" stroked="t" strokeweight="4.54pt" strokecolor="#4F81BC">
                <v:path arrowok="t"/>
              </v:shape>
            </v:group>
            <v:group style="position:absolute;left:6025;top:-3043;width:2;height:1807" coordorigin="6025,-3043" coordsize="2,1807">
              <v:shape style="position:absolute;left:6025;top:-3043;width:2;height:1807" coordorigin="6025,-3043" coordsize="0,1807" path="m6025,-3043l6025,-1236e" filled="f" stroked="t" strokeweight="4.54pt" strokecolor="#C0504D">
                <v:path arrowok="t"/>
              </v:shape>
            </v:group>
            <v:group style="position:absolute;left:6424;top:-2321;width:2;height:1085" coordorigin="6424,-2321" coordsize="2,1085">
              <v:shape style="position:absolute;left:6424;top:-2321;width:2;height:1085" coordorigin="6424,-2321" coordsize="0,1085" path="m6424,-2321l6424,-1236e" filled="f" stroked="t" strokeweight="4.54pt" strokecolor="#4F81BC">
                <v:path arrowok="t"/>
              </v:shape>
            </v:group>
            <v:group style="position:absolute;left:6512;top:-3043;width:2;height:1807" coordorigin="6512,-3043" coordsize="2,1807">
              <v:shape style="position:absolute;left:6512;top:-3043;width:2;height:1807" coordorigin="6512,-3043" coordsize="0,1807" path="m6512,-3043l6512,-1236e" filled="f" stroked="t" strokeweight="4.54pt" strokecolor="#C0504D">
                <v:path arrowok="t"/>
              </v:shape>
            </v:group>
            <v:group style="position:absolute;left:6865;top:-2681;width:91;height:1445" coordorigin="6865,-2681" coordsize="91,1445">
              <v:shape style="position:absolute;left:6865;top:-2681;width:91;height:1445" coordorigin="6865,-2681" coordsize="91,1445" path="m6865,-1236l6956,-1236,6956,-2681,6865,-2681,6865,-1236xe" filled="t" fillcolor="#4F81BC" stroked="f">
                <v:path arrowok="t"/>
                <v:fill/>
              </v:shape>
            </v:group>
            <v:group style="position:absolute;left:6954;top:-2681;width:91;height:1445" coordorigin="6954,-2681" coordsize="91,1445">
              <v:shape style="position:absolute;left:6954;top:-2681;width:91;height:1445" coordorigin="6954,-2681" coordsize="91,1445" path="m6954,-1236l7045,-1236,7045,-2681,6954,-2681,6954,-1236xe" filled="t" fillcolor="#C0504D" stroked="f">
                <v:path arrowok="t"/>
                <v:fill/>
              </v:shape>
            </v:group>
            <v:group style="position:absolute;left:7043;top:-3403;width:91;height:2167" coordorigin="7043,-3403" coordsize="91,2167">
              <v:shape style="position:absolute;left:7043;top:-3403;width:91;height:2167" coordorigin="7043,-3403" coordsize="91,2167" path="m7043,-1236l7134,-1236,7134,-3403,7043,-3403,7043,-1236xe" filled="t" fillcolor="#9BBA58" stroked="f">
                <v:path arrowok="t"/>
                <v:fill/>
              </v:shape>
            </v:group>
            <v:group style="position:absolute;left:7132;top:-3403;width:91;height:2167" coordorigin="7132,-3403" coordsize="91,2167">
              <v:shape style="position:absolute;left:7132;top:-3403;width:91;height:2167" coordorigin="7132,-3403" coordsize="91,2167" path="m7132,-1236l7223,-1236,7223,-3403,7132,-3403,7132,-1236xe" filled="t" fillcolor="#8063A1" stroked="f">
                <v:path arrowok="t"/>
                <v:fill/>
              </v:shape>
            </v:group>
            <v:group style="position:absolute;left:7353;top:-3403;width:91;height:2167" coordorigin="7353,-3403" coordsize="91,2167">
              <v:shape style="position:absolute;left:7353;top:-3403;width:91;height:2167" coordorigin="7353,-3403" coordsize="91,2167" path="m7353,-1236l7443,-1236,7443,-3403,7353,-3403,7353,-1236xe" filled="t" fillcolor="#4F81BC" stroked="f">
                <v:path arrowok="t"/>
                <v:fill/>
              </v:shape>
            </v:group>
            <v:group style="position:absolute;left:7441;top:-3403;width:91;height:2167" coordorigin="7441,-3403" coordsize="91,2167">
              <v:shape style="position:absolute;left:7441;top:-3403;width:91;height:2167" coordorigin="7441,-3403" coordsize="91,2167" path="m7441,-1236l7532,-1236,7532,-3403,7441,-3403,7441,-1236xe" filled="t" fillcolor="#C0504D" stroked="f">
                <v:path arrowok="t"/>
                <v:fill/>
              </v:shape>
            </v:group>
            <v:group style="position:absolute;left:7530;top:-2681;width:91;height:1445" coordorigin="7530,-2681" coordsize="91,1445">
              <v:shape style="position:absolute;left:7530;top:-2681;width:91;height:1445" coordorigin="7530,-2681" coordsize="91,1445" path="m7530,-1236l7621,-1236,7621,-2681,7530,-2681,7530,-1236xe" filled="t" fillcolor="#9BBA58" stroked="f">
                <v:path arrowok="t"/>
                <v:fill/>
              </v:shape>
            </v:group>
            <v:group style="position:absolute;left:7619;top:-2681;width:91;height:1445" coordorigin="7619,-2681" coordsize="91,1445">
              <v:shape style="position:absolute;left:7619;top:-2681;width:91;height:1445" coordorigin="7619,-2681" coordsize="91,1445" path="m7619,-1236l7710,-1236,7710,-2681,7619,-2681,7619,-1236xe" filled="t" fillcolor="#8063A1" stroked="f">
                <v:path arrowok="t"/>
                <v:fill/>
              </v:shape>
            </v:group>
            <v:group style="position:absolute;left:7885;top:-4848;width:2;height:3612" coordorigin="7885,-4848" coordsize="2,3612">
              <v:shape style="position:absolute;left:7885;top:-4848;width:2;height:3612" coordorigin="7885,-4848" coordsize="0,3612" path="m7885,-4848l7885,-1236e" filled="f" stroked="t" strokeweight="4.54pt" strokecolor="#4F81BC">
                <v:path arrowok="t"/>
              </v:shape>
            </v:group>
            <v:group style="position:absolute;left:7974;top:-2321;width:2;height:1085" coordorigin="7974,-2321" coordsize="2,1085">
              <v:shape style="position:absolute;left:7974;top:-2321;width:2;height:1085" coordorigin="7974,-2321" coordsize="0,1085" path="m7974,-2321l7974,-1236e" filled="f" stroked="t" strokeweight="4.54pt" strokecolor="#C0504D">
                <v:path arrowok="t"/>
              </v:shape>
            </v:group>
            <v:group style="position:absolute;left:8372;top:-3043;width:2;height:1807" coordorigin="8372,-3043" coordsize="2,1807">
              <v:shape style="position:absolute;left:8372;top:-3043;width:2;height:1807" coordorigin="8372,-3043" coordsize="0,1807" path="m8372,-3043l8372,-1236e" filled="f" stroked="t" strokeweight="4.54pt" strokecolor="#4F81BC">
                <v:path arrowok="t"/>
              </v:shape>
            </v:group>
            <v:group style="position:absolute;left:8461;top:-4848;width:2;height:3612" coordorigin="8461,-4848" coordsize="2,3612">
              <v:shape style="position:absolute;left:8461;top:-4848;width:2;height:3612" coordorigin="8461,-4848" coordsize="0,3612" path="m8461,-4848l8461,-1236e" filled="f" stroked="t" strokeweight="4.54pt" strokecolor="#C0504D">
                <v:path arrowok="t"/>
              </v:shape>
            </v:group>
            <v:group style="position:absolute;left:3676;top:-1959;width:2;height:722" coordorigin="3676,-1959" coordsize="2,722">
              <v:shape style="position:absolute;left:3676;top:-1959;width:2;height:722" coordorigin="3676,-1959" coordsize="0,722" path="m3676,-1959l3676,-1236e" filled="f" stroked="t" strokeweight="4.54pt" strokecolor="#9BBA58">
                <v:path arrowok="t"/>
              </v:shape>
            </v:group>
            <v:group style="position:absolute;left:3764;top:-2681;width:2;height:1445" coordorigin="3764,-2681" coordsize="2,1445">
              <v:shape style="position:absolute;left:3764;top:-2681;width:2;height:1445" coordorigin="3764,-2681" coordsize="0,1445" path="m3764,-2681l3764,-1236e" filled="f" stroked="t" strokeweight="4.54pt" strokecolor="#8063A1">
                <v:path arrowok="t"/>
              </v:shape>
            </v:group>
            <v:group style="position:absolute;left:4163;top:-2681;width:2;height:1445" coordorigin="4163,-2681" coordsize="2,1445">
              <v:shape style="position:absolute;left:4163;top:-2681;width:2;height:1445" coordorigin="4163,-2681" coordsize="0,1445" path="m4163,-2681l4163,-1236e" filled="f" stroked="t" strokeweight="4.54pt" strokecolor="#9BBA58">
                <v:path arrowok="t"/>
              </v:shape>
            </v:group>
            <v:group style="position:absolute;left:4252;top:-3403;width:2;height:2167" coordorigin="4252,-3403" coordsize="2,2167">
              <v:shape style="position:absolute;left:4252;top:-3403;width:2;height:2167" coordorigin="4252,-3403" coordsize="0,2167" path="m4252,-3403l4252,-1236e" filled="f" stroked="t" strokeweight="4.54pt" strokecolor="#8063A1">
                <v:path arrowok="t"/>
              </v:shape>
            </v:group>
            <v:group style="position:absolute;left:4650;top:-3403;width:2;height:2167" coordorigin="4650,-3403" coordsize="2,2167">
              <v:shape style="position:absolute;left:4650;top:-3403;width:2;height:2167" coordorigin="4650,-3403" coordsize="0,2167" path="m4650,-3403l4650,-1236e" filled="f" stroked="t" strokeweight="4.54pt" strokecolor="#9BBA58">
                <v:path arrowok="t"/>
              </v:shape>
            </v:group>
            <v:group style="position:absolute;left:4739;top:-4126;width:2;height:2889" coordorigin="4739,-4126" coordsize="2,2889">
              <v:shape style="position:absolute;left:4739;top:-4126;width:2;height:2889" coordorigin="4739,-4126" coordsize="0,2889" path="m4739,-4126l4739,-1236e" filled="f" stroked="t" strokeweight="4.54pt" strokecolor="#8063A1">
                <v:path arrowok="t"/>
              </v:shape>
            </v:group>
            <v:group style="position:absolute;left:5137;top:-4126;width:2;height:2889" coordorigin="5137,-4126" coordsize="2,2889">
              <v:shape style="position:absolute;left:5137;top:-4126;width:2;height:2889" coordorigin="5137,-4126" coordsize="0,2889" path="m5137,-4126l5137,-1236e" filled="f" stroked="t" strokeweight="4.54pt" strokecolor="#9BBA58">
                <v:path arrowok="t"/>
              </v:shape>
            </v:group>
            <v:group style="position:absolute;left:5226;top:-1959;width:2;height:722" coordorigin="5226,-1959" coordsize="2,722">
              <v:shape style="position:absolute;left:5226;top:-1959;width:2;height:722" coordorigin="5226,-1959" coordsize="0,722" path="m5226,-1959l5226,-1236e" filled="f" stroked="t" strokeweight="4.54pt" strokecolor="#8063A1">
                <v:path arrowok="t"/>
              </v:shape>
            </v:group>
            <v:group style="position:absolute;left:6113;top:-4848;width:2;height:3612" coordorigin="6113,-4848" coordsize="2,3612">
              <v:shape style="position:absolute;left:6113;top:-4848;width:2;height:3612" coordorigin="6113,-4848" coordsize="0,3612" path="m6113,-4848l6113,-1236e" filled="f" stroked="t" strokeweight="4.42pt" strokecolor="#9BBA58">
                <v:path arrowok="t"/>
              </v:shape>
            </v:group>
            <v:group style="position:absolute;left:6200;top:-3043;width:2;height:1807" coordorigin="6200,-3043" coordsize="2,1807">
              <v:shape style="position:absolute;left:6200;top:-3043;width:2;height:1807" coordorigin="6200,-3043" coordsize="0,1807" path="m6200,-3043l6200,-1236e" filled="f" stroked="t" strokeweight="4.54pt" strokecolor="#8063A1">
                <v:path arrowok="t"/>
              </v:shape>
            </v:group>
            <v:group style="position:absolute;left:6601;top:-1959;width:2;height:722" coordorigin="6601,-1959" coordsize="2,722">
              <v:shape style="position:absolute;left:6601;top:-1959;width:2;height:722" coordorigin="6601,-1959" coordsize="0,722" path="m6601,-1959l6601,-1236e" filled="f" stroked="t" strokeweight="4.54pt" strokecolor="#9BBA58">
                <v:path arrowok="t"/>
              </v:shape>
            </v:group>
            <v:group style="position:absolute;left:6689;top:-4848;width:2;height:3612" coordorigin="6689,-4848" coordsize="2,3612">
              <v:shape style="position:absolute;left:6689;top:-4848;width:2;height:3612" coordorigin="6689,-4848" coordsize="0,3612" path="m6689,-4848l6689,-1236e" filled="f" stroked="t" strokeweight="4.42pt" strokecolor="#8063A1">
                <v:path arrowok="t"/>
              </v:shape>
            </v:group>
            <v:group style="position:absolute;left:8063;top:-3043;width:2;height:1807" coordorigin="8063,-3043" coordsize="2,1807">
              <v:shape style="position:absolute;left:8063;top:-3043;width:2;height:1807" coordorigin="8063,-3043" coordsize="0,1807" path="m8063,-3043l8063,-1236e" filled="f" stroked="t" strokeweight="4.54pt" strokecolor="#9BBA58">
                <v:path arrowok="t"/>
              </v:shape>
            </v:group>
            <v:group style="position:absolute;left:8152;top:-1959;width:2;height:722" coordorigin="8152,-1959" coordsize="2,722">
              <v:shape style="position:absolute;left:8152;top:-1959;width:2;height:722" coordorigin="8152,-1959" coordsize="0,722" path="m8152,-1959l8152,-1236e" filled="f" stroked="t" strokeweight="4.54pt" strokecolor="#8063A1">
                <v:path arrowok="t"/>
              </v:shape>
            </v:group>
            <v:group style="position:absolute;left:8550;top:-1959;width:2;height:722" coordorigin="8550,-1959" coordsize="2,722">
              <v:shape style="position:absolute;left:8550;top:-1959;width:2;height:722" coordorigin="8550,-1959" coordsize="0,722" path="m8550,-1959l8550,-1236e" filled="f" stroked="t" strokeweight="4.54pt" strokecolor="#9BBA58">
                <v:path arrowok="t"/>
              </v:shape>
            </v:group>
            <v:group style="position:absolute;left:8639;top:-2321;width:2;height:1085" coordorigin="8639,-2321" coordsize="2,1085">
              <v:shape style="position:absolute;left:8639;top:-2321;width:2;height:1085" coordorigin="8639,-2321" coordsize="0,1085" path="m8639,-2321l8639,-1236e" filled="f" stroked="t" strokeweight="4.54pt" strokecolor="#8063A1">
                <v:path arrowok="t"/>
              </v:shape>
            </v:group>
            <v:group style="position:absolute;left:3388;top:-1236;width:5361;height:2" coordorigin="3388,-1236" coordsize="5361,2">
              <v:shape style="position:absolute;left:3388;top:-1236;width:5361;height:2" coordorigin="3388,-1236" coordsize="5361,0" path="m3388,-1236l8749,-1236e" filled="f" stroked="t" strokeweight=".75pt" strokecolor="#D9D9D9">
                <v:path arrowok="t"/>
              </v:shape>
            </v:group>
            <v:group style="position:absolute;left:9063;top:-3613;width:99;height:99" coordorigin="9063,-3613" coordsize="99,99">
              <v:shape style="position:absolute;left:9063;top:-3613;width:99;height:99" coordorigin="9063,-3613" coordsize="99,99" path="m9063,-3514l9162,-3514,9162,-3613,9063,-3613,9063,-3514e" filled="t" fillcolor="#4F81BC" stroked="f">
                <v:path arrowok="t"/>
                <v:fill/>
              </v:shape>
            </v:group>
            <v:group style="position:absolute;left:9063;top:-3275;width:99;height:99" coordorigin="9063,-3275" coordsize="99,99">
              <v:shape style="position:absolute;left:9063;top:-3275;width:99;height:99" coordorigin="9063,-3275" coordsize="99,99" path="m9063,-3177l9162,-3177,9162,-3275,9063,-3275,9063,-3177e" filled="t" fillcolor="#C0504D" stroked="f">
                <v:path arrowok="t"/>
                <v:fill/>
              </v:shape>
            </v:group>
            <v:group style="position:absolute;left:9063;top:-2938;width:99;height:99" coordorigin="9063,-2938" coordsize="99,99">
              <v:shape style="position:absolute;left:9063;top:-2938;width:99;height:99" coordorigin="9063,-2938" coordsize="99,99" path="m9063,-2839l9162,-2839,9162,-2938,9063,-2938,9063,-2839e" filled="t" fillcolor="#9BBA58" stroked="f">
                <v:path arrowok="t"/>
                <v:fill/>
              </v:shape>
            </v:group>
            <v:group style="position:absolute;left:9063;top:-2600;width:99;height:99" coordorigin="9063,-2600" coordsize="99,99">
              <v:shape style="position:absolute;left:9063;top:-2600;width:99;height:99" coordorigin="9063,-2600" coordsize="99,99" path="m9063,-2502l9162,-2502,9162,-2600,9063,-2600,9063,-2502e" filled="t" fillcolor="#8063A1" stroked="f">
                <v:path arrowok="t"/>
                <v:fill/>
              </v:shape>
            </v:group>
            <v:group style="position:absolute;left:2460;top:-6264;width:7845;height:5940" coordorigin="2460,-6264" coordsize="7845,5940">
              <v:shape style="position:absolute;left:2460;top:-6264;width:7845;height:5940" coordorigin="2460,-6264" coordsize="7845,5940" path="m2460,-324l10305,-324,10305,-6264,2460,-6264,2460,-324xe" filled="f" stroked="t" strokeweight=".75pt" strokecolor="#D9D9D9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-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x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ture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rd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320" w:bottom="1200" w:left="1340" w:right="1340"/>
          <w:pgSz w:w="11920" w:h="16840"/>
        </w:sectPr>
      </w:pPr>
      <w:rPr/>
    </w:p>
    <w:p>
      <w:pPr>
        <w:spacing w:before="62" w:after="0" w:line="240" w:lineRule="auto"/>
        <w:ind w:left="100" w:right="5231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rep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and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rodu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cks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3.6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millet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illed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7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14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rick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2601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246.072775pt;height:239.25pt;mso-position-horizontal-relative:char;mso-position-vertical-relative:line" type="#_x0000_t75">
            <v:imagedata r:id="rId69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387" w:right="3371"/>
        <w:jc w:val="center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ll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center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2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186.150335pt;height:201.825pt;mso-position-horizontal-relative:char;mso-position-vertical-relative:line" type="#_x0000_t75">
            <v:imagedata r:id="rId70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3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7" w:after="0" w:line="240" w:lineRule="auto"/>
        <w:ind w:left="120" w:right="-20"/>
        <w:jc w:val="left"/>
        <w:tabs>
          <w:tab w:pos="4540" w:val="left"/>
        </w:tabs>
        <w:rPr>
          <w:rFonts w:ascii="Arial" w:hAnsi="Arial" w:cs="Arial" w:eastAsia="Arial"/>
          <w:sz w:val="18"/>
          <w:szCs w:val="18"/>
        </w:rPr>
      </w:pPr>
      <w:rPr/>
      <w:r>
        <w:rPr/>
        <w:pict>
          <v:shape style="position:absolute;margin-left:265.140015pt;margin-top:-216.078125pt;width:223.325536pt;height:202.95pt;mso-position-horizontal-relative:page;mso-position-vertical-relative:paragraph;z-index:-35215" type="#_x0000_t75">
            <v:imagedata r:id="rId71" o:title=""/>
          </v:shape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ng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ld</w:t>
        <w:tab/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3" w:lineRule="exact"/>
        <w:ind w:left="12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.3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Co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z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Hu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ix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nd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jc w:val="left"/>
        <w:spacing w:after="0"/>
        <w:sectPr>
          <w:pgMar w:header="0" w:footer="1000" w:top="1320" w:bottom="1200" w:left="1320" w:right="1120"/>
          <w:pgSz w:w="11920" w:h="16840"/>
        </w:sectPr>
      </w:pPr>
      <w:rPr/>
    </w:p>
    <w:p>
      <w:pPr>
        <w:spacing w:before="32" w:after="0" w:line="248" w:lineRule="exact"/>
        <w:ind w:left="228" w:right="-73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pict>
          <v:group style="position:absolute;margin-left:72.024002pt;margin-top:1.117868pt;width:462.186pt;height:.1pt;mso-position-horizontal-relative:page;mso-position-vertical-relative:paragraph;z-index:-35218" coordorigin="1440,22" coordsize="9244,2">
            <v:shape style="position:absolute;left:1440;top:22;width:9244;height:2" coordorigin="1440,22" coordsize="9244,0" path="m1440,22l10684,22e" filled="f" stroked="t" strokeweight="1.06002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B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r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i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cks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t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yp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e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s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32" w:after="0" w:line="248" w:lineRule="exact"/>
        <w:ind w:right="-73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br w:type="column"/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S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n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d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(</w:t>
      </w:r>
      <w:r>
        <w:rPr>
          <w:rFonts w:ascii="Arial" w:hAnsi="Arial" w:cs="Arial" w:eastAsia="Arial"/>
          <w:sz w:val="22"/>
          <w:szCs w:val="22"/>
          <w:spacing w:val="-2"/>
          <w:w w:val="100"/>
          <w:position w:val="-1"/>
        </w:rPr>
        <w:t>%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)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32" w:after="0" w:line="248" w:lineRule="exact"/>
        <w:ind w:right="-20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br w:type="column"/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M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i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ze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H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u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sk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2"/>
          <w:w w:val="100"/>
          <w:position w:val="-1"/>
        </w:rPr>
        <w:t>(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%)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20" w:right="1120"/>
          <w:cols w:num="3" w:equalWidth="0">
            <w:col w:w="1417" w:space="1894"/>
            <w:col w:w="919" w:space="2163"/>
            <w:col w:w="3087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6.079998" w:type="dxa"/>
      </w:tblPr>
      <w:tblGrid/>
      <w:tr>
        <w:trPr>
          <w:trHeight w:val="400" w:hRule="exact"/>
        </w:trPr>
        <w:tc>
          <w:tcPr>
            <w:tcW w:w="174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</w:t>
            </w:r>
          </w:p>
        </w:tc>
        <w:tc>
          <w:tcPr>
            <w:tcW w:w="312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425" w:right="136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43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</w:tr>
      <w:tr>
        <w:trPr>
          <w:trHeight w:val="381" w:hRule="exact"/>
        </w:trPr>
        <w:tc>
          <w:tcPr>
            <w:tcW w:w="174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B</w:t>
            </w:r>
          </w:p>
        </w:tc>
        <w:tc>
          <w:tcPr>
            <w:tcW w:w="312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1425" w:right="136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  <w:tc>
          <w:tcPr>
            <w:tcW w:w="43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1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</w:tr>
      <w:tr>
        <w:trPr>
          <w:trHeight w:val="380" w:hRule="exact"/>
        </w:trPr>
        <w:tc>
          <w:tcPr>
            <w:tcW w:w="174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3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</w:t>
            </w:r>
          </w:p>
        </w:tc>
        <w:tc>
          <w:tcPr>
            <w:tcW w:w="312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3" w:after="0" w:line="240" w:lineRule="auto"/>
              <w:ind w:left="1425" w:right="136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43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3" w:after="0" w:line="240" w:lineRule="auto"/>
              <w:ind w:left="1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</w:tr>
      <w:tr>
        <w:trPr>
          <w:trHeight w:val="830" w:hRule="exact"/>
        </w:trPr>
        <w:tc>
          <w:tcPr>
            <w:tcW w:w="1743" w:type="dxa"/>
            <w:tcBorders>
              <w:top w:val="nil" w:sz="6" w:space="0" w:color="auto"/>
              <w:bottom w:val="single" w:sz="8.47992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D</w:t>
            </w:r>
          </w:p>
        </w:tc>
        <w:tc>
          <w:tcPr>
            <w:tcW w:w="3125" w:type="dxa"/>
            <w:tcBorders>
              <w:top w:val="nil" w:sz="6" w:space="0" w:color="auto"/>
              <w:bottom w:val="single" w:sz="8.47992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425" w:right="136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4390" w:type="dxa"/>
            <w:tcBorders>
              <w:top w:val="nil" w:sz="6" w:space="0" w:color="auto"/>
              <w:bottom w:val="single" w:sz="8.47992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7" w:after="0" w:line="203" w:lineRule="exact"/>
        <w:ind w:left="12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.4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Hu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ix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nd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20" w:right="1120"/>
        </w:sectPr>
      </w:pPr>
      <w:rPr/>
    </w:p>
    <w:p>
      <w:pPr>
        <w:spacing w:before="32" w:after="0" w:line="240" w:lineRule="auto"/>
        <w:ind w:left="557" w:right="-73"/>
        <w:jc w:val="left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-1"/>
          <w:w w:val="100"/>
        </w:rPr>
        <w:t>B</w:t>
      </w:r>
      <w:r>
        <w:rPr>
          <w:rFonts w:ascii="Arial" w:hAnsi="Arial" w:cs="Arial" w:eastAsia="Arial"/>
          <w:sz w:val="22"/>
          <w:szCs w:val="22"/>
          <w:spacing w:val="1"/>
          <w:w w:val="100"/>
        </w:rPr>
        <w:t>r</w:t>
      </w:r>
      <w:r>
        <w:rPr>
          <w:rFonts w:ascii="Arial" w:hAnsi="Arial" w:cs="Arial" w:eastAsia="Arial"/>
          <w:sz w:val="22"/>
          <w:szCs w:val="22"/>
          <w:spacing w:val="-1"/>
          <w:w w:val="100"/>
        </w:rPr>
        <w:t>i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cks</w:t>
      </w:r>
      <w:r>
        <w:rPr>
          <w:rFonts w:ascii="Arial" w:hAnsi="Arial" w:cs="Arial" w:eastAsia="Arial"/>
          <w:sz w:val="22"/>
          <w:szCs w:val="22"/>
          <w:spacing w:val="-1"/>
          <w:w w:val="100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</w:rPr>
        <w:t>t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yp</w:t>
      </w:r>
      <w:r>
        <w:rPr>
          <w:rFonts w:ascii="Arial" w:hAnsi="Arial" w:cs="Arial" w:eastAsia="Arial"/>
          <w:sz w:val="22"/>
          <w:szCs w:val="22"/>
          <w:spacing w:val="-1"/>
          <w:w w:val="100"/>
        </w:rPr>
        <w:t>e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s</w:t>
      </w:r>
    </w:p>
    <w:p>
      <w:pPr>
        <w:spacing w:before="32" w:after="0" w:line="240" w:lineRule="auto"/>
        <w:ind w:right="-73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br w:type="column"/>
      </w:r>
      <w:r>
        <w:rPr>
          <w:rFonts w:ascii="Arial" w:hAnsi="Arial" w:cs="Arial" w:eastAsia="Arial"/>
          <w:sz w:val="22"/>
          <w:szCs w:val="22"/>
          <w:spacing w:val="-1"/>
          <w:w w:val="100"/>
        </w:rPr>
        <w:t>S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a</w:t>
      </w:r>
      <w:r>
        <w:rPr>
          <w:rFonts w:ascii="Arial" w:hAnsi="Arial" w:cs="Arial" w:eastAsia="Arial"/>
          <w:sz w:val="22"/>
          <w:szCs w:val="22"/>
          <w:spacing w:val="-1"/>
          <w:w w:val="100"/>
        </w:rPr>
        <w:t>n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d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</w:rPr>
        <w:t>(</w:t>
      </w:r>
      <w:r>
        <w:rPr>
          <w:rFonts w:ascii="Arial" w:hAnsi="Arial" w:cs="Arial" w:eastAsia="Arial"/>
          <w:sz w:val="22"/>
          <w:szCs w:val="22"/>
          <w:spacing w:val="-2"/>
          <w:w w:val="100"/>
        </w:rPr>
        <w:t>%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)</w:t>
      </w:r>
    </w:p>
    <w:p>
      <w:pPr>
        <w:spacing w:before="32" w:after="0" w:line="240" w:lineRule="auto"/>
        <w:ind w:right="-20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br w:type="column"/>
      </w:r>
      <w:r>
        <w:rPr>
          <w:rFonts w:ascii="Arial" w:hAnsi="Arial" w:cs="Arial" w:eastAsia="Arial"/>
          <w:sz w:val="22"/>
          <w:szCs w:val="22"/>
          <w:spacing w:val="-1"/>
          <w:w w:val="100"/>
        </w:rPr>
        <w:t>R</w:t>
      </w:r>
      <w:r>
        <w:rPr>
          <w:rFonts w:ascii="Arial" w:hAnsi="Arial" w:cs="Arial" w:eastAsia="Arial"/>
          <w:sz w:val="22"/>
          <w:szCs w:val="22"/>
          <w:spacing w:val="-1"/>
          <w:w w:val="100"/>
        </w:rPr>
        <w:t>i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ce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H</w:t>
      </w:r>
      <w:r>
        <w:rPr>
          <w:rFonts w:ascii="Arial" w:hAnsi="Arial" w:cs="Arial" w:eastAsia="Arial"/>
          <w:sz w:val="22"/>
          <w:szCs w:val="22"/>
          <w:spacing w:val="-1"/>
          <w:w w:val="100"/>
        </w:rPr>
        <w:t>u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sk</w:t>
      </w:r>
      <w:r>
        <w:rPr>
          <w:rFonts w:ascii="Arial" w:hAnsi="Arial" w:cs="Arial" w:eastAsia="Arial"/>
          <w:sz w:val="22"/>
          <w:szCs w:val="22"/>
          <w:spacing w:val="1"/>
          <w:w w:val="100"/>
        </w:rPr>
        <w:t> </w:t>
      </w:r>
      <w:r>
        <w:rPr>
          <w:rFonts w:ascii="Arial" w:hAnsi="Arial" w:cs="Arial" w:eastAsia="Arial"/>
          <w:sz w:val="22"/>
          <w:szCs w:val="22"/>
          <w:spacing w:val="-2"/>
          <w:w w:val="100"/>
        </w:rPr>
        <w:t>(</w: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%)</w:t>
      </w:r>
    </w:p>
    <w:p>
      <w:pPr>
        <w:jc w:val="left"/>
        <w:spacing w:after="0"/>
        <w:sectPr>
          <w:type w:val="continuous"/>
          <w:pgSz w:w="11920" w:h="16840"/>
          <w:pgMar w:top="1380" w:bottom="280" w:left="1320" w:right="1120"/>
          <w:cols w:num="3" w:equalWidth="0">
            <w:col w:w="1745" w:space="1894"/>
            <w:col w:w="919" w:space="2161"/>
            <w:col w:w="2761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88.463997pt;margin-top:542.949951pt;width:462.186pt;height:.1pt;mso-position-horizontal-relative:page;mso-position-vertical-relative:page;z-index:-35217" coordorigin="1769,10859" coordsize="9244,2">
            <v:shape style="position:absolute;left:1769;top:10859;width:9244;height:2" coordorigin="1769,10859" coordsize="9244,0" path="m1769,10859l11013,10859e" filled="f" stroked="t" strokeweight="1.06002pt" strokecolor="#000000">
              <v:path arrowok="t"/>
            </v:shape>
          </v:group>
          <w10:wrap type="none"/>
        </w:pict>
      </w:r>
      <w:r>
        <w:rPr/>
        <w:pict>
          <v:group style="position:absolute;margin-left:87.744003pt;margin-top:676.780029pt;width:462.906pt;height:.1pt;mso-position-horizontal-relative:page;mso-position-vertical-relative:page;z-index:-35216" coordorigin="1755,13536" coordsize="9258,2">
            <v:shape style="position:absolute;left:1755;top:13536;width:9258;height:2" coordorigin="1755,13536" coordsize="9258,0" path="m1755,13536l11013,13536e" filled="f" stroked="t" strokeweight="1.05996pt" strokecolor="#000000">
              <v:path arrowok="t"/>
            </v:shape>
          </v:group>
          <w10:wrap type="none"/>
        </w:pict>
      </w:r>
      <w:r>
        <w:rPr>
          <w:sz w:val="20"/>
          <w:szCs w:val="20"/>
        </w:rPr>
      </w:r>
    </w:p>
    <w:p>
      <w:pPr>
        <w:spacing w:before="1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17.280006" w:type="dxa"/>
      </w:tblPr>
      <w:tblGrid/>
      <w:tr>
        <w:trPr>
          <w:trHeight w:val="400" w:hRule="exact"/>
        </w:trPr>
        <w:tc>
          <w:tcPr>
            <w:tcW w:w="172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4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A1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1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right="20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</w:tr>
      <w:tr>
        <w:trPr>
          <w:trHeight w:val="379" w:hRule="exact"/>
        </w:trPr>
        <w:tc>
          <w:tcPr>
            <w:tcW w:w="172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B1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  <w:tc>
          <w:tcPr>
            <w:tcW w:w="1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right="20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</w:tr>
      <w:tr>
        <w:trPr>
          <w:trHeight w:val="380" w:hRule="exact"/>
        </w:trPr>
        <w:tc>
          <w:tcPr>
            <w:tcW w:w="172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C1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1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right="20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</w:tr>
      <w:tr>
        <w:trPr>
          <w:trHeight w:val="401" w:hRule="exact"/>
        </w:trPr>
        <w:tc>
          <w:tcPr>
            <w:tcW w:w="172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3" w:after="0" w:line="240" w:lineRule="auto"/>
              <w:ind w:left="4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D1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3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70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3" w:after="0" w:line="240" w:lineRule="auto"/>
              <w:ind w:right="20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</w:tr>
    </w:tbl>
    <w:p>
      <w:pPr>
        <w:jc w:val="right"/>
        <w:spacing w:after="0"/>
        <w:sectPr>
          <w:type w:val="continuous"/>
          <w:pgSz w:w="11920" w:h="16840"/>
          <w:pgMar w:top="1380" w:bottom="280" w:left="1320" w:right="1120"/>
        </w:sectPr>
      </w:pPr>
      <w:rPr/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.5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Co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Du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g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ix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nd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jc w:val="left"/>
        <w:spacing w:after="0"/>
        <w:sectPr>
          <w:pgMar w:header="0" w:footer="1000" w:top="1560" w:bottom="1200" w:left="1340" w:right="460"/>
          <w:pgSz w:w="11920" w:h="16840"/>
        </w:sectPr>
      </w:pPr>
      <w:rPr/>
    </w:p>
    <w:p>
      <w:pPr>
        <w:spacing w:before="32" w:after="0" w:line="248" w:lineRule="exact"/>
        <w:ind w:left="537" w:right="-73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pict>
          <v:group style="position:absolute;margin-left:88.463997pt;margin-top:.997871pt;width:462.186pt;height:.1pt;mso-position-horizontal-relative:page;mso-position-vertical-relative:paragraph;z-index:-35214" coordorigin="1769,20" coordsize="9244,2">
            <v:shape style="position:absolute;left:1769;top:20;width:9244;height:2" coordorigin="1769,20" coordsize="9244,0" path="m1769,20l11013,20e" filled="f" stroked="t" strokeweight="1.06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B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r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i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cks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t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yp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e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s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32" w:after="0" w:line="248" w:lineRule="exact"/>
        <w:ind w:right="-73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br w:type="column"/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S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n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d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(</w:t>
      </w:r>
      <w:r>
        <w:rPr>
          <w:rFonts w:ascii="Arial" w:hAnsi="Arial" w:cs="Arial" w:eastAsia="Arial"/>
          <w:sz w:val="22"/>
          <w:szCs w:val="22"/>
          <w:spacing w:val="-2"/>
          <w:w w:val="100"/>
          <w:position w:val="-1"/>
        </w:rPr>
        <w:t>%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)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32" w:after="0" w:line="248" w:lineRule="exact"/>
        <w:ind w:right="-20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br w:type="column"/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C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ow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d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u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ng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2"/>
          <w:w w:val="100"/>
          <w:position w:val="-1"/>
        </w:rPr>
        <w:t>(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%)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3" w:equalWidth="0">
            <w:col w:w="1725" w:space="1894"/>
            <w:col w:w="919" w:space="2161"/>
            <w:col w:w="3421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414.87999" w:type="dxa"/>
      </w:tblPr>
      <w:tblGrid/>
      <w:tr>
        <w:trPr>
          <w:trHeight w:val="400" w:hRule="exact"/>
        </w:trPr>
        <w:tc>
          <w:tcPr>
            <w:tcW w:w="180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A2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439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41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</w:tr>
      <w:tr>
        <w:trPr>
          <w:trHeight w:val="379" w:hRule="exact"/>
        </w:trPr>
        <w:tc>
          <w:tcPr>
            <w:tcW w:w="180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B2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  <w:tc>
          <w:tcPr>
            <w:tcW w:w="439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41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</w:tr>
      <w:tr>
        <w:trPr>
          <w:trHeight w:val="379" w:hRule="exact"/>
        </w:trPr>
        <w:tc>
          <w:tcPr>
            <w:tcW w:w="180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C2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439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41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</w:tr>
      <w:tr>
        <w:trPr>
          <w:trHeight w:val="833" w:hRule="exact"/>
        </w:trPr>
        <w:tc>
          <w:tcPr>
            <w:tcW w:w="1804" w:type="dxa"/>
            <w:tcBorders>
              <w:top w:val="nil" w:sz="6" w:space="0" w:color="auto"/>
              <w:bottom w:val="single" w:sz="8.48016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D2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single" w:sz="8.48016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4391" w:type="dxa"/>
            <w:tcBorders>
              <w:top w:val="nil" w:sz="6" w:space="0" w:color="auto"/>
              <w:bottom w:val="single" w:sz="8.48016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41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7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.6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Co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x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with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32" w:after="0" w:line="248" w:lineRule="exact"/>
        <w:ind w:left="537" w:right="-73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pict>
          <v:group style="position:absolute;margin-left:88.463997pt;margin-top:.997903pt;width:462.186pt;height:.1pt;mso-position-horizontal-relative:page;mso-position-vertical-relative:paragraph;z-index:-35213" coordorigin="1769,20" coordsize="9244,2">
            <v:shape style="position:absolute;left:1769;top:20;width:9244;height:2" coordorigin="1769,20" coordsize="9244,0" path="m1769,20l11013,20e" filled="f" stroked="t" strokeweight="1.05999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B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r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i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cks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t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yp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e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s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32" w:after="0" w:line="248" w:lineRule="exact"/>
        <w:ind w:right="-73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br w:type="column"/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S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a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n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d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(</w:t>
      </w:r>
      <w:r>
        <w:rPr>
          <w:rFonts w:ascii="Arial" w:hAnsi="Arial" w:cs="Arial" w:eastAsia="Arial"/>
          <w:sz w:val="22"/>
          <w:szCs w:val="22"/>
          <w:spacing w:val="-2"/>
          <w:w w:val="100"/>
          <w:position w:val="-1"/>
        </w:rPr>
        <w:t>%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)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32" w:after="0" w:line="248" w:lineRule="exact"/>
        <w:ind w:right="-20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br w:type="column"/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M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i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l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l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et</w:t>
      </w:r>
      <w:r>
        <w:rPr>
          <w:rFonts w:ascii="Arial" w:hAnsi="Arial" w:cs="Arial" w:eastAsia="Arial"/>
          <w:sz w:val="22"/>
          <w:szCs w:val="22"/>
          <w:spacing w:val="2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H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usk</w:t>
      </w:r>
      <w:r>
        <w:rPr>
          <w:rFonts w:ascii="Arial" w:hAnsi="Arial" w:cs="Arial" w:eastAsia="Arial"/>
          <w:sz w:val="22"/>
          <w:szCs w:val="22"/>
          <w:spacing w:val="-2"/>
          <w:w w:val="100"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1"/>
          <w:w w:val="100"/>
          <w:position w:val="-1"/>
        </w:rPr>
        <w:t>(</w:t>
      </w:r>
      <w:r>
        <w:rPr>
          <w:rFonts w:ascii="Arial" w:hAnsi="Arial" w:cs="Arial" w:eastAsia="Arial"/>
          <w:sz w:val="22"/>
          <w:szCs w:val="22"/>
          <w:spacing w:val="-2"/>
          <w:w w:val="100"/>
          <w:position w:val="-1"/>
        </w:rPr>
        <w:t>%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)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3" w:equalWidth="0">
            <w:col w:w="1725" w:space="1894"/>
            <w:col w:w="919" w:space="2161"/>
            <w:col w:w="3421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414.87999" w:type="dxa"/>
      </w:tblPr>
      <w:tblGrid/>
      <w:tr>
        <w:trPr>
          <w:trHeight w:val="400" w:hRule="exact"/>
        </w:trPr>
        <w:tc>
          <w:tcPr>
            <w:tcW w:w="180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A3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439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72" w:after="0" w:line="240" w:lineRule="auto"/>
              <w:ind w:left="141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</w:tr>
      <w:tr>
        <w:trPr>
          <w:trHeight w:val="379" w:hRule="exact"/>
        </w:trPr>
        <w:tc>
          <w:tcPr>
            <w:tcW w:w="180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B3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  <w:tc>
          <w:tcPr>
            <w:tcW w:w="439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41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</w:tr>
      <w:tr>
        <w:trPr>
          <w:trHeight w:val="379" w:hRule="exact"/>
        </w:trPr>
        <w:tc>
          <w:tcPr>
            <w:tcW w:w="180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C3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439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41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</w:tr>
      <w:tr>
        <w:trPr>
          <w:trHeight w:val="833" w:hRule="exact"/>
        </w:trPr>
        <w:tc>
          <w:tcPr>
            <w:tcW w:w="1804" w:type="dxa"/>
            <w:tcBorders>
              <w:top w:val="nil" w:sz="6" w:space="0" w:color="auto"/>
              <w:bottom w:val="single" w:sz="8.47992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12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D3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63" w:type="dxa"/>
            <w:tcBorders>
              <w:top w:val="nil" w:sz="6" w:space="0" w:color="auto"/>
              <w:bottom w:val="single" w:sz="8.47992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1364" w:right="136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4391" w:type="dxa"/>
            <w:tcBorders>
              <w:top w:val="nil" w:sz="6" w:space="0" w:color="auto"/>
              <w:bottom w:val="single" w:sz="8.47992" w:space="0" w:color="000000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141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</w:tr>
    </w:tbl>
    <w:p>
      <w:pPr>
        <w:spacing w:before="3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6" w:after="0" w:line="240" w:lineRule="auto"/>
        <w:ind w:left="100" w:right="5737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3.3.4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rep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per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1.5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1.5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1.5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locally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llet,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46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Rig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A: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Agricu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ral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%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e,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%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%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%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ow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82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60" w:lineRule="auto"/>
        <w:ind w:left="820" w:right="39" w:firstLine="-3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ii.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))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50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</w:p>
    <w:p>
      <w:pPr>
        <w:spacing w:before="0" w:after="0" w:line="293" w:lineRule="exact"/>
        <w:ind w:left="820" w:right="148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gives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est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y,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both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1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iii.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locally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89" w:lineRule="exact"/>
        <w:ind w:left="8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6" w:after="0" w:line="301" w:lineRule="exact"/>
        <w:ind w:left="1557" w:right="-20"/>
        <w:jc w:val="left"/>
        <w:tabs>
          <w:tab w:pos="4340" w:val="left"/>
          <w:tab w:pos="7060" w:val="left"/>
        </w:tabs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  <w:position w:val="3"/>
        </w:rPr>
        <w:t>(A)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3"/>
        </w:rPr>
        <w:t>(B)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-1"/>
        </w:rPr>
        <w:t>(C)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7" w:after="0" w:line="240" w:lineRule="auto"/>
        <w:ind w:left="100" w:right="5506"/>
        <w:jc w:val="both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64.125pt;margin-top:-179.173126pt;width:416.25pt;height:174pt;mso-position-horizontal-relative:page;mso-position-vertical-relative:paragraph;z-index:-35212" coordorigin="1283,-3583" coordsize="8325,3480">
            <v:group style="position:absolute;left:1290;top:-3576;width:8310;height:3465" coordorigin="1290,-3576" coordsize="8310,3465">
              <v:shape style="position:absolute;left:1290;top:-3576;width:8310;height:3465" coordorigin="1290,-3576" coordsize="8310,3465" path="m1290,-111l9600,-111,9600,-3576,1290,-3576,1290,-111xe" filled="f" stroked="t" strokeweight=".75pt" strokecolor="#000000">
                <v:path arrowok="t"/>
              </v:shape>
              <v:shape style="position:absolute;left:1488;top:-3450;width:7957;height:3258" type="#_x0000_t75">
                <v:imagedata r:id="rId72" o:title=""/>
              </v:shape>
            </v:group>
            <v:group style="position:absolute;left:2745;top:-2439;width:674;height:386" coordorigin="2745,-2439" coordsize="674,386">
              <v:shape style="position:absolute;left:2745;top:-2439;width:674;height:386" coordorigin="2745,-2439" coordsize="674,386" path="m2745,-2053l3419,-2053,3419,-2439,2745,-2439,2745,-2053e" filled="t" fillcolor="#FFFFFF" stroked="f">
                <v:path arrowok="t"/>
                <v:fill/>
              </v:shape>
            </v:group>
            <v:group style="position:absolute;left:2745;top:-2439;width:674;height:386" coordorigin="2745,-2439" coordsize="674,386">
              <v:shape style="position:absolute;left:2745;top:-2439;width:674;height:386" coordorigin="2745,-2439" coordsize="674,386" path="m2745,-2053l3419,-2053,3419,-2439,2745,-2439,2745,-2053xe" filled="f" stroked="t" strokeweight=".75pt" strokecolor="#000000">
                <v:path arrowok="t"/>
              </v:shape>
              <v:shape style="position:absolute;left:2753;top:-2361;width:658;height:228" type="#_x0000_t75">
                <v:imagedata r:id="rId73" o:title=""/>
              </v:shape>
            </v:group>
            <v:group style="position:absolute;left:5533;top:-2439;width:651;height:386" coordorigin="5533,-2439" coordsize="651,386">
              <v:shape style="position:absolute;left:5533;top:-2439;width:651;height:386" coordorigin="5533,-2439" coordsize="651,386" path="m5533,-2053l6183,-2053,6183,-2439,5533,-2439,5533,-2053e" filled="t" fillcolor="#FFFFFF" stroked="f">
                <v:path arrowok="t"/>
                <v:fill/>
              </v:shape>
            </v:group>
            <v:group style="position:absolute;left:5533;top:-2439;width:651;height:386" coordorigin="5533,-2439" coordsize="651,386">
              <v:shape style="position:absolute;left:5533;top:-2439;width:651;height:386" coordorigin="5533,-2439" coordsize="651,386" path="m5533,-2053l6183,-2053,6183,-2439,5533,-2439,5533,-2053xe" filled="f" stroked="t" strokeweight=".75pt" strokecolor="#000000">
                <v:path arrowok="t"/>
              </v:shape>
              <v:shape style="position:absolute;left:5539;top:-2361;width:636;height:228" type="#_x0000_t75">
                <v:imagedata r:id="rId74" o:title=""/>
              </v:shape>
            </v:group>
            <v:group style="position:absolute;left:8265;top:-2403;width:660;height:432" coordorigin="8265,-2403" coordsize="660,432">
              <v:shape style="position:absolute;left:8265;top:-2403;width:660;height:432" coordorigin="8265,-2403" coordsize="660,432" path="m8265,-1971l8925,-1971,8925,-2403,8265,-2403,8265,-1971e" filled="t" fillcolor="#FFFFFF" stroked="f">
                <v:path arrowok="t"/>
                <v:fill/>
              </v:shape>
            </v:group>
            <v:group style="position:absolute;left:8265;top:-2403;width:660;height:432" coordorigin="8265,-2403" coordsize="660,432">
              <v:shape style="position:absolute;left:8265;top:-2403;width:660;height:432" coordorigin="8265,-2403" coordsize="660,432" path="m8265,-1971l8925,-1971,8925,-2403,8265,-2403,8265,-1971xe" filled="f" stroked="t" strokeweight=".75pt" strokecolor="#000000">
                <v:path arrowok="t"/>
              </v:shape>
              <v:shape style="position:absolute;left:8273;top:-2325;width:646;height:276" type="#_x0000_t75">
                <v:imagedata r:id="rId75" o:title="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x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rch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2245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bo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ry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Te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2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: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Too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,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,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nd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en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8307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ew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4578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3.4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9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ermal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Test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Tool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(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EP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0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0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e)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</w:p>
    <w:p>
      <w:pPr>
        <w:spacing w:before="0" w:after="0" w:line="292" w:lineRule="exact"/>
        <w:ind w:left="100" w:right="5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ally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esig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260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247.075973pt;height:349.8pt;mso-position-horizontal-relative:char;mso-position-vertical-relative:line" type="#_x0000_t75">
            <v:imagedata r:id="rId76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239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264.55559pt;height:249.69pt;mso-position-horizontal-relative:char;mso-position-vertical-relative:line" type="#_x0000_t75">
            <v:imagedata r:id="rId77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8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nt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320" w:bottom="1200" w:left="1340" w:right="1680"/>
          <w:pgSz w:w="11920" w:h="16840"/>
        </w:sectPr>
      </w:pPr>
      <w:rPr/>
    </w:p>
    <w:p>
      <w:pPr>
        <w:spacing w:before="62" w:after="0" w:line="240" w:lineRule="auto"/>
        <w:ind w:left="100" w:right="6650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W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bsorp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A)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24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</w:p>
    <w:p>
      <w:pPr>
        <w:spacing w:before="2" w:after="0" w:line="240" w:lineRule="auto"/>
        <w:ind w:left="100" w:right="511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8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irst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laced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large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24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again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The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osi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la: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3576" w:right="658" w:firstLine="-2864"/>
        <w:jc w:val="left"/>
        <w:tabs>
          <w:tab w:pos="8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u w:val="single" w:color="0000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u w:val="single" w:color="0000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u w:val="single" w:color="0000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u w:val="single" w:color="0000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u w:val="single" w:color="0000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u w:val="single" w:color="0000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u w:val="single" w:color="00000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u w:val="single" w:color="0000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00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(3.1)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211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3.4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ress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ve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est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6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ax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axially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16"/>
          <w:szCs w:val="16"/>
          <w:spacing w:val="16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ill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maxim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ail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maxi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ails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e.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io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ea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rick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The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ecim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al.,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)</w: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  <w:position w:val="0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  <w:position w:val="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8321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2" w:firstLine="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etermi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(AST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lock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1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0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(2)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etermi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ecimen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61" w:after="0" w:line="360" w:lineRule="auto"/>
        <w:ind w:left="100" w:right="43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Each</w:t>
      </w:r>
      <w:r>
        <w:rPr>
          <w:rFonts w:ascii="Calibri" w:hAnsi="Calibri" w:cs="Calibri" w:eastAsia="Calibri"/>
          <w:sz w:val="22"/>
          <w:szCs w:val="22"/>
          <w:spacing w:val="3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spec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3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was</w:t>
      </w:r>
      <w:r>
        <w:rPr>
          <w:rFonts w:ascii="Calibri" w:hAnsi="Calibri" w:cs="Calibri" w:eastAsia="Calibri"/>
          <w:sz w:val="22"/>
          <w:szCs w:val="22"/>
          <w:spacing w:val="3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eig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3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3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3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ital</w:t>
      </w:r>
      <w:r>
        <w:rPr>
          <w:rFonts w:ascii="Calibri" w:hAnsi="Calibri" w:cs="Calibri" w:eastAsia="Calibri"/>
          <w:sz w:val="22"/>
          <w:szCs w:val="22"/>
          <w:spacing w:val="3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3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ce</w:t>
      </w:r>
      <w:r>
        <w:rPr>
          <w:rFonts w:ascii="Calibri" w:hAnsi="Calibri" w:cs="Calibri" w:eastAsia="Calibri"/>
          <w:sz w:val="22"/>
          <w:szCs w:val="22"/>
          <w:spacing w:val="3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3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3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ass</w:t>
      </w:r>
      <w:r>
        <w:rPr>
          <w:rFonts w:ascii="Calibri" w:hAnsi="Calibri" w:cs="Calibri" w:eastAsia="Calibri"/>
          <w:sz w:val="22"/>
          <w:szCs w:val="22"/>
          <w:spacing w:val="3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ec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ed.</w:t>
      </w:r>
      <w:r>
        <w:rPr>
          <w:rFonts w:ascii="Calibri" w:hAnsi="Calibri" w:cs="Calibri" w:eastAsia="Calibri"/>
          <w:sz w:val="22"/>
          <w:szCs w:val="22"/>
          <w:spacing w:val="3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3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ensi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3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speci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calc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us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q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3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</w:p>
    <w:p>
      <w:pPr>
        <w:spacing w:before="0" w:after="0" w:line="109" w:lineRule="exact"/>
        <w:ind w:left="1214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-6"/>
        </w:rPr>
        <w:t>�𝑎�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6"/>
          <w:w w:val="100"/>
          <w:position w:val="-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6"/>
        </w:rPr>
        <w:t>�𝑔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0" w:after="0" w:line="244" w:lineRule="exact"/>
        <w:ind w:left="151"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122.059998pt;margin-top:5.58pt;width:47.52pt;height:.1pt;mso-position-horizontal-relative:page;mso-position-vertical-relative:paragraph;z-index:-35211" coordorigin="2441,112" coordsize="950,2">
            <v:shape style="position:absolute;left:2441;top:112;width:950;height:2" coordorigin="2441,112" coordsize="950,0" path="m2441,112l3392,112e" filled="f" stroked="t" strokeweight=".94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ensi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338" w:lineRule="exact"/>
        <w:ind w:right="-69"/>
        <w:jc w:val="left"/>
        <w:rPr>
          <w:rFonts w:ascii="Cambria Math" w:hAnsi="Cambria Math" w:cs="Cambria Math" w:eastAsia="Cambria Math"/>
          <w:sz w:val="14"/>
          <w:szCs w:val="1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position w:val="-3"/>
        </w:rPr>
        <w:t>����</w:t>
      </w:r>
      <w:r>
        <w:rPr>
          <w:rFonts w:ascii="Cambria Math" w:hAnsi="Cambria Math" w:cs="Cambria Math" w:eastAsia="Cambria Math"/>
          <w:sz w:val="17"/>
          <w:szCs w:val="17"/>
          <w:spacing w:val="-1"/>
          <w:position w:val="-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position w:val="-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position w:val="-3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6"/>
          <w:position w:val="-3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1"/>
          <w:position w:val="-3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0"/>
          <w:w w:val="106"/>
          <w:position w:val="2"/>
        </w:rPr>
        <w:t>3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0"/>
        </w:rPr>
      </w:r>
    </w:p>
    <w:p>
      <w:pPr>
        <w:spacing w:before="0" w:after="0" w:line="244" w:lineRule="exact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3" w:equalWidth="0">
            <w:col w:w="1048" w:space="53"/>
            <w:col w:w="943" w:space="6845"/>
            <w:col w:w="1231"/>
          </w:cols>
        </w:sectPr>
      </w:pPr>
      <w:rPr/>
    </w:p>
    <w:p>
      <w:pPr>
        <w:spacing w:before="8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81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23.493028pt;height:264.3375pt;mso-position-horizontal-relative:char;mso-position-vertical-relative:line" type="#_x0000_t75">
            <v:imagedata r:id="rId78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7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00" w:right="5345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x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143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per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5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A: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yered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(by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millet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(by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sect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50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e.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oth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st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laced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Rig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95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ay.</w:t>
      </w:r>
    </w:p>
    <w:p>
      <w:pPr>
        <w:jc w:val="both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1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(by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sectici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ack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5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60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es’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rvals.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424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4.2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sors: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ypes,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pplic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,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urem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780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Temper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ure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sors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83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3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(Za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ively.</w:t>
      </w:r>
    </w:p>
    <w:p>
      <w:pPr>
        <w:spacing w:before="2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439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rmo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91.479988" w:type="dxa"/>
      </w:tblPr>
      <w:tblGrid/>
      <w:tr>
        <w:trPr>
          <w:trHeight w:val="398" w:hRule="exact"/>
        </w:trPr>
        <w:tc>
          <w:tcPr>
            <w:tcW w:w="8898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1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6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f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os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res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74" w:hRule="exact"/>
        </w:trPr>
        <w:tc>
          <w:tcPr>
            <w:tcW w:w="308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ufa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er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be</w:t>
            </w:r>
          </w:p>
        </w:tc>
        <w:tc>
          <w:tcPr>
            <w:tcW w:w="581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1104" w:hRule="exact"/>
        </w:trPr>
        <w:tc>
          <w:tcPr>
            <w:tcW w:w="308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f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on</w:t>
            </w:r>
          </w:p>
        </w:tc>
        <w:tc>
          <w:tcPr>
            <w:tcW w:w="581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he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e: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iC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-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K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ss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we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p</w:t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nd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sh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h)</w:t>
            </w:r>
          </w:p>
        </w:tc>
      </w:tr>
    </w:tbl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96.573997pt;margin-top:71.949982pt;width:446.26596pt;height:56.76pt;mso-position-horizontal-relative:page;mso-position-vertical-relative:page;z-index:-35210" type="#_x0000_t202" filled="f" stroked="f">
            <v:textbox inset="0,0,0,0">
              <w:txbxContent>
                <w:tbl>
                  <w:tblPr>
                    <w:tblW w:w="0" w:type="auto"/>
                    <w:tblLook w:val="01E0"/>
                    <w:tblLayout w:type="fixed"/>
                    <w:tblCellMar>
                      <w:left w:w="0" w:type="dxa"/>
                      <w:right w:w="0" w:type="dxa"/>
                      <w:bottom w:w="0" w:type="dxa"/>
                      <w:top w:w="0" w:type="dxa"/>
                    </w:tblCellMar>
                    <w:jc w:val="left"/>
                  </w:tblPr>
                  <w:tblGrid/>
                  <w:tr>
                    <w:trPr>
                      <w:trHeight w:val="375" w:hRule="exact"/>
                    </w:trPr>
                    <w:tc>
                      <w:tcPr>
                        <w:tcW w:w="3087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5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T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o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l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e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r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a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n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ces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±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0,5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3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°C</w:t>
                        </w:r>
                      </w:p>
                    </w:tc>
                  </w:tr>
                  <w:tr>
                    <w:trPr>
                      <w:trHeight w:val="377" w:hRule="exact"/>
                    </w:trPr>
                    <w:tc>
                      <w:tcPr>
                        <w:tcW w:w="3087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5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O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p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e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r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3"/>
                            <w:w w:val="100"/>
                          </w:rPr>
                          <w:t>a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t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i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ng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t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3"/>
                            <w:w w:val="100"/>
                          </w:rPr>
                          <w:t>e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m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3"/>
                            <w:w w:val="100"/>
                          </w:rPr>
                          <w:t>p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.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-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10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°C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2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…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+105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2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°C</w:t>
                        </w:r>
                      </w:p>
                    </w:tc>
                  </w:tr>
                  <w:tr>
                    <w:trPr>
                      <w:trHeight w:val="372" w:hRule="exact"/>
                    </w:trPr>
                    <w:tc>
                      <w:tcPr>
                        <w:tcW w:w="3087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5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E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x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t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ernal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d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i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3"/>
                            <w:w w:val="100"/>
                          </w:rPr>
                          <w:t>a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m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et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2"/>
                            <w:w w:val="100"/>
                          </w:rPr>
                          <w:t>e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r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3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C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a.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2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3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,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2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x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3,4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2"/>
                            <w:w w:val="100"/>
                          </w:rPr>
                          <w:t>m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m</w:t>
                        </w:r>
                      </w:p>
                    </w:tc>
                  </w:tr>
                </w:tbl>
                <w:p>
                  <w:pPr>
                    <w:spacing w:before="0" w:after="0" w:line="240" w:lineRule="auto"/>
                    <w:jc w:val="left"/>
                  </w:pPr>
                  <w:rPr/>
                </w:p>
              </w:txbxContent>
            </v:textbox>
          </v:shape>
        </w:pict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78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23.967026pt;height:171.72pt;mso-position-horizontal-relative:char;mso-position-vertical-relative:line" type="#_x0000_t75">
            <v:imagedata r:id="rId79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3756" w:right="3743"/>
        <w:jc w:val="center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NiCr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-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Ni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453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um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empe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ure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sors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lies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°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Symme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logg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sors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3.8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3.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6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2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24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igit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ture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ors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38.680" w:type="dxa"/>
      </w:tblPr>
      <w:tblGrid/>
      <w:tr>
        <w:trPr>
          <w:trHeight w:val="360" w:hRule="exact"/>
        </w:trPr>
        <w:tc>
          <w:tcPr>
            <w:tcW w:w="9006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f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emp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ure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sens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850" w:hRule="exact"/>
        </w:trPr>
        <w:tc>
          <w:tcPr>
            <w:tcW w:w="312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f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ac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er</w:t>
            </w:r>
            <w:r>
              <w:rPr>
                <w:rFonts w:ascii="Arial" w:hAnsi="Arial" w:cs="Arial" w:eastAsia="Arial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probe</w:t>
            </w:r>
          </w:p>
        </w:tc>
        <w:tc>
          <w:tcPr>
            <w:tcW w:w="5883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1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-1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1"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1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1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-1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1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1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1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1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1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1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1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position w:val="0"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al</w:t>
            </w:r>
            <w:r>
              <w:rPr>
                <w:rFonts w:ascii="Arial" w:hAnsi="Arial" w:cs="Arial" w:eastAsia="Arial"/>
                <w:sz w:val="22"/>
                <w:szCs w:val="22"/>
                <w:spacing w:val="-5"/>
                <w:w w:val="100"/>
                <w:position w:val="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hu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-5"/>
                <w:w w:val="100"/>
                <w:position w:val="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and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  <w:position w:val="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position w:val="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at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position w:val="0"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e</w:t>
            </w:r>
          </w:p>
          <w:p>
            <w:pPr>
              <w:spacing w:before="5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senso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s,</w:t>
            </w:r>
            <w:r>
              <w:rPr>
                <w:rFonts w:ascii="Arial" w:hAnsi="Arial" w:cs="Arial" w:eastAsia="Arial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6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8"/>
                <w:w w:val="100"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3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ed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sen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or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cov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r</w:t>
            </w:r>
          </w:p>
        </w:tc>
      </w:tr>
      <w:tr>
        <w:trPr>
          <w:trHeight w:val="2340" w:hRule="exact"/>
        </w:trPr>
        <w:tc>
          <w:tcPr>
            <w:tcW w:w="3123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f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on</w:t>
            </w:r>
          </w:p>
        </w:tc>
        <w:tc>
          <w:tcPr>
            <w:tcW w:w="5883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359" w:lineRule="auto"/>
              <w:ind w:left="201" w:right="300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nsu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on:</w:t>
            </w:r>
            <w:r>
              <w:rPr>
                <w:rFonts w:ascii="Arial" w:hAnsi="Arial" w:cs="Arial" w:eastAsia="Arial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nd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1"/>
              </w:rPr>
              <w:t>shea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1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1"/>
              </w:rPr>
              <w:t>h)</w:t>
            </w:r>
            <w:r>
              <w:rPr>
                <w:rFonts w:ascii="Arial" w:hAnsi="Arial" w:cs="Arial" w:eastAsia="Arial"/>
                <w:sz w:val="22"/>
                <w:szCs w:val="22"/>
                <w:spacing w:val="-5"/>
                <w:w w:val="100"/>
                <w:position w:val="1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1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1"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position w:val="1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position w:val="1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1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1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1"/>
              </w:rPr>
              <w:t>on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  <w:t>s</w:t>
            </w:r>
          </w:p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101</w:t>
            </w:r>
          </w:p>
          <w:p>
            <w:pPr>
              <w:spacing w:before="1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sor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cov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Ø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36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mm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5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ug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co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nec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Arial" w:hAnsi="Arial" w:cs="Arial" w:eastAsia="Arial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Ø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m</w:t>
            </w:r>
          </w:p>
          <w:p>
            <w:pPr>
              <w:spacing w:before="5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20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3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x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-3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ens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3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on</w:t>
            </w:r>
            <w:r>
              <w:rPr>
                <w:rFonts w:ascii="Arial" w:hAnsi="Arial" w:cs="Arial" w:eastAsia="Arial"/>
                <w:sz w:val="22"/>
                <w:szCs w:val="22"/>
                <w:spacing w:val="-9"/>
                <w:w w:val="100"/>
                <w:position w:val="-3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-3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position w:val="-3"/>
              </w:rPr>
              <w:t>b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position w:val="-3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  <w:position w:val="-3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Ø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position w:val="-3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position w:val="-3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position w:val="-3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,</w:t>
            </w:r>
            <w:r>
              <w:rPr>
                <w:rFonts w:ascii="Arial" w:hAnsi="Arial" w:cs="Arial" w:eastAsia="Arial"/>
                <w:sz w:val="22"/>
                <w:szCs w:val="22"/>
                <w:spacing w:val="-5"/>
                <w:w w:val="100"/>
                <w:position w:val="-3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Länge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  <w:position w:val="-3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-3"/>
              </w:rPr>
              <w:t>97</w:t>
            </w:r>
            <w:r>
              <w:rPr>
                <w:rFonts w:ascii="Arial" w:hAnsi="Arial" w:cs="Arial" w:eastAsia="Arial"/>
                <w:sz w:val="22"/>
                <w:szCs w:val="22"/>
                <w:spacing w:val="-4"/>
                <w:w w:val="100"/>
                <w:position w:val="-3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position w:val="-3"/>
              </w:rPr>
              <w:t>mm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684" w:hRule="exact"/>
        </w:trPr>
        <w:tc>
          <w:tcPr>
            <w:tcW w:w="9006" w:type="dxa"/>
            <w:gridSpan w:val="2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4069" w:right="403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3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ve</w:t>
            </w:r>
          </w:p>
          <w:p>
            <w:pPr>
              <w:spacing w:before="7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4062" w:right="403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w w:val="97"/>
              </w:rPr>
              <w:t>hu</w:t>
            </w:r>
            <w:r>
              <w:rPr>
                <w:rFonts w:ascii="Arial" w:hAnsi="Arial" w:cs="Arial" w:eastAsia="Arial"/>
                <w:sz w:val="22"/>
                <w:szCs w:val="22"/>
                <w:spacing w:val="3"/>
                <w:w w:val="97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97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97"/>
              </w:rPr>
              <w:t>dity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288" w:hRule="exact"/>
        </w:trPr>
        <w:tc>
          <w:tcPr>
            <w:tcW w:w="312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erances</w:t>
            </w:r>
          </w:p>
        </w:tc>
        <w:tc>
          <w:tcPr>
            <w:tcW w:w="5883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0,0%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…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,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%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H</w:t>
            </w:r>
          </w:p>
        </w:tc>
      </w:tr>
      <w:tr>
        <w:trPr>
          <w:trHeight w:val="290" w:hRule="exact"/>
        </w:trPr>
        <w:tc>
          <w:tcPr>
            <w:tcW w:w="312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ng</w:t>
            </w:r>
            <w:r>
              <w:rPr>
                <w:rFonts w:ascii="Arial" w:hAnsi="Arial" w:cs="Arial" w:eastAsia="Arial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</w:rPr>
              <w:t>p.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5883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±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,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8%</w:t>
            </w:r>
            <w:r>
              <w:rPr>
                <w:rFonts w:ascii="Arial" w:hAnsi="Arial" w:cs="Arial" w:eastAsia="Arial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RH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320" w:bottom="1200" w:left="1340" w:right="460"/>
          <w:pgSz w:w="11920" w:h="16840"/>
        </w:sectPr>
      </w:pPr>
      <w:rPr/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93.933998pt;margin-top:71.949982pt;width:451.66596pt;height:44.28pt;mso-position-horizontal-relative:page;mso-position-vertical-relative:page;z-index:-35209" type="#_x0000_t202" filled="f" stroked="f">
            <v:textbox inset="0,0,0,0">
              <w:txbxContent>
                <w:tbl>
                  <w:tblPr>
                    <w:tblW w:w="0" w:type="auto"/>
                    <w:tblLook w:val="01E0"/>
                    <w:tblLayout w:type="fixed"/>
                    <w:tblCellMar>
                      <w:left w:w="0" w:type="dxa"/>
                      <w:right w:w="0" w:type="dxa"/>
                      <w:bottom w:w="0" w:type="dxa"/>
                      <w:top w:w="0" w:type="dxa"/>
                    </w:tblCellMar>
                    <w:jc w:val="left"/>
                  </w:tblPr>
                  <w:tblGrid/>
                  <w:tr>
                    <w:trPr>
                      <w:trHeight w:val="291" w:hRule="exact"/>
                    </w:trPr>
                    <w:tc>
                      <w:tcPr>
                        <w:tcW w:w="9006" w:type="dxa"/>
                        <w:gridSpan w:val="2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4005" w:right="3969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w w:val="97"/>
                          </w:rPr>
                          <w:t>Te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3"/>
                            <w:w w:val="97"/>
                          </w:rPr>
                          <w:t>m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97"/>
                          </w:rPr>
                          <w:t>pe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3"/>
                            <w:w w:val="97"/>
                          </w:rPr>
                          <w:t>r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97"/>
                          </w:rPr>
                          <w:t>at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290" w:hRule="exact"/>
                    </w:trPr>
                    <w:tc>
                      <w:tcPr>
                        <w:tcW w:w="3123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5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T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o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l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erances</w:t>
                        </w:r>
                      </w:p>
                    </w:tc>
                    <w:tc>
                      <w:tcPr>
                        <w:tcW w:w="5883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-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20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4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°C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2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…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4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+60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°C</w:t>
                        </w:r>
                      </w:p>
                    </w:tc>
                  </w:tr>
                  <w:tr>
                    <w:trPr>
                      <w:trHeight w:val="293" w:hRule="exact"/>
                    </w:trPr>
                    <w:tc>
                      <w:tcPr>
                        <w:tcW w:w="3123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5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O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p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e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r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a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t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i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ng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9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t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e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m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3"/>
                            <w:w w:val="100"/>
                          </w:rPr>
                          <w:t>p.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5883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03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±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,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0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4"/>
                            <w:w w:val="100"/>
                          </w:rPr>
                          <w:t> 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K</w:t>
                        </w:r>
                      </w:p>
                    </w:tc>
                  </w:tr>
                </w:tbl>
                <w:p>
                  <w:pPr>
                    <w:spacing w:before="0" w:after="0" w:line="240" w:lineRule="auto"/>
                    <w:jc w:val="left"/>
                  </w:pPr>
                  <w:rPr/>
                </w:p>
              </w:txbxContent>
            </v:textbox>
          </v:shape>
        </w:pict>
      </w:r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739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30.798212pt;height:135.315pt;mso-position-horizontal-relative:char;mso-position-vertical-relative:line" type="#_x0000_t75">
            <v:imagedata r:id="rId80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6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7" w:after="0" w:line="240" w:lineRule="auto"/>
        <w:ind w:left="100" w:right="5583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git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dity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ture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ors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9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670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eorologic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logical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(NUST)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6" w:lineRule="exact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  <w:position w:val="1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egr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elsi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[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°C]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8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8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8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8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°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8" w:after="0" w:line="240" w:lineRule="auto"/>
        <w:ind w:left="46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MS UI Gothic" w:hAnsi="MS UI Gothic" w:cs="MS UI Gothic" w:eastAsia="MS UI Gothic"/>
          <w:sz w:val="24"/>
          <w:szCs w:val="24"/>
          <w:spacing w:val="0"/>
          <w:w w:val="100"/>
        </w:rPr>
        <w:t>❖</w:t>
      </w:r>
      <w:r>
        <w:rPr>
          <w:rFonts w:ascii="MS UI Gothic" w:hAnsi="MS UI Gothic" w:cs="MS UI Gothic" w:eastAsia="MS UI Gothic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[W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²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20" w:bottom="1200" w:left="13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286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221.184801pt;height:232.2pt;mso-position-horizontal-relative:char;mso-position-vertical-relative:line" type="#_x0000_t75">
            <v:imagedata r:id="rId81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7" w:after="0" w:line="240" w:lineRule="auto"/>
        <w:ind w:left="2734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tron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1"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  <w:position w:val="1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1"/>
        </w:rPr>
        <w:t>4.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  <w:position w:val="1"/>
        </w:rPr>
        <w:t>2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  <w:position w:val="1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1"/>
        </w:rPr>
        <w:t>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  <w:position w:val="1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  <w:position w:val="0"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0"/>
        </w:rPr>
        <w:t>ymmetron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0"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  <w:position w:val="0"/>
        </w:rPr>
        <w:t>t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  <w:position w:val="0"/>
        </w:rPr>
        <w:t>y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0"/>
        </w:rPr>
        <w:t>lit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  <w:position w:val="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0"/>
        </w:rPr>
        <w:t>s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  <w:position w:val="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0"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  <w:position w:val="0"/>
        </w:rPr>
        <w:t>0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  <w:position w:val="0"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position w:val="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Symme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lete,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lses.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rves,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sors’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output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~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+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~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+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~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left"/>
        <w:spacing w:after="0"/>
        <w:sectPr>
          <w:pgMar w:header="0" w:footer="1000" w:top="1320" w:bottom="1200" w:left="1340" w:right="460"/>
          <w:pgSz w:w="11920" w:h="16840"/>
        </w:sectPr>
      </w:pPr>
      <w:rPr/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2562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247.607436pt;height:222.48pt;mso-position-horizontal-relative:char;mso-position-vertical-relative:line" type="#_x0000_t75">
            <v:imagedata r:id="rId82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4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3535" w:right="3522"/>
        <w:jc w:val="center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3903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data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lec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7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Symme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Symme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±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º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racy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±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15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es’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vals.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4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50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253.47012pt;height:270.1125pt;mso-position-horizontal-relative:char;mso-position-vertical-relative:line" type="#_x0000_t75">
            <v:imagedata r:id="rId83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4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210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Fig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3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19</w:t>
      </w:r>
      <w:r>
        <w:rPr>
          <w:rFonts w:ascii="Arial" w:hAnsi="Arial" w:cs="Arial" w:eastAsia="Arial"/>
          <w:sz w:val="20"/>
          <w:szCs w:val="20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ym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m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etron</w:t>
      </w:r>
      <w:r>
        <w:rPr>
          <w:rFonts w:ascii="Arial" w:hAnsi="Arial" w:cs="Arial" w:eastAsia="Arial"/>
          <w:sz w:val="20"/>
          <w:szCs w:val="20"/>
          <w:spacing w:val="-10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d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ata</w:t>
      </w:r>
      <w:r>
        <w:rPr>
          <w:rFonts w:ascii="Arial" w:hAnsi="Arial" w:cs="Arial" w:eastAsia="Arial"/>
          <w:sz w:val="20"/>
          <w:szCs w:val="20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lo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ger</w:t>
      </w:r>
      <w:r>
        <w:rPr>
          <w:rFonts w:ascii="Arial" w:hAnsi="Arial" w:cs="Arial" w:eastAsia="Arial"/>
          <w:sz w:val="20"/>
          <w:szCs w:val="20"/>
          <w:spacing w:val="-5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co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ne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c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ed</w:t>
      </w:r>
      <w:r>
        <w:rPr>
          <w:rFonts w:ascii="Arial" w:hAnsi="Arial" w:cs="Arial" w:eastAsia="Arial"/>
          <w:sz w:val="20"/>
          <w:szCs w:val="20"/>
          <w:spacing w:val="-10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20"/>
          <w:szCs w:val="20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nso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2" w:after="0" w:line="240" w:lineRule="auto"/>
        <w:ind w:left="3575" w:right="3559"/>
        <w:jc w:val="center"/>
        <w:rPr>
          <w:rFonts w:ascii="Arial" w:hAnsi="Arial" w:cs="Arial" w:eastAsia="Arial"/>
          <w:sz w:val="36"/>
          <w:szCs w:val="36"/>
        </w:rPr>
      </w:pPr>
      <w:rPr/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</w:rPr>
        <w:t>H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AP</w:t>
      </w:r>
      <w:r>
        <w:rPr>
          <w:rFonts w:ascii="Arial" w:hAnsi="Arial" w:cs="Arial" w:eastAsia="Arial"/>
          <w:sz w:val="36"/>
          <w:szCs w:val="36"/>
          <w:spacing w:val="2"/>
          <w:w w:val="100"/>
          <w:b/>
          <w:bCs/>
        </w:rPr>
        <w:t>T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ER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FO</w:t>
      </w:r>
      <w:r>
        <w:rPr>
          <w:rFonts w:ascii="Arial" w:hAnsi="Arial" w:cs="Arial" w:eastAsia="Arial"/>
          <w:sz w:val="36"/>
          <w:szCs w:val="36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36"/>
          <w:szCs w:val="36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3011" w:right="2902"/>
        <w:jc w:val="center"/>
        <w:rPr>
          <w:rFonts w:ascii="Arial" w:hAnsi="Arial" w:cs="Arial" w:eastAsia="Arial"/>
          <w:sz w:val="32"/>
          <w:szCs w:val="32"/>
        </w:rPr>
      </w:pPr>
      <w:rPr/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X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RIM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AL</w:t>
      </w:r>
      <w:r>
        <w:rPr>
          <w:rFonts w:ascii="Arial" w:hAnsi="Arial" w:cs="Arial" w:eastAsia="Arial"/>
          <w:sz w:val="32"/>
          <w:szCs w:val="32"/>
          <w:spacing w:val="-25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RESUL</w:t>
      </w:r>
      <w:r>
        <w:rPr>
          <w:rFonts w:ascii="Arial" w:hAnsi="Arial" w:cs="Arial" w:eastAsia="Arial"/>
          <w:sz w:val="32"/>
          <w:szCs w:val="32"/>
          <w:spacing w:val="2"/>
          <w:w w:val="99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S</w:t>
      </w:r>
      <w:r>
        <w:rPr>
          <w:rFonts w:ascii="Arial" w:hAnsi="Arial" w:cs="Arial" w:eastAsia="Arial"/>
          <w:sz w:val="32"/>
          <w:szCs w:val="32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v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erview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1" w:lineRule="auto"/>
        <w:ind w:left="100" w:right="4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5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6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359" w:lineRule="auto"/>
        <w:ind w:left="100" w:right="5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esul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Therm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/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5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ively.</w:t>
      </w:r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red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4.680004" w:type="dxa"/>
      </w:tblPr>
      <w:tblGrid/>
      <w:tr>
        <w:trPr>
          <w:trHeight w:val="1743" w:hRule="exact"/>
        </w:trPr>
        <w:tc>
          <w:tcPr>
            <w:tcW w:w="2612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1" w:lineRule="exact"/>
              <w:ind w:left="875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SA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ES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427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688" w:right="67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THER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9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426" w:right="40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-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ON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ITY</w:t>
            </w:r>
          </w:p>
          <w:p>
            <w:pPr>
              <w:spacing w:before="6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439" w:right="423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</w:rPr>
              <w:t>(k)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</w:rPr>
              <w:t>mW/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</w:rPr>
              <w:t>m*K)</w:t>
            </w:r>
          </w:p>
        </w:tc>
        <w:tc>
          <w:tcPr>
            <w:tcW w:w="2429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72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THER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9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63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RESISTIVITY</w:t>
            </w:r>
          </w:p>
          <w:p>
            <w:pPr>
              <w:spacing w:before="1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690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</w:rPr>
              <w:t>)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spacing w:val="1"/>
                <w:w w:val="100"/>
                <w:position w:val="9"/>
              </w:rPr>
              <w:t>2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position w:val="0"/>
              </w:rPr>
              <w:t>K/W</w:t>
            </w:r>
          </w:p>
        </w:tc>
        <w:tc>
          <w:tcPr>
            <w:tcW w:w="2426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29" w:lineRule="exact"/>
              <w:ind w:left="466" w:right="453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  <w:b/>
                <w:bCs/>
              </w:rPr>
              <w:t>RAW</w:t>
            </w:r>
            <w:r>
              <w:rPr>
                <w:rFonts w:ascii="Arial" w:hAnsi="Arial" w:cs="Arial" w:eastAsia="Arial"/>
                <w:sz w:val="20"/>
                <w:szCs w:val="20"/>
                <w:spacing w:val="-6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99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99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ITY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882" w:right="869"/>
              <w:jc w:val="center"/>
              <w:rPr>
                <w:rFonts w:ascii="Arial" w:hAnsi="Arial" w:cs="Arial" w:eastAsia="Arial"/>
                <w:sz w:val="13"/>
                <w:szCs w:val="13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K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/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99"/>
                <w:b/>
                <w:bCs/>
                <w:position w:val="7"/>
              </w:rPr>
              <w:t>3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100"/>
                <w:position w:val="0"/>
              </w:rPr>
            </w:r>
          </w:p>
        </w:tc>
      </w:tr>
      <w:tr>
        <w:trPr>
          <w:trHeight w:val="3526" w:hRule="exact"/>
        </w:trPr>
        <w:tc>
          <w:tcPr>
            <w:tcW w:w="2612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719" w:lineRule="auto"/>
              <w:ind w:left="1235" w:right="1167" w:firstLine="-5"/>
              <w:jc w:val="both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C</w:t>
            </w:r>
          </w:p>
          <w:p>
            <w:pPr>
              <w:spacing w:before="0" w:after="0" w:line="240" w:lineRule="auto"/>
              <w:ind w:left="1187" w:right="116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D</w:t>
            </w:r>
          </w:p>
        </w:tc>
        <w:tc>
          <w:tcPr>
            <w:tcW w:w="24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835" w:right="814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.79</w:t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.65</w:t>
            </w:r>
          </w:p>
          <w:p>
            <w:pPr>
              <w:spacing w:before="6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.12</w:t>
            </w:r>
          </w:p>
        </w:tc>
        <w:tc>
          <w:tcPr>
            <w:tcW w:w="242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6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42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24" w:right="80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5.10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1" w:right="81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5.70</w:t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5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827" w:right="81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9.30</w:t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25" w:right="81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9.30</w:t>
            </w:r>
          </w:p>
        </w:tc>
      </w:tr>
    </w:tbl>
    <w:p>
      <w:pPr>
        <w:jc w:val="center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4.680004" w:type="dxa"/>
      </w:tblPr>
      <w:tblGrid/>
      <w:tr>
        <w:trPr>
          <w:trHeight w:val="6164" w:hRule="exact"/>
        </w:trPr>
        <w:tc>
          <w:tcPr>
            <w:tcW w:w="2612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720" w:lineRule="auto"/>
              <w:ind w:left="1201" w:right="1183" w:firstLine="-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G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0" w:after="0" w:line="292" w:lineRule="exact"/>
              <w:ind w:left="1223" w:right="1204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8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99" w:right="118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K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427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i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i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i/>
              </w:rPr>
              <w:t>.79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i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i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i/>
              </w:rPr>
              <w:t>.50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8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i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i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i/>
              </w:rPr>
              <w:t>.88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i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i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i/>
              </w:rPr>
              <w:t>.50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6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i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i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i/>
              </w:rPr>
              <w:t>.74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i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i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i/>
              </w:rPr>
              <w:t>.27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8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95" w:right="8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i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i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i/>
              </w:rPr>
              <w:t>.07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429" w:type="dxa"/>
            <w:tcBorders>
              <w:top w:val="single" w:sz="4.6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8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6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8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5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426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832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2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8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2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2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6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2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2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8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2" w:right="81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Mar w:header="0" w:footer="1000" w:top="1320" w:bottom="1200" w:left="1340" w:right="460"/>
          <w:pgSz w:w="11920" w:h="16840"/>
        </w:sectPr>
      </w:pPr>
      <w:rPr/>
    </w:p>
    <w:p>
      <w:pPr>
        <w:spacing w:before="19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1.029991pt;margin-top:20.17877pt;width:11.960007pt;height:150.412723pt;mso-position-horizontal-relative:page;mso-position-vertical-relative:paragraph;z-index:-35207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L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3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CON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UCT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VI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6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W/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*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K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exact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80" w:lineRule="exact"/>
        <w:jc w:val="left"/>
        <w:rPr>
          <w:sz w:val="18"/>
          <w:szCs w:val="18"/>
        </w:rPr>
      </w:pPr>
      <w:rPr/>
      <w:r>
        <w:rPr/>
        <w:br w:type="column"/>
      </w:r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100.71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470" w:space="252"/>
            <w:col w:w="8398"/>
          </w:cols>
        </w:sectPr>
      </w:pPr>
      <w:rPr/>
    </w:p>
    <w:p>
      <w:pPr>
        <w:spacing w:before="1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35" w:lineRule="exact"/>
        <w:ind w:left="1231" w:right="1393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80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194" w:lineRule="exact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  <w:position w:val="1"/>
        </w:rPr>
        <w:t>66.79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5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exact"/>
        <w:ind w:left="1231" w:right="1393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60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right="-7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54.65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9" w:after="0" w:line="240" w:lineRule="auto"/>
        <w:ind w:right="-7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br w:type="column"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76.12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10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right="-91"/>
        <w:jc w:val="left"/>
        <w:tabs>
          <w:tab w:pos="720" w:val="left"/>
          <w:tab w:pos="1360" w:val="left"/>
          <w:tab w:pos="2100" w:val="left"/>
          <w:tab w:pos="2740" w:val="left"/>
          <w:tab w:pos="344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position w:val="10"/>
        </w:rPr>
        <w:t>60.79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-2"/>
        </w:rPr>
        <w:t>56.5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-2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-4"/>
        </w:rPr>
        <w:t>55.88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-4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57.5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4"/>
        </w:rPr>
        <w:t>58.74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4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57.27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63.07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5" w:equalWidth="0">
            <w:col w:w="2916" w:space="235"/>
            <w:col w:w="455" w:space="234"/>
            <w:col w:w="455" w:space="234"/>
            <w:col w:w="3899" w:space="234"/>
            <w:col w:w="1458"/>
          </w:cols>
        </w:sectPr>
      </w:pPr>
      <w:rPr/>
    </w:p>
    <w:p>
      <w:pPr>
        <w:spacing w:before="6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ind w:left="126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5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ind w:left="126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5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auto"/>
        <w:ind w:left="136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6" w:after="0" w:line="240" w:lineRule="exact"/>
        <w:ind w:left="1941" w:right="-20"/>
        <w:jc w:val="left"/>
        <w:tabs>
          <w:tab w:pos="2620" w:val="left"/>
          <w:tab w:pos="3320" w:val="left"/>
          <w:tab w:pos="4000" w:val="left"/>
          <w:tab w:pos="4700" w:val="left"/>
          <w:tab w:pos="5380" w:val="left"/>
          <w:tab w:pos="6060" w:val="left"/>
          <w:tab w:pos="6740" w:val="left"/>
          <w:tab w:pos="7480" w:val="left"/>
          <w:tab w:pos="8160" w:val="left"/>
          <w:tab w:pos="882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B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C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D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F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G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H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I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J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K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ind w:left="4996" w:right="4252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A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P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L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97.125pt;margin-top:-249.023102pt;width:442.75pt;height:233.44pt;mso-position-horizontal-relative:page;mso-position-vertical-relative:paragraph;z-index:-35208" coordorigin="1943,-4980" coordsize="8855,4669">
            <v:group style="position:absolute;left:3142;top:-4188;width:394;height:2944" coordorigin="3142,-4188" coordsize="394,2944">
              <v:shape style="position:absolute;left:3142;top:-4188;width:394;height:2944" coordorigin="3142,-4188" coordsize="394,2944" path="m3535,-4188l3142,-4188,3142,-1244,3535,-1244,3535,-4188e" filled="t" fillcolor="#4F81BC" stroked="f">
                <v:path arrowok="t"/>
                <v:fill/>
              </v:shape>
            </v:group>
            <v:group style="position:absolute;left:3830;top:-3197;width:394;height:1953" coordorigin="3830,-3197" coordsize="394,1953">
              <v:shape style="position:absolute;left:3830;top:-3197;width:394;height:1953" coordorigin="3830,-3197" coordsize="394,1953" path="m4224,-3197l3830,-3197,3830,-1244,4224,-1244,4224,-3197e" filled="t" fillcolor="#4F81BC" stroked="f">
                <v:path arrowok="t"/>
                <v:fill/>
              </v:shape>
            </v:group>
            <v:group style="position:absolute;left:4519;top:-2842;width:394;height:1597" coordorigin="4519,-2842" coordsize="394,1597">
              <v:shape style="position:absolute;left:4519;top:-2842;width:394;height:1597" coordorigin="4519,-2842" coordsize="394,1597" path="m4913,-2842l4519,-2842,4519,-1244,4913,-1244,4913,-2842e" filled="t" fillcolor="#4F81BC" stroked="f">
                <v:path arrowok="t"/>
                <v:fill/>
              </v:shape>
            </v:group>
            <v:group style="position:absolute;left:5208;top:-3468;width:394;height:2224" coordorigin="5208,-3468" coordsize="394,2224">
              <v:shape style="position:absolute;left:5208;top:-3468;width:394;height:2224" coordorigin="5208,-3468" coordsize="394,2224" path="m5602,-3468l5208,-3468,5208,-1244,5602,-1244,5602,-3468e" filled="t" fillcolor="#4F81BC" stroked="f">
                <v:path arrowok="t"/>
                <v:fill/>
              </v:shape>
            </v:group>
            <v:group style="position:absolute;left:5897;top:-3022;width:394;height:1777" coordorigin="5897,-3022" coordsize="394,1777">
              <v:shape style="position:absolute;left:5897;top:-3022;width:394;height:1777" coordorigin="5897,-3022" coordsize="394,1777" path="m6290,-3022l5897,-3022,5897,-1244,6290,-1244,6290,-3022e" filled="t" fillcolor="#4F81BC" stroked="f">
                <v:path arrowok="t"/>
                <v:fill/>
              </v:shape>
            </v:group>
            <v:group style="position:absolute;left:6586;top:-2895;width:394;height:1650" coordorigin="6586,-2895" coordsize="394,1650">
              <v:shape style="position:absolute;left:6586;top:-2895;width:394;height:1650" coordorigin="6586,-2895" coordsize="394,1650" path="m6979,-2895l6586,-2895,6586,-1244,6979,-1244,6979,-2895e" filled="t" fillcolor="#4F81BC" stroked="f">
                <v:path arrowok="t"/>
                <v:fill/>
              </v:shape>
            </v:group>
            <v:group style="position:absolute;left:7274;top:-2878;width:394;height:1633" coordorigin="7274,-2878" coordsize="394,1633">
              <v:shape style="position:absolute;left:7274;top:-2878;width:394;height:1633" coordorigin="7274,-2878" coordsize="394,1633" path="m7668,-2878l7274,-2878,7274,-1244,7668,-1244,7668,-2878e" filled="t" fillcolor="#4F81BC" stroked="f">
                <v:path arrowok="t"/>
                <v:fill/>
              </v:shape>
            </v:group>
            <v:group style="position:absolute;left:7963;top:-2926;width:394;height:1681" coordorigin="7963,-2926" coordsize="394,1681">
              <v:shape style="position:absolute;left:7963;top:-2926;width:394;height:1681" coordorigin="7963,-2926" coordsize="394,1681" path="m8357,-2926l7963,-2926,7963,-1244,8357,-1244,8357,-2926e" filled="t" fillcolor="#4F81BC" stroked="f">
                <v:path arrowok="t"/>
                <v:fill/>
              </v:shape>
            </v:group>
            <v:group style="position:absolute;left:8652;top:-2962;width:394;height:1717" coordorigin="8652,-2962" coordsize="394,1717">
              <v:shape style="position:absolute;left:8652;top:-2962;width:394;height:1717" coordorigin="8652,-2962" coordsize="394,1717" path="m9046,-2962l8652,-2962,8652,-1244,9046,-1244,9046,-2962e" filled="t" fillcolor="#4F81BC" stroked="f">
                <v:path arrowok="t"/>
                <v:fill/>
              </v:shape>
            </v:group>
            <v:group style="position:absolute;left:9341;top:-2919;width:394;height:1674" coordorigin="9341,-2919" coordsize="394,1674">
              <v:shape style="position:absolute;left:9341;top:-2919;width:394;height:1674" coordorigin="9341,-2919" coordsize="394,1674" path="m9734,-2919l9341,-2919,9341,-1244,9734,-1244,9734,-2919e" filled="t" fillcolor="#4F81BC" stroked="f">
                <v:path arrowok="t"/>
                <v:fill/>
              </v:shape>
            </v:group>
            <v:group style="position:absolute;left:10030;top:-3087;width:394;height:1842" coordorigin="10030,-3087" coordsize="394,1842">
              <v:shape style="position:absolute;left:10030;top:-3087;width:394;height:1842" coordorigin="10030,-3087" coordsize="394,1842" path="m10423,-3087l10030,-3087,10030,-1244,10423,-1244,10423,-3087e" filled="t" fillcolor="#4F81BC" stroked="f">
                <v:path arrowok="t"/>
                <v:fill/>
              </v:shape>
            </v:group>
            <v:group style="position:absolute;left:2994;top:-4751;width:2;height:3507" coordorigin="2994,-4751" coordsize="2,3507">
              <v:shape style="position:absolute;left:2994;top:-4751;width:2;height:3507" coordorigin="2994,-4751" coordsize="0,3507" path="m2994,-1244l2994,-4751e" filled="f" stroked="t" strokeweight=".75pt" strokecolor="#858585">
                <v:path arrowok="t"/>
              </v:shape>
            </v:group>
            <v:group style="position:absolute;left:2994;top:-1244;width:7576;height:2" coordorigin="2994,-1244" coordsize="7576,2">
              <v:shape style="position:absolute;left:2994;top:-1244;width:7576;height:2" coordorigin="2994,-1244" coordsize="7576,0" path="m2994,-1244l10570,-1244e" filled="f" stroked="t" strokeweight=".75pt" strokecolor="#858585">
                <v:path arrowok="t"/>
              </v:shape>
            </v:group>
            <v:group style="position:absolute;left:1950;top:-4973;width:8840;height:4654" coordorigin="1950,-4973" coordsize="8840,4654">
              <v:shape style="position:absolute;left:1950;top:-4973;width:8840;height:4654" coordorigin="1950,-4973" coordsize="8840,4654" path="m1950,-319l10790,-319,10790,-4973e" filled="f" stroked="t" strokeweight=".75pt" strokecolor="#858585">
                <v:path arrowok="t"/>
              </v:shape>
              <v:shape style="position:absolute;left:1950;top:-4973;width:8840;height:4654" coordorigin="1950,-4973" coordsize="8840,4654" path="m1950,-4973l1950,-319e" filled="f" stroked="t" strokeweight=".75pt" strokecolor="#858585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5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red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5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0.8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0.7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9.709999pt;margin-top:-3.185772pt;width:12.53pt;height:126.577252pt;mso-position-horizontal-relative:page;mso-position-vertical-relative:paragraph;z-index:-35205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35" w:lineRule="exact"/>
                    <w:ind w:left="20" w:right="-52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L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3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ITY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2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13"/>
                      <w:szCs w:val="13"/>
                      <w:spacing w:val="-1"/>
                      <w:w w:val="100"/>
                      <w:b/>
                      <w:bCs/>
                      <w:position w:val="7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K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/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W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0.6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0.5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exact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0.4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80" w:lineRule="exact"/>
        <w:jc w:val="left"/>
        <w:rPr>
          <w:sz w:val="18"/>
          <w:szCs w:val="18"/>
        </w:rPr>
      </w:pPr>
      <w:rPr/>
      <w:r>
        <w:rPr/>
        <w:br w:type="column"/>
      </w:r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7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0.4002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0" w:after="0" w:line="160" w:lineRule="exact"/>
        <w:jc w:val="left"/>
        <w:rPr>
          <w:sz w:val="16"/>
          <w:szCs w:val="16"/>
        </w:rPr>
      </w:pPr>
      <w:rPr/>
      <w:r>
        <w:rPr/>
        <w:br w:type="column"/>
      </w:r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7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0.515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7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0.6935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10" w:lineRule="exact"/>
        <w:jc w:val="left"/>
        <w:rPr>
          <w:sz w:val="11"/>
          <w:szCs w:val="11"/>
        </w:rPr>
      </w:pPr>
      <w:rPr/>
      <w:r>
        <w:rPr/>
        <w:br w:type="column"/>
      </w:r>
      <w:r>
        <w:rPr>
          <w:sz w:val="11"/>
          <w:szCs w:val="11"/>
        </w:rPr>
      </w:r>
    </w:p>
    <w:p>
      <w:pPr>
        <w:spacing w:before="0" w:after="0" w:line="240" w:lineRule="auto"/>
        <w:ind w:left="35"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THERMAL</w:t>
      </w:r>
      <w:r>
        <w:rPr>
          <w:rFonts w:ascii="Calibri" w:hAnsi="Calibri" w:cs="Calibri" w:eastAsia="Calibri"/>
          <w:sz w:val="28"/>
          <w:szCs w:val="28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TIVTY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0" w:after="0" w:line="396" w:lineRule="exact"/>
        <w:ind w:left="1394" w:right="-94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position w:val="-2"/>
        </w:rPr>
        <w:t>0.6584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-2"/>
        </w:rPr>
        <w:t>   </w:t>
      </w:r>
      <w:r>
        <w:rPr>
          <w:rFonts w:ascii="Calibri" w:hAnsi="Calibri" w:cs="Calibri" w:eastAsia="Calibri"/>
          <w:sz w:val="20"/>
          <w:szCs w:val="20"/>
          <w:spacing w:val="5"/>
          <w:w w:val="100"/>
          <w:position w:val="-2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4"/>
        </w:rPr>
        <w:t>0.689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4"/>
        </w:rPr>
        <w:t>   </w:t>
      </w:r>
      <w:r>
        <w:rPr>
          <w:rFonts w:ascii="Calibri" w:hAnsi="Calibri" w:cs="Calibri" w:eastAsia="Calibri"/>
          <w:sz w:val="20"/>
          <w:szCs w:val="20"/>
          <w:spacing w:val="7"/>
          <w:w w:val="100"/>
          <w:position w:val="14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3"/>
        </w:rPr>
        <w:t>0.6696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69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0.5922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0.4769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/>
        <w:br w:type="column"/>
      </w:r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83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position w:val="-9"/>
        </w:rPr>
        <w:t>0.6554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-9"/>
        </w:rPr>
        <w:t>  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-9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0.6723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1" w:after="0" w:line="110" w:lineRule="exact"/>
        <w:jc w:val="left"/>
        <w:rPr>
          <w:sz w:val="11"/>
          <w:szCs w:val="11"/>
        </w:rPr>
      </w:pPr>
      <w:rPr/>
      <w:r>
        <w:rPr/>
        <w:br w:type="column"/>
      </w:r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0.6009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jc w:val="left"/>
        <w:spacing w:after="0"/>
        <w:sectPr>
          <w:pgMar w:header="0" w:footer="1000" w:top="1460" w:bottom="1200" w:left="1340" w:right="460"/>
          <w:pgSz w:w="11920" w:h="16840"/>
          <w:cols w:num="7" w:equalWidth="0">
            <w:col w:w="1403" w:space="256"/>
            <w:col w:w="556" w:space="192"/>
            <w:col w:w="455" w:space="192"/>
            <w:col w:w="556" w:space="141"/>
            <w:col w:w="3344" w:space="141"/>
            <w:col w:w="1253" w:space="141"/>
            <w:col w:w="1490"/>
          </w:cols>
        </w:sectPr>
      </w:pPr>
      <w:rPr/>
    </w:p>
    <w:p>
      <w:pPr>
        <w:spacing w:before="15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1150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0.3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1150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0.2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5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1150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0.1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5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auto"/>
        <w:ind w:left="1301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5" w:after="0" w:line="240" w:lineRule="auto"/>
        <w:ind w:left="1844" w:right="1091"/>
        <w:jc w:val="center"/>
        <w:tabs>
          <w:tab w:pos="2540" w:val="left"/>
          <w:tab w:pos="3240" w:val="left"/>
          <w:tab w:pos="3920" w:val="left"/>
          <w:tab w:pos="4640" w:val="left"/>
          <w:tab w:pos="5340" w:val="left"/>
          <w:tab w:pos="6020" w:val="left"/>
          <w:tab w:pos="6720" w:val="left"/>
          <w:tab w:pos="7440" w:val="left"/>
          <w:tab w:pos="8140" w:val="left"/>
          <w:tab w:pos="882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B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C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D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F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G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H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I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J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K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0" w:after="0" w:line="240" w:lineRule="exact"/>
        <w:ind w:left="5049" w:right="4292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A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P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L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4207"/>
        <w:jc w:val="both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96.375pt;margin-top:-287.013123pt;width:444.75pt;height:271.5pt;mso-position-horizontal-relative:page;mso-position-vertical-relative:paragraph;z-index:-35206" coordorigin="1928,-5740" coordsize="8895,5430">
            <v:group style="position:absolute;left:3077;top:-3378;width:398;height:2135" coordorigin="3077,-3378" coordsize="398,2135">
              <v:shape style="position:absolute;left:3077;top:-3378;width:398;height:2135" coordorigin="3077,-3378" coordsize="398,2135" path="m3475,-3378l3077,-3378,3077,-1243,3475,-1243,3475,-3378e" filled="t" fillcolor="#4F81BC" stroked="f">
                <v:path arrowok="t"/>
                <v:fill/>
              </v:shape>
            </v:group>
            <v:group style="position:absolute;left:3775;top:-3990;width:398;height:2747" coordorigin="3775,-3990" coordsize="398,2747">
              <v:shape style="position:absolute;left:3775;top:-3990;width:398;height:2747" coordorigin="3775,-3990" coordsize="398,2747" path="m4174,-3990l3775,-3990,3775,-1243,4174,-1243,4174,-3990e" filled="t" fillcolor="#4F81BC" stroked="f">
                <v:path arrowok="t"/>
                <v:fill/>
              </v:shape>
            </v:group>
            <v:group style="position:absolute;left:4471;top:-4943;width:398;height:3700" coordorigin="4471,-4943" coordsize="398,3700">
              <v:shape style="position:absolute;left:4471;top:-4943;width:398;height:3700" coordorigin="4471,-4943" coordsize="398,3700" path="m4870,-4943l4471,-4943,4471,-1243,4870,-1243,4870,-4943e" filled="t" fillcolor="#4F81BC" stroked="f">
                <v:path arrowok="t"/>
                <v:fill/>
              </v:shape>
            </v:group>
            <v:group style="position:absolute;left:5167;top:-3786;width:398;height:2543" coordorigin="5167,-3786" coordsize="398,2543">
              <v:shape style="position:absolute;left:5167;top:-3786;width:398;height:2543" coordorigin="5167,-3786" coordsize="398,2543" path="m5566,-3786l5167,-3786,5167,-1243,5566,-1243,5566,-3786e" filled="t" fillcolor="#4F81BC" stroked="f">
                <v:path arrowok="t"/>
                <v:fill/>
              </v:shape>
            </v:group>
            <v:group style="position:absolute;left:5866;top:-4403;width:398;height:3160" coordorigin="5866,-4403" coordsize="398,3160">
              <v:shape style="position:absolute;left:5866;top:-4403;width:398;height:3160" coordorigin="5866,-4403" coordsize="398,3160" path="m6264,-4403l5866,-4403,5866,-1243,6264,-1243,6264,-4403e" filled="t" fillcolor="#4F81BC" stroked="f">
                <v:path arrowok="t"/>
                <v:fill/>
              </v:shape>
            </v:group>
            <v:group style="position:absolute;left:6562;top:-4756;width:398;height:3513" coordorigin="6562,-4756" coordsize="398,3513">
              <v:shape style="position:absolute;left:6562;top:-4756;width:398;height:3513" coordorigin="6562,-4756" coordsize="398,3513" path="m6960,-4756l6562,-4756,6562,-1243,6960,-1243,6960,-4756e" filled="t" fillcolor="#4F81BC" stroked="f">
                <v:path arrowok="t"/>
                <v:fill/>
              </v:shape>
            </v:group>
            <v:group style="position:absolute;left:7260;top:-4919;width:398;height:3676" coordorigin="7260,-4919" coordsize="398,3676">
              <v:shape style="position:absolute;left:7260;top:-4919;width:398;height:3676" coordorigin="7260,-4919" coordsize="398,3676" path="m7658,-4919l7260,-4919,7260,-1243,7658,-1243,7658,-4919e" filled="t" fillcolor="#4F81BC" stroked="f">
                <v:path arrowok="t"/>
                <v:fill/>
              </v:shape>
            </v:group>
            <v:group style="position:absolute;left:7956;top:-4816;width:398;height:3573" coordorigin="7956,-4816" coordsize="398,3573">
              <v:shape style="position:absolute;left:7956;top:-4816;width:398;height:3573" coordorigin="7956,-4816" coordsize="398,3573" path="m8354,-4816l7956,-4816,7956,-1243,8354,-1243,8354,-4816e" filled="t" fillcolor="#4F81BC" stroked="f">
                <v:path arrowok="t"/>
                <v:fill/>
              </v:shape>
            </v:group>
            <v:group style="position:absolute;left:8654;top:-4739;width:398;height:3496" coordorigin="8654,-4739" coordsize="398,3496">
              <v:shape style="position:absolute;left:8654;top:-4739;width:398;height:3496" coordorigin="8654,-4739" coordsize="398,3496" path="m9053,-4739l8654,-4739,8654,-1243,9053,-1243,9053,-4739e" filled="t" fillcolor="#4F81BC" stroked="f">
                <v:path arrowok="t"/>
                <v:fill/>
              </v:shape>
            </v:group>
            <v:group style="position:absolute;left:9350;top:-4830;width:398;height:3587" coordorigin="9350,-4830" coordsize="398,3587">
              <v:shape style="position:absolute;left:9350;top:-4830;width:398;height:3587" coordorigin="9350,-4830" coordsize="398,3587" path="m9749,-4830l9350,-4830,9350,-1243,9749,-1243,9749,-4830e" filled="t" fillcolor="#4F81BC" stroked="f">
                <v:path arrowok="t"/>
                <v:fill/>
              </v:shape>
            </v:group>
            <v:group style="position:absolute;left:10046;top:-4449;width:398;height:3206" coordorigin="10046,-4449" coordsize="398,3206">
              <v:shape style="position:absolute;left:10046;top:-4449;width:398;height:3206" coordorigin="10046,-4449" coordsize="398,3206" path="m10445,-4449l10046,-4449,10046,-1243,10445,-1243,10445,-4449e" filled="t" fillcolor="#4F81BC" stroked="f">
                <v:path arrowok="t"/>
                <v:fill/>
              </v:shape>
            </v:group>
            <v:group style="position:absolute;left:2928;top:-5511;width:2;height:4268" coordorigin="2928,-5511" coordsize="2,4268">
              <v:shape style="position:absolute;left:2928;top:-5511;width:2;height:4268" coordorigin="2928,-5511" coordsize="0,4268" path="m2928,-1243l2928,-5511e" filled="f" stroked="t" strokeweight=".75pt" strokecolor="#858585">
                <v:path arrowok="t"/>
              </v:shape>
            </v:group>
            <v:group style="position:absolute;left:2928;top:-1243;width:7667;height:2" coordorigin="2928,-1243" coordsize="7667,2">
              <v:shape style="position:absolute;left:2928;top:-1243;width:7667;height:2" coordorigin="2928,-1243" coordsize="7667,0" path="m2928,-1243l10595,-1243e" filled="f" stroked="t" strokeweight=".75pt" strokecolor="#858585">
                <v:path arrowok="t"/>
              </v:shape>
            </v:group>
            <v:group style="position:absolute;left:1935;top:-5733;width:8880;height:5415" coordorigin="1935,-5733" coordsize="8880,5415">
              <v:shape style="position:absolute;left:1935;top:-5733;width:8880;height:5415" coordorigin="1935,-5733" coordsize="8880,5415" path="m1935,-318l10815,-318,10815,-5733,1935,-5733,1935,-318xe" filled="f" stroked="t" strokeweight=".75pt" strokecolor="#858585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5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303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4.2.2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ermal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les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with</w:t>
      </w:r>
      <w:r>
        <w:rPr>
          <w:rFonts w:ascii="Cambria" w:hAnsi="Cambria" w:cs="Cambria" w:eastAsia="Cambria"/>
          <w:sz w:val="24"/>
          <w:szCs w:val="24"/>
          <w:spacing w:val="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rble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ust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3.2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475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ts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rom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.2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ng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ge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788.199997" w:type="dxa"/>
      </w:tblPr>
      <w:tblGrid/>
      <w:tr>
        <w:trPr>
          <w:trHeight w:val="1529" w:hRule="exact"/>
        </w:trPr>
        <w:tc>
          <w:tcPr>
            <w:tcW w:w="283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7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cen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g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x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8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360" w:lineRule="auto"/>
              <w:ind w:left="97" w:right="8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1"/>
                <w:w w:val="100"/>
                <w:b/>
                <w:bCs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  <w:b/>
                <w:bCs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  <w:b/>
                <w:bCs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1"/>
                <w:w w:val="100"/>
                <w:b/>
                <w:bCs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al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con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  <w:b/>
                <w:bCs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1"/>
                <w:w w:val="100"/>
                <w:b/>
                <w:bCs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  <w:b/>
                <w:bCs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tivity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  <w:b/>
                <w:bCs/>
              </w:rPr>
              <w:t>f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or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sa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2"/>
                <w:w w:val="100"/>
                <w:b/>
                <w:bCs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1"/>
                <w:w w:val="100"/>
                <w:b/>
                <w:bCs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le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+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  <w:b/>
                <w:bCs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1"/>
                <w:w w:val="100"/>
                <w:b/>
                <w:bCs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1"/>
                <w:w w:val="100"/>
                <w:b/>
                <w:bCs/>
              </w:rPr>
              <w:t>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le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1"/>
                <w:w w:val="100"/>
                <w:b/>
                <w:bCs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-2"/>
                <w:w w:val="100"/>
                <w:b/>
                <w:bCs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(k)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</w:rPr>
              <w:t>/(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</w:rPr>
              <w:t>*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b/>
                <w:bCs/>
              </w:rPr>
              <w:t>K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</w:rPr>
              <w:t>)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835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360" w:lineRule="auto"/>
              <w:ind w:left="474" w:right="38"/>
              <w:jc w:val="both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vi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or</w:t>
            </w:r>
            <w:r>
              <w:rPr>
                <w:rFonts w:ascii="Calibri" w:hAnsi="Calibri" w:cs="Calibri" w:eastAsia="Calibri"/>
                <w:sz w:val="24"/>
                <w:szCs w:val="24"/>
                <w:spacing w:val="28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22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27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+</w:t>
            </w:r>
            <w:r>
              <w:rPr>
                <w:rFonts w:ascii="Calibri" w:hAnsi="Calibri" w:cs="Calibri" w:eastAsia="Calibri"/>
                <w:sz w:val="22"/>
                <w:szCs w:val="22"/>
                <w:spacing w:val="25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st</w:t>
            </w:r>
            <w:r>
              <w:rPr>
                <w:rFonts w:ascii="Calibri" w:hAnsi="Calibri" w:cs="Calibri" w:eastAsia="Calibri"/>
                <w:sz w:val="22"/>
                <w:szCs w:val="22"/>
                <w:spacing w:val="6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/(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*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K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)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50" w:hRule="exact"/>
        </w:trPr>
        <w:tc>
          <w:tcPr>
            <w:tcW w:w="283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7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47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35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47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648" w:hRule="exact"/>
        </w:trPr>
        <w:tc>
          <w:tcPr>
            <w:tcW w:w="2835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47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3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47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35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47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650" w:hRule="exact"/>
        </w:trPr>
        <w:tc>
          <w:tcPr>
            <w:tcW w:w="2835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7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83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47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.63</w:t>
            </w:r>
          </w:p>
        </w:tc>
        <w:tc>
          <w:tcPr>
            <w:tcW w:w="2835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47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.91</w:t>
            </w:r>
          </w:p>
        </w:tc>
      </w:tr>
      <w:tr>
        <w:trPr>
          <w:trHeight w:val="651" w:hRule="exact"/>
        </w:trPr>
        <w:tc>
          <w:tcPr>
            <w:tcW w:w="283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2" w:lineRule="exact"/>
              <w:ind w:left="47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2" w:lineRule="exact"/>
              <w:ind w:left="47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835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2" w:lineRule="exact"/>
              <w:ind w:left="47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62" w:after="0" w:line="240" w:lineRule="auto"/>
        <w:ind w:left="100" w:right="5020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4.2.3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ermal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cond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1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ck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yp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4.3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4.6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.6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Figs.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4.3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4.6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3" w:lineRule="exact"/>
        <w:ind w:left="100" w:right="2849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Bri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z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Hu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4.680004" w:type="dxa"/>
      </w:tblPr>
      <w:tblGrid/>
      <w:tr>
        <w:trPr>
          <w:trHeight w:val="1527" w:hRule="exact"/>
        </w:trPr>
        <w:tc>
          <w:tcPr>
            <w:tcW w:w="1450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90" w:right="6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erce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7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498" w:right="47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Mix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2576" w:type="dxa"/>
            <w:tcBorders>
              <w:top w:val="single" w:sz="4.6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706" w:right="68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7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359" w:lineRule="auto"/>
              <w:ind w:left="436" w:right="41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k)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/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*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K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2986" w:type="dxa"/>
            <w:tcBorders>
              <w:top w:val="single" w:sz="4.6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913" w:right="89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7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354" w:lineRule="auto"/>
              <w:ind w:left="796" w:right="77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r)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14"/>
                <w:szCs w:val="14"/>
                <w:spacing w:val="-1"/>
                <w:w w:val="99"/>
                <w:b/>
                <w:bCs/>
                <w:position w:val="8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  <w:position w:val="0"/>
              </w:rPr>
              <w:t>K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  <w:position w:val="0"/>
              </w:rPr>
              <w:t>/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  <w:position w:val="0"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881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29" w:lineRule="exact"/>
              <w:ind w:left="697" w:right="681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  <w:b/>
                <w:bCs/>
              </w:rPr>
              <w:t>RAW</w:t>
            </w:r>
            <w:r>
              <w:rPr>
                <w:rFonts w:ascii="Arial" w:hAnsi="Arial" w:cs="Arial" w:eastAsia="Arial"/>
                <w:sz w:val="20"/>
                <w:szCs w:val="20"/>
                <w:spacing w:val="-6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99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99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ITY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2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09" w:right="1088"/>
              <w:jc w:val="center"/>
              <w:rPr>
                <w:rFonts w:ascii="Arial" w:hAnsi="Arial" w:cs="Arial" w:eastAsia="Arial"/>
                <w:sz w:val="13"/>
                <w:szCs w:val="13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K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/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99"/>
                <w:b/>
                <w:bCs/>
                <w:position w:val="7"/>
              </w:rPr>
              <w:t>3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100"/>
                <w:position w:val="0"/>
              </w:rPr>
            </w:r>
          </w:p>
        </w:tc>
      </w:tr>
      <w:tr>
        <w:trPr>
          <w:trHeight w:val="4186" w:hRule="exact"/>
        </w:trPr>
        <w:tc>
          <w:tcPr>
            <w:tcW w:w="145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60" w:right="54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60" w:right="54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60" w:right="54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60" w:right="54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257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09" w:right="88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5.04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09" w:right="88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i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3.42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09" w:right="88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i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7.24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09" w:right="88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i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4.09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298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15" w:right="109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0.4439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15" w:right="109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0.4393</w:t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15" w:right="109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0.6051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15" w:right="10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5640</w:t>
            </w:r>
          </w:p>
        </w:tc>
        <w:tc>
          <w:tcPr>
            <w:tcW w:w="2881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0" w:right="97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0" w:right="97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0" w:right="97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0" w:right="97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</w:tr>
    </w:tbl>
    <w:p>
      <w:pPr>
        <w:spacing w:before="8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19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8.539993pt;margin-top:-.544952pt;width:11.960004pt;height:90.816438pt;mso-position-horizontal-relative:page;mso-position-vertical-relative:paragraph;z-index:-35203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al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8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exact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-36" w:right="868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-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8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-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05x</w:t>
      </w:r>
      <w:r>
        <w:rPr>
          <w:rFonts w:ascii="Calibri" w:hAnsi="Calibri" w:cs="Calibri" w:eastAsia="Calibri"/>
          <w:sz w:val="13"/>
          <w:szCs w:val="13"/>
          <w:spacing w:val="0"/>
          <w:w w:val="100"/>
          <w:position w:val="6"/>
        </w:rPr>
        <w:t>2</w:t>
      </w:r>
      <w:r>
        <w:rPr>
          <w:rFonts w:ascii="Calibri" w:hAnsi="Calibri" w:cs="Calibri" w:eastAsia="Calibri"/>
          <w:sz w:val="13"/>
          <w:szCs w:val="13"/>
          <w:spacing w:val="13"/>
          <w:w w:val="100"/>
          <w:position w:val="6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+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0.057</w:t>
      </w:r>
      <w:r>
        <w:rPr>
          <w:rFonts w:ascii="Calibri" w:hAnsi="Calibri" w:cs="Calibri" w:eastAsia="Calibri"/>
          <w:sz w:val="20"/>
          <w:szCs w:val="20"/>
          <w:spacing w:val="-1"/>
          <w:w w:val="100"/>
          <w:position w:val="0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x</w:t>
      </w:r>
      <w:r>
        <w:rPr>
          <w:rFonts w:ascii="Calibri" w:hAnsi="Calibri" w:cs="Calibri" w:eastAsia="Calibri"/>
          <w:sz w:val="20"/>
          <w:szCs w:val="20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+</w:t>
      </w:r>
      <w:r>
        <w:rPr>
          <w:rFonts w:ascii="Calibri" w:hAnsi="Calibri" w:cs="Calibri" w:eastAsia="Calibri"/>
          <w:sz w:val="20"/>
          <w:szCs w:val="20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0"/>
        </w:rPr>
        <w:t>125.41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0" w:after="0" w:line="240" w:lineRule="auto"/>
        <w:ind w:left="774" w:right="1678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R²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0.8684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620" w:space="5026"/>
            <w:col w:w="3474"/>
          </w:cols>
        </w:sectPr>
      </w:pPr>
      <w:rPr/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ind w:left="4786" w:right="3963"/>
        <w:jc w:val="center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52.520004pt;margin-top:-18.262424pt;width:367.79pt;height:17.253915pt;mso-position-horizontal-relative:page;mso-position-vertical-relative:paragraph;z-index:-35202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188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position w:val="1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19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18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52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86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0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7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7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8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0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7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7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7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0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19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(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s)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9" w:after="0" w:line="240" w:lineRule="exact"/>
        <w:ind w:left="2594" w:right="-20"/>
        <w:jc w:val="left"/>
        <w:tabs>
          <w:tab w:pos="4080" w:val="left"/>
          <w:tab w:pos="612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Raw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d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t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o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v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g</w:t>
      </w:r>
      <w:r>
        <w:rPr>
          <w:rFonts w:ascii="Calibri" w:hAnsi="Calibri" w:cs="Calibri" w:eastAsia="Calibri"/>
          <w:sz w:val="20"/>
          <w:szCs w:val="20"/>
          <w:spacing w:val="-6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v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rage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P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l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.</w:t>
      </w:r>
      <w:r>
        <w:rPr>
          <w:rFonts w:ascii="Calibri" w:hAnsi="Calibri" w:cs="Calibri" w:eastAsia="Calibri"/>
          <w:sz w:val="20"/>
          <w:szCs w:val="20"/>
          <w:spacing w:val="-4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(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o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v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g</w:t>
      </w:r>
      <w:r>
        <w:rPr>
          <w:rFonts w:ascii="Calibri" w:hAnsi="Calibri" w:cs="Calibri" w:eastAsia="Calibri"/>
          <w:sz w:val="20"/>
          <w:szCs w:val="20"/>
          <w:spacing w:val="-7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v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rag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04.625pt;margin-top:-214.843109pt;width:429pt;height:199.44pt;mso-position-horizontal-relative:page;mso-position-vertical-relative:paragraph;z-index:-35204" coordorigin="2093,-4297" coordsize="8580,3989">
            <v:group style="position:absolute;left:3144;top:-4069;width:2;height:2286" coordorigin="3144,-4069" coordsize="2,2286">
              <v:shape style="position:absolute;left:3144;top:-4069;width:2;height:2286" coordorigin="3144,-4069" coordsize="0,2286" path="m3144,-1782l3144,-4069e" filled="f" stroked="t" strokeweight=".75pt" strokecolor="#858585">
                <v:path arrowok="t"/>
              </v:shape>
            </v:group>
            <v:group style="position:absolute;left:3144;top:-1782;width:7301;height:2" coordorigin="3144,-1782" coordsize="7301,2">
              <v:shape style="position:absolute;left:3144;top:-1782;width:7301;height:2" coordorigin="3144,-1782" coordsize="7301,0" path="m3144,-1782l10445,-1782e" filled="f" stroked="t" strokeweight=".75pt" strokecolor="#858585">
                <v:path arrowok="t"/>
              </v:shape>
            </v:group>
            <v:group style="position:absolute;left:3152;top:-3670;width:7286;height:1014" coordorigin="3152,-3670" coordsize="7286,1014">
              <v:shape style="position:absolute;left:3152;top:-3670;width:7286;height:1014" coordorigin="3152,-3670" coordsize="7286,1014" path="m3152,-3020l3168,-2986,3182,-2950,3199,-2914,3245,-2847,3290,-2825,3307,-2825,3322,-2830,3338,-2842,3353,-2854,3370,-2859,3384,-2861,3398,-2859,3415,-2854,3430,-2845,3446,-2833,3461,-2818,3478,-2801,3523,-2744,3571,-2710,3586,-2701,3600,-2698,3617,-2696,3631,-2698,3648,-2705,3662,-2715,3679,-2727,3694,-2737,3710,-2749,3725,-2763,3742,-2777,3756,-2801,3773,-2830,3787,-2864,3802,-2902,3818,-2943,3850,-3027,3881,-3092,3926,-3135,3943,-3128,3958,-3113,3972,-3092,3989,-3063,4003,-3046,4020,-3008,4034,-2965,4051,-2914,4066,-2866,4082,-2818,4097,-2773,4128,-2693,4174,-2656,4190,-2665,4236,-2734,4267,-2801,4284,-2833,4330,-2902,4375,-2929,4392,-2926,4406,-2919,4423,-2909,4438,-2900,4454,-2890,4469,-2883,4486,-2876,4500,-2871,4517,-2866,4531,-2866,4546,-2866,4562,-2866,4577,-2864,4594,-2864,4608,-2866,4625,-2869,4639,-2871,4656,-2871,4670,-2871,4687,-2869,4702,-2864,4718,-2859,4733,-2854,4747,-2847,4764,-2842,4778,-2840,4795,-2837,4810,-2840,4826,-2842,4841,-2852,4858,-2861,4872,-2876,4889,-2883,4903,-2905,4918,-2931,4934,-2957,4949,-2986,4966,-3010,4980,-3032,4997,-3049,5011,-3061,5028,-3068,5042,-3070,5059,-3070,5074,-3063,5090,-3056,5105,-3049,5119,-3041,5136,-3037,5150,-3032,5167,-3029,5182,-3027,5198,-3029,5213,-3032,5230,-3041,5244,-3049,5261,-3063,5275,-3070,5290,-3082,5338,-3128,5400,-3157,5414,-3154,5431,-3149,5446,-3145,5462,-3133,5477,-3121,5491,-3113,5508,-3106,5522,-3104,5539,-3101,5554,-3099,5570,-3097,5585,-3097,5602,-3099,5616,-3101,5633,-3104,5647,-3111,5664,-3113,5678,-3118,5693,-3116,5710,-3113,5724,-3113,5741,-3109,5755,-3104,5772,-3097,5786,-3092,5803,-3087,5818,-3085,5834,-3087,5849,-3087,5863,-3089,5880,-3097,5894,-3099,5911,-3106,5926,-3113,5942,-3123,5957,-3133,5974,-3140,5988,-3147,6005,-3149,6019,-3152,6036,-3152,6050,-3149,6065,-3147,6082,-3145,6096,-3145,6113,-3145,6127,-3147,6144,-3149,6158,-3157,6175,-3164,6190,-3171,6206,-3181,6221,-3188,6235,-3195,6252,-3205,6266,-3209,6283,-3217,6298,-3221,6314,-3221,6329,-3219,6346,-3217,6360,-3214,6377,-3212,6391,-3212,6454,-3238,6499,-3320,6516,-3358,6530,-3401,6547,-3447,6562,-3488,6578,-3526,6593,-3560,6607,-3584,6624,-3601,6638,-3603,6655,-3601,6670,-3591,6686,-3577,6701,-3557,6718,-3541,6732,-3519,6749,-3497,6763,-3478,6780,-3459,6794,-3442,6809,-3425,6826,-3411,6840,-3397,6857,-3389,6871,-3385,6888,-3380,6902,-3375,6965,-3351,6982,-3339,6996,-3332,7010,-3325,7027,-3313,7042,-3310,7058,-3305,7073,-3303,7090,-3305,7104,-3310,7121,-3315,7135,-3315,7152,-3315,7166,-3315,7181,-3317,7198,-3317,7212,-3315,7229,-3313,7243,-3310,7260,-3308,7274,-3305,7291,-3303,7306,-3303,7322,-3303,7337,-3305,7354,-3308,7368,-3310,7382,-3310,7399,-3310,7414,-3310,7430,-3313,7445,-3313,7462,-3313,7476,-3313,7493,-3310,7570,-3310,7584,-3313,7601,-3313,7615,-3315,7632,-3315,7646,-3317,7663,-3320,7678,-3322,7694,-3325,7709,-3327,7726,-3329,7740,-3332,7754,-3337,7771,-3339,7786,-3341,7802,-3349,7817,-3353,7834,-3358,7848,-3358,7865,-3358,7879,-3358,7896,-3358,7910,-3358,7927,-3356,7942,-3356,7956,-3353,7973,-3351,7987,-3349,8004,-3346,8018,-3346,8035,-3346,8050,-3351,8066,-3356,8081,-3363,8098,-3373,8112,-3387,8126,-3401,8143,-3425,8158,-3449,8174,-3478,8189,-3507,8206,-3538,8220,-3569,8237,-3598,8251,-3625,8268,-3644,8282,-3651,8299,-3665,8314,-3670,8328,-3670,8345,-3663,8359,-3656,8376,-3644,8390,-3634,8407,-3620,8422,-3605,8438,-3591,8453,-3577,8470,-3560,8484,-3538,8498,-3514,8515,-3488,8530,-3459,8546,-3430,8561,-3401,8578,-3373,8623,-3303,8671,-3277,8686,-3277,8700,-3284,8717,-3289,8731,-3301,8748,-3303,8762,-3310,8779,-3315,8794,-3320,8810,-3325,8825,-3329,8842,-3334,8856,-3337,8873,-3337,8887,-3339,8902,-3339,8918,-3341,8933,-3346,8950,-3353,8964,-3358,8981,-3365,8995,-3368,9012,-3370,9026,-3373,9043,-3380,9058,-3382,9072,-3385,9089,-3385,9103,-3385,9120,-3385,9134,-3387,9151,-3392,9166,-3397,9182,-3404,9197,-3413,9214,-3418,9228,-3418,9245,-3421,9259,-3423,9274,-3423,9290,-3421,9305,-3416,9322,-3409,9336,-3397,9353,-3385,9367,-3373,9384,-3363,9398,-3356,9415,-3351,9430,-3346,9444,-3341,9461,-3339,9475,-3339,9492,-3339,9506,-3339,9523,-3337,9538,-3337,9554,-3334,9569,-3329,9586,-3327,9600,-3322,9617,-3320,9631,-3320,9646,-3320,9662,-3320,9677,-3325,9694,-3329,9708,-3334,9725,-3337,9739,-3339,9756,-3344,9770,-3346,9787,-3349,9802,-3349,9816,-3349,9833,-3349,9847,-3346,9864,-3344,9878,-3341,9895,-3341,9910,-3344,9926,-3344,9941,-3346,9958,-3346,9972,-3349,9989,-3351,10003,-3349,10018,-3346,10034,-3344,10049,-3339,10066,-3334,10080,-3329,10097,-3322,10111,-3315,10128,-3310,10142,-3310,10159,-3308,10174,-3305,10190,-3305,10205,-3308,10219,-3308,10236,-3308,10250,-3305,10267,-3308,10282,-3308,10298,-3305,10313,-3305,10330,-3305,10344,-3303,10361,-3305,10375,-3305,10390,-3308,10406,-3310,10421,-3315,10437,-3320e" filled="f" stroked="t" strokeweight="2.25pt" strokecolor="#497DBA">
                <v:path arrowok="t"/>
              </v:shape>
              <v:shape style="position:absolute;left:3074;top:-3748;width:7440;height:1169" type="#_x0000_t75">
                <v:imagedata r:id="rId84" o:title=""/>
              </v:shape>
            </v:group>
            <v:group style="position:absolute;left:3508;top:-3601;width:6929;height:852" coordorigin="3508,-3601" coordsize="6929,852">
              <v:shape style="position:absolute;left:3508;top:-3601;width:6929;height:852" coordorigin="3508,-3601" coordsize="6929,852" path="m3508,-2845l3571,-2811,3586,-2806,3600,-2799,3617,-2792,3631,-2787,3648,-2782,3662,-2777,3679,-2770,3694,-2765,3710,-2761,3725,-2756,3742,-2753,3756,-2751,3773,-2750,3787,-2751,3802,-2756,3818,-2761,3833,-2770,3850,-2782,3864,-2797,3881,-2813,3895,-2833,3912,-2852,3926,-2871,3943,-2890,3958,-2909,3972,-2926,3989,-2943,4003,-2957,4020,-2972,4034,-2981,4051,-2989,4066,-2993,4082,-2996,4097,-2993,4114,-2989,4128,-2981,4145,-2972,4159,-2957,4174,-2943,4190,-2926,4205,-2909,4222,-2893,4236,-2876,4253,-2859,4267,-2842,4284,-2830,4298,-2818,4315,-2809,4330,-2801,4344,-2794,4361,-2792,4375,-2789,4392,-2789,4406,-2792,4423,-2797,4438,-2804,4454,-2811,4469,-2818,4486,-2828,4500,-2837,4517,-2847,4577,-2878,4625,-2888,4639,-2888,4656,-2888,4670,-2885,4687,-2883,4702,-2881,4718,-2878,4733,-2873,4747,-2871,4764,-2869,4778,-2866,4795,-2864,4810,-2861,4826,-2859,4841,-2859,4858,-2859,4872,-2859,4889,-2859,4903,-2861,4966,-2881,4980,-2888,4997,-2895,5011,-2905,5028,-2914,5042,-2924,5059,-2933,5074,-2943,5090,-2953,5105,-2960,5119,-2969,5136,-2979,5150,-2989,5167,-2996,5182,-3005,5198,-3013,5213,-3020,5230,-3027,5244,-3032,5261,-3039,5275,-3044,5290,-3049,5306,-3053,5321,-3056,5338,-3061,5352,-3063,5369,-3068,5383,-3070,5400,-3075,5414,-3080,5431,-3082,5446,-3087,5462,-3092,5477,-3094,5491,-3099,5508,-3101,5522,-3106,5539,-3109,5554,-3113,5570,-3116,5585,-3118,5602,-3118,5616,-3121,5633,-3121,5647,-3121,5664,-3121,5678,-3121,5693,-3121,5710,-3118,5724,-3116,5741,-3113,5755,-3113,5772,-3111,5786,-3109,5803,-3106,5818,-3104,5834,-3101,5849,-3101,5863,-3101,5880,-3101,5894,-3101,5911,-3101,5926,-3101,5942,-3104,5957,-3104,5974,-3106,5988,-3109,6005,-3109,6019,-3111,6036,-3113,6050,-3113,6065,-3116,6082,-3118,6096,-3118,6113,-3121,6127,-3123,6144,-3125,6158,-3130,6175,-3133,6190,-3137,6206,-3142,6221,-3145,6235,-3149,6252,-3154,6266,-3159,6283,-3164,6298,-3166,6314,-3171,6329,-3173,6346,-3176,6360,-3178,6377,-3183,6391,-3185,6408,-3188,6422,-3193,6485,-3212,6499,-3219,6516,-3226,6530,-3238,6547,-3250,6562,-3262,6578,-3279,6593,-3293,6607,-3313,6624,-3329,6638,-3346,6655,-3363,6670,-3380,6686,-3397,6701,-3413,6718,-3428,6732,-3442,6749,-3454,6763,-3466,6780,-3476,6794,-3485,6809,-3493,6826,-3500,6840,-3502,6857,-3505,6871,-3505,6888,-3500,6902,-3495,6919,-3488,6934,-3478,6950,-3469,6965,-3457,6982,-3445,6996,-3433,7010,-3421,7027,-3409,7042,-3399,7058,-3387,7073,-3377,7090,-3370,7104,-3361,7121,-3356,7135,-3349,7152,-3344,7166,-3339,7181,-3337,7198,-3334,7212,-3329,7229,-3327,7243,-3325,7260,-3320,7274,-3317,7291,-3315,7306,-3313,7322,-3313,7337,-3310,7354,-3310,7368,-3310,7553,-3310,7570,-3308,7584,-3310,7601,-3310,7615,-3310,7632,-3310,7646,-3310,7663,-3313,7678,-3313,7694,-3313,7709,-3315,7726,-3315,7740,-3315,7754,-3317,7771,-3317,7786,-3320,7802,-3320,7817,-3322,7834,-3325,7848,-3327,7865,-3329,7879,-3332,7896,-3334,7910,-3337,7927,-3339,7942,-3339,7956,-3341,7973,-3344,7987,-3344,8004,-3346,8018,-3346,8035,-3349,8050,-3349,8066,-3351,8081,-3351,8098,-3353,8112,-3356,8126,-3358,8143,-3363,8158,-3365,8174,-3373,8189,-3377,8206,-3387,8220,-3397,8237,-3406,8251,-3418,8268,-3433,8282,-3447,8299,-3459,8314,-3473,8328,-3490,8345,-3505,8359,-3517,8376,-3531,8390,-3543,8407,-3555,8422,-3567,8438,-3577,8498,-3601,8515,-3601,8530,-3598,8592,-3565,8623,-3533,8640,-3517,8654,-3497,8671,-3481,8686,-3464,8700,-3447,8717,-3430,8731,-3416,8748,-3401,8762,-3387,8779,-3375,8794,-3363,8810,-3353,8825,-3344,8842,-3334,8856,-3327,8873,-3322,8887,-3317,8902,-3315,8918,-3313,8933,-3313,8950,-3315,8964,-3317,8981,-3322,8995,-3325,9012,-3329,9026,-3334,9043,-3339,9058,-3341,9072,-3346,9089,-3349,9103,-3353,9120,-3356,9134,-3358,9151,-3363,9166,-3365,9182,-3368,9197,-3373,9214,-3375,9228,-3380,9245,-3382,9259,-3387,9274,-3389,9290,-3394,9305,-3397,9322,-3397,9336,-3399,9353,-3399,9367,-3399,9384,-3399,9398,-3397,9415,-3397,9430,-3394,9444,-3392,9461,-3392,9475,-3389,9492,-3387,9506,-3382,9523,-3380,9538,-3377,9554,-3373,9569,-3368,9586,-3365,9600,-3361,9617,-3356,9631,-3351,9646,-3346,9662,-3341,9677,-3339,9694,-3337,9708,-3334,9725,-3334,9739,-3332,9756,-3332,9770,-3332,9787,-3332,9802,-3334,9878,-3334,9895,-3337,9910,-3337,9926,-3337,9941,-3339,9958,-3339,9972,-3341,9989,-3341,10003,-3344,10018,-3344,10034,-3344,10049,-3346,10066,-3346,10080,-3344,10097,-3344,10111,-3341,10128,-3341,10142,-3339,10159,-3337,10174,-3334,10190,-3334,10205,-3332,10219,-3329,10236,-3329,10250,-3327,10267,-3325,10282,-3322,10298,-3322,10313,-3320,10330,-3317,10344,-3315,10361,-3313,10375,-3313,10390,-3310,10406,-3310,10421,-3308,10437,-3308e" filled="f" stroked="t" strokeweight="2.25pt" strokecolor="#BD4A47">
                <v:path arrowok="t"/>
              </v:shape>
              <v:shape style="position:absolute;left:3432;top:-3679;width:7082;height:1006" type="#_x0000_t75">
                <v:imagedata r:id="rId85" o:title=""/>
              </v:shape>
            </v:group>
            <v:group style="position:absolute;left:3152;top:-3392;width:7286;height:811" coordorigin="3152,-3392" coordsize="7286,811">
              <v:shape style="position:absolute;left:3152;top:-3392;width:7286;height:811" coordorigin="3152,-3392" coordsize="7286,811" path="m3152,-2580l3166,-2585,3182,-2588,3197,-2593,3211,-2597,3226,-2602,3242,-2605,3257,-2609,3271,-2614,3286,-2619,3302,-2621,3317,-2626,3331,-2631,3346,-2633,3362,-2638,3377,-2643,3391,-2645,3406,-2650,3422,-2655,3437,-2660,3451,-2662,3466,-2667,3482,-2672,3497,-2674,3511,-2679,3526,-2681,3542,-2686,3557,-2691,3571,-2693,3586,-2698,3602,-2703,3617,-2705,3631,-2710,3646,-2713,3662,-2717,3677,-2722,3691,-2725,3706,-2729,3722,-2732,3737,-2737,3751,-2741,3766,-2744,3780,-2749,3797,-2751,3811,-2756,3826,-2758,3840,-2763,3857,-2768,3871,-2770,3886,-2775,3900,-2777,3917,-2782,3931,-2785,3946,-2789,3960,-2792,3977,-2797,3991,-2799,4006,-2804,4020,-2806,4037,-2811,4051,-2813,4066,-2818,4080,-2821,4097,-2825,4111,-2828,4126,-2833,4140,-2835,4157,-2837,4171,-2842,4186,-2845,4200,-2849,4217,-2852,4231,-2857,4246,-2859,4260,-2864,4277,-2866,4291,-2869,4306,-2873,4320,-2876,4337,-2881,4351,-2883,4366,-2885,4380,-2890,4397,-2893,4411,-2897,4426,-2900,4440,-2902,4457,-2907,4471,-2909,4486,-2912,4500,-2917,4517,-2919,4531,-2921,4546,-2926,4560,-2929,4577,-2931,4591,-2936,4606,-2938,4620,-2941,4637,-2945,4651,-2948,4666,-2950,4680,-2955,4697,-2957,4711,-2960,4726,-2962,4740,-2967,4757,-2969,4771,-2972,4786,-2974,4800,-2979,4814,-2981,4831,-2984,4846,-2986,4860,-2991,4874,-2993,4891,-2996,4906,-2998,4920,-3003,4934,-3005,4951,-3008,4966,-3010,4980,-3013,4994,-3017,5011,-3020,5026,-3022,5040,-3025,5054,-3027,5071,-3032,5086,-3034,5100,-3037,5114,-3039,5131,-3041,5146,-3044,5160,-3049,5174,-3051,5191,-3053,5206,-3056,5220,-3058,5234,-3061,5251,-3063,5266,-3065,5280,-3070,5294,-3073,5311,-3075,5326,-3077,5340,-3080,5354,-3082,5371,-3085,5386,-3087,5400,-3089,5414,-3092,5431,-3094,5446,-3097,5460,-3101,5474,-3104,5491,-3106,5506,-3109,5520,-3111,5534,-3113,5551,-3116,5566,-3118,5580,-3121,5594,-3123,5611,-3125,5626,-3128,5640,-3130,5654,-3133,5671,-3135,5686,-3137,5700,-3140,5714,-3142,5731,-3145,5746,-3147,5760,-3149,5774,-3152,5791,-3154,5806,-3157,5820,-3159,5834,-3159,5849,-3161,5866,-3164,5880,-3166,5894,-3169,5909,-3171,5926,-3173,5940,-3176,5954,-3178,5969,-3181,5986,-3183,6000,-3185,6014,-3185,6029,-3188,6046,-3190,6060,-3193,6074,-3195,6089,-3197,6106,-3200,6120,-3200,6134,-3202,6149,-3205,6166,-3207,6180,-3209,6194,-3212,6209,-3214,6226,-3214,6240,-3217,6254,-3219,6269,-3221,6286,-3224,6300,-3224,6314,-3226,6329,-3229,6346,-3231,6360,-3233,6374,-3233,6389,-3236,6406,-3238,6420,-3241,6434,-3241,6449,-3243,6466,-3245,6480,-3248,6494,-3248,6509,-3250,6526,-3253,6540,-3255,6554,-3255,6569,-3257,6586,-3260,6600,-3260,6614,-3262,6629,-3265,6646,-3267,6660,-3267,6674,-3269,6689,-3272,6706,-3272,6720,-3274,6734,-3277,6749,-3277,6766,-3279,6780,-3281,6794,-3281,6809,-3284,6823,-3286,6840,-3286,6854,-3289,6869,-3289,6883,-3291,6900,-3293,6914,-3293,6929,-3296,6943,-3296,6960,-3298,6974,-3301,6989,-3301,7003,-3303,7020,-3303,7034,-3305,7049,-3308,7063,-3308,7080,-3310,7094,-3310,7109,-3313,7123,-3313,7140,-3315,7154,-3315,7169,-3317,7183,-3320,7200,-3320,7214,-3322,7229,-3322,7243,-3325,7260,-3325,7274,-3327,7289,-3327,7303,-3329,7320,-3329,7334,-3332,7349,-3332,7363,-3334,7380,-3334,7394,-3334,7409,-3337,7423,-3337,7440,-3339,7454,-3339,7469,-3341,7483,-3341,7500,-3344,7514,-3344,7529,-3344,7543,-3346,7560,-3346,7574,-3349,7589,-3349,7603,-3351,7620,-3351,7634,-3351,7649,-3353,7663,-3353,7680,-3353,7694,-3356,7709,-3356,7723,-3358,7740,-3358,7754,-3358,7769,-3361,7783,-3361,7800,-3361,7814,-3363,7829,-3363,7843,-3363,7858,-3365,7874,-3365,7889,-3365,7903,-3368,7918,-3368,7934,-3368,7949,-3370,7963,-3370,7978,-3370,7994,-3370,8009,-3373,8023,-3373,8038,-3373,8054,-3373,8069,-3375,8083,-3375,8098,-3375,8114,-3375,8129,-3377,8143,-3377,8158,-3377,8174,-3377,8189,-3380,8203,-3380,8218,-3380,8234,-3380,8249,-3380,8263,-3382,8278,-3382,8294,-3382,8309,-3382,8323,-3382,8338,-3385,8414,-3385,8429,-3387,8518,-3387,8534,-3389,8683,-3389,8698,-3392,9132,-3392,9149,-3389,9298,-3389,9312,-3387,9403,-3387,9418,-3385,9492,-3385,9509,-3382,9523,-3382,9538,-3382,9552,-3382,9569,-3382,9583,-3380,9598,-3380,9612,-3380,9629,-3380,9643,-3380,9658,-3377,9672,-3377,9689,-3377,9703,-3377,9718,-3375,9732,-3375,9749,-3375,9763,-3375,9778,-3373,9792,-3373,9809,-3373,9823,-3373,9838,-3370,9852,-3370,9866,-3370,9883,-3368,9898,-3368,9912,-3368,9926,-3368,9943,-3365,9958,-3365,9972,-3365,9986,-3363,10003,-3363,10018,-3363,10032,-3361,10046,-3361,10063,-3361,10078,-3358,10092,-3358,10106,-3358,10123,-3356,10138,-3356,10152,-3353,10166,-3353,10183,-3353,10198,-3351,10212,-3351,10226,-3349,10243,-3349,10258,-3349,10272,-3346,10286,-3346,10303,-3344,10318,-3344,10332,-3344,10346,-3341,10363,-3341,10378,-3339,10392,-3339,10406,-3337,10423,-3337,10437,-3334e" filled="f" stroked="t" strokeweight=".75pt" strokecolor="#000000">
                <v:path arrowok="t"/>
              </v:shape>
            </v:group>
            <v:group style="position:absolute;left:3509;top:-616;width:384;height:2" coordorigin="3509,-616" coordsize="384,2">
              <v:shape style="position:absolute;left:3509;top:-616;width:384;height:2" coordorigin="3509,-616" coordsize="384,0" path="m3509,-616l3893,-616e" filled="f" stroked="t" strokeweight="2.25pt" strokecolor="#497DBA">
                <v:path arrowok="t"/>
              </v:shape>
            </v:group>
            <v:group style="position:absolute;left:3638;top:-677;width:120;height:120" coordorigin="3638,-677" coordsize="120,120">
              <v:shape style="position:absolute;left:3638;top:-677;width:120;height:120" coordorigin="3638,-677" coordsize="120,120" path="m3698,-677l3638,-617,3698,-557,3758,-617,3698,-677e" filled="t" fillcolor="#4F81BC" stroked="f">
                <v:path arrowok="t"/>
                <v:fill/>
              </v:shape>
            </v:group>
            <v:group style="position:absolute;left:3638;top:-677;width:120;height:120" coordorigin="3638,-677" coordsize="120,120">
              <v:shape style="position:absolute;left:3638;top:-677;width:120;height:120" coordorigin="3638,-677" coordsize="120,120" path="m3698,-677l3758,-617,3698,-557,3638,-617,3698,-677xe" filled="f" stroked="t" strokeweight=".72pt" strokecolor="#497DBA">
                <v:path arrowok="t"/>
              </v:shape>
            </v:group>
            <v:group style="position:absolute;left:5263;top:-616;width:133;height:2" coordorigin="5263,-616" coordsize="133,2">
              <v:shape style="position:absolute;left:5263;top:-616;width:133;height:2" coordorigin="5263,-616" coordsize="133,0" path="m5263,-616l5396,-616e" filled="f" stroked="t" strokeweight="2.25pt" strokecolor="#BD4A47">
                <v:path arrowok="t"/>
              </v:shape>
            </v:group>
            <v:group style="position:absolute;left:5012;top:-616;width:131;height:2" coordorigin="5012,-616" coordsize="131,2">
              <v:shape style="position:absolute;left:5012;top:-616;width:131;height:2" coordorigin="5012,-616" coordsize="131,0" path="m5012,-616l5143,-616e" filled="f" stroked="t" strokeweight="2.25pt" strokecolor="#BD4A47">
                <v:path arrowok="t"/>
              </v:shape>
            </v:group>
            <v:group style="position:absolute;left:5143;top:-677;width:120;height:120" coordorigin="5143,-677" coordsize="120,120">
              <v:shape style="position:absolute;left:5143;top:-677;width:120;height:120" coordorigin="5143,-677" coordsize="120,120" path="m5143,-557l5263,-557,5263,-677,5143,-677,5143,-557e" filled="t" fillcolor="#C0504D" stroked="f">
                <v:path arrowok="t"/>
                <v:fill/>
              </v:shape>
            </v:group>
            <v:group style="position:absolute;left:5143;top:-677;width:120;height:120" coordorigin="5143,-677" coordsize="120,120">
              <v:shape style="position:absolute;left:5143;top:-677;width:120;height:120" coordorigin="5143,-677" coordsize="120,120" path="m5143,-557l5263,-557,5263,-677,5143,-677,5143,-557xe" filled="f" stroked="t" strokeweight=".75pt" strokecolor="#BD4A47">
                <v:path arrowok="t"/>
              </v:shape>
            </v:group>
            <v:group style="position:absolute;left:7050;top:-616;width:384;height:2" coordorigin="7050,-616" coordsize="384,2">
              <v:shape style="position:absolute;left:7050;top:-616;width:384;height:2" coordorigin="7050,-616" coordsize="384,0" path="m7050,-616l7434,-616e" filled="f" stroked="t" strokeweight=".75pt" strokecolor="#000000">
                <v:path arrowok="t"/>
              </v:shape>
            </v:group>
            <v:group style="position:absolute;left:2100;top:-4289;width:8565;height:3974" coordorigin="2100,-4289" coordsize="8565,3974">
              <v:shape style="position:absolute;left:2100;top:-4289;width:8565;height:3974" coordorigin="2100,-4289" coordsize="8565,3974" path="m2100,-314l10665,-314,10665,-4288e" filled="f" stroked="t" strokeweight=".75pt" strokecolor="#858585">
                <v:path arrowok="t"/>
              </v:shape>
              <v:shape style="position:absolute;left:2100;top:-4289;width:8565;height:3974" coordorigin="2100,-4289" coordsize="8565,3974" path="m2100,-4288l2100,-314e" filled="f" stroked="t" strokeweight=".75pt" strokecolor="#858585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%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83" w:after="0" w:line="203" w:lineRule="exact"/>
        <w:ind w:left="475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ts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Hu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6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bri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4.680004" w:type="dxa"/>
      </w:tblPr>
      <w:tblGrid/>
      <w:tr>
        <w:trPr>
          <w:trHeight w:val="1526" w:hRule="exact"/>
        </w:trPr>
        <w:tc>
          <w:tcPr>
            <w:tcW w:w="140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66" w:right="4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erce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469" w:right="44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x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258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711" w:right="69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359" w:lineRule="auto"/>
              <w:ind w:left="441" w:right="421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k)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/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*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K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1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925" w:right="90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354" w:lineRule="auto"/>
              <w:ind w:left="808" w:right="78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r)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14"/>
                <w:szCs w:val="14"/>
                <w:spacing w:val="-1"/>
                <w:w w:val="99"/>
                <w:b/>
                <w:bCs/>
                <w:position w:val="8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  <w:position w:val="0"/>
              </w:rPr>
              <w:t>K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  <w:position w:val="0"/>
              </w:rPr>
              <w:t>/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  <w:position w:val="0"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895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29" w:lineRule="exact"/>
              <w:ind w:left="705" w:right="689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  <w:b/>
                <w:bCs/>
              </w:rPr>
              <w:t>RAW</w:t>
            </w:r>
            <w:r>
              <w:rPr>
                <w:rFonts w:ascii="Arial" w:hAnsi="Arial" w:cs="Arial" w:eastAsia="Arial"/>
                <w:sz w:val="20"/>
                <w:szCs w:val="20"/>
                <w:spacing w:val="-6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99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99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ITY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16" w:right="1096"/>
              <w:jc w:val="center"/>
              <w:rPr>
                <w:rFonts w:ascii="Arial" w:hAnsi="Arial" w:cs="Arial" w:eastAsia="Arial"/>
                <w:sz w:val="13"/>
                <w:szCs w:val="13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K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/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99"/>
                <w:b/>
                <w:bCs/>
                <w:position w:val="7"/>
              </w:rPr>
              <w:t>3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100"/>
                <w:position w:val="0"/>
              </w:rPr>
            </w:r>
          </w:p>
        </w:tc>
      </w:tr>
      <w:tr>
        <w:trPr>
          <w:trHeight w:val="4186" w:hRule="exact"/>
        </w:trPr>
        <w:tc>
          <w:tcPr>
            <w:tcW w:w="1404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36" w:right="51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36" w:right="51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36" w:right="51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36" w:right="51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2583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13" w:right="89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1.54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13" w:right="89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i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5.73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13" w:right="89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i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0.27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13" w:right="89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i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7.78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010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27" w:right="110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0.3522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27" w:right="110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0.3979</w:t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27" w:right="110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0.5910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27" w:right="110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0.5210</w:t>
            </w:r>
          </w:p>
        </w:tc>
        <w:tc>
          <w:tcPr>
            <w:tcW w:w="2895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7" w:right="9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7" w:right="9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7" w:right="9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7" w:right="9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pgNumType w:start="76"/>
          <w:pgMar w:footer="800" w:header="0" w:top="1340" w:bottom="1000" w:left="1340" w:right="460"/>
          <w:footerReference w:type="default" r:id="rId86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5.029999pt;margin-top:-1.52928pt;width:24.200004pt;height:89.740757pt;mso-position-horizontal-relative:page;mso-position-vertical-relative:paragraph;z-index:-35200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al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8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0" w:after="0" w:line="240" w:lineRule="auto"/>
                    <w:ind w:left="463" w:right="44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W/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</w:rPr>
                    <w:t>*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K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9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7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exact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1" w:after="0" w:line="240" w:lineRule="auto"/>
        <w:ind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ce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-36" w:right="51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-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-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05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x</w:t>
      </w:r>
      <w:r>
        <w:rPr>
          <w:rFonts w:ascii="Calibri" w:hAnsi="Calibri" w:cs="Calibri" w:eastAsia="Calibri"/>
          <w:sz w:val="13"/>
          <w:szCs w:val="13"/>
          <w:spacing w:val="0"/>
          <w:w w:val="100"/>
          <w:position w:val="6"/>
        </w:rPr>
        <w:t>2</w:t>
      </w:r>
      <w:r>
        <w:rPr>
          <w:rFonts w:ascii="Calibri" w:hAnsi="Calibri" w:cs="Calibri" w:eastAsia="Calibri"/>
          <w:sz w:val="13"/>
          <w:szCs w:val="13"/>
          <w:spacing w:val="13"/>
          <w:w w:val="100"/>
          <w:position w:val="6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-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0.076</w:t>
      </w:r>
      <w:r>
        <w:rPr>
          <w:rFonts w:ascii="Calibri" w:hAnsi="Calibri" w:cs="Calibri" w:eastAsia="Calibri"/>
          <w:sz w:val="20"/>
          <w:szCs w:val="20"/>
          <w:spacing w:val="-1"/>
          <w:w w:val="100"/>
          <w:position w:val="0"/>
        </w:rPr>
        <w:t>9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x</w:t>
      </w:r>
      <w:r>
        <w:rPr>
          <w:rFonts w:ascii="Calibri" w:hAnsi="Calibri" w:cs="Calibri" w:eastAsia="Calibri"/>
          <w:sz w:val="20"/>
          <w:szCs w:val="20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+</w:t>
      </w:r>
      <w:r>
        <w:rPr>
          <w:rFonts w:ascii="Calibri" w:hAnsi="Calibri" w:cs="Calibri" w:eastAsia="Calibri"/>
          <w:sz w:val="20"/>
          <w:szCs w:val="20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0"/>
        </w:rPr>
        <w:t>133.37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0" w:after="0" w:line="240" w:lineRule="auto"/>
        <w:ind w:left="755" w:right="130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R²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0.9905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340" w:right="460"/>
          <w:cols w:num="3" w:equalWidth="0">
            <w:col w:w="1594" w:space="2743"/>
            <w:col w:w="1410" w:space="1289"/>
            <w:col w:w="3084"/>
          </w:cols>
        </w:sectPr>
      </w:pPr>
      <w:rPr/>
    </w:p>
    <w:p>
      <w:pPr>
        <w:spacing w:before="19" w:after="0" w:line="240" w:lineRule="auto"/>
        <w:ind w:left="1693" w:right="774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  </w:t>
      </w:r>
      <w:r>
        <w:rPr>
          <w:rFonts w:ascii="Calibri" w:hAnsi="Calibri" w:cs="Calibri" w:eastAsia="Calibri"/>
          <w:sz w:val="20"/>
          <w:szCs w:val="20"/>
          <w:spacing w:val="13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  </w:t>
      </w:r>
      <w:r>
        <w:rPr>
          <w:rFonts w:ascii="Calibri" w:hAnsi="Calibri" w:cs="Calibri" w:eastAsia="Calibri"/>
          <w:sz w:val="20"/>
          <w:szCs w:val="20"/>
          <w:spacing w:val="13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 </w:t>
      </w:r>
      <w:r>
        <w:rPr>
          <w:rFonts w:ascii="Calibri" w:hAnsi="Calibri" w:cs="Calibri" w:eastAsia="Calibri"/>
          <w:sz w:val="20"/>
          <w:szCs w:val="20"/>
          <w:spacing w:val="8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13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19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31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37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43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49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61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67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73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76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0" w:after="0" w:line="240" w:lineRule="exact"/>
        <w:ind w:left="4857" w:right="3891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(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s)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9" w:after="0" w:line="240" w:lineRule="exact"/>
        <w:ind w:left="3386" w:right="-20"/>
        <w:jc w:val="left"/>
        <w:tabs>
          <w:tab w:pos="4560" w:val="left"/>
          <w:tab w:pos="594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Act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al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For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ca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s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t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P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l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.</w:t>
      </w:r>
      <w:r>
        <w:rPr>
          <w:rFonts w:ascii="Calibri" w:hAnsi="Calibri" w:cs="Calibri" w:eastAsia="Calibri"/>
          <w:sz w:val="20"/>
          <w:szCs w:val="20"/>
          <w:spacing w:val="-4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(For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ca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s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t)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91.125pt;margin-top:-300.143097pt;width:456pt;height:288.7pt;mso-position-horizontal-relative:page;mso-position-vertical-relative:paragraph;z-index:-35201" coordorigin="1823,-6003" coordsize="9120,5774">
            <v:group style="position:absolute;left:3118;top:-5301;width:2;height:3722" coordorigin="3118,-5301" coordsize="2,3722">
              <v:shape style="position:absolute;left:3118;top:-5301;width:2;height:3722" coordorigin="3118,-5301" coordsize="0,3722" path="m3118,-5301l3118,-1580e" filled="f" stroked="t" strokeweight=".75pt" strokecolor="#858585">
                <v:path arrowok="t"/>
              </v:shape>
            </v:group>
            <v:group style="position:absolute;left:3054;top:-1643;width:7559;height:2" coordorigin="3054,-1643" coordsize="7559,2">
              <v:shape style="position:absolute;left:3054;top:-1643;width:7559;height:2" coordorigin="3054,-1643" coordsize="7559,0" path="m3054,-1643l10614,-1643e" filled="f" stroked="t" strokeweight=".75pt" strokecolor="#858585">
                <v:path arrowok="t"/>
              </v:shape>
            </v:group>
            <v:group style="position:absolute;left:3054;top:-2009;width:64;height:2" coordorigin="3054,-2009" coordsize="64,2">
              <v:shape style="position:absolute;left:3054;top:-2009;width:64;height:2" coordorigin="3054,-2009" coordsize="64,0" path="m3054,-2009l3118,-2009e" filled="f" stroked="t" strokeweight=".75pt" strokecolor="#858585">
                <v:path arrowok="t"/>
              </v:shape>
            </v:group>
            <v:group style="position:absolute;left:3054;top:-2374;width:64;height:2" coordorigin="3054,-2374" coordsize="64,2">
              <v:shape style="position:absolute;left:3054;top:-2374;width:64;height:2" coordorigin="3054,-2374" coordsize="64,0" path="m3054,-2374l3118,-2374e" filled="f" stroked="t" strokeweight=".75pt" strokecolor="#858585">
                <v:path arrowok="t"/>
              </v:shape>
            </v:group>
            <v:group style="position:absolute;left:3054;top:-2741;width:64;height:2" coordorigin="3054,-2741" coordsize="64,2">
              <v:shape style="position:absolute;left:3054;top:-2741;width:64;height:2" coordorigin="3054,-2741" coordsize="64,0" path="m3054,-2741l3118,-2741e" filled="f" stroked="t" strokeweight=".75pt" strokecolor="#858585">
                <v:path arrowok="t"/>
              </v:shape>
            </v:group>
            <v:group style="position:absolute;left:3054;top:-3106;width:64;height:2" coordorigin="3054,-3106" coordsize="64,2">
              <v:shape style="position:absolute;left:3054;top:-3106;width:64;height:2" coordorigin="3054,-3106" coordsize="64,0" path="m3054,-3106l3118,-3106e" filled="f" stroked="t" strokeweight=".75pt" strokecolor="#858585">
                <v:path arrowok="t"/>
              </v:shape>
            </v:group>
            <v:group style="position:absolute;left:3054;top:-3473;width:64;height:2" coordorigin="3054,-3473" coordsize="64,2">
              <v:shape style="position:absolute;left:3054;top:-3473;width:64;height:2" coordorigin="3054,-3473" coordsize="64,0" path="m3054,-3473l3118,-3473e" filled="f" stroked="t" strokeweight=".75pt" strokecolor="#858585">
                <v:path arrowok="t"/>
              </v:shape>
            </v:group>
            <v:group style="position:absolute;left:3054;top:-3838;width:64;height:2" coordorigin="3054,-3838" coordsize="64,2">
              <v:shape style="position:absolute;left:3054;top:-3838;width:64;height:2" coordorigin="3054,-3838" coordsize="64,0" path="m3054,-3838l3118,-3838e" filled="f" stroked="t" strokeweight=".75pt" strokecolor="#858585">
                <v:path arrowok="t"/>
              </v:shape>
            </v:group>
            <v:group style="position:absolute;left:3054;top:-4205;width:64;height:2" coordorigin="3054,-4205" coordsize="64,2">
              <v:shape style="position:absolute;left:3054;top:-4205;width:64;height:2" coordorigin="3054,-4205" coordsize="64,0" path="m3054,-4205l3118,-4205e" filled="f" stroked="t" strokeweight=".75pt" strokecolor="#858585">
                <v:path arrowok="t"/>
              </v:shape>
            </v:group>
            <v:group style="position:absolute;left:3054;top:-4570;width:64;height:2" coordorigin="3054,-4570" coordsize="64,2">
              <v:shape style="position:absolute;left:3054;top:-4570;width:64;height:2" coordorigin="3054,-4570" coordsize="64,0" path="m3054,-4570l3118,-4570e" filled="f" stroked="t" strokeweight=".75pt" strokecolor="#858585">
                <v:path arrowok="t"/>
              </v:shape>
            </v:group>
            <v:group style="position:absolute;left:3054;top:-4935;width:64;height:2" coordorigin="3054,-4935" coordsize="64,2">
              <v:shape style="position:absolute;left:3054;top:-4935;width:64;height:2" coordorigin="3054,-4935" coordsize="64,0" path="m3054,-4935l3118,-4935e" filled="f" stroked="t" strokeweight=".75pt" strokecolor="#858585">
                <v:path arrowok="t"/>
              </v:shape>
            </v:group>
            <v:group style="position:absolute;left:3054;top:-5301;width:64;height:2" coordorigin="3054,-5301" coordsize="64,2">
              <v:shape style="position:absolute;left:3054;top:-5301;width:64;height:2" coordorigin="3054,-5301" coordsize="64,0" path="m3054,-5301l3118,-5301e" filled="f" stroked="t" strokeweight=".75pt" strokecolor="#858585">
                <v:path arrowok="t"/>
              </v:shape>
            </v:group>
            <v:group style="position:absolute;left:3216;top:-1643;width:2;height:63" coordorigin="3216,-1643" coordsize="2,63">
              <v:shape style="position:absolute;left:3216;top:-1643;width:2;height:63" coordorigin="3216,-1643" coordsize="0,63" path="m3216,-1643l3216,-1580e" filled="f" stroked="t" strokeweight=".75pt" strokecolor="#858585">
                <v:path arrowok="t"/>
              </v:shape>
            </v:group>
            <v:group style="position:absolute;left:3314;top:-1643;width:2;height:63" coordorigin="3314,-1643" coordsize="2,63">
              <v:shape style="position:absolute;left:3314;top:-1643;width:2;height:63" coordorigin="3314,-1643" coordsize="0,63" path="m3314,-1643l3314,-1580e" filled="f" stroked="t" strokeweight=".75pt" strokecolor="#858585">
                <v:path arrowok="t"/>
              </v:shape>
            </v:group>
            <v:group style="position:absolute;left:3413;top:-1643;width:2;height:63" coordorigin="3413,-1643" coordsize="2,63">
              <v:shape style="position:absolute;left:3413;top:-1643;width:2;height:63" coordorigin="3413,-1643" coordsize="0,63" path="m3413,-1643l3413,-1580e" filled="f" stroked="t" strokeweight=".75pt" strokecolor="#858585">
                <v:path arrowok="t"/>
              </v:shape>
            </v:group>
            <v:group style="position:absolute;left:3514;top:-1643;width:2;height:63" coordorigin="3514,-1643" coordsize="2,63">
              <v:shape style="position:absolute;left:3514;top:-1643;width:2;height:63" coordorigin="3514,-1643" coordsize="0,63" path="m3514,-1643l3514,-1580e" filled="f" stroked="t" strokeweight=".75pt" strokecolor="#858585">
                <v:path arrowok="t"/>
              </v:shape>
            </v:group>
            <v:group style="position:absolute;left:3612;top:-1643;width:2;height:63" coordorigin="3612,-1643" coordsize="2,63">
              <v:shape style="position:absolute;left:3612;top:-1643;width:2;height:63" coordorigin="3612,-1643" coordsize="0,63" path="m3612,-1643l3612,-1580e" filled="f" stroked="t" strokeweight=".75pt" strokecolor="#858585">
                <v:path arrowok="t"/>
              </v:shape>
            </v:group>
            <v:group style="position:absolute;left:3710;top:-1643;width:2;height:63" coordorigin="3710,-1643" coordsize="2,63">
              <v:shape style="position:absolute;left:3710;top:-1643;width:2;height:63" coordorigin="3710,-1643" coordsize="0,63" path="m3710,-1643l3710,-1580e" filled="f" stroked="t" strokeweight=".75pt" strokecolor="#858585">
                <v:path arrowok="t"/>
              </v:shape>
            </v:group>
            <v:group style="position:absolute;left:3809;top:-1643;width:2;height:63" coordorigin="3809,-1643" coordsize="2,63">
              <v:shape style="position:absolute;left:3809;top:-1643;width:2;height:63" coordorigin="3809,-1643" coordsize="0,63" path="m3809,-1643l3809,-1580e" filled="f" stroked="t" strokeweight=".75pt" strokecolor="#858585">
                <v:path arrowok="t"/>
              </v:shape>
            </v:group>
            <v:group style="position:absolute;left:3907;top:-1643;width:2;height:63" coordorigin="3907,-1643" coordsize="2,63">
              <v:shape style="position:absolute;left:3907;top:-1643;width:2;height:63" coordorigin="3907,-1643" coordsize="0,63" path="m3907,-1643l3907,-1580e" filled="f" stroked="t" strokeweight=".75pt" strokecolor="#858585">
                <v:path arrowok="t"/>
              </v:shape>
            </v:group>
            <v:group style="position:absolute;left:4006;top:-1643;width:2;height:63" coordorigin="4006,-1643" coordsize="2,63">
              <v:shape style="position:absolute;left:4006;top:-1643;width:2;height:63" coordorigin="4006,-1643" coordsize="0,63" path="m4006,-1643l4006,-1580e" filled="f" stroked="t" strokeweight=".75pt" strokecolor="#858585">
                <v:path arrowok="t"/>
              </v:shape>
            </v:group>
            <v:group style="position:absolute;left:4104;top:-1643;width:2;height:63" coordorigin="4104,-1643" coordsize="2,63">
              <v:shape style="position:absolute;left:4104;top:-1643;width:2;height:63" coordorigin="4104,-1643" coordsize="0,63" path="m4104,-1643l4104,-1580e" filled="f" stroked="t" strokeweight=".75pt" strokecolor="#858585">
                <v:path arrowok="t"/>
              </v:shape>
            </v:group>
            <v:group style="position:absolute;left:4202;top:-1643;width:2;height:63" coordorigin="4202,-1643" coordsize="2,63">
              <v:shape style="position:absolute;left:4202;top:-1643;width:2;height:63" coordorigin="4202,-1643" coordsize="0,63" path="m4202,-1643l4202,-1580e" filled="f" stroked="t" strokeweight=".75pt" strokecolor="#858585">
                <v:path arrowok="t"/>
              </v:shape>
            </v:group>
            <v:group style="position:absolute;left:4301;top:-1643;width:2;height:63" coordorigin="4301,-1643" coordsize="2,63">
              <v:shape style="position:absolute;left:4301;top:-1643;width:2;height:63" coordorigin="4301,-1643" coordsize="0,63" path="m4301,-1643l4301,-1580e" filled="f" stroked="t" strokeweight=".75pt" strokecolor="#858585">
                <v:path arrowok="t"/>
              </v:shape>
            </v:group>
            <v:group style="position:absolute;left:4399;top:-1643;width:2;height:63" coordorigin="4399,-1643" coordsize="2,63">
              <v:shape style="position:absolute;left:4399;top:-1643;width:2;height:63" coordorigin="4399,-1643" coordsize="0,63" path="m4399,-1643l4399,-1580e" filled="f" stroked="t" strokeweight=".75pt" strokecolor="#858585">
                <v:path arrowok="t"/>
              </v:shape>
            </v:group>
            <v:group style="position:absolute;left:4498;top:-1643;width:2;height:63" coordorigin="4498,-1643" coordsize="2,63">
              <v:shape style="position:absolute;left:4498;top:-1643;width:2;height:63" coordorigin="4498,-1643" coordsize="0,63" path="m4498,-1643l4498,-1580e" filled="f" stroked="t" strokeweight=".75pt" strokecolor="#858585">
                <v:path arrowok="t"/>
              </v:shape>
            </v:group>
            <v:group style="position:absolute;left:4598;top:-1643;width:2;height:63" coordorigin="4598,-1643" coordsize="2,63">
              <v:shape style="position:absolute;left:4598;top:-1643;width:2;height:63" coordorigin="4598,-1643" coordsize="0,63" path="m4598,-1643l4598,-1580e" filled="f" stroked="t" strokeweight=".75pt" strokecolor="#858585">
                <v:path arrowok="t"/>
              </v:shape>
            </v:group>
            <v:group style="position:absolute;left:4697;top:-1643;width:2;height:63" coordorigin="4697,-1643" coordsize="2,63">
              <v:shape style="position:absolute;left:4697;top:-1643;width:2;height:63" coordorigin="4697,-1643" coordsize="0,63" path="m4697,-1643l4697,-1580e" filled="f" stroked="t" strokeweight=".75pt" strokecolor="#858585">
                <v:path arrowok="t"/>
              </v:shape>
            </v:group>
            <v:group style="position:absolute;left:4795;top:-1643;width:2;height:63" coordorigin="4795,-1643" coordsize="2,63">
              <v:shape style="position:absolute;left:4795;top:-1643;width:2;height:63" coordorigin="4795,-1643" coordsize="0,63" path="m4795,-1643l4795,-1580e" filled="f" stroked="t" strokeweight=".75pt" strokecolor="#858585">
                <v:path arrowok="t"/>
              </v:shape>
            </v:group>
            <v:group style="position:absolute;left:4894;top:-1643;width:2;height:63" coordorigin="4894,-1643" coordsize="2,63">
              <v:shape style="position:absolute;left:4894;top:-1643;width:2;height:63" coordorigin="4894,-1643" coordsize="0,63" path="m4894,-1643l4894,-1580e" filled="f" stroked="t" strokeweight=".75pt" strokecolor="#858585">
                <v:path arrowok="t"/>
              </v:shape>
            </v:group>
            <v:group style="position:absolute;left:4992;top:-1643;width:2;height:63" coordorigin="4992,-1643" coordsize="2,63">
              <v:shape style="position:absolute;left:4992;top:-1643;width:2;height:63" coordorigin="4992,-1643" coordsize="0,63" path="m4992,-1643l4992,-1580e" filled="f" stroked="t" strokeweight=".75pt" strokecolor="#858585">
                <v:path arrowok="t"/>
              </v:shape>
            </v:group>
            <v:group style="position:absolute;left:5090;top:-1643;width:2;height:63" coordorigin="5090,-1643" coordsize="2,63">
              <v:shape style="position:absolute;left:5090;top:-1643;width:2;height:63" coordorigin="5090,-1643" coordsize="0,63" path="m5090,-1643l5090,-1580e" filled="f" stroked="t" strokeweight=".75pt" strokecolor="#858585">
                <v:path arrowok="t"/>
              </v:shape>
            </v:group>
            <v:group style="position:absolute;left:5189;top:-1643;width:2;height:63" coordorigin="5189,-1643" coordsize="2,63">
              <v:shape style="position:absolute;left:5189;top:-1643;width:2;height:63" coordorigin="5189,-1643" coordsize="0,63" path="m5189,-1643l5189,-1580e" filled="f" stroked="t" strokeweight=".75pt" strokecolor="#858585">
                <v:path arrowok="t"/>
              </v:shape>
            </v:group>
            <v:group style="position:absolute;left:5287;top:-1643;width:2;height:63" coordorigin="5287,-1643" coordsize="2,63">
              <v:shape style="position:absolute;left:5287;top:-1643;width:2;height:63" coordorigin="5287,-1643" coordsize="0,63" path="m5287,-1643l5287,-1580e" filled="f" stroked="t" strokeweight=".75pt" strokecolor="#858585">
                <v:path arrowok="t"/>
              </v:shape>
            </v:group>
            <v:group style="position:absolute;left:5386;top:-1643;width:2;height:63" coordorigin="5386,-1643" coordsize="2,63">
              <v:shape style="position:absolute;left:5386;top:-1643;width:2;height:63" coordorigin="5386,-1643" coordsize="0,63" path="m5386,-1643l5386,-1580e" filled="f" stroked="t" strokeweight=".75pt" strokecolor="#858585">
                <v:path arrowok="t"/>
              </v:shape>
            </v:group>
            <v:group style="position:absolute;left:5484;top:-1643;width:2;height:63" coordorigin="5484,-1643" coordsize="2,63">
              <v:shape style="position:absolute;left:5484;top:-1643;width:2;height:63" coordorigin="5484,-1643" coordsize="0,63" path="m5484,-1643l5484,-1580e" filled="f" stroked="t" strokeweight=".75pt" strokecolor="#858585">
                <v:path arrowok="t"/>
              </v:shape>
            </v:group>
            <v:group style="position:absolute;left:5585;top:-1643;width:2;height:63" coordorigin="5585,-1643" coordsize="2,63">
              <v:shape style="position:absolute;left:5585;top:-1643;width:2;height:63" coordorigin="5585,-1643" coordsize="0,63" path="m5585,-1643l5585,-1580e" filled="f" stroked="t" strokeweight=".75pt" strokecolor="#858585">
                <v:path arrowok="t"/>
              </v:shape>
            </v:group>
            <v:group style="position:absolute;left:5683;top:-1643;width:2;height:63" coordorigin="5683,-1643" coordsize="2,63">
              <v:shape style="position:absolute;left:5683;top:-1643;width:2;height:63" coordorigin="5683,-1643" coordsize="0,63" path="m5683,-1643l5683,-1580e" filled="f" stroked="t" strokeweight=".75pt" strokecolor="#858585">
                <v:path arrowok="t"/>
              </v:shape>
            </v:group>
            <v:group style="position:absolute;left:5782;top:-1643;width:2;height:63" coordorigin="5782,-1643" coordsize="2,63">
              <v:shape style="position:absolute;left:5782;top:-1643;width:2;height:63" coordorigin="5782,-1643" coordsize="0,63" path="m5782,-1643l5782,-1580e" filled="f" stroked="t" strokeweight=".75pt" strokecolor="#858585">
                <v:path arrowok="t"/>
              </v:shape>
            </v:group>
            <v:group style="position:absolute;left:5880;top:-1643;width:2;height:63" coordorigin="5880,-1643" coordsize="2,63">
              <v:shape style="position:absolute;left:5880;top:-1643;width:2;height:63" coordorigin="5880,-1643" coordsize="0,63" path="m5880,-1643l5880,-1580e" filled="f" stroked="t" strokeweight=".75pt" strokecolor="#858585">
                <v:path arrowok="t"/>
              </v:shape>
            </v:group>
            <v:group style="position:absolute;left:5978;top:-1643;width:2;height:63" coordorigin="5978,-1643" coordsize="2,63">
              <v:shape style="position:absolute;left:5978;top:-1643;width:2;height:63" coordorigin="5978,-1643" coordsize="0,63" path="m5978,-1643l5978,-1580e" filled="f" stroked="t" strokeweight=".75pt" strokecolor="#858585">
                <v:path arrowok="t"/>
              </v:shape>
            </v:group>
            <v:group style="position:absolute;left:6077;top:-1643;width:2;height:63" coordorigin="6077,-1643" coordsize="2,63">
              <v:shape style="position:absolute;left:6077;top:-1643;width:2;height:63" coordorigin="6077,-1643" coordsize="0,63" path="m6077,-1643l6077,-1580e" filled="f" stroked="t" strokeweight=".75pt" strokecolor="#858585">
                <v:path arrowok="t"/>
              </v:shape>
            </v:group>
            <v:group style="position:absolute;left:6175;top:-1643;width:2;height:63" coordorigin="6175,-1643" coordsize="2,63">
              <v:shape style="position:absolute;left:6175;top:-1643;width:2;height:63" coordorigin="6175,-1643" coordsize="0,63" path="m6175,-1643l6175,-1580e" filled="f" stroked="t" strokeweight=".75pt" strokecolor="#858585">
                <v:path arrowok="t"/>
              </v:shape>
            </v:group>
            <v:group style="position:absolute;left:6274;top:-1643;width:2;height:63" coordorigin="6274,-1643" coordsize="2,63">
              <v:shape style="position:absolute;left:6274;top:-1643;width:2;height:63" coordorigin="6274,-1643" coordsize="0,63" path="m6274,-1643l6274,-1580e" filled="f" stroked="t" strokeweight=".75pt" strokecolor="#858585">
                <v:path arrowok="t"/>
              </v:shape>
            </v:group>
            <v:group style="position:absolute;left:6372;top:-1643;width:2;height:63" coordorigin="6372,-1643" coordsize="2,63">
              <v:shape style="position:absolute;left:6372;top:-1643;width:2;height:63" coordorigin="6372,-1643" coordsize="0,63" path="m6372,-1643l6372,-1580e" filled="f" stroked="t" strokeweight=".75pt" strokecolor="#858585">
                <v:path arrowok="t"/>
              </v:shape>
            </v:group>
            <v:group style="position:absolute;left:6470;top:-1643;width:2;height:63" coordorigin="6470,-1643" coordsize="2,63">
              <v:shape style="position:absolute;left:6470;top:-1643;width:2;height:63" coordorigin="6470,-1643" coordsize="0,63" path="m6470,-1643l6470,-1580e" filled="f" stroked="t" strokeweight=".75pt" strokecolor="#858585">
                <v:path arrowok="t"/>
              </v:shape>
            </v:group>
            <v:group style="position:absolute;left:6569;top:-1643;width:2;height:63" coordorigin="6569,-1643" coordsize="2,63">
              <v:shape style="position:absolute;left:6569;top:-1643;width:2;height:63" coordorigin="6569,-1643" coordsize="0,63" path="m6569,-1643l6569,-1580e" filled="f" stroked="t" strokeweight=".75pt" strokecolor="#858585">
                <v:path arrowok="t"/>
              </v:shape>
            </v:group>
            <v:group style="position:absolute;left:6670;top:-1643;width:2;height:63" coordorigin="6670,-1643" coordsize="2,63">
              <v:shape style="position:absolute;left:6670;top:-1643;width:2;height:63" coordorigin="6670,-1643" coordsize="0,63" path="m6670,-1643l6670,-1580e" filled="f" stroked="t" strokeweight=".75pt" strokecolor="#858585">
                <v:path arrowok="t"/>
              </v:shape>
            </v:group>
            <v:group style="position:absolute;left:6768;top:-1643;width:2;height:63" coordorigin="6768,-1643" coordsize="2,63">
              <v:shape style="position:absolute;left:6768;top:-1643;width:2;height:63" coordorigin="6768,-1643" coordsize="0,63" path="m6768,-1643l6768,-1580e" filled="f" stroked="t" strokeweight=".75pt" strokecolor="#858585">
                <v:path arrowok="t"/>
              </v:shape>
            </v:group>
            <v:group style="position:absolute;left:6866;top:-1643;width:2;height:63" coordorigin="6866,-1643" coordsize="2,63">
              <v:shape style="position:absolute;left:6866;top:-1643;width:2;height:63" coordorigin="6866,-1643" coordsize="0,63" path="m6866,-1643l6866,-1580e" filled="f" stroked="t" strokeweight=".75pt" strokecolor="#858585">
                <v:path arrowok="t"/>
              </v:shape>
            </v:group>
            <v:group style="position:absolute;left:6965;top:-1643;width:2;height:63" coordorigin="6965,-1643" coordsize="2,63">
              <v:shape style="position:absolute;left:6965;top:-1643;width:2;height:63" coordorigin="6965,-1643" coordsize="0,63" path="m6965,-1643l6965,-1580e" filled="f" stroked="t" strokeweight=".75pt" strokecolor="#858585">
                <v:path arrowok="t"/>
              </v:shape>
            </v:group>
            <v:group style="position:absolute;left:7063;top:-1643;width:2;height:63" coordorigin="7063,-1643" coordsize="2,63">
              <v:shape style="position:absolute;left:7063;top:-1643;width:2;height:63" coordorigin="7063,-1643" coordsize="0,63" path="m7063,-1643l7063,-1580e" filled="f" stroked="t" strokeweight=".75pt" strokecolor="#858585">
                <v:path arrowok="t"/>
              </v:shape>
            </v:group>
            <v:group style="position:absolute;left:7162;top:-1643;width:2;height:63" coordorigin="7162,-1643" coordsize="2,63">
              <v:shape style="position:absolute;left:7162;top:-1643;width:2;height:63" coordorigin="7162,-1643" coordsize="0,63" path="m7162,-1643l7162,-1580e" filled="f" stroked="t" strokeweight=".75pt" strokecolor="#858585">
                <v:path arrowok="t"/>
              </v:shape>
            </v:group>
            <v:group style="position:absolute;left:7260;top:-1643;width:2;height:63" coordorigin="7260,-1643" coordsize="2,63">
              <v:shape style="position:absolute;left:7260;top:-1643;width:2;height:63" coordorigin="7260,-1643" coordsize="0,63" path="m7260,-1643l7260,-1580e" filled="f" stroked="t" strokeweight=".75pt" strokecolor="#858585">
                <v:path arrowok="t"/>
              </v:shape>
            </v:group>
            <v:group style="position:absolute;left:7358;top:-1643;width:2;height:63" coordorigin="7358,-1643" coordsize="2,63">
              <v:shape style="position:absolute;left:7358;top:-1643;width:2;height:63" coordorigin="7358,-1643" coordsize="0,63" path="m7358,-1643l7358,-1580e" filled="f" stroked="t" strokeweight=".75pt" strokecolor="#858585">
                <v:path arrowok="t"/>
              </v:shape>
            </v:group>
            <v:group style="position:absolute;left:7457;top:-1643;width:2;height:63" coordorigin="7457,-1643" coordsize="2,63">
              <v:shape style="position:absolute;left:7457;top:-1643;width:2;height:63" coordorigin="7457,-1643" coordsize="0,63" path="m7457,-1643l7457,-1580e" filled="f" stroked="t" strokeweight=".75pt" strokecolor="#858585">
                <v:path arrowok="t"/>
              </v:shape>
            </v:group>
            <v:group style="position:absolute;left:7555;top:-1643;width:2;height:63" coordorigin="7555,-1643" coordsize="2,63">
              <v:shape style="position:absolute;left:7555;top:-1643;width:2;height:63" coordorigin="7555,-1643" coordsize="0,63" path="m7555,-1643l7555,-1580e" filled="f" stroked="t" strokeweight=".75pt" strokecolor="#858585">
                <v:path arrowok="t"/>
              </v:shape>
            </v:group>
            <v:group style="position:absolute;left:7654;top:-1643;width:2;height:63" coordorigin="7654,-1643" coordsize="2,63">
              <v:shape style="position:absolute;left:7654;top:-1643;width:2;height:63" coordorigin="7654,-1643" coordsize="0,63" path="m7654,-1643l7654,-1580e" filled="f" stroked="t" strokeweight=".75pt" strokecolor="#858585">
                <v:path arrowok="t"/>
              </v:shape>
            </v:group>
            <v:group style="position:absolute;left:7754;top:-1643;width:2;height:63" coordorigin="7754,-1643" coordsize="2,63">
              <v:shape style="position:absolute;left:7754;top:-1643;width:2;height:63" coordorigin="7754,-1643" coordsize="0,63" path="m7754,-1643l7754,-1580e" filled="f" stroked="t" strokeweight=".75pt" strokecolor="#858585">
                <v:path arrowok="t"/>
              </v:shape>
            </v:group>
            <v:group style="position:absolute;left:7853;top:-1643;width:2;height:63" coordorigin="7853,-1643" coordsize="2,63">
              <v:shape style="position:absolute;left:7853;top:-1643;width:2;height:63" coordorigin="7853,-1643" coordsize="0,63" path="m7853,-1643l7853,-1580e" filled="f" stroked="t" strokeweight=".75pt" strokecolor="#858585">
                <v:path arrowok="t"/>
              </v:shape>
            </v:group>
            <v:group style="position:absolute;left:7951;top:-1643;width:2;height:63" coordorigin="7951,-1643" coordsize="2,63">
              <v:shape style="position:absolute;left:7951;top:-1643;width:2;height:63" coordorigin="7951,-1643" coordsize="0,63" path="m7951,-1643l7951,-1580e" filled="f" stroked="t" strokeweight=".75pt" strokecolor="#858585">
                <v:path arrowok="t"/>
              </v:shape>
            </v:group>
            <v:group style="position:absolute;left:8050;top:-1643;width:2;height:63" coordorigin="8050,-1643" coordsize="2,63">
              <v:shape style="position:absolute;left:8050;top:-1643;width:2;height:63" coordorigin="8050,-1643" coordsize="0,63" path="m8050,-1643l8050,-1580e" filled="f" stroked="t" strokeweight=".75pt" strokecolor="#858585">
                <v:path arrowok="t"/>
              </v:shape>
            </v:group>
            <v:group style="position:absolute;left:8148;top:-1643;width:2;height:63" coordorigin="8148,-1643" coordsize="2,63">
              <v:shape style="position:absolute;left:8148;top:-1643;width:2;height:63" coordorigin="8148,-1643" coordsize="0,63" path="m8148,-1643l8148,-1580e" filled="f" stroked="t" strokeweight=".75pt" strokecolor="#858585">
                <v:path arrowok="t"/>
              </v:shape>
            </v:group>
            <v:group style="position:absolute;left:8246;top:-1643;width:2;height:63" coordorigin="8246,-1643" coordsize="2,63">
              <v:shape style="position:absolute;left:8246;top:-1643;width:2;height:63" coordorigin="8246,-1643" coordsize="0,63" path="m8246,-1643l8246,-1580e" filled="f" stroked="t" strokeweight=".75pt" strokecolor="#858585">
                <v:path arrowok="t"/>
              </v:shape>
            </v:group>
            <v:group style="position:absolute;left:8345;top:-1643;width:2;height:63" coordorigin="8345,-1643" coordsize="2,63">
              <v:shape style="position:absolute;left:8345;top:-1643;width:2;height:63" coordorigin="8345,-1643" coordsize="0,63" path="m8345,-1643l8345,-1580e" filled="f" stroked="t" strokeweight=".75pt" strokecolor="#858585">
                <v:path arrowok="t"/>
              </v:shape>
            </v:group>
            <v:group style="position:absolute;left:8443;top:-1643;width:2;height:63" coordorigin="8443,-1643" coordsize="2,63">
              <v:shape style="position:absolute;left:8443;top:-1643;width:2;height:63" coordorigin="8443,-1643" coordsize="0,63" path="m8443,-1643l8443,-1580e" filled="f" stroked="t" strokeweight=".75pt" strokecolor="#858585">
                <v:path arrowok="t"/>
              </v:shape>
            </v:group>
            <v:group style="position:absolute;left:8542;top:-1643;width:2;height:63" coordorigin="8542,-1643" coordsize="2,63">
              <v:shape style="position:absolute;left:8542;top:-1643;width:2;height:63" coordorigin="8542,-1643" coordsize="0,63" path="m8542,-1643l8542,-1580e" filled="f" stroked="t" strokeweight=".75pt" strokecolor="#858585">
                <v:path arrowok="t"/>
              </v:shape>
            </v:group>
            <v:group style="position:absolute;left:8640;top:-1643;width:2;height:63" coordorigin="8640,-1643" coordsize="2,63">
              <v:shape style="position:absolute;left:8640;top:-1643;width:2;height:63" coordorigin="8640,-1643" coordsize="0,63" path="m8640,-1643l8640,-1580e" filled="f" stroked="t" strokeweight=".75pt" strokecolor="#858585">
                <v:path arrowok="t"/>
              </v:shape>
            </v:group>
            <v:group style="position:absolute;left:8741;top:-1643;width:2;height:63" coordorigin="8741,-1643" coordsize="2,63">
              <v:shape style="position:absolute;left:8741;top:-1643;width:2;height:63" coordorigin="8741,-1643" coordsize="0,63" path="m8741,-1643l8741,-1580e" filled="f" stroked="t" strokeweight=".75pt" strokecolor="#858585">
                <v:path arrowok="t"/>
              </v:shape>
            </v:group>
            <v:group style="position:absolute;left:8839;top:-1643;width:2;height:63" coordorigin="8839,-1643" coordsize="2,63">
              <v:shape style="position:absolute;left:8839;top:-1643;width:2;height:63" coordorigin="8839,-1643" coordsize="0,63" path="m8839,-1643l8839,-1580e" filled="f" stroked="t" strokeweight=".75pt" strokecolor="#858585">
                <v:path arrowok="t"/>
              </v:shape>
            </v:group>
            <v:group style="position:absolute;left:8938;top:-1643;width:2;height:63" coordorigin="8938,-1643" coordsize="2,63">
              <v:shape style="position:absolute;left:8938;top:-1643;width:2;height:63" coordorigin="8938,-1643" coordsize="0,63" path="m8938,-1643l8938,-1580e" filled="f" stroked="t" strokeweight=".75pt" strokecolor="#858585">
                <v:path arrowok="t"/>
              </v:shape>
            </v:group>
            <v:group style="position:absolute;left:9036;top:-1643;width:2;height:63" coordorigin="9036,-1643" coordsize="2,63">
              <v:shape style="position:absolute;left:9036;top:-1643;width:2;height:63" coordorigin="9036,-1643" coordsize="0,63" path="m9036,-1643l9036,-1580e" filled="f" stroked="t" strokeweight=".75pt" strokecolor="#858585">
                <v:path arrowok="t"/>
              </v:shape>
            </v:group>
            <v:group style="position:absolute;left:9134;top:-1643;width:2;height:63" coordorigin="9134,-1643" coordsize="2,63">
              <v:shape style="position:absolute;left:9134;top:-1643;width:2;height:63" coordorigin="9134,-1643" coordsize="0,63" path="m9134,-1643l9134,-1580e" filled="f" stroked="t" strokeweight=".75pt" strokecolor="#858585">
                <v:path arrowok="t"/>
              </v:shape>
            </v:group>
            <v:group style="position:absolute;left:9233;top:-1643;width:2;height:63" coordorigin="9233,-1643" coordsize="2,63">
              <v:shape style="position:absolute;left:9233;top:-1643;width:2;height:63" coordorigin="9233,-1643" coordsize="0,63" path="m9233,-1643l9233,-1580e" filled="f" stroked="t" strokeweight=".75pt" strokecolor="#858585">
                <v:path arrowok="t"/>
              </v:shape>
            </v:group>
            <v:group style="position:absolute;left:9331;top:-1643;width:2;height:63" coordorigin="9331,-1643" coordsize="2,63">
              <v:shape style="position:absolute;left:9331;top:-1643;width:2;height:63" coordorigin="9331,-1643" coordsize="0,63" path="m9331,-1643l9331,-1580e" filled="f" stroked="t" strokeweight=".75pt" strokecolor="#858585">
                <v:path arrowok="t"/>
              </v:shape>
            </v:group>
            <v:group style="position:absolute;left:9430;top:-1643;width:2;height:63" coordorigin="9430,-1643" coordsize="2,63">
              <v:shape style="position:absolute;left:9430;top:-1643;width:2;height:63" coordorigin="9430,-1643" coordsize="0,63" path="m9430,-1643l9430,-1580e" filled="f" stroked="t" strokeweight=".75pt" strokecolor="#858585">
                <v:path arrowok="t"/>
              </v:shape>
            </v:group>
            <v:group style="position:absolute;left:9528;top:-1643;width:2;height:63" coordorigin="9528,-1643" coordsize="2,63">
              <v:shape style="position:absolute;left:9528;top:-1643;width:2;height:63" coordorigin="9528,-1643" coordsize="0,63" path="m9528,-1643l9528,-1580e" filled="f" stroked="t" strokeweight=".75pt" strokecolor="#858585">
                <v:path arrowok="t"/>
              </v:shape>
            </v:group>
            <v:group style="position:absolute;left:9626;top:-1643;width:2;height:63" coordorigin="9626,-1643" coordsize="2,63">
              <v:shape style="position:absolute;left:9626;top:-1643;width:2;height:63" coordorigin="9626,-1643" coordsize="0,63" path="m9626,-1643l9626,-1580e" filled="f" stroked="t" strokeweight=".75pt" strokecolor="#858585">
                <v:path arrowok="t"/>
              </v:shape>
            </v:group>
            <v:group style="position:absolute;left:9725;top:-1643;width:2;height:63" coordorigin="9725,-1643" coordsize="2,63">
              <v:shape style="position:absolute;left:9725;top:-1643;width:2;height:63" coordorigin="9725,-1643" coordsize="0,63" path="m9725,-1643l9725,-1580e" filled="f" stroked="t" strokeweight=".75pt" strokecolor="#858585">
                <v:path arrowok="t"/>
              </v:shape>
            </v:group>
            <v:group style="position:absolute;left:9826;top:-1643;width:2;height:63" coordorigin="9826,-1643" coordsize="2,63">
              <v:shape style="position:absolute;left:9826;top:-1643;width:2;height:63" coordorigin="9826,-1643" coordsize="0,63" path="m9826,-1643l9826,-1580e" filled="f" stroked="t" strokeweight=".75pt" strokecolor="#858585">
                <v:path arrowok="t"/>
              </v:shape>
            </v:group>
            <v:group style="position:absolute;left:9924;top:-1643;width:2;height:63" coordorigin="9924,-1643" coordsize="2,63">
              <v:shape style="position:absolute;left:9924;top:-1643;width:2;height:63" coordorigin="9924,-1643" coordsize="0,63" path="m9924,-1643l9924,-1580e" filled="f" stroked="t" strokeweight=".75pt" strokecolor="#858585">
                <v:path arrowok="t"/>
              </v:shape>
            </v:group>
            <v:group style="position:absolute;left:10022;top:-1643;width:2;height:63" coordorigin="10022,-1643" coordsize="2,63">
              <v:shape style="position:absolute;left:10022;top:-1643;width:2;height:63" coordorigin="10022,-1643" coordsize="0,63" path="m10022,-1643l10022,-1580e" filled="f" stroked="t" strokeweight=".75pt" strokecolor="#858585">
                <v:path arrowok="t"/>
              </v:shape>
            </v:group>
            <v:group style="position:absolute;left:10121;top:-1643;width:2;height:63" coordorigin="10121,-1643" coordsize="2,63">
              <v:shape style="position:absolute;left:10121;top:-1643;width:2;height:63" coordorigin="10121,-1643" coordsize="0,63" path="m10121,-1643l10121,-1580e" filled="f" stroked="t" strokeweight=".75pt" strokecolor="#858585">
                <v:path arrowok="t"/>
              </v:shape>
            </v:group>
            <v:group style="position:absolute;left:10219;top:-1643;width:2;height:63" coordorigin="10219,-1643" coordsize="2,63">
              <v:shape style="position:absolute;left:10219;top:-1643;width:2;height:63" coordorigin="10219,-1643" coordsize="0,63" path="m10219,-1643l10219,-1580e" filled="f" stroked="t" strokeweight=".75pt" strokecolor="#858585">
                <v:path arrowok="t"/>
              </v:shape>
            </v:group>
            <v:group style="position:absolute;left:10318;top:-1643;width:2;height:63" coordorigin="10318,-1643" coordsize="2,63">
              <v:shape style="position:absolute;left:10318;top:-1643;width:2;height:63" coordorigin="10318,-1643" coordsize="0,63" path="m10318,-1643l10318,-1580e" filled="f" stroked="t" strokeweight=".75pt" strokecolor="#858585">
                <v:path arrowok="t"/>
              </v:shape>
            </v:group>
            <v:group style="position:absolute;left:10416;top:-1643;width:2;height:63" coordorigin="10416,-1643" coordsize="2,63">
              <v:shape style="position:absolute;left:10416;top:-1643;width:2;height:63" coordorigin="10416,-1643" coordsize="0,63" path="m10416,-1643l10416,-1580e" filled="f" stroked="t" strokeweight=".75pt" strokecolor="#858585">
                <v:path arrowok="t"/>
              </v:shape>
            </v:group>
            <v:group style="position:absolute;left:10514;top:-1643;width:2;height:63" coordorigin="10514,-1643" coordsize="2,63">
              <v:shape style="position:absolute;left:10514;top:-1643;width:2;height:63" coordorigin="10514,-1643" coordsize="0,63" path="m10514,-1643l10514,-1580e" filled="f" stroked="t" strokeweight=".75pt" strokecolor="#858585">
                <v:path arrowok="t"/>
              </v:shape>
            </v:group>
            <v:group style="position:absolute;left:10614;top:-1643;width:2;height:63" coordorigin="10614,-1643" coordsize="2,63">
              <v:shape style="position:absolute;left:10614;top:-1643;width:2;height:63" coordorigin="10614,-1643" coordsize="0,63" path="m10614,-1643l10614,-1580e" filled="f" stroked="t" strokeweight=".75pt" strokecolor="#858585">
                <v:path arrowok="t"/>
              </v:shape>
            </v:group>
            <v:group style="position:absolute;left:3118;top:-5060;width:7496;height:2232" coordorigin="3118,-5060" coordsize="7496,2232">
              <v:shape style="position:absolute;left:3118;top:-5060;width:7496;height:2232" coordorigin="3118,-5060" coordsize="7496,2232" path="m3118,-5060l3216,-4889,3314,-4942,3413,-4987,3514,-4896,3612,-4891,3710,-4836,3809,-4807,3907,-4680,4006,-4675,4104,-4668,4202,-4620,4301,-4577,4399,-4527,4498,-4493,4598,-4457,4697,-4390,4795,-4359,4894,-4299,4992,-4229,5090,-4195,5189,-4171,5287,-4174,5386,-4164,5484,-4157,5585,-4157,5683,-4157,5782,-4150,5880,-4138,5978,-4138,6077,-4123,6175,-4109,6274,-4090,6372,-4075,6470,-4051,6569,-4025,6670,-3989,6768,-3955,6866,-3915,6965,-3886,7063,-3843,7162,-3809,7260,-3768,7358,-3725,7457,-3684,7555,-3643,7654,-3605,7754,-3571,7853,-3523,7951,-3483,8050,-3447,8148,-3418,8246,-3389,8345,-3351,8443,-3322,8542,-3293,8640,-3257,8741,-3231,8839,-3204,8938,-3180,9036,-3154,9134,-3127,9233,-3111,9331,-3089,9430,-3058,9528,-3041,9626,-3012,9725,-2993,9826,-2979,9924,-2959,10022,-2938,10121,-2923,10219,-2902,10318,-2883,10416,-2866,10514,-2851,10614,-2828e" filled="f" stroked="t" strokeweight="2.25pt" strokecolor="#497DBA">
                <v:path arrowok="t"/>
              </v:shape>
            </v:group>
            <v:group style="position:absolute;left:3047;top:-5130;width:139;height:139" coordorigin="3047,-5130" coordsize="139,139">
              <v:shape style="position:absolute;left:3047;top:-5130;width:139;height:139" coordorigin="3047,-5130" coordsize="139,139" path="m3116,-5130l3047,-5060,3116,-4991,3186,-5060,3116,-5130e" filled="t" fillcolor="#4F81BC" stroked="f">
                <v:path arrowok="t"/>
                <v:fill/>
              </v:shape>
            </v:group>
            <v:group style="position:absolute;left:3047;top:-5130;width:139;height:139" coordorigin="3047,-5130" coordsize="139,139">
              <v:shape style="position:absolute;left:3047;top:-5130;width:139;height:139" coordorigin="3047,-5130" coordsize="139,139" path="m3116,-5130l3186,-5060,3116,-4991,3047,-5060,3116,-5130xe" filled="f" stroked="t" strokeweight=".72pt" strokecolor="#497DBA">
                <v:path arrowok="t"/>
              </v:shape>
            </v:group>
            <v:group style="position:absolute;left:3145;top:-4960;width:139;height:139" coordorigin="3145,-4960" coordsize="139,139">
              <v:shape style="position:absolute;left:3145;top:-4960;width:139;height:139" coordorigin="3145,-4960" coordsize="139,139" path="m3215,-4960l3145,-4890,3215,-4820,3284,-4890,3215,-4960e" filled="t" fillcolor="#4F81BC" stroked="f">
                <v:path arrowok="t"/>
                <v:fill/>
              </v:shape>
            </v:group>
            <v:group style="position:absolute;left:3145;top:-4960;width:139;height:139" coordorigin="3145,-4960" coordsize="139,139">
              <v:shape style="position:absolute;left:3145;top:-4960;width:139;height:139" coordorigin="3145,-4960" coordsize="139,139" path="m3215,-4960l3284,-4890,3215,-4820,3145,-4890,3215,-4960xe" filled="f" stroked="t" strokeweight=".72pt" strokecolor="#497DBA">
                <v:path arrowok="t"/>
              </v:shape>
            </v:group>
            <v:group style="position:absolute;left:3244;top:-5012;width:139;height:139" coordorigin="3244,-5012" coordsize="139,139">
              <v:shape style="position:absolute;left:3244;top:-5012;width:139;height:139" coordorigin="3244,-5012" coordsize="139,139" path="m3313,-5012l3244,-4943,3313,-4873,3383,-4943,3313,-5012e" filled="t" fillcolor="#4F81BC" stroked="f">
                <v:path arrowok="t"/>
                <v:fill/>
              </v:shape>
            </v:group>
            <v:group style="position:absolute;left:3244;top:-5012;width:139;height:139" coordorigin="3244,-5012" coordsize="139,139">
              <v:shape style="position:absolute;left:3244;top:-5012;width:139;height:139" coordorigin="3244,-5012" coordsize="139,139" path="m3313,-5012l3383,-4943,3313,-4873,3244,-4943,3313,-5012xe" filled="f" stroked="t" strokeweight=".72pt" strokecolor="#497DBA">
                <v:path arrowok="t"/>
              </v:shape>
            </v:group>
            <v:group style="position:absolute;left:3342;top:-5058;width:139;height:139" coordorigin="3342,-5058" coordsize="139,139">
              <v:shape style="position:absolute;left:3342;top:-5058;width:139;height:139" coordorigin="3342,-5058" coordsize="139,139" path="m3412,-5058l3342,-4988,3412,-4919,3481,-4988,3412,-5058e" filled="t" fillcolor="#4F81BC" stroked="f">
                <v:path arrowok="t"/>
                <v:fill/>
              </v:shape>
            </v:group>
            <v:group style="position:absolute;left:3342;top:-5058;width:139;height:139" coordorigin="3342,-5058" coordsize="139,139">
              <v:shape style="position:absolute;left:3342;top:-5058;width:139;height:139" coordorigin="3342,-5058" coordsize="139,139" path="m3412,-5058l3481,-4988,3412,-4919,3342,-4988,3412,-5058xe" filled="f" stroked="t" strokeweight=".72pt" strokecolor="#497DBA">
                <v:path arrowok="t"/>
              </v:shape>
            </v:group>
            <v:group style="position:absolute;left:3443;top:-4967;width:139;height:139" coordorigin="3443,-4967" coordsize="139,139">
              <v:shape style="position:absolute;left:3443;top:-4967;width:139;height:139" coordorigin="3443,-4967" coordsize="139,139" path="m3512,-4967l3443,-4897,3512,-4828,3582,-4897,3512,-4967e" filled="t" fillcolor="#4F81BC" stroked="f">
                <v:path arrowok="t"/>
                <v:fill/>
              </v:shape>
            </v:group>
            <v:group style="position:absolute;left:3443;top:-4967;width:139;height:139" coordorigin="3443,-4967" coordsize="139,139">
              <v:shape style="position:absolute;left:3443;top:-4967;width:139;height:139" coordorigin="3443,-4967" coordsize="139,139" path="m3512,-4967l3582,-4897,3512,-4828,3443,-4897,3512,-4967xe" filled="f" stroked="t" strokeweight=".72pt" strokecolor="#497DBA">
                <v:path arrowok="t"/>
              </v:shape>
            </v:group>
            <v:group style="position:absolute;left:3541;top:-4962;width:139;height:139" coordorigin="3541,-4962" coordsize="139,139">
              <v:shape style="position:absolute;left:3541;top:-4962;width:139;height:139" coordorigin="3541,-4962" coordsize="139,139" path="m3611,-4962l3541,-4892,3611,-4823,3680,-4892,3611,-4962e" filled="t" fillcolor="#4F81BC" stroked="f">
                <v:path arrowok="t"/>
                <v:fill/>
              </v:shape>
            </v:group>
            <v:group style="position:absolute;left:3541;top:-4962;width:139;height:139" coordorigin="3541,-4962" coordsize="139,139">
              <v:shape style="position:absolute;left:3541;top:-4962;width:139;height:139" coordorigin="3541,-4962" coordsize="139,139" path="m3611,-4962l3680,-4892,3611,-4823,3541,-4892,3611,-4962xe" filled="f" stroked="t" strokeweight=".72pt" strokecolor="#497DBA">
                <v:path arrowok="t"/>
              </v:shape>
            </v:group>
            <v:group style="position:absolute;left:3640;top:-4907;width:139;height:139" coordorigin="3640,-4907" coordsize="139,139">
              <v:shape style="position:absolute;left:3640;top:-4907;width:139;height:139" coordorigin="3640,-4907" coordsize="139,139" path="m3709,-4907l3640,-4837,3709,-4768,3779,-4837,3709,-4907e" filled="t" fillcolor="#4F81BC" stroked="f">
                <v:path arrowok="t"/>
                <v:fill/>
              </v:shape>
            </v:group>
            <v:group style="position:absolute;left:3640;top:-4907;width:139;height:139" coordorigin="3640,-4907" coordsize="139,139">
              <v:shape style="position:absolute;left:3640;top:-4907;width:139;height:139" coordorigin="3640,-4907" coordsize="139,139" path="m3709,-4907l3779,-4837,3709,-4768,3640,-4837,3709,-4907xe" filled="f" stroked="t" strokeweight=".72pt" strokecolor="#497DBA">
                <v:path arrowok="t"/>
              </v:shape>
            </v:group>
            <v:group style="position:absolute;left:3738;top:-4878;width:139;height:139" coordorigin="3738,-4878" coordsize="139,139">
              <v:shape style="position:absolute;left:3738;top:-4878;width:139;height:139" coordorigin="3738,-4878" coordsize="139,139" path="m3808,-4878l3738,-4808,3808,-4739,3877,-4808,3808,-4878e" filled="t" fillcolor="#4F81BC" stroked="f">
                <v:path arrowok="t"/>
                <v:fill/>
              </v:shape>
            </v:group>
            <v:group style="position:absolute;left:3738;top:-4878;width:139;height:139" coordorigin="3738,-4878" coordsize="139,139">
              <v:shape style="position:absolute;left:3738;top:-4878;width:139;height:139" coordorigin="3738,-4878" coordsize="139,139" path="m3808,-4878l3877,-4808,3808,-4739,3738,-4808,3808,-4878xe" filled="f" stroked="t" strokeweight=".72pt" strokecolor="#497DBA">
                <v:path arrowok="t"/>
              </v:shape>
            </v:group>
            <v:group style="position:absolute;left:3836;top:-4751;width:139;height:139" coordorigin="3836,-4751" coordsize="139,139">
              <v:shape style="position:absolute;left:3836;top:-4751;width:139;height:139" coordorigin="3836,-4751" coordsize="139,139" path="m3906,-4751l3836,-4681,3906,-4612,3976,-4681,3906,-4751e" filled="t" fillcolor="#4F81BC" stroked="f">
                <v:path arrowok="t"/>
                <v:fill/>
              </v:shape>
            </v:group>
            <v:group style="position:absolute;left:3836;top:-4751;width:139;height:139" coordorigin="3836,-4751" coordsize="139,139">
              <v:shape style="position:absolute;left:3836;top:-4751;width:139;height:139" coordorigin="3836,-4751" coordsize="139,139" path="m3906,-4751l3976,-4681,3906,-4612,3836,-4681,3906,-4751xe" filled="f" stroked="t" strokeweight=".72pt" strokecolor="#497DBA">
                <v:path arrowok="t"/>
              </v:shape>
            </v:group>
            <v:group style="position:absolute;left:3935;top:-4746;width:139;height:139" coordorigin="3935,-4746" coordsize="139,139">
              <v:shape style="position:absolute;left:3935;top:-4746;width:139;height:139" coordorigin="3935,-4746" coordsize="139,139" path="m4004,-4746l3935,-4676,4004,-4607,4074,-4676,4004,-4746e" filled="t" fillcolor="#4F81BC" stroked="f">
                <v:path arrowok="t"/>
                <v:fill/>
              </v:shape>
            </v:group>
            <v:group style="position:absolute;left:3935;top:-4746;width:139;height:139" coordorigin="3935,-4746" coordsize="139,139">
              <v:shape style="position:absolute;left:3935;top:-4746;width:139;height:139" coordorigin="3935,-4746" coordsize="139,139" path="m4004,-4746l4074,-4676,4004,-4607,3935,-4676,4004,-4746xe" filled="f" stroked="t" strokeweight=".72pt" strokecolor="#497DBA">
                <v:path arrowok="t"/>
              </v:shape>
            </v:group>
            <v:group style="position:absolute;left:4033;top:-4739;width:139;height:139" coordorigin="4033,-4739" coordsize="139,139">
              <v:shape style="position:absolute;left:4033;top:-4739;width:139;height:139" coordorigin="4033,-4739" coordsize="139,139" path="m4103,-4739l4033,-4669,4103,-4600,4172,-4669,4103,-4739e" filled="t" fillcolor="#4F81BC" stroked="f">
                <v:path arrowok="t"/>
                <v:fill/>
              </v:shape>
            </v:group>
            <v:group style="position:absolute;left:4033;top:-4739;width:139;height:139" coordorigin="4033,-4739" coordsize="139,139">
              <v:shape style="position:absolute;left:4033;top:-4739;width:139;height:139" coordorigin="4033,-4739" coordsize="139,139" path="m4103,-4739l4172,-4669,4103,-4600,4033,-4669,4103,-4739xe" filled="f" stroked="t" strokeweight=".72pt" strokecolor="#497DBA">
                <v:path arrowok="t"/>
              </v:shape>
            </v:group>
            <v:group style="position:absolute;left:4132;top:-4691;width:139;height:139" coordorigin="4132,-4691" coordsize="139,139">
              <v:shape style="position:absolute;left:4132;top:-4691;width:139;height:139" coordorigin="4132,-4691" coordsize="139,139" path="m4201,-4691l4132,-4621,4201,-4552,4271,-4621,4201,-4691e" filled="t" fillcolor="#4F81BC" stroked="f">
                <v:path arrowok="t"/>
                <v:fill/>
              </v:shape>
            </v:group>
            <v:group style="position:absolute;left:4132;top:-4691;width:139;height:139" coordorigin="4132,-4691" coordsize="139,139">
              <v:shape style="position:absolute;left:4132;top:-4691;width:139;height:139" coordorigin="4132,-4691" coordsize="139,139" path="m4201,-4691l4271,-4621,4201,-4552,4132,-4621,4201,-4691xe" filled="f" stroked="t" strokeweight=".72pt" strokecolor="#497DBA">
                <v:path arrowok="t"/>
              </v:shape>
            </v:group>
            <v:group style="position:absolute;left:4230;top:-4648;width:139;height:139" coordorigin="4230,-4648" coordsize="139,139">
              <v:shape style="position:absolute;left:4230;top:-4648;width:139;height:139" coordorigin="4230,-4648" coordsize="139,139" path="m4300,-4648l4230,-4578,4300,-4508,4369,-4578,4300,-4648e" filled="t" fillcolor="#4F81BC" stroked="f">
                <v:path arrowok="t"/>
                <v:fill/>
              </v:shape>
            </v:group>
            <v:group style="position:absolute;left:4230;top:-4648;width:139;height:139" coordorigin="4230,-4648" coordsize="139,139">
              <v:shape style="position:absolute;left:4230;top:-4648;width:139;height:139" coordorigin="4230,-4648" coordsize="139,139" path="m4300,-4648l4369,-4578,4300,-4508,4230,-4578,4300,-4648xe" filled="f" stroked="t" strokeweight=".72pt" strokecolor="#497DBA">
                <v:path arrowok="t"/>
              </v:shape>
            </v:group>
            <v:group style="position:absolute;left:4328;top:-4597;width:139;height:139" coordorigin="4328,-4597" coordsize="139,139">
              <v:shape style="position:absolute;left:4328;top:-4597;width:139;height:139" coordorigin="4328,-4597" coordsize="139,139" path="m4398,-4597l4328,-4528,4398,-4458,4468,-4528,4398,-4597e" filled="t" fillcolor="#4F81BC" stroked="f">
                <v:path arrowok="t"/>
                <v:fill/>
              </v:shape>
            </v:group>
            <v:group style="position:absolute;left:4328;top:-4597;width:139;height:139" coordorigin="4328,-4597" coordsize="139,139">
              <v:shape style="position:absolute;left:4328;top:-4597;width:139;height:139" coordorigin="4328,-4597" coordsize="139,139" path="m4398,-4597l4468,-4528,4398,-4458,4328,-4528,4398,-4597xe" filled="f" stroked="t" strokeweight=".72pt" strokecolor="#497DBA">
                <v:path arrowok="t"/>
              </v:shape>
            </v:group>
            <v:group style="position:absolute;left:4427;top:-4564;width:139;height:139" coordorigin="4427,-4564" coordsize="139,139">
              <v:shape style="position:absolute;left:4427;top:-4564;width:139;height:139" coordorigin="4427,-4564" coordsize="139,139" path="m4496,-4564l4427,-4494,4496,-4424,4566,-4494,4496,-4564e" filled="t" fillcolor="#4F81BC" stroked="f">
                <v:path arrowok="t"/>
                <v:fill/>
              </v:shape>
            </v:group>
            <v:group style="position:absolute;left:4427;top:-4564;width:139;height:139" coordorigin="4427,-4564" coordsize="139,139">
              <v:shape style="position:absolute;left:4427;top:-4564;width:139;height:139" coordorigin="4427,-4564" coordsize="139,139" path="m4496,-4564l4566,-4494,4496,-4424,4427,-4494,4496,-4564xe" filled="f" stroked="t" strokeweight=".72pt" strokecolor="#497DBA">
                <v:path arrowok="t"/>
              </v:shape>
            </v:group>
            <v:group style="position:absolute;left:4528;top:-4528;width:139;height:139" coordorigin="4528,-4528" coordsize="139,139">
              <v:shape style="position:absolute;left:4528;top:-4528;width:139;height:139" coordorigin="4528,-4528" coordsize="139,139" path="m4597,-4528l4528,-4458,4597,-4388,4667,-4458,4597,-4528e" filled="t" fillcolor="#4F81BC" stroked="f">
                <v:path arrowok="t"/>
                <v:fill/>
              </v:shape>
            </v:group>
            <v:group style="position:absolute;left:4528;top:-4528;width:139;height:139" coordorigin="4528,-4528" coordsize="139,139">
              <v:shape style="position:absolute;left:4528;top:-4528;width:139;height:139" coordorigin="4528,-4528" coordsize="139,139" path="m4597,-4528l4667,-4458,4597,-4388,4528,-4458,4597,-4528xe" filled="f" stroked="t" strokeweight=".72pt" strokecolor="#497DBA">
                <v:path arrowok="t"/>
              </v:shape>
            </v:group>
            <v:group style="position:absolute;left:4626;top:-4460;width:139;height:139" coordorigin="4626,-4460" coordsize="139,139">
              <v:shape style="position:absolute;left:4626;top:-4460;width:139;height:139" coordorigin="4626,-4460" coordsize="139,139" path="m4696,-4460l4626,-4391,4696,-4321,4765,-4391,4696,-4460e" filled="t" fillcolor="#4F81BC" stroked="f">
                <v:path arrowok="t"/>
                <v:fill/>
              </v:shape>
            </v:group>
            <v:group style="position:absolute;left:4626;top:-4460;width:139;height:139" coordorigin="4626,-4460" coordsize="139,139">
              <v:shape style="position:absolute;left:4626;top:-4460;width:139;height:139" coordorigin="4626,-4460" coordsize="139,139" path="m4696,-4460l4765,-4391,4696,-4321,4626,-4391,4696,-4460xe" filled="f" stroked="t" strokeweight=".72pt" strokecolor="#497DBA">
                <v:path arrowok="t"/>
              </v:shape>
            </v:group>
            <v:group style="position:absolute;left:4724;top:-4429;width:139;height:139" coordorigin="4724,-4429" coordsize="139,139">
              <v:shape style="position:absolute;left:4724;top:-4429;width:139;height:139" coordorigin="4724,-4429" coordsize="139,139" path="m4794,-4429l4724,-4360,4794,-4290,4864,-4360,4794,-4429e" filled="t" fillcolor="#4F81BC" stroked="f">
                <v:path arrowok="t"/>
                <v:fill/>
              </v:shape>
            </v:group>
            <v:group style="position:absolute;left:4724;top:-4429;width:139;height:139" coordorigin="4724,-4429" coordsize="139,139">
              <v:shape style="position:absolute;left:4724;top:-4429;width:139;height:139" coordorigin="4724,-4429" coordsize="139,139" path="m4794,-4429l4864,-4360,4794,-4290,4724,-4360,4794,-4429xe" filled="f" stroked="t" strokeweight=".72pt" strokecolor="#497DBA">
                <v:path arrowok="t"/>
              </v:shape>
            </v:group>
            <v:group style="position:absolute;left:4823;top:-4369;width:139;height:139" coordorigin="4823,-4369" coordsize="139,139">
              <v:shape style="position:absolute;left:4823;top:-4369;width:139;height:139" coordorigin="4823,-4369" coordsize="139,139" path="m4892,-4369l4823,-4300,4892,-4230,4962,-4300,4892,-4369e" filled="t" fillcolor="#4F81BC" stroked="f">
                <v:path arrowok="t"/>
                <v:fill/>
              </v:shape>
            </v:group>
            <v:group style="position:absolute;left:4823;top:-4369;width:139;height:139" coordorigin="4823,-4369" coordsize="139,139">
              <v:shape style="position:absolute;left:4823;top:-4369;width:139;height:139" coordorigin="4823,-4369" coordsize="139,139" path="m4892,-4369l4962,-4300,4892,-4230,4823,-4300,4892,-4369xe" filled="f" stroked="t" strokeweight=".72pt" strokecolor="#497DBA">
                <v:path arrowok="t"/>
              </v:shape>
            </v:group>
            <v:group style="position:absolute;left:4921;top:-4300;width:139;height:139" coordorigin="4921,-4300" coordsize="139,139">
              <v:shape style="position:absolute;left:4921;top:-4300;width:139;height:139" coordorigin="4921,-4300" coordsize="139,139" path="m4991,-4300l4921,-4230,4991,-4160,5060,-4230,4991,-4300e" filled="t" fillcolor="#4F81BC" stroked="f">
                <v:path arrowok="t"/>
                <v:fill/>
              </v:shape>
            </v:group>
            <v:group style="position:absolute;left:4921;top:-4300;width:139;height:139" coordorigin="4921,-4300" coordsize="139,139">
              <v:shape style="position:absolute;left:4921;top:-4300;width:139;height:139" coordorigin="4921,-4300" coordsize="139,139" path="m4991,-4300l5060,-4230,4991,-4160,4921,-4230,4991,-4300xe" filled="f" stroked="t" strokeweight=".72pt" strokecolor="#497DBA">
                <v:path arrowok="t"/>
              </v:shape>
            </v:group>
            <v:group style="position:absolute;left:5020;top:-4266;width:139;height:139" coordorigin="5020,-4266" coordsize="139,139">
              <v:shape style="position:absolute;left:5020;top:-4266;width:139;height:139" coordorigin="5020,-4266" coordsize="139,139" path="m5089,-4266l5020,-4196,5089,-4127,5159,-4196,5089,-4266e" filled="t" fillcolor="#4F81BC" stroked="f">
                <v:path arrowok="t"/>
                <v:fill/>
              </v:shape>
            </v:group>
            <v:group style="position:absolute;left:5020;top:-4266;width:139;height:139" coordorigin="5020,-4266" coordsize="139,139">
              <v:shape style="position:absolute;left:5020;top:-4266;width:139;height:139" coordorigin="5020,-4266" coordsize="139,139" path="m5089,-4266l5159,-4196,5089,-4127,5020,-4196,5089,-4266xe" filled="f" stroked="t" strokeweight=".72pt" strokecolor="#497DBA">
                <v:path arrowok="t"/>
              </v:shape>
            </v:group>
            <v:group style="position:absolute;left:5118;top:-4242;width:139;height:139" coordorigin="5118,-4242" coordsize="139,139">
              <v:shape style="position:absolute;left:5118;top:-4242;width:139;height:139" coordorigin="5118,-4242" coordsize="139,139" path="m5188,-4242l5118,-4172,5188,-4103,5257,-4172,5188,-4242e" filled="t" fillcolor="#4F81BC" stroked="f">
                <v:path arrowok="t"/>
                <v:fill/>
              </v:shape>
            </v:group>
            <v:group style="position:absolute;left:5118;top:-4242;width:139;height:139" coordorigin="5118,-4242" coordsize="139,139">
              <v:shape style="position:absolute;left:5118;top:-4242;width:139;height:139" coordorigin="5118,-4242" coordsize="139,139" path="m5188,-4242l5257,-4172,5188,-4103,5118,-4172,5188,-4242xe" filled="f" stroked="t" strokeweight=".72pt" strokecolor="#497DBA">
                <v:path arrowok="t"/>
              </v:shape>
            </v:group>
            <v:group style="position:absolute;left:5216;top:-4244;width:139;height:139" coordorigin="5216,-4244" coordsize="139,139">
              <v:shape style="position:absolute;left:5216;top:-4244;width:139;height:139" coordorigin="5216,-4244" coordsize="139,139" path="m5286,-4244l5216,-4175,5286,-4105,5356,-4175,5286,-4244e" filled="t" fillcolor="#4F81BC" stroked="f">
                <v:path arrowok="t"/>
                <v:fill/>
              </v:shape>
            </v:group>
            <v:group style="position:absolute;left:5216;top:-4244;width:139;height:139" coordorigin="5216,-4244" coordsize="139,139">
              <v:shape style="position:absolute;left:5216;top:-4244;width:139;height:139" coordorigin="5216,-4244" coordsize="139,139" path="m5286,-4244l5356,-4175,5286,-4105,5216,-4175,5286,-4244xe" filled="f" stroked="t" strokeweight=".72pt" strokecolor="#497DBA">
                <v:path arrowok="t"/>
              </v:shape>
            </v:group>
            <v:group style="position:absolute;left:5315;top:-4235;width:139;height:139" coordorigin="5315,-4235" coordsize="139,139">
              <v:shape style="position:absolute;left:5315;top:-4235;width:139;height:139" coordorigin="5315,-4235" coordsize="139,139" path="m5384,-4235l5315,-4165,5384,-4096,5454,-4165,5384,-4235e" filled="t" fillcolor="#4F81BC" stroked="f">
                <v:path arrowok="t"/>
                <v:fill/>
              </v:shape>
            </v:group>
            <v:group style="position:absolute;left:5315;top:-4235;width:139;height:139" coordorigin="5315,-4235" coordsize="139,139">
              <v:shape style="position:absolute;left:5315;top:-4235;width:139;height:139" coordorigin="5315,-4235" coordsize="139,139" path="m5384,-4235l5454,-4165,5384,-4096,5315,-4165,5384,-4235xe" filled="f" stroked="t" strokeweight=".72pt" strokecolor="#497DBA">
                <v:path arrowok="t"/>
              </v:shape>
            </v:group>
            <v:group style="position:absolute;left:5413;top:-4228;width:139;height:139" coordorigin="5413,-4228" coordsize="139,139">
              <v:shape style="position:absolute;left:5413;top:-4228;width:139;height:139" coordorigin="5413,-4228" coordsize="139,139" path="m5483,-4228l5413,-4158,5483,-4088,5552,-4158,5483,-4228e" filled="t" fillcolor="#4F81BC" stroked="f">
                <v:path arrowok="t"/>
                <v:fill/>
              </v:shape>
            </v:group>
            <v:group style="position:absolute;left:5413;top:-4228;width:139;height:139" coordorigin="5413,-4228" coordsize="139,139">
              <v:shape style="position:absolute;left:5413;top:-4228;width:139;height:139" coordorigin="5413,-4228" coordsize="139,139" path="m5483,-4228l5552,-4158,5483,-4088,5413,-4158,5483,-4228xe" filled="f" stroked="t" strokeweight=".72pt" strokecolor="#497DBA">
                <v:path arrowok="t"/>
              </v:shape>
            </v:group>
            <v:group style="position:absolute;left:5514;top:-4228;width:139;height:139" coordorigin="5514,-4228" coordsize="139,139">
              <v:shape style="position:absolute;left:5514;top:-4228;width:139;height:139" coordorigin="5514,-4228" coordsize="139,139" path="m5584,-4228l5514,-4158,5584,-4088,5653,-4158,5584,-4228e" filled="t" fillcolor="#4F81BC" stroked="f">
                <v:path arrowok="t"/>
                <v:fill/>
              </v:shape>
            </v:group>
            <v:group style="position:absolute;left:5514;top:-4228;width:139;height:139" coordorigin="5514,-4228" coordsize="139,139">
              <v:shape style="position:absolute;left:5514;top:-4228;width:139;height:139" coordorigin="5514,-4228" coordsize="139,139" path="m5584,-4228l5653,-4158,5584,-4088,5514,-4158,5584,-4228xe" filled="f" stroked="t" strokeweight=".72pt" strokecolor="#497DBA">
                <v:path arrowok="t"/>
              </v:shape>
            </v:group>
            <v:group style="position:absolute;left:5612;top:-4228;width:139;height:139" coordorigin="5612,-4228" coordsize="139,139">
              <v:shape style="position:absolute;left:5612;top:-4228;width:139;height:139" coordorigin="5612,-4228" coordsize="139,139" path="m5682,-4228l5612,-4158,5682,-4088,5752,-4158,5682,-4228e" filled="t" fillcolor="#4F81BC" stroked="f">
                <v:path arrowok="t"/>
                <v:fill/>
              </v:shape>
            </v:group>
            <v:group style="position:absolute;left:5612;top:-4228;width:139;height:139" coordorigin="5612,-4228" coordsize="139,139">
              <v:shape style="position:absolute;left:5612;top:-4228;width:139;height:139" coordorigin="5612,-4228" coordsize="139,139" path="m5682,-4228l5752,-4158,5682,-4088,5612,-4158,5682,-4228xe" filled="f" stroked="t" strokeweight=".72pt" strokecolor="#497DBA">
                <v:path arrowok="t"/>
              </v:shape>
            </v:group>
            <v:group style="position:absolute;left:5711;top:-4220;width:139;height:139" coordorigin="5711,-4220" coordsize="139,139">
              <v:shape style="position:absolute;left:5711;top:-4220;width:139;height:139" coordorigin="5711,-4220" coordsize="139,139" path="m5780,-4220l5711,-4151,5780,-4081,5850,-4151,5780,-4220e" filled="t" fillcolor="#4F81BC" stroked="f">
                <v:path arrowok="t"/>
                <v:fill/>
              </v:shape>
            </v:group>
            <v:group style="position:absolute;left:5711;top:-4220;width:139;height:139" coordorigin="5711,-4220" coordsize="139,139">
              <v:shape style="position:absolute;left:5711;top:-4220;width:139;height:139" coordorigin="5711,-4220" coordsize="139,139" path="m5780,-4220l5850,-4151,5780,-4081,5711,-4151,5780,-4220xe" filled="f" stroked="t" strokeweight=".72pt" strokecolor="#497DBA">
                <v:path arrowok="t"/>
              </v:shape>
            </v:group>
            <v:group style="position:absolute;left:5809;top:-4208;width:139;height:139" coordorigin="5809,-4208" coordsize="139,139">
              <v:shape style="position:absolute;left:5809;top:-4208;width:139;height:139" coordorigin="5809,-4208" coordsize="139,139" path="m5879,-4208l5809,-4139,5879,-4069,5948,-4139,5879,-4208e" filled="t" fillcolor="#4F81BC" stroked="f">
                <v:path arrowok="t"/>
                <v:fill/>
              </v:shape>
            </v:group>
            <v:group style="position:absolute;left:5809;top:-4208;width:139;height:139" coordorigin="5809,-4208" coordsize="139,139">
              <v:shape style="position:absolute;left:5809;top:-4208;width:139;height:139" coordorigin="5809,-4208" coordsize="139,139" path="m5879,-4208l5948,-4139,5879,-4069,5809,-4139,5879,-4208xe" filled="f" stroked="t" strokeweight=".72pt" strokecolor="#497DBA">
                <v:path arrowok="t"/>
              </v:shape>
            </v:group>
            <v:group style="position:absolute;left:5908;top:-4208;width:139;height:139" coordorigin="5908,-4208" coordsize="139,139">
              <v:shape style="position:absolute;left:5908;top:-4208;width:139;height:139" coordorigin="5908,-4208" coordsize="139,139" path="m5977,-4208l5908,-4139,5977,-4069,6047,-4139,5977,-4208e" filled="t" fillcolor="#4F81BC" stroked="f">
                <v:path arrowok="t"/>
                <v:fill/>
              </v:shape>
            </v:group>
            <v:group style="position:absolute;left:5908;top:-4208;width:139;height:139" coordorigin="5908,-4208" coordsize="139,139">
              <v:shape style="position:absolute;left:5908;top:-4208;width:139;height:139" coordorigin="5908,-4208" coordsize="139,139" path="m5977,-4208l6047,-4139,5977,-4069,5908,-4139,5977,-4208xe" filled="f" stroked="t" strokeweight=".72pt" strokecolor="#497DBA">
                <v:path arrowok="t"/>
              </v:shape>
            </v:group>
            <v:group style="position:absolute;left:6006;top:-4194;width:139;height:139" coordorigin="6006,-4194" coordsize="139,139">
              <v:shape style="position:absolute;left:6006;top:-4194;width:139;height:139" coordorigin="6006,-4194" coordsize="139,139" path="m6076,-4194l6006,-4124,6076,-4055,6145,-4124,6076,-4194e" filled="t" fillcolor="#4F81BC" stroked="f">
                <v:path arrowok="t"/>
                <v:fill/>
              </v:shape>
            </v:group>
            <v:group style="position:absolute;left:6006;top:-4194;width:139;height:139" coordorigin="6006,-4194" coordsize="139,139">
              <v:shape style="position:absolute;left:6006;top:-4194;width:139;height:139" coordorigin="6006,-4194" coordsize="139,139" path="m6076,-4194l6145,-4124,6076,-4055,6006,-4124,6076,-4194xe" filled="f" stroked="t" strokeweight=".72pt" strokecolor="#497DBA">
                <v:path arrowok="t"/>
              </v:shape>
            </v:group>
            <v:group style="position:absolute;left:6104;top:-4180;width:139;height:139" coordorigin="6104,-4180" coordsize="139,139">
              <v:shape style="position:absolute;left:6104;top:-4180;width:139;height:139" coordorigin="6104,-4180" coordsize="139,139" path="m6174,-4180l6104,-4110,6174,-4040,6244,-4110,6174,-4180e" filled="t" fillcolor="#4F81BC" stroked="f">
                <v:path arrowok="t"/>
                <v:fill/>
              </v:shape>
            </v:group>
            <v:group style="position:absolute;left:6104;top:-4180;width:139;height:139" coordorigin="6104,-4180" coordsize="139,139">
              <v:shape style="position:absolute;left:6104;top:-4180;width:139;height:139" coordorigin="6104,-4180" coordsize="139,139" path="m6174,-4180l6244,-4110,6174,-4040,6104,-4110,6174,-4180xe" filled="f" stroked="t" strokeweight=".72pt" strokecolor="#497DBA">
                <v:path arrowok="t"/>
              </v:shape>
            </v:group>
            <v:group style="position:absolute;left:6203;top:-4160;width:139;height:139" coordorigin="6203,-4160" coordsize="139,139">
              <v:shape style="position:absolute;left:6203;top:-4160;width:139;height:139" coordorigin="6203,-4160" coordsize="139,139" path="m6272,-4160l6203,-4091,6272,-4021,6342,-4091,6272,-4160e" filled="t" fillcolor="#4F81BC" stroked="f">
                <v:path arrowok="t"/>
                <v:fill/>
              </v:shape>
            </v:group>
            <v:group style="position:absolute;left:6203;top:-4160;width:139;height:139" coordorigin="6203,-4160" coordsize="139,139">
              <v:shape style="position:absolute;left:6203;top:-4160;width:139;height:139" coordorigin="6203,-4160" coordsize="139,139" path="m6272,-4160l6342,-4091,6272,-4021,6203,-4091,6272,-4160xe" filled="f" stroked="t" strokeweight=".72pt" strokecolor="#497DBA">
                <v:path arrowok="t"/>
              </v:shape>
            </v:group>
            <v:group style="position:absolute;left:6301;top:-4146;width:139;height:139" coordorigin="6301,-4146" coordsize="139,139">
              <v:shape style="position:absolute;left:6301;top:-4146;width:139;height:139" coordorigin="6301,-4146" coordsize="139,139" path="m6371,-4146l6301,-4076,6371,-4007,6440,-4076,6371,-4146e" filled="t" fillcolor="#4F81BC" stroked="f">
                <v:path arrowok="t"/>
                <v:fill/>
              </v:shape>
            </v:group>
            <v:group style="position:absolute;left:6301;top:-4146;width:139;height:139" coordorigin="6301,-4146" coordsize="139,139">
              <v:shape style="position:absolute;left:6301;top:-4146;width:139;height:139" coordorigin="6301,-4146" coordsize="139,139" path="m6371,-4146l6440,-4076,6371,-4007,6301,-4076,6371,-4146xe" filled="f" stroked="t" strokeweight=".72pt" strokecolor="#497DBA">
                <v:path arrowok="t"/>
              </v:shape>
            </v:group>
            <v:group style="position:absolute;left:6400;top:-4122;width:139;height:139" coordorigin="6400,-4122" coordsize="139,139">
              <v:shape style="position:absolute;left:6400;top:-4122;width:139;height:139" coordorigin="6400,-4122" coordsize="139,139" path="m6469,-4122l6400,-4052,6469,-3983,6539,-4052,6469,-4122e" filled="t" fillcolor="#4F81BC" stroked="f">
                <v:path arrowok="t"/>
                <v:fill/>
              </v:shape>
            </v:group>
            <v:group style="position:absolute;left:6400;top:-4122;width:139;height:139" coordorigin="6400,-4122" coordsize="139,139">
              <v:shape style="position:absolute;left:6400;top:-4122;width:139;height:139" coordorigin="6400,-4122" coordsize="139,139" path="m6469,-4122l6539,-4052,6469,-3983,6400,-4052,6469,-4122xe" filled="f" stroked="t" strokeweight=".72pt" strokecolor="#497DBA">
                <v:path arrowok="t"/>
              </v:shape>
            </v:group>
            <v:group style="position:absolute;left:6498;top:-4096;width:139;height:139" coordorigin="6498,-4096" coordsize="139,139">
              <v:shape style="position:absolute;left:6498;top:-4096;width:139;height:139" coordorigin="6498,-4096" coordsize="139,139" path="m6568,-4096l6498,-4026,6568,-3956,6637,-4026,6568,-4096e" filled="t" fillcolor="#4F81BC" stroked="f">
                <v:path arrowok="t"/>
                <v:fill/>
              </v:shape>
            </v:group>
            <v:group style="position:absolute;left:6498;top:-4096;width:139;height:139" coordorigin="6498,-4096" coordsize="139,139">
              <v:shape style="position:absolute;left:6498;top:-4096;width:139;height:139" coordorigin="6498,-4096" coordsize="139,139" path="m6568,-4096l6637,-4026,6568,-3956,6498,-4026,6568,-4096xe" filled="f" stroked="t" strokeweight=".72pt" strokecolor="#497DBA">
                <v:path arrowok="t"/>
              </v:shape>
            </v:group>
            <v:group style="position:absolute;left:6599;top:-4060;width:139;height:139" coordorigin="6599,-4060" coordsize="139,139">
              <v:shape style="position:absolute;left:6599;top:-4060;width:139;height:139" coordorigin="6599,-4060" coordsize="139,139" path="m6668,-4060l6599,-3990,6668,-3920,6738,-3990,6668,-4060e" filled="t" fillcolor="#4F81BC" stroked="f">
                <v:path arrowok="t"/>
                <v:fill/>
              </v:shape>
            </v:group>
            <v:group style="position:absolute;left:6599;top:-4060;width:139;height:139" coordorigin="6599,-4060" coordsize="139,139">
              <v:shape style="position:absolute;left:6599;top:-4060;width:139;height:139" coordorigin="6599,-4060" coordsize="139,139" path="m6668,-4060l6738,-3990,6668,-3920,6599,-3990,6668,-4060xe" filled="f" stroked="t" strokeweight=".72pt" strokecolor="#497DBA">
                <v:path arrowok="t"/>
              </v:shape>
            </v:group>
            <v:group style="position:absolute;left:6697;top:-4026;width:139;height:139" coordorigin="6697,-4026" coordsize="139,139">
              <v:shape style="position:absolute;left:6697;top:-4026;width:139;height:139" coordorigin="6697,-4026" coordsize="139,139" path="m6767,-4026l6697,-3956,6767,-3887,6836,-3956,6767,-4026e" filled="t" fillcolor="#4F81BC" stroked="f">
                <v:path arrowok="t"/>
                <v:fill/>
              </v:shape>
            </v:group>
            <v:group style="position:absolute;left:6697;top:-4026;width:139;height:139" coordorigin="6697,-4026" coordsize="139,139">
              <v:shape style="position:absolute;left:6697;top:-4026;width:139;height:139" coordorigin="6697,-4026" coordsize="139,139" path="m6767,-4026l6836,-3956,6767,-3887,6697,-3956,6767,-4026xe" filled="f" stroked="t" strokeweight=".72pt" strokecolor="#497DBA">
                <v:path arrowok="t"/>
              </v:shape>
            </v:group>
            <v:group style="position:absolute;left:6796;top:-3985;width:139;height:139" coordorigin="6796,-3985" coordsize="139,139">
              <v:shape style="position:absolute;left:6796;top:-3985;width:139;height:139" coordorigin="6796,-3985" coordsize="139,139" path="m6865,-3985l6796,-3916,6865,-3846,6935,-3916,6865,-3985e" filled="t" fillcolor="#4F81BC" stroked="f">
                <v:path arrowok="t"/>
                <v:fill/>
              </v:shape>
            </v:group>
            <v:group style="position:absolute;left:6796;top:-3985;width:139;height:139" coordorigin="6796,-3985" coordsize="139,139">
              <v:shape style="position:absolute;left:6796;top:-3985;width:139;height:139" coordorigin="6796,-3985" coordsize="139,139" path="m6865,-3985l6935,-3916,6865,-3846,6796,-3916,6865,-3985xe" filled="f" stroked="t" strokeweight=".72pt" strokecolor="#497DBA">
                <v:path arrowok="t"/>
              </v:shape>
            </v:group>
            <v:group style="position:absolute;left:6894;top:-3956;width:139;height:139" coordorigin="6894,-3956" coordsize="139,139">
              <v:shape style="position:absolute;left:6894;top:-3956;width:139;height:139" coordorigin="6894,-3956" coordsize="139,139" path="m6964,-3956l6894,-3887,6964,-3817,7033,-3887,6964,-3956e" filled="t" fillcolor="#4F81BC" stroked="f">
                <v:path arrowok="t"/>
                <v:fill/>
              </v:shape>
            </v:group>
            <v:group style="position:absolute;left:6894;top:-3956;width:139;height:139" coordorigin="6894,-3956" coordsize="139,139">
              <v:shape style="position:absolute;left:6894;top:-3956;width:139;height:139" coordorigin="6894,-3956" coordsize="139,139" path="m6964,-3956l7033,-3887,6964,-3817,6894,-3887,6964,-3956xe" filled="f" stroked="t" strokeweight=".72pt" strokecolor="#497DBA">
                <v:path arrowok="t"/>
              </v:shape>
            </v:group>
            <v:group style="position:absolute;left:6992;top:-3913;width:139;height:139" coordorigin="6992,-3913" coordsize="139,139">
              <v:shape style="position:absolute;left:6992;top:-3913;width:139;height:139" coordorigin="6992,-3913" coordsize="139,139" path="m7062,-3913l6992,-3844,7062,-3774,7132,-3844,7062,-3913e" filled="t" fillcolor="#4F81BC" stroked="f">
                <v:path arrowok="t"/>
                <v:fill/>
              </v:shape>
            </v:group>
            <v:group style="position:absolute;left:6992;top:-3913;width:139;height:139" coordorigin="6992,-3913" coordsize="139,139">
              <v:shape style="position:absolute;left:6992;top:-3913;width:139;height:139" coordorigin="6992,-3913" coordsize="139,139" path="m7062,-3913l7132,-3844,7062,-3774,6992,-3844,7062,-3913xe" filled="f" stroked="t" strokeweight=".72pt" strokecolor="#497DBA">
                <v:path arrowok="t"/>
              </v:shape>
            </v:group>
            <v:group style="position:absolute;left:7091;top:-3880;width:139;height:139" coordorigin="7091,-3880" coordsize="139,139">
              <v:shape style="position:absolute;left:7091;top:-3880;width:139;height:139" coordorigin="7091,-3880" coordsize="139,139" path="m7160,-3880l7091,-3810,7160,-3740,7230,-3810,7160,-3880e" filled="t" fillcolor="#4F81BC" stroked="f">
                <v:path arrowok="t"/>
                <v:fill/>
              </v:shape>
            </v:group>
            <v:group style="position:absolute;left:7091;top:-3880;width:139;height:139" coordorigin="7091,-3880" coordsize="139,139">
              <v:shape style="position:absolute;left:7091;top:-3880;width:139;height:139" coordorigin="7091,-3880" coordsize="139,139" path="m7160,-3880l7230,-3810,7160,-3740,7091,-3810,7160,-3880xe" filled="f" stroked="t" strokeweight=".72pt" strokecolor="#497DBA">
                <v:path arrowok="t"/>
              </v:shape>
            </v:group>
            <v:group style="position:absolute;left:7189;top:-3839;width:139;height:139" coordorigin="7189,-3839" coordsize="139,139">
              <v:shape style="position:absolute;left:7189;top:-3839;width:139;height:139" coordorigin="7189,-3839" coordsize="139,139" path="m7259,-3839l7189,-3769,7259,-3700,7328,-3769,7259,-3839e" filled="t" fillcolor="#4F81BC" stroked="f">
                <v:path arrowok="t"/>
                <v:fill/>
              </v:shape>
            </v:group>
            <v:group style="position:absolute;left:7189;top:-3839;width:139;height:139" coordorigin="7189,-3839" coordsize="139,139">
              <v:shape style="position:absolute;left:7189;top:-3839;width:139;height:139" coordorigin="7189,-3839" coordsize="139,139" path="m7259,-3839l7328,-3769,7259,-3700,7189,-3769,7259,-3839xe" filled="f" stroked="t" strokeweight=".72pt" strokecolor="#497DBA">
                <v:path arrowok="t"/>
              </v:shape>
            </v:group>
            <v:group style="position:absolute;left:7288;top:-3796;width:139;height:139" coordorigin="7288,-3796" coordsize="139,139">
              <v:shape style="position:absolute;left:7288;top:-3796;width:139;height:139" coordorigin="7288,-3796" coordsize="139,139" path="m7357,-3796l7288,-3726,7357,-3656,7427,-3726,7357,-3796e" filled="t" fillcolor="#4F81BC" stroked="f">
                <v:path arrowok="t"/>
                <v:fill/>
              </v:shape>
            </v:group>
            <v:group style="position:absolute;left:7288;top:-3796;width:139;height:139" coordorigin="7288,-3796" coordsize="139,139">
              <v:shape style="position:absolute;left:7288;top:-3796;width:139;height:139" coordorigin="7288,-3796" coordsize="139,139" path="m7357,-3796l7427,-3726,7357,-3656,7288,-3726,7357,-3796xe" filled="f" stroked="t" strokeweight=".72pt" strokecolor="#497DBA">
                <v:path arrowok="t"/>
              </v:shape>
            </v:group>
            <v:group style="position:absolute;left:7386;top:-3755;width:139;height:139" coordorigin="7386,-3755" coordsize="139,139">
              <v:shape style="position:absolute;left:7386;top:-3755;width:139;height:139" coordorigin="7386,-3755" coordsize="139,139" path="m7456,-3755l7386,-3685,7456,-3616,7525,-3685,7456,-3755e" filled="t" fillcolor="#4F81BC" stroked="f">
                <v:path arrowok="t"/>
                <v:fill/>
              </v:shape>
            </v:group>
            <v:group style="position:absolute;left:7386;top:-3755;width:139;height:139" coordorigin="7386,-3755" coordsize="139,139">
              <v:shape style="position:absolute;left:7386;top:-3755;width:139;height:139" coordorigin="7386,-3755" coordsize="139,139" path="m7456,-3755l7525,-3685,7456,-3616,7386,-3685,7456,-3755xe" filled="f" stroked="t" strokeweight=".72pt" strokecolor="#497DBA">
                <v:path arrowok="t"/>
              </v:shape>
            </v:group>
            <v:group style="position:absolute;left:7484;top:-3714;width:139;height:139" coordorigin="7484,-3714" coordsize="139,139">
              <v:shape style="position:absolute;left:7484;top:-3714;width:139;height:139" coordorigin="7484,-3714" coordsize="139,139" path="m7554,-3714l7484,-3644,7554,-3575,7624,-3644,7554,-3714e" filled="t" fillcolor="#4F81BC" stroked="f">
                <v:path arrowok="t"/>
                <v:fill/>
              </v:shape>
            </v:group>
            <v:group style="position:absolute;left:7484;top:-3714;width:139;height:139" coordorigin="7484,-3714" coordsize="139,139">
              <v:shape style="position:absolute;left:7484;top:-3714;width:139;height:139" coordorigin="7484,-3714" coordsize="139,139" path="m7554,-3714l7624,-3644,7554,-3575,7484,-3644,7554,-3714xe" filled="f" stroked="t" strokeweight=".72pt" strokecolor="#497DBA">
                <v:path arrowok="t"/>
              </v:shape>
            </v:group>
            <v:group style="position:absolute;left:7583;top:-3676;width:139;height:139" coordorigin="7583,-3676" coordsize="139,139">
              <v:shape style="position:absolute;left:7583;top:-3676;width:139;height:139" coordorigin="7583,-3676" coordsize="139,139" path="m7652,-3676l7583,-3606,7652,-3536,7722,-3606,7652,-3676e" filled="t" fillcolor="#4F81BC" stroked="f">
                <v:path arrowok="t"/>
                <v:fill/>
              </v:shape>
            </v:group>
            <v:group style="position:absolute;left:7583;top:-3676;width:139;height:139" coordorigin="7583,-3676" coordsize="139,139">
              <v:shape style="position:absolute;left:7583;top:-3676;width:139;height:139" coordorigin="7583,-3676" coordsize="139,139" path="m7652,-3676l7722,-3606,7652,-3536,7583,-3606,7652,-3676xe" filled="f" stroked="t" strokeweight=".72pt" strokecolor="#497DBA">
                <v:path arrowok="t"/>
              </v:shape>
            </v:group>
            <v:group style="position:absolute;left:7684;top:-3642;width:139;height:139" coordorigin="7684,-3642" coordsize="139,139">
              <v:shape style="position:absolute;left:7684;top:-3642;width:139;height:139" coordorigin="7684,-3642" coordsize="139,139" path="m7753,-3642l7684,-3572,7753,-3503,7823,-3572,7753,-3642e" filled="t" fillcolor="#4F81BC" stroked="f">
                <v:path arrowok="t"/>
                <v:fill/>
              </v:shape>
            </v:group>
            <v:group style="position:absolute;left:7684;top:-3642;width:139;height:139" coordorigin="7684,-3642" coordsize="139,139">
              <v:shape style="position:absolute;left:7684;top:-3642;width:139;height:139" coordorigin="7684,-3642" coordsize="139,139" path="m7753,-3642l7823,-3572,7753,-3503,7684,-3572,7753,-3642xe" filled="f" stroked="t" strokeweight=".72pt" strokecolor="#497DBA">
                <v:path arrowok="t"/>
              </v:shape>
            </v:group>
            <v:group style="position:absolute;left:7782;top:-3594;width:139;height:139" coordorigin="7782,-3594" coordsize="139,139">
              <v:shape style="position:absolute;left:7782;top:-3594;width:139;height:139" coordorigin="7782,-3594" coordsize="139,139" path="m7852,-3594l7782,-3524,7852,-3455,7921,-3524,7852,-3594e" filled="t" fillcolor="#4F81BC" stroked="f">
                <v:path arrowok="t"/>
                <v:fill/>
              </v:shape>
            </v:group>
            <v:group style="position:absolute;left:7782;top:-3594;width:139;height:139" coordorigin="7782,-3594" coordsize="139,139">
              <v:shape style="position:absolute;left:7782;top:-3594;width:139;height:139" coordorigin="7782,-3594" coordsize="139,139" path="m7852,-3594l7921,-3524,7852,-3455,7782,-3524,7852,-3594xe" filled="f" stroked="t" strokeweight=".72pt" strokecolor="#497DBA">
                <v:path arrowok="t"/>
              </v:shape>
            </v:group>
            <v:group style="position:absolute;left:7880;top:-3553;width:139;height:139" coordorigin="7880,-3553" coordsize="139,139">
              <v:shape style="position:absolute;left:7880;top:-3553;width:139;height:139" coordorigin="7880,-3553" coordsize="139,139" path="m7950,-3553l7880,-3484,7950,-3414,8020,-3484,7950,-3553e" filled="t" fillcolor="#4F81BC" stroked="f">
                <v:path arrowok="t"/>
                <v:fill/>
              </v:shape>
            </v:group>
            <v:group style="position:absolute;left:7880;top:-3553;width:139;height:139" coordorigin="7880,-3553" coordsize="139,139">
              <v:shape style="position:absolute;left:7880;top:-3553;width:139;height:139" coordorigin="7880,-3553" coordsize="139,139" path="m7950,-3553l8020,-3484,7950,-3414,7880,-3484,7950,-3553xe" filled="f" stroked="t" strokeweight=".72pt" strokecolor="#497DBA">
                <v:path arrowok="t"/>
              </v:shape>
            </v:group>
            <v:group style="position:absolute;left:7979;top:-3517;width:139;height:139" coordorigin="7979,-3517" coordsize="139,139">
              <v:shape style="position:absolute;left:7979;top:-3517;width:139;height:139" coordorigin="7979,-3517" coordsize="139,139" path="m8048,-3517l7979,-3448,8048,-3378,8118,-3448,8048,-3517e" filled="t" fillcolor="#4F81BC" stroked="f">
                <v:path arrowok="t"/>
                <v:fill/>
              </v:shape>
            </v:group>
            <v:group style="position:absolute;left:7979;top:-3517;width:139;height:139" coordorigin="7979,-3517" coordsize="139,139">
              <v:shape style="position:absolute;left:7979;top:-3517;width:139;height:139" coordorigin="7979,-3517" coordsize="139,139" path="m8048,-3517l8118,-3448,8048,-3378,7979,-3448,8048,-3517xe" filled="f" stroked="t" strokeweight=".72pt" strokecolor="#497DBA">
                <v:path arrowok="t"/>
              </v:shape>
            </v:group>
            <v:group style="position:absolute;left:8077;top:-3488;width:139;height:139" coordorigin="8077,-3488" coordsize="139,139">
              <v:shape style="position:absolute;left:8077;top:-3488;width:139;height:139" coordorigin="8077,-3488" coordsize="139,139" path="m8147,-3488l8077,-3419,8147,-3349,8216,-3419,8147,-3488e" filled="t" fillcolor="#4F81BC" stroked="f">
                <v:path arrowok="t"/>
                <v:fill/>
              </v:shape>
            </v:group>
            <v:group style="position:absolute;left:8077;top:-3488;width:139;height:139" coordorigin="8077,-3488" coordsize="139,139">
              <v:shape style="position:absolute;left:8077;top:-3488;width:139;height:139" coordorigin="8077,-3488" coordsize="139,139" path="m8147,-3488l8216,-3419,8147,-3349,8077,-3419,8147,-3488xe" filled="f" stroked="t" strokeweight=".72pt" strokecolor="#497DBA">
                <v:path arrowok="t"/>
              </v:shape>
            </v:group>
            <v:group style="position:absolute;left:8176;top:-3460;width:139;height:139" coordorigin="8176,-3460" coordsize="139,139">
              <v:shape style="position:absolute;left:8176;top:-3460;width:139;height:139" coordorigin="8176,-3460" coordsize="139,139" path="m8245,-3460l8176,-3390,8245,-3320,8315,-3390,8245,-3460e" filled="t" fillcolor="#4F81BC" stroked="f">
                <v:path arrowok="t"/>
                <v:fill/>
              </v:shape>
            </v:group>
            <v:group style="position:absolute;left:8176;top:-3460;width:139;height:139" coordorigin="8176,-3460" coordsize="139,139">
              <v:shape style="position:absolute;left:8176;top:-3460;width:139;height:139" coordorigin="8176,-3460" coordsize="139,139" path="m8245,-3460l8315,-3390,8245,-3320,8176,-3390,8245,-3460xe" filled="f" stroked="t" strokeweight=".72pt" strokecolor="#497DBA">
                <v:path arrowok="t"/>
              </v:shape>
            </v:group>
            <v:group style="position:absolute;left:8274;top:-3421;width:139;height:139" coordorigin="8274,-3421" coordsize="139,139">
              <v:shape style="position:absolute;left:8274;top:-3421;width:139;height:139" coordorigin="8274,-3421" coordsize="139,139" path="m8344,-3421l8274,-3352,8344,-3282,8413,-3352,8344,-3421e" filled="t" fillcolor="#4F81BC" stroked="f">
                <v:path arrowok="t"/>
                <v:fill/>
              </v:shape>
            </v:group>
            <v:group style="position:absolute;left:8274;top:-3421;width:139;height:139" coordorigin="8274,-3421" coordsize="139,139">
              <v:shape style="position:absolute;left:8274;top:-3421;width:139;height:139" coordorigin="8274,-3421" coordsize="139,139" path="m8344,-3421l8413,-3352,8344,-3282,8274,-3352,8344,-3421xe" filled="f" stroked="t" strokeweight=".72pt" strokecolor="#497DBA">
                <v:path arrowok="t"/>
              </v:shape>
            </v:group>
            <v:group style="position:absolute;left:8372;top:-3392;width:139;height:139" coordorigin="8372,-3392" coordsize="139,139">
              <v:shape style="position:absolute;left:8372;top:-3392;width:139;height:139" coordorigin="8372,-3392" coordsize="139,139" path="m8442,-3392l8372,-3323,8442,-3253,8512,-3323,8442,-3392e" filled="t" fillcolor="#4F81BC" stroked="f">
                <v:path arrowok="t"/>
                <v:fill/>
              </v:shape>
            </v:group>
            <v:group style="position:absolute;left:8372;top:-3392;width:139;height:139" coordorigin="8372,-3392" coordsize="139,139">
              <v:shape style="position:absolute;left:8372;top:-3392;width:139;height:139" coordorigin="8372,-3392" coordsize="139,139" path="m8442,-3392l8512,-3323,8442,-3253,8372,-3323,8442,-3392xe" filled="f" stroked="t" strokeweight=".72pt" strokecolor="#497DBA">
                <v:path arrowok="t"/>
              </v:shape>
            </v:group>
            <v:group style="position:absolute;left:8471;top:-3364;width:139;height:139" coordorigin="8471,-3364" coordsize="139,139">
              <v:shape style="position:absolute;left:8471;top:-3364;width:139;height:139" coordorigin="8471,-3364" coordsize="139,139" path="m8540,-3364l8471,-3294,8540,-3224,8610,-3294,8540,-3364e" filled="t" fillcolor="#4F81BC" stroked="f">
                <v:path arrowok="t"/>
                <v:fill/>
              </v:shape>
            </v:group>
            <v:group style="position:absolute;left:8471;top:-3364;width:139;height:139" coordorigin="8471,-3364" coordsize="139,139">
              <v:shape style="position:absolute;left:8471;top:-3364;width:139;height:139" coordorigin="8471,-3364" coordsize="139,139" path="m8540,-3364l8610,-3294,8540,-3224,8471,-3294,8540,-3364xe" filled="f" stroked="t" strokeweight=".72pt" strokecolor="#497DBA">
                <v:path arrowok="t"/>
              </v:shape>
            </v:group>
            <v:group style="position:absolute;left:8569;top:-3328;width:139;height:139" coordorigin="8569,-3328" coordsize="139,139">
              <v:shape style="position:absolute;left:8569;top:-3328;width:139;height:139" coordorigin="8569,-3328" coordsize="139,139" path="m8639,-3328l8569,-3258,8639,-3188,8708,-3258,8639,-3328e" filled="t" fillcolor="#4F81BC" stroked="f">
                <v:path arrowok="t"/>
                <v:fill/>
              </v:shape>
            </v:group>
            <v:group style="position:absolute;left:8569;top:-3328;width:139;height:139" coordorigin="8569,-3328" coordsize="139,139">
              <v:shape style="position:absolute;left:8569;top:-3328;width:139;height:139" coordorigin="8569,-3328" coordsize="139,139" path="m8639,-3328l8708,-3258,8639,-3188,8569,-3258,8639,-3328xe" filled="f" stroked="t" strokeweight=".72pt" strokecolor="#497DBA">
                <v:path arrowok="t"/>
              </v:shape>
            </v:group>
            <v:group style="position:absolute;left:8670;top:-3301;width:139;height:139" coordorigin="8670,-3301" coordsize="139,139">
              <v:shape style="position:absolute;left:8670;top:-3301;width:139;height:139" coordorigin="8670,-3301" coordsize="139,139" path="m8740,-3301l8670,-3232,8740,-3162,8809,-3232,8740,-3301e" filled="t" fillcolor="#4F81BC" stroked="f">
                <v:path arrowok="t"/>
                <v:fill/>
              </v:shape>
            </v:group>
            <v:group style="position:absolute;left:8670;top:-3301;width:139;height:139" coordorigin="8670,-3301" coordsize="139,139">
              <v:shape style="position:absolute;left:8670;top:-3301;width:139;height:139" coordorigin="8670,-3301" coordsize="139,139" path="m8740,-3301l8809,-3232,8740,-3162,8670,-3232,8740,-3301xe" filled="f" stroked="t" strokeweight=".72pt" strokecolor="#497DBA">
                <v:path arrowok="t"/>
              </v:shape>
            </v:group>
            <v:group style="position:absolute;left:8768;top:-3275;width:139;height:139" coordorigin="8768,-3275" coordsize="139,139">
              <v:shape style="position:absolute;left:8768;top:-3275;width:139;height:139" coordorigin="8768,-3275" coordsize="139,139" path="m8838,-3275l8768,-3205,8838,-3136,8908,-3205,8838,-3275e" filled="t" fillcolor="#4F81BC" stroked="f">
                <v:path arrowok="t"/>
                <v:fill/>
              </v:shape>
            </v:group>
            <v:group style="position:absolute;left:8768;top:-3275;width:139;height:139" coordorigin="8768,-3275" coordsize="139,139">
              <v:shape style="position:absolute;left:8768;top:-3275;width:139;height:139" coordorigin="8768,-3275" coordsize="139,139" path="m8838,-3275l8908,-3205,8838,-3136,8768,-3205,8838,-3275xe" filled="f" stroked="t" strokeweight=".72pt" strokecolor="#497DBA">
                <v:path arrowok="t"/>
              </v:shape>
            </v:group>
            <v:group style="position:absolute;left:8867;top:-3251;width:139;height:139" coordorigin="8867,-3251" coordsize="139,139">
              <v:shape style="position:absolute;left:8867;top:-3251;width:139;height:139" coordorigin="8867,-3251" coordsize="139,139" path="m8936,-3251l8867,-3181,8936,-3112,9006,-3181,8936,-3251e" filled="t" fillcolor="#4F81BC" stroked="f">
                <v:path arrowok="t"/>
                <v:fill/>
              </v:shape>
            </v:group>
            <v:group style="position:absolute;left:8867;top:-3251;width:139;height:139" coordorigin="8867,-3251" coordsize="139,139">
              <v:shape style="position:absolute;left:8867;top:-3251;width:139;height:139" coordorigin="8867,-3251" coordsize="139,139" path="m8936,-3251l9006,-3181,8936,-3112,8867,-3181,8936,-3251xe" filled="f" stroked="t" strokeweight=".72pt" strokecolor="#497DBA">
                <v:path arrowok="t"/>
              </v:shape>
            </v:group>
            <v:group style="position:absolute;left:8965;top:-3224;width:139;height:139" coordorigin="8965,-3224" coordsize="139,139">
              <v:shape style="position:absolute;left:8965;top:-3224;width:139;height:139" coordorigin="8965,-3224" coordsize="139,139" path="m9035,-3224l8965,-3155,9035,-3085,9104,-3155,9035,-3224e" filled="t" fillcolor="#4F81BC" stroked="f">
                <v:path arrowok="t"/>
                <v:fill/>
              </v:shape>
            </v:group>
            <v:group style="position:absolute;left:8965;top:-3224;width:139;height:139" coordorigin="8965,-3224" coordsize="139,139">
              <v:shape style="position:absolute;left:8965;top:-3224;width:139;height:139" coordorigin="8965,-3224" coordsize="139,139" path="m9035,-3224l9104,-3155,9035,-3085,8965,-3155,9035,-3224xe" filled="f" stroked="t" strokeweight=".72pt" strokecolor="#497DBA">
                <v:path arrowok="t"/>
              </v:shape>
            </v:group>
            <v:group style="position:absolute;left:9064;top:-3198;width:139;height:139" coordorigin="9064,-3198" coordsize="139,139">
              <v:shape style="position:absolute;left:9064;top:-3198;width:139;height:139" coordorigin="9064,-3198" coordsize="139,139" path="m9133,-3198l9064,-3128,9133,-3059,9203,-3128,9133,-3198e" filled="t" fillcolor="#4F81BC" stroked="f">
                <v:path arrowok="t"/>
                <v:fill/>
              </v:shape>
            </v:group>
            <v:group style="position:absolute;left:9064;top:-3198;width:139;height:139" coordorigin="9064,-3198" coordsize="139,139">
              <v:shape style="position:absolute;left:9064;top:-3198;width:139;height:139" coordorigin="9064,-3198" coordsize="139,139" path="m9133,-3198l9203,-3128,9133,-3059,9064,-3128,9133,-3198xe" filled="f" stroked="t" strokeweight=".72pt" strokecolor="#497DBA">
                <v:path arrowok="t"/>
              </v:shape>
            </v:group>
            <v:group style="position:absolute;left:9162;top:-3181;width:139;height:139" coordorigin="9162,-3181" coordsize="139,139">
              <v:shape style="position:absolute;left:9162;top:-3181;width:139;height:139" coordorigin="9162,-3181" coordsize="139,139" path="m9232,-3181l9162,-3112,9232,-3042,9301,-3112,9232,-3181e" filled="t" fillcolor="#4F81BC" stroked="f">
                <v:path arrowok="t"/>
                <v:fill/>
              </v:shape>
            </v:group>
            <v:group style="position:absolute;left:9162;top:-3181;width:139;height:139" coordorigin="9162,-3181" coordsize="139,139">
              <v:shape style="position:absolute;left:9162;top:-3181;width:139;height:139" coordorigin="9162,-3181" coordsize="139,139" path="m9232,-3181l9301,-3112,9232,-3042,9162,-3112,9232,-3181xe" filled="f" stroked="t" strokeweight=".72pt" strokecolor="#497DBA">
                <v:path arrowok="t"/>
              </v:shape>
            </v:group>
            <v:group style="position:absolute;left:9260;top:-3160;width:139;height:139" coordorigin="9260,-3160" coordsize="139,139">
              <v:shape style="position:absolute;left:9260;top:-3160;width:139;height:139" coordorigin="9260,-3160" coordsize="139,139" path="m9330,-3160l9260,-3090,9330,-3020,9400,-3090,9330,-3160e" filled="t" fillcolor="#4F81BC" stroked="f">
                <v:path arrowok="t"/>
                <v:fill/>
              </v:shape>
            </v:group>
            <v:group style="position:absolute;left:9260;top:-3160;width:139;height:139" coordorigin="9260,-3160" coordsize="139,139">
              <v:shape style="position:absolute;left:9260;top:-3160;width:139;height:139" coordorigin="9260,-3160" coordsize="139,139" path="m9330,-3160l9400,-3090,9330,-3020,9260,-3090,9330,-3160xe" filled="f" stroked="t" strokeweight=".72pt" strokecolor="#497DBA">
                <v:path arrowok="t"/>
              </v:shape>
            </v:group>
            <v:group style="position:absolute;left:9359;top:-3128;width:139;height:139" coordorigin="9359,-3128" coordsize="139,139">
              <v:shape style="position:absolute;left:9359;top:-3128;width:139;height:139" coordorigin="9359,-3128" coordsize="139,139" path="m9428,-3128l9359,-3059,9428,-2989,9498,-3059,9428,-3128e" filled="t" fillcolor="#4F81BC" stroked="f">
                <v:path arrowok="t"/>
                <v:fill/>
              </v:shape>
            </v:group>
            <v:group style="position:absolute;left:9359;top:-3128;width:139;height:139" coordorigin="9359,-3128" coordsize="139,139">
              <v:shape style="position:absolute;left:9359;top:-3128;width:139;height:139" coordorigin="9359,-3128" coordsize="139,139" path="m9428,-3128l9498,-3059,9428,-2989,9359,-3059,9428,-3128xe" filled="f" stroked="t" strokeweight=".72pt" strokecolor="#497DBA">
                <v:path arrowok="t"/>
              </v:shape>
            </v:group>
            <v:group style="position:absolute;left:9457;top:-3112;width:139;height:139" coordorigin="9457,-3112" coordsize="139,139">
              <v:shape style="position:absolute;left:9457;top:-3112;width:139;height:139" coordorigin="9457,-3112" coordsize="139,139" path="m9527,-3112l9457,-3042,9527,-2972,9596,-3042,9527,-3112e" filled="t" fillcolor="#4F81BC" stroked="f">
                <v:path arrowok="t"/>
                <v:fill/>
              </v:shape>
            </v:group>
            <v:group style="position:absolute;left:9457;top:-3112;width:139;height:139" coordorigin="9457,-3112" coordsize="139,139">
              <v:shape style="position:absolute;left:9457;top:-3112;width:139;height:139" coordorigin="9457,-3112" coordsize="139,139" path="m9527,-3112l9596,-3042,9527,-2972,9457,-3042,9527,-3112xe" filled="f" stroked="t" strokeweight=".72pt" strokecolor="#497DBA">
                <v:path arrowok="t"/>
              </v:shape>
            </v:group>
            <v:group style="position:absolute;left:9556;top:-3083;width:139;height:139" coordorigin="9556,-3083" coordsize="139,139">
              <v:shape style="position:absolute;left:9556;top:-3083;width:139;height:139" coordorigin="9556,-3083" coordsize="139,139" path="m9625,-3083l9556,-3013,9625,-2944,9695,-3013,9625,-3083e" filled="t" fillcolor="#4F81BC" stroked="f">
                <v:path arrowok="t"/>
                <v:fill/>
              </v:shape>
            </v:group>
            <v:group style="position:absolute;left:9556;top:-3083;width:139;height:139" coordorigin="9556,-3083" coordsize="139,139">
              <v:shape style="position:absolute;left:9556;top:-3083;width:139;height:139" coordorigin="9556,-3083" coordsize="139,139" path="m9625,-3083l9695,-3013,9625,-2944,9556,-3013,9625,-3083xe" filled="f" stroked="t" strokeweight=".72pt" strokecolor="#497DBA">
                <v:path arrowok="t"/>
              </v:shape>
            </v:group>
            <v:group style="position:absolute;left:9654;top:-3064;width:139;height:139" coordorigin="9654,-3064" coordsize="139,139">
              <v:shape style="position:absolute;left:9654;top:-3064;width:139;height:139" coordorigin="9654,-3064" coordsize="139,139" path="m9724,-3064l9654,-2994,9724,-2924,9793,-2994,9724,-3064e" filled="t" fillcolor="#4F81BC" stroked="f">
                <v:path arrowok="t"/>
                <v:fill/>
              </v:shape>
            </v:group>
            <v:group style="position:absolute;left:9654;top:-3064;width:139;height:139" coordorigin="9654,-3064" coordsize="139,139">
              <v:shape style="position:absolute;left:9654;top:-3064;width:139;height:139" coordorigin="9654,-3064" coordsize="139,139" path="m9724,-3064l9793,-2994,9724,-2924,9654,-2994,9724,-3064xe" filled="f" stroked="t" strokeweight=".72pt" strokecolor="#497DBA">
                <v:path arrowok="t"/>
              </v:shape>
            </v:group>
            <v:group style="position:absolute;left:9755;top:-3049;width:139;height:139" coordorigin="9755,-3049" coordsize="139,139">
              <v:shape style="position:absolute;left:9755;top:-3049;width:139;height:139" coordorigin="9755,-3049" coordsize="139,139" path="m9824,-3049l9755,-2980,9824,-2910,9894,-2980,9824,-3049e" filled="t" fillcolor="#4F81BC" stroked="f">
                <v:path arrowok="t"/>
                <v:fill/>
              </v:shape>
            </v:group>
            <v:group style="position:absolute;left:9755;top:-3049;width:139;height:139" coordorigin="9755,-3049" coordsize="139,139">
              <v:shape style="position:absolute;left:9755;top:-3049;width:139;height:139" coordorigin="9755,-3049" coordsize="139,139" path="m9824,-3049l9894,-2980,9824,-2910,9755,-2980,9824,-3049xe" filled="f" stroked="t" strokeweight=".72pt" strokecolor="#497DBA">
                <v:path arrowok="t"/>
              </v:shape>
            </v:group>
            <v:group style="position:absolute;left:9853;top:-3030;width:139;height:139" coordorigin="9853,-3030" coordsize="139,139">
              <v:shape style="position:absolute;left:9853;top:-3030;width:139;height:139" coordorigin="9853,-3030" coordsize="139,139" path="m9923,-3030l9853,-2960,9923,-2891,9992,-2960,9923,-3030e" filled="t" fillcolor="#4F81BC" stroked="f">
                <v:path arrowok="t"/>
                <v:fill/>
              </v:shape>
            </v:group>
            <v:group style="position:absolute;left:9853;top:-3030;width:139;height:139" coordorigin="9853,-3030" coordsize="139,139">
              <v:shape style="position:absolute;left:9853;top:-3030;width:139;height:139" coordorigin="9853,-3030" coordsize="139,139" path="m9923,-3030l9992,-2960,9923,-2891,9853,-2960,9923,-3030xe" filled="f" stroked="t" strokeweight=".72pt" strokecolor="#497DBA">
                <v:path arrowok="t"/>
              </v:shape>
            </v:group>
            <v:group style="position:absolute;left:9952;top:-3008;width:139;height:139" coordorigin="9952,-3008" coordsize="139,139">
              <v:shape style="position:absolute;left:9952;top:-3008;width:139;height:139" coordorigin="9952,-3008" coordsize="139,139" path="m10021,-3008l9952,-2939,10021,-2869,10091,-2939,10021,-3008e" filled="t" fillcolor="#4F81BC" stroked="f">
                <v:path arrowok="t"/>
                <v:fill/>
              </v:shape>
            </v:group>
            <v:group style="position:absolute;left:9952;top:-3008;width:139;height:139" coordorigin="9952,-3008" coordsize="139,139">
              <v:shape style="position:absolute;left:9952;top:-3008;width:139;height:139" coordorigin="9952,-3008" coordsize="139,139" path="m10021,-3008l10091,-2939,10021,-2869,9952,-2939,10021,-3008xe" filled="f" stroked="t" strokeweight=".72pt" strokecolor="#497DBA">
                <v:path arrowok="t"/>
              </v:shape>
            </v:group>
            <v:group style="position:absolute;left:10050;top:-2994;width:139;height:139" coordorigin="10050,-2994" coordsize="139,139">
              <v:shape style="position:absolute;left:10050;top:-2994;width:139;height:139" coordorigin="10050,-2994" coordsize="139,139" path="m10120,-2994l10050,-2924,10120,-2855,10189,-2924,10120,-2994e" filled="t" fillcolor="#4F81BC" stroked="f">
                <v:path arrowok="t"/>
                <v:fill/>
              </v:shape>
            </v:group>
            <v:group style="position:absolute;left:10050;top:-2994;width:139;height:139" coordorigin="10050,-2994" coordsize="139,139">
              <v:shape style="position:absolute;left:10050;top:-2994;width:139;height:139" coordorigin="10050,-2994" coordsize="139,139" path="m10120,-2994l10189,-2924,10120,-2855,10050,-2924,10120,-2994xe" filled="f" stroked="t" strokeweight=".72pt" strokecolor="#497DBA">
                <v:path arrowok="t"/>
              </v:shape>
            </v:group>
            <v:group style="position:absolute;left:10148;top:-2972;width:139;height:139" coordorigin="10148,-2972" coordsize="139,139">
              <v:shape style="position:absolute;left:10148;top:-2972;width:139;height:139" coordorigin="10148,-2972" coordsize="139,139" path="m10218,-2972l10148,-2903,10218,-2833,10288,-2903,10218,-2972e" filled="t" fillcolor="#4F81BC" stroked="f">
                <v:path arrowok="t"/>
                <v:fill/>
              </v:shape>
            </v:group>
            <v:group style="position:absolute;left:10148;top:-2972;width:139;height:139" coordorigin="10148,-2972" coordsize="139,139">
              <v:shape style="position:absolute;left:10148;top:-2972;width:139;height:139" coordorigin="10148,-2972" coordsize="139,139" path="m10218,-2972l10288,-2903,10218,-2833,10148,-2903,10218,-2972xe" filled="f" stroked="t" strokeweight=".72pt" strokecolor="#497DBA">
                <v:path arrowok="t"/>
              </v:shape>
            </v:group>
            <v:group style="position:absolute;left:10247;top:-2953;width:139;height:139" coordorigin="10247,-2953" coordsize="139,139">
              <v:shape style="position:absolute;left:10247;top:-2953;width:139;height:139" coordorigin="10247,-2953" coordsize="139,139" path="m10316,-2953l10247,-2884,10316,-2814,10386,-2884,10316,-2953e" filled="t" fillcolor="#4F81BC" stroked="f">
                <v:path arrowok="t"/>
                <v:fill/>
              </v:shape>
            </v:group>
            <v:group style="position:absolute;left:10247;top:-2953;width:139;height:139" coordorigin="10247,-2953" coordsize="139,139">
              <v:shape style="position:absolute;left:10247;top:-2953;width:139;height:139" coordorigin="10247,-2953" coordsize="139,139" path="m10316,-2953l10386,-2884,10316,-2814,10247,-2884,10316,-2953xe" filled="f" stroked="t" strokeweight=".72pt" strokecolor="#497DBA">
                <v:path arrowok="t"/>
              </v:shape>
            </v:group>
            <v:group style="position:absolute;left:10345;top:-2936;width:139;height:139" coordorigin="10345,-2936" coordsize="139,139">
              <v:shape style="position:absolute;left:10345;top:-2936;width:139;height:139" coordorigin="10345,-2936" coordsize="139,139" path="m10415,-2936l10345,-2867,10415,-2797,10484,-2867,10415,-2936e" filled="t" fillcolor="#4F81BC" stroked="f">
                <v:path arrowok="t"/>
                <v:fill/>
              </v:shape>
            </v:group>
            <v:group style="position:absolute;left:10345;top:-2936;width:139;height:139" coordorigin="10345,-2936" coordsize="139,139">
              <v:shape style="position:absolute;left:10345;top:-2936;width:139;height:139" coordorigin="10345,-2936" coordsize="139,139" path="m10415,-2936l10484,-2867,10415,-2797,10345,-2867,10415,-2936xe" filled="f" stroked="t" strokeweight=".72pt" strokecolor="#497DBA">
                <v:path arrowok="t"/>
              </v:shape>
            </v:group>
            <v:group style="position:absolute;left:10444;top:-2922;width:139;height:139" coordorigin="10444,-2922" coordsize="139,139">
              <v:shape style="position:absolute;left:10444;top:-2922;width:139;height:139" coordorigin="10444,-2922" coordsize="139,139" path="m10513,-2922l10444,-2852,10513,-2783,10583,-2852,10513,-2922e" filled="t" fillcolor="#4F81BC" stroked="f">
                <v:path arrowok="t"/>
                <v:fill/>
              </v:shape>
            </v:group>
            <v:group style="position:absolute;left:10444;top:-2922;width:139;height:139" coordorigin="10444,-2922" coordsize="139,139">
              <v:shape style="position:absolute;left:10444;top:-2922;width:139;height:139" coordorigin="10444,-2922" coordsize="139,139" path="m10513,-2922l10583,-2852,10513,-2783,10444,-2852,10513,-2922xe" filled="f" stroked="t" strokeweight=".72pt" strokecolor="#497DBA">
                <v:path arrowok="t"/>
              </v:shape>
            </v:group>
            <v:group style="position:absolute;left:10542;top:-2898;width:139;height:139" coordorigin="10542,-2898" coordsize="139,139">
              <v:shape style="position:absolute;left:10542;top:-2898;width:139;height:139" coordorigin="10542,-2898" coordsize="139,139" path="m10612,-2898l10542,-2828,10612,-2759,10681,-2828,10612,-2898e" filled="t" fillcolor="#4F81BC" stroked="f">
                <v:path arrowok="t"/>
                <v:fill/>
              </v:shape>
            </v:group>
            <v:group style="position:absolute;left:10542;top:-2898;width:139;height:139" coordorigin="10542,-2898" coordsize="139,139">
              <v:shape style="position:absolute;left:10542;top:-2898;width:139;height:139" coordorigin="10542,-2898" coordsize="139,139" path="m10612,-2898l10681,-2828,10612,-2759,10542,-2828,10612,-2898xe" filled="f" stroked="t" strokeweight=".72pt" strokecolor="#497DBA">
                <v:path arrowok="t"/>
              </v:shape>
            </v:group>
            <v:group style="position:absolute;left:4006;top:-4866;width:6608;height:1954" coordorigin="4006,-4866" coordsize="6608,1954">
              <v:shape style="position:absolute;left:4006;top:-4866;width:6608;height:1954" coordorigin="4006,-4866" coordsize="6608,1954" path="m4006,-4866l4104,-4827,4202,-4800,4301,-4764,4399,-4719,4498,-4678,4598,-4635,4697,-4589,4795,-4543,4894,-4507,4992,-4462,5090,-4414,5189,-4371,5287,-4330,5386,-4294,5484,-4260,5585,-4229,5683,-4205,5782,-4186,5880,-4169,5978,-4159,6077,-4152,6175,-4147,6274,-4138,6372,-4128,6470,-4119,6569,-4107,6670,-4090,6768,-4068,6866,-4047,6965,-4023,7063,-3994,7162,-3963,7260,-3931,7358,-3895,7457,-3859,7555,-3821,7654,-3783,7754,-3744,7853,-3706,7951,-3665,8050,-3627,8148,-3586,8246,-3550,8345,-3511,8443,-3475,8542,-3439,8640,-3406,8741,-3372,8839,-3339,8938,-3310,9036,-3281,9134,-3250,9233,-3223,9331,-3197,9430,-3171,9528,-3144,9626,-3120,9725,-3096,9826,-3075,9924,-3053,10022,-3031,10121,-3010,10219,-2988,10318,-2969,10416,-2950,10514,-2931,10614,-2912e" filled="f" stroked="t" strokeweight="2.25pt" strokecolor="#BD4A47">
                <v:path arrowok="t"/>
              </v:shape>
            </v:group>
            <v:group style="position:absolute;left:3935;top:-4938;width:139;height:139" coordorigin="3935,-4938" coordsize="139,139">
              <v:shape style="position:absolute;left:3935;top:-4938;width:139;height:139" coordorigin="3935,-4938" coordsize="139,139" path="m3935,-4799l4074,-4799,4074,-4938,3935,-4938,3935,-4799e" filled="t" fillcolor="#C0504D" stroked="f">
                <v:path arrowok="t"/>
                <v:fill/>
              </v:shape>
            </v:group>
            <v:group style="position:absolute;left:3935;top:-4938;width:139;height:139" coordorigin="3935,-4938" coordsize="139,139">
              <v:shape style="position:absolute;left:3935;top:-4938;width:139;height:139" coordorigin="3935,-4938" coordsize="139,139" path="m3935,-4799l4074,-4799,4074,-4938,3935,-4938,3935,-4799xe" filled="f" stroked="t" strokeweight=".72pt" strokecolor="#BD4A47">
                <v:path arrowok="t"/>
              </v:shape>
            </v:group>
            <v:group style="position:absolute;left:4033;top:-4897;width:139;height:139" coordorigin="4033,-4897" coordsize="139,139">
              <v:shape style="position:absolute;left:4033;top:-4897;width:139;height:139" coordorigin="4033,-4897" coordsize="139,139" path="m4033,-4758l4172,-4758,4172,-4897,4033,-4897,4033,-4758e" filled="t" fillcolor="#C0504D" stroked="f">
                <v:path arrowok="t"/>
                <v:fill/>
              </v:shape>
            </v:group>
            <v:group style="position:absolute;left:4033;top:-4897;width:139;height:139" coordorigin="4033,-4897" coordsize="139,139">
              <v:shape style="position:absolute;left:4033;top:-4897;width:139;height:139" coordorigin="4033,-4897" coordsize="139,139" path="m4033,-4758l4172,-4758,4172,-4897,4033,-4897,4033,-4758xe" filled="f" stroked="t" strokeweight=".72pt" strokecolor="#BD4A47">
                <v:path arrowok="t"/>
              </v:shape>
            </v:group>
            <v:group style="position:absolute;left:4132;top:-4871;width:139;height:139" coordorigin="4132,-4871" coordsize="139,139">
              <v:shape style="position:absolute;left:4132;top:-4871;width:139;height:139" coordorigin="4132,-4871" coordsize="139,139" path="m4132,-4732l4271,-4732,4271,-4871,4132,-4871,4132,-4732e" filled="t" fillcolor="#C0504D" stroked="f">
                <v:path arrowok="t"/>
                <v:fill/>
              </v:shape>
            </v:group>
            <v:group style="position:absolute;left:4132;top:-4871;width:139;height:139" coordorigin="4132,-4871" coordsize="139,139">
              <v:shape style="position:absolute;left:4132;top:-4871;width:139;height:139" coordorigin="4132,-4871" coordsize="139,139" path="m4132,-4732l4271,-4732,4271,-4871,4132,-4871,4132,-4732xe" filled="f" stroked="t" strokeweight=".72pt" strokecolor="#BD4A47">
                <v:path arrowok="t"/>
              </v:shape>
            </v:group>
            <v:group style="position:absolute;left:4230;top:-4835;width:139;height:139" coordorigin="4230,-4835" coordsize="139,139">
              <v:shape style="position:absolute;left:4230;top:-4835;width:139;height:139" coordorigin="4230,-4835" coordsize="139,139" path="m4230,-4696l4369,-4696,4369,-4835,4230,-4835,4230,-4696e" filled="t" fillcolor="#C0504D" stroked="f">
                <v:path arrowok="t"/>
                <v:fill/>
              </v:shape>
            </v:group>
            <v:group style="position:absolute;left:4230;top:-4835;width:139;height:139" coordorigin="4230,-4835" coordsize="139,139">
              <v:shape style="position:absolute;left:4230;top:-4835;width:139;height:139" coordorigin="4230,-4835" coordsize="139,139" path="m4230,-4696l4369,-4696,4369,-4835,4230,-4835,4230,-4696xe" filled="f" stroked="t" strokeweight=".72pt" strokecolor="#BD4A47">
                <v:path arrowok="t"/>
              </v:shape>
            </v:group>
            <v:group style="position:absolute;left:4328;top:-4789;width:139;height:139" coordorigin="4328,-4789" coordsize="139,139">
              <v:shape style="position:absolute;left:4328;top:-4789;width:139;height:139" coordorigin="4328,-4789" coordsize="139,139" path="m4328,-4650l4468,-4650,4468,-4789,4328,-4789,4328,-4650e" filled="t" fillcolor="#C0504D" stroked="f">
                <v:path arrowok="t"/>
                <v:fill/>
              </v:shape>
            </v:group>
            <v:group style="position:absolute;left:4328;top:-4789;width:139;height:139" coordorigin="4328,-4789" coordsize="139,139">
              <v:shape style="position:absolute;left:4328;top:-4789;width:139;height:139" coordorigin="4328,-4789" coordsize="139,139" path="m4328,-4650l4468,-4650,4468,-4789,4328,-4789,4328,-4650xe" filled="f" stroked="t" strokeweight=".72pt" strokecolor="#BD4A47">
                <v:path arrowok="t"/>
              </v:shape>
            </v:group>
            <v:group style="position:absolute;left:4427;top:-4748;width:139;height:139" coordorigin="4427,-4748" coordsize="139,139">
              <v:shape style="position:absolute;left:4427;top:-4748;width:139;height:139" coordorigin="4427,-4748" coordsize="139,139" path="m4427,-4609l4566,-4609,4566,-4748,4427,-4748,4427,-4609e" filled="t" fillcolor="#C0504D" stroked="f">
                <v:path arrowok="t"/>
                <v:fill/>
              </v:shape>
            </v:group>
            <v:group style="position:absolute;left:4427;top:-4748;width:139;height:139" coordorigin="4427,-4748" coordsize="139,139">
              <v:shape style="position:absolute;left:4427;top:-4748;width:139;height:139" coordorigin="4427,-4748" coordsize="139,139" path="m4427,-4609l4566,-4609,4566,-4748,4427,-4748,4427,-4609xe" filled="f" stroked="t" strokeweight=".72pt" strokecolor="#BD4A47">
                <v:path arrowok="t"/>
              </v:shape>
            </v:group>
            <v:group style="position:absolute;left:4528;top:-4705;width:139;height:139" coordorigin="4528,-4705" coordsize="139,139">
              <v:shape style="position:absolute;left:4528;top:-4705;width:139;height:139" coordorigin="4528,-4705" coordsize="139,139" path="m4528,-4566l4667,-4566,4667,-4705,4528,-4705,4528,-4566e" filled="t" fillcolor="#C0504D" stroked="f">
                <v:path arrowok="t"/>
                <v:fill/>
              </v:shape>
            </v:group>
            <v:group style="position:absolute;left:4528;top:-4705;width:139;height:139" coordorigin="4528,-4705" coordsize="139,139">
              <v:shape style="position:absolute;left:4528;top:-4705;width:139;height:139" coordorigin="4528,-4705" coordsize="139,139" path="m4528,-4566l4667,-4566,4667,-4705,4528,-4705,4528,-4566xe" filled="f" stroked="t" strokeweight=".72pt" strokecolor="#BD4A47">
                <v:path arrowok="t"/>
              </v:shape>
            </v:group>
            <v:group style="position:absolute;left:4626;top:-4660;width:139;height:139" coordorigin="4626,-4660" coordsize="139,139">
              <v:shape style="position:absolute;left:4626;top:-4660;width:139;height:139" coordorigin="4626,-4660" coordsize="139,139" path="m4626,-4520l4765,-4520,4765,-4660,4626,-4660,4626,-4520e" filled="t" fillcolor="#C0504D" stroked="f">
                <v:path arrowok="t"/>
                <v:fill/>
              </v:shape>
            </v:group>
            <v:group style="position:absolute;left:4626;top:-4660;width:139;height:139" coordorigin="4626,-4660" coordsize="139,139">
              <v:shape style="position:absolute;left:4626;top:-4660;width:139;height:139" coordorigin="4626,-4660" coordsize="139,139" path="m4626,-4520l4765,-4520,4765,-4660,4626,-4660,4626,-4520xe" filled="f" stroked="t" strokeweight=".72pt" strokecolor="#BD4A47">
                <v:path arrowok="t"/>
              </v:shape>
            </v:group>
            <v:group style="position:absolute;left:4724;top:-4614;width:139;height:139" coordorigin="4724,-4614" coordsize="139,139">
              <v:shape style="position:absolute;left:4724;top:-4614;width:139;height:139" coordorigin="4724,-4614" coordsize="139,139" path="m4724,-4475l4864,-4475,4864,-4614,4724,-4614,4724,-4475e" filled="t" fillcolor="#C0504D" stroked="f">
                <v:path arrowok="t"/>
                <v:fill/>
              </v:shape>
            </v:group>
            <v:group style="position:absolute;left:4724;top:-4614;width:139;height:139" coordorigin="4724,-4614" coordsize="139,139">
              <v:shape style="position:absolute;left:4724;top:-4614;width:139;height:139" coordorigin="4724,-4614" coordsize="139,139" path="m4724,-4475l4864,-4475,4864,-4614,4724,-4614,4724,-4475xe" filled="f" stroked="t" strokeweight=".72pt" strokecolor="#BD4A47">
                <v:path arrowok="t"/>
              </v:shape>
            </v:group>
            <v:group style="position:absolute;left:4823;top:-4578;width:139;height:139" coordorigin="4823,-4578" coordsize="139,139">
              <v:shape style="position:absolute;left:4823;top:-4578;width:139;height:139" coordorigin="4823,-4578" coordsize="139,139" path="m4823,-4439l4962,-4439,4962,-4578,4823,-4578,4823,-4439e" filled="t" fillcolor="#C0504D" stroked="f">
                <v:path arrowok="t"/>
                <v:fill/>
              </v:shape>
            </v:group>
            <v:group style="position:absolute;left:4823;top:-4578;width:139;height:139" coordorigin="4823,-4578" coordsize="139,139">
              <v:shape style="position:absolute;left:4823;top:-4578;width:139;height:139" coordorigin="4823,-4578" coordsize="139,139" path="m4823,-4439l4962,-4439,4962,-4578,4823,-4578,4823,-4439xe" filled="f" stroked="t" strokeweight=".72pt" strokecolor="#BD4A47">
                <v:path arrowok="t"/>
              </v:shape>
            </v:group>
            <v:group style="position:absolute;left:4921;top:-4532;width:139;height:139" coordorigin="4921,-4532" coordsize="139,139">
              <v:shape style="position:absolute;left:4921;top:-4532;width:139;height:139" coordorigin="4921,-4532" coordsize="139,139" path="m4921,-4393l5060,-4393,5060,-4532,4921,-4532,4921,-4393e" filled="t" fillcolor="#C0504D" stroked="f">
                <v:path arrowok="t"/>
                <v:fill/>
              </v:shape>
            </v:group>
            <v:group style="position:absolute;left:4921;top:-4532;width:139;height:139" coordorigin="4921,-4532" coordsize="139,139">
              <v:shape style="position:absolute;left:4921;top:-4532;width:139;height:139" coordorigin="4921,-4532" coordsize="139,139" path="m4921,-4393l5060,-4393,5060,-4532,4921,-4532,4921,-4393xe" filled="f" stroked="t" strokeweight=".72pt" strokecolor="#BD4A47">
                <v:path arrowok="t"/>
              </v:shape>
            </v:group>
            <v:group style="position:absolute;left:5020;top:-4484;width:139;height:139" coordorigin="5020,-4484" coordsize="139,139">
              <v:shape style="position:absolute;left:5020;top:-4484;width:139;height:139" coordorigin="5020,-4484" coordsize="139,139" path="m5020,-4345l5159,-4345,5159,-4484,5020,-4484,5020,-4345e" filled="t" fillcolor="#C0504D" stroked="f">
                <v:path arrowok="t"/>
                <v:fill/>
              </v:shape>
            </v:group>
            <v:group style="position:absolute;left:5020;top:-4484;width:139;height:139" coordorigin="5020,-4484" coordsize="139,139">
              <v:shape style="position:absolute;left:5020;top:-4484;width:139;height:139" coordorigin="5020,-4484" coordsize="139,139" path="m5020,-4345l5159,-4345,5159,-4484,5020,-4484,5020,-4345xe" filled="f" stroked="t" strokeweight=".72pt" strokecolor="#BD4A47">
                <v:path arrowok="t"/>
              </v:shape>
            </v:group>
            <v:group style="position:absolute;left:5118;top:-4441;width:139;height:139" coordorigin="5118,-4441" coordsize="139,139">
              <v:shape style="position:absolute;left:5118;top:-4441;width:139;height:139" coordorigin="5118,-4441" coordsize="139,139" path="m5118,-4302l5257,-4302,5257,-4441,5118,-4441,5118,-4302e" filled="t" fillcolor="#C0504D" stroked="f">
                <v:path arrowok="t"/>
                <v:fill/>
              </v:shape>
            </v:group>
            <v:group style="position:absolute;left:5118;top:-4441;width:139;height:139" coordorigin="5118,-4441" coordsize="139,139">
              <v:shape style="position:absolute;left:5118;top:-4441;width:139;height:139" coordorigin="5118,-4441" coordsize="139,139" path="m5118,-4302l5257,-4302,5257,-4441,5118,-4441,5118,-4302xe" filled="f" stroked="t" strokeweight=".72pt" strokecolor="#BD4A47">
                <v:path arrowok="t"/>
              </v:shape>
            </v:group>
            <v:group style="position:absolute;left:5216;top:-4400;width:139;height:139" coordorigin="5216,-4400" coordsize="139,139">
              <v:shape style="position:absolute;left:5216;top:-4400;width:139;height:139" coordorigin="5216,-4400" coordsize="139,139" path="m5216,-4261l5356,-4261,5356,-4400,5216,-4400,5216,-4261e" filled="t" fillcolor="#C0504D" stroked="f">
                <v:path arrowok="t"/>
                <v:fill/>
              </v:shape>
            </v:group>
            <v:group style="position:absolute;left:5216;top:-4400;width:139;height:139" coordorigin="5216,-4400" coordsize="139,139">
              <v:shape style="position:absolute;left:5216;top:-4400;width:139;height:139" coordorigin="5216,-4400" coordsize="139,139" path="m5216,-4261l5356,-4261,5356,-4400,5216,-4400,5216,-4261xe" filled="f" stroked="t" strokeweight=".72pt" strokecolor="#BD4A47">
                <v:path arrowok="t"/>
              </v:shape>
            </v:group>
            <v:group style="position:absolute;left:5315;top:-4364;width:139;height:139" coordorigin="5315,-4364" coordsize="139,139">
              <v:shape style="position:absolute;left:5315;top:-4364;width:139;height:139" coordorigin="5315,-4364" coordsize="139,139" path="m5315,-4225l5454,-4225,5454,-4364,5315,-4364,5315,-4225e" filled="t" fillcolor="#C0504D" stroked="f">
                <v:path arrowok="t"/>
                <v:fill/>
              </v:shape>
            </v:group>
            <v:group style="position:absolute;left:5315;top:-4364;width:139;height:139" coordorigin="5315,-4364" coordsize="139,139">
              <v:shape style="position:absolute;left:5315;top:-4364;width:139;height:139" coordorigin="5315,-4364" coordsize="139,139" path="m5315,-4225l5454,-4225,5454,-4364,5315,-4364,5315,-4225xe" filled="f" stroked="t" strokeweight=".72pt" strokecolor="#BD4A47">
                <v:path arrowok="t"/>
              </v:shape>
            </v:group>
            <v:group style="position:absolute;left:5413;top:-4331;width:139;height:139" coordorigin="5413,-4331" coordsize="139,139">
              <v:shape style="position:absolute;left:5413;top:-4331;width:139;height:139" coordorigin="5413,-4331" coordsize="139,139" path="m5413,-4192l5552,-4192,5552,-4331,5413,-4331,5413,-4192e" filled="t" fillcolor="#C0504D" stroked="f">
                <v:path arrowok="t"/>
                <v:fill/>
              </v:shape>
            </v:group>
            <v:group style="position:absolute;left:5413;top:-4331;width:139;height:139" coordorigin="5413,-4331" coordsize="139,139">
              <v:shape style="position:absolute;left:5413;top:-4331;width:139;height:139" coordorigin="5413,-4331" coordsize="139,139" path="m5413,-4192l5552,-4192,5552,-4331,5413,-4331,5413,-4192xe" filled="f" stroked="t" strokeweight=".72pt" strokecolor="#BD4A47">
                <v:path arrowok="t"/>
              </v:shape>
            </v:group>
            <v:group style="position:absolute;left:5514;top:-4300;width:139;height:139" coordorigin="5514,-4300" coordsize="139,139">
              <v:shape style="position:absolute;left:5514;top:-4300;width:139;height:139" coordorigin="5514,-4300" coordsize="139,139" path="m5514,-4160l5653,-4160,5653,-4300,5514,-4300,5514,-4160e" filled="t" fillcolor="#C0504D" stroked="f">
                <v:path arrowok="t"/>
                <v:fill/>
              </v:shape>
            </v:group>
            <v:group style="position:absolute;left:5514;top:-4300;width:139;height:139" coordorigin="5514,-4300" coordsize="139,139">
              <v:shape style="position:absolute;left:5514;top:-4300;width:139;height:139" coordorigin="5514,-4300" coordsize="139,139" path="m5514,-4160l5653,-4160,5653,-4300,5514,-4300,5514,-4160xe" filled="f" stroked="t" strokeweight=".72pt" strokecolor="#BD4A47">
                <v:path arrowok="t"/>
              </v:shape>
            </v:group>
            <v:group style="position:absolute;left:5612;top:-4276;width:139;height:139" coordorigin="5612,-4276" coordsize="139,139">
              <v:shape style="position:absolute;left:5612;top:-4276;width:139;height:139" coordorigin="5612,-4276" coordsize="139,139" path="m5612,-4136l5752,-4136,5752,-4276,5612,-4276,5612,-4136e" filled="t" fillcolor="#C0504D" stroked="f">
                <v:path arrowok="t"/>
                <v:fill/>
              </v:shape>
            </v:group>
            <v:group style="position:absolute;left:5612;top:-4276;width:139;height:139" coordorigin="5612,-4276" coordsize="139,139">
              <v:shape style="position:absolute;left:5612;top:-4276;width:139;height:139" coordorigin="5612,-4276" coordsize="139,139" path="m5612,-4136l5752,-4136,5752,-4276,5612,-4276,5612,-4136xe" filled="f" stroked="t" strokeweight=".72pt" strokecolor="#BD4A47">
                <v:path arrowok="t"/>
              </v:shape>
            </v:group>
            <v:group style="position:absolute;left:5711;top:-4256;width:139;height:139" coordorigin="5711,-4256" coordsize="139,139">
              <v:shape style="position:absolute;left:5711;top:-4256;width:139;height:139" coordorigin="5711,-4256" coordsize="139,139" path="m5711,-4117l5850,-4117,5850,-4256,5711,-4256,5711,-4117e" filled="t" fillcolor="#C0504D" stroked="f">
                <v:path arrowok="t"/>
                <v:fill/>
              </v:shape>
            </v:group>
            <v:group style="position:absolute;left:5711;top:-4256;width:139;height:139" coordorigin="5711,-4256" coordsize="139,139">
              <v:shape style="position:absolute;left:5711;top:-4256;width:139;height:139" coordorigin="5711,-4256" coordsize="139,139" path="m5711,-4117l5850,-4117,5850,-4256,5711,-4256,5711,-4117xe" filled="f" stroked="t" strokeweight=".72pt" strokecolor="#BD4A47">
                <v:path arrowok="t"/>
              </v:shape>
            </v:group>
            <v:group style="position:absolute;left:5809;top:-4240;width:139;height:139" coordorigin="5809,-4240" coordsize="139,139">
              <v:shape style="position:absolute;left:5809;top:-4240;width:139;height:139" coordorigin="5809,-4240" coordsize="139,139" path="m5809,-4100l5948,-4100,5948,-4240,5809,-4240,5809,-4100e" filled="t" fillcolor="#C0504D" stroked="f">
                <v:path arrowok="t"/>
                <v:fill/>
              </v:shape>
            </v:group>
            <v:group style="position:absolute;left:5809;top:-4240;width:139;height:139" coordorigin="5809,-4240" coordsize="139,139">
              <v:shape style="position:absolute;left:5809;top:-4240;width:139;height:139" coordorigin="5809,-4240" coordsize="139,139" path="m5809,-4100l5948,-4100,5948,-4240,5809,-4240,5809,-4100xe" filled="f" stroked="t" strokeweight=".72pt" strokecolor="#BD4A47">
                <v:path arrowok="t"/>
              </v:shape>
            </v:group>
            <v:group style="position:absolute;left:5908;top:-4230;width:139;height:139" coordorigin="5908,-4230" coordsize="139,139">
              <v:shape style="position:absolute;left:5908;top:-4230;width:139;height:139" coordorigin="5908,-4230" coordsize="139,139" path="m5908,-4091l6047,-4091,6047,-4230,5908,-4230,5908,-4091e" filled="t" fillcolor="#C0504D" stroked="f">
                <v:path arrowok="t"/>
                <v:fill/>
              </v:shape>
            </v:group>
            <v:group style="position:absolute;left:5908;top:-4230;width:139;height:139" coordorigin="5908,-4230" coordsize="139,139">
              <v:shape style="position:absolute;left:5908;top:-4230;width:139;height:139" coordorigin="5908,-4230" coordsize="139,139" path="m5908,-4091l6047,-4091,6047,-4230,5908,-4230,5908,-4091xe" filled="f" stroked="t" strokeweight=".72pt" strokecolor="#BD4A47">
                <v:path arrowok="t"/>
              </v:shape>
            </v:group>
            <v:group style="position:absolute;left:6006;top:-4223;width:139;height:139" coordorigin="6006,-4223" coordsize="139,139">
              <v:shape style="position:absolute;left:6006;top:-4223;width:139;height:139" coordorigin="6006,-4223" coordsize="139,139" path="m6006,-4084l6145,-4084,6145,-4223,6006,-4223,6006,-4084e" filled="t" fillcolor="#C0504D" stroked="f">
                <v:path arrowok="t"/>
                <v:fill/>
              </v:shape>
            </v:group>
            <v:group style="position:absolute;left:6006;top:-4223;width:139;height:139" coordorigin="6006,-4223" coordsize="139,139">
              <v:shape style="position:absolute;left:6006;top:-4223;width:139;height:139" coordorigin="6006,-4223" coordsize="139,139" path="m6006,-4084l6145,-4084,6145,-4223,6006,-4223,6006,-4084xe" filled="f" stroked="t" strokeweight=".72pt" strokecolor="#BD4A47">
                <v:path arrowok="t"/>
              </v:shape>
            </v:group>
            <v:group style="position:absolute;left:6104;top:-4218;width:139;height:139" coordorigin="6104,-4218" coordsize="139,139">
              <v:shape style="position:absolute;left:6104;top:-4218;width:139;height:139" coordorigin="6104,-4218" coordsize="139,139" path="m6104,-4079l6244,-4079,6244,-4218,6104,-4218,6104,-4079e" filled="t" fillcolor="#C0504D" stroked="f">
                <v:path arrowok="t"/>
                <v:fill/>
              </v:shape>
            </v:group>
            <v:group style="position:absolute;left:6104;top:-4218;width:139;height:139" coordorigin="6104,-4218" coordsize="139,139">
              <v:shape style="position:absolute;left:6104;top:-4218;width:139;height:139" coordorigin="6104,-4218" coordsize="139,139" path="m6104,-4079l6244,-4079,6244,-4218,6104,-4218,6104,-4079xe" filled="f" stroked="t" strokeweight=".72pt" strokecolor="#BD4A47">
                <v:path arrowok="t"/>
              </v:shape>
            </v:group>
            <v:group style="position:absolute;left:6203;top:-4208;width:139;height:139" coordorigin="6203,-4208" coordsize="139,139">
              <v:shape style="position:absolute;left:6203;top:-4208;width:139;height:139" coordorigin="6203,-4208" coordsize="139,139" path="m6203,-4069l6342,-4069,6342,-4208,6203,-4208,6203,-4069e" filled="t" fillcolor="#C0504D" stroked="f">
                <v:path arrowok="t"/>
                <v:fill/>
              </v:shape>
            </v:group>
            <v:group style="position:absolute;left:6203;top:-4208;width:139;height:139" coordorigin="6203,-4208" coordsize="139,139">
              <v:shape style="position:absolute;left:6203;top:-4208;width:139;height:139" coordorigin="6203,-4208" coordsize="139,139" path="m6203,-4069l6342,-4069,6342,-4208,6203,-4208,6203,-4069xe" filled="f" stroked="t" strokeweight=".72pt" strokecolor="#BD4A47">
                <v:path arrowok="t"/>
              </v:shape>
            </v:group>
            <v:group style="position:absolute;left:6301;top:-4199;width:139;height:139" coordorigin="6301,-4199" coordsize="139,139">
              <v:shape style="position:absolute;left:6301;top:-4199;width:139;height:139" coordorigin="6301,-4199" coordsize="139,139" path="m6301,-4060l6440,-4060,6440,-4199,6301,-4199,6301,-4060e" filled="t" fillcolor="#C0504D" stroked="f">
                <v:path arrowok="t"/>
                <v:fill/>
              </v:shape>
            </v:group>
            <v:group style="position:absolute;left:6301;top:-4199;width:139;height:139" coordorigin="6301,-4199" coordsize="139,139">
              <v:shape style="position:absolute;left:6301;top:-4199;width:139;height:139" coordorigin="6301,-4199" coordsize="139,139" path="m6301,-4060l6440,-4060,6440,-4199,6301,-4199,6301,-4060xe" filled="f" stroked="t" strokeweight=".72pt" strokecolor="#BD4A47">
                <v:path arrowok="t"/>
              </v:shape>
            </v:group>
            <v:group style="position:absolute;left:6400;top:-4189;width:139;height:139" coordorigin="6400,-4189" coordsize="139,139">
              <v:shape style="position:absolute;left:6400;top:-4189;width:139;height:139" coordorigin="6400,-4189" coordsize="139,139" path="m6400,-4050l6539,-4050,6539,-4189,6400,-4189,6400,-4050e" filled="t" fillcolor="#C0504D" stroked="f">
                <v:path arrowok="t"/>
                <v:fill/>
              </v:shape>
            </v:group>
            <v:group style="position:absolute;left:6400;top:-4189;width:139;height:139" coordorigin="6400,-4189" coordsize="139,139">
              <v:shape style="position:absolute;left:6400;top:-4189;width:139;height:139" coordorigin="6400,-4189" coordsize="139,139" path="m6400,-4050l6539,-4050,6539,-4189,6400,-4189,6400,-4050xe" filled="f" stroked="t" strokeweight=".72pt" strokecolor="#BD4A47">
                <v:path arrowok="t"/>
              </v:shape>
            </v:group>
            <v:group style="position:absolute;left:6498;top:-4177;width:139;height:139" coordorigin="6498,-4177" coordsize="139,139">
              <v:shape style="position:absolute;left:6498;top:-4177;width:139;height:139" coordorigin="6498,-4177" coordsize="139,139" path="m6498,-4038l6637,-4038,6637,-4177,6498,-4177,6498,-4038e" filled="t" fillcolor="#C0504D" stroked="f">
                <v:path arrowok="t"/>
                <v:fill/>
              </v:shape>
            </v:group>
            <v:group style="position:absolute;left:6498;top:-4177;width:139;height:139" coordorigin="6498,-4177" coordsize="139,139">
              <v:shape style="position:absolute;left:6498;top:-4177;width:139;height:139" coordorigin="6498,-4177" coordsize="139,139" path="m6498,-4038l6637,-4038,6637,-4177,6498,-4177,6498,-4038xe" filled="f" stroked="t" strokeweight=".72pt" strokecolor="#BD4A47">
                <v:path arrowok="t"/>
              </v:shape>
            </v:group>
            <v:group style="position:absolute;left:6599;top:-4160;width:139;height:139" coordorigin="6599,-4160" coordsize="139,139">
              <v:shape style="position:absolute;left:6599;top:-4160;width:139;height:139" coordorigin="6599,-4160" coordsize="139,139" path="m6599,-4021l6738,-4021,6738,-4160,6599,-4160,6599,-4021e" filled="t" fillcolor="#C0504D" stroked="f">
                <v:path arrowok="t"/>
                <v:fill/>
              </v:shape>
            </v:group>
            <v:group style="position:absolute;left:6599;top:-4160;width:139;height:139" coordorigin="6599,-4160" coordsize="139,139">
              <v:shape style="position:absolute;left:6599;top:-4160;width:139;height:139" coordorigin="6599,-4160" coordsize="139,139" path="m6599,-4021l6738,-4021,6738,-4160,6599,-4160,6599,-4021xe" filled="f" stroked="t" strokeweight=".72pt" strokecolor="#BD4A47">
                <v:path arrowok="t"/>
              </v:shape>
            </v:group>
            <v:group style="position:absolute;left:6697;top:-4139;width:139;height:139" coordorigin="6697,-4139" coordsize="139,139">
              <v:shape style="position:absolute;left:6697;top:-4139;width:139;height:139" coordorigin="6697,-4139" coordsize="139,139" path="m6697,-4000l6836,-4000,6836,-4139,6697,-4139,6697,-4000e" filled="t" fillcolor="#C0504D" stroked="f">
                <v:path arrowok="t"/>
                <v:fill/>
              </v:shape>
            </v:group>
            <v:group style="position:absolute;left:6697;top:-4139;width:139;height:139" coordorigin="6697,-4139" coordsize="139,139">
              <v:shape style="position:absolute;left:6697;top:-4139;width:139;height:139" coordorigin="6697,-4139" coordsize="139,139" path="m6697,-4000l6836,-4000,6836,-4139,6697,-4139,6697,-4000xe" filled="f" stroked="t" strokeweight=".72pt" strokecolor="#BD4A47">
                <v:path arrowok="t"/>
              </v:shape>
            </v:group>
            <v:group style="position:absolute;left:6796;top:-4117;width:139;height:139" coordorigin="6796,-4117" coordsize="139,139">
              <v:shape style="position:absolute;left:6796;top:-4117;width:139;height:139" coordorigin="6796,-4117" coordsize="139,139" path="m6796,-3978l6935,-3978,6935,-4117,6796,-4117,6796,-3978e" filled="t" fillcolor="#C0504D" stroked="f">
                <v:path arrowok="t"/>
                <v:fill/>
              </v:shape>
            </v:group>
            <v:group style="position:absolute;left:6796;top:-4117;width:139;height:139" coordorigin="6796,-4117" coordsize="139,139">
              <v:shape style="position:absolute;left:6796;top:-4117;width:139;height:139" coordorigin="6796,-4117" coordsize="139,139" path="m6796,-3978l6935,-3978,6935,-4117,6796,-4117,6796,-3978xe" filled="f" stroked="t" strokeweight=".72pt" strokecolor="#BD4A47">
                <v:path arrowok="t"/>
              </v:shape>
            </v:group>
            <v:group style="position:absolute;left:6894;top:-4093;width:139;height:139" coordorigin="6894,-4093" coordsize="139,139">
              <v:shape style="position:absolute;left:6894;top:-4093;width:139;height:139" coordorigin="6894,-4093" coordsize="139,139" path="m6894,-3954l7033,-3954,7033,-4093,6894,-4093,6894,-3954e" filled="t" fillcolor="#C0504D" stroked="f">
                <v:path arrowok="t"/>
                <v:fill/>
              </v:shape>
            </v:group>
            <v:group style="position:absolute;left:6894;top:-4093;width:139;height:139" coordorigin="6894,-4093" coordsize="139,139">
              <v:shape style="position:absolute;left:6894;top:-4093;width:139;height:139" coordorigin="6894,-4093" coordsize="139,139" path="m6894,-3954l7033,-3954,7033,-4093,6894,-4093,6894,-3954xe" filled="f" stroked="t" strokeweight=".72pt" strokecolor="#BD4A47">
                <v:path arrowok="t"/>
              </v:shape>
            </v:group>
            <v:group style="position:absolute;left:6992;top:-4064;width:139;height:139" coordorigin="6992,-4064" coordsize="139,139">
              <v:shape style="position:absolute;left:6992;top:-4064;width:139;height:139" coordorigin="6992,-4064" coordsize="139,139" path="m6992,-3925l7132,-3925,7132,-4064,6992,-4064,6992,-3925e" filled="t" fillcolor="#C0504D" stroked="f">
                <v:path arrowok="t"/>
                <v:fill/>
              </v:shape>
            </v:group>
            <v:group style="position:absolute;left:6992;top:-4064;width:139;height:139" coordorigin="6992,-4064" coordsize="139,139">
              <v:shape style="position:absolute;left:6992;top:-4064;width:139;height:139" coordorigin="6992,-4064" coordsize="139,139" path="m6992,-3925l7132,-3925,7132,-4064,6992,-4064,6992,-3925xe" filled="f" stroked="t" strokeweight=".72pt" strokecolor="#BD4A47">
                <v:path arrowok="t"/>
              </v:shape>
            </v:group>
            <v:group style="position:absolute;left:7091;top:-4033;width:139;height:139" coordorigin="7091,-4033" coordsize="139,139">
              <v:shape style="position:absolute;left:7091;top:-4033;width:139;height:139" coordorigin="7091,-4033" coordsize="139,139" path="m7091,-3894l7230,-3894,7230,-4033,7091,-4033,7091,-3894e" filled="t" fillcolor="#C0504D" stroked="f">
                <v:path arrowok="t"/>
                <v:fill/>
              </v:shape>
            </v:group>
            <v:group style="position:absolute;left:7091;top:-4033;width:139;height:139" coordorigin="7091,-4033" coordsize="139,139">
              <v:shape style="position:absolute;left:7091;top:-4033;width:139;height:139" coordorigin="7091,-4033" coordsize="139,139" path="m7091,-3894l7230,-3894,7230,-4033,7091,-4033,7091,-3894xe" filled="f" stroked="t" strokeweight=".72pt" strokecolor="#BD4A47">
                <v:path arrowok="t"/>
              </v:shape>
            </v:group>
            <v:group style="position:absolute;left:7189;top:-4002;width:139;height:139" coordorigin="7189,-4002" coordsize="139,139">
              <v:shape style="position:absolute;left:7189;top:-4002;width:139;height:139" coordorigin="7189,-4002" coordsize="139,139" path="m7189,-3863l7328,-3863,7328,-4002,7189,-4002,7189,-3863e" filled="t" fillcolor="#C0504D" stroked="f">
                <v:path arrowok="t"/>
                <v:fill/>
              </v:shape>
            </v:group>
            <v:group style="position:absolute;left:7189;top:-4002;width:139;height:139" coordorigin="7189,-4002" coordsize="139,139">
              <v:shape style="position:absolute;left:7189;top:-4002;width:139;height:139" coordorigin="7189,-4002" coordsize="139,139" path="m7189,-3863l7328,-3863,7328,-4002,7189,-4002,7189,-3863xe" filled="f" stroked="t" strokeweight=".72pt" strokecolor="#BD4A47">
                <v:path arrowok="t"/>
              </v:shape>
            </v:group>
            <v:group style="position:absolute;left:7288;top:-3966;width:139;height:139" coordorigin="7288,-3966" coordsize="139,139">
              <v:shape style="position:absolute;left:7288;top:-3966;width:139;height:139" coordorigin="7288,-3966" coordsize="139,139" path="m7288,-3827l7427,-3827,7427,-3966,7288,-3966,7288,-3827e" filled="t" fillcolor="#C0504D" stroked="f">
                <v:path arrowok="t"/>
                <v:fill/>
              </v:shape>
            </v:group>
            <v:group style="position:absolute;left:7288;top:-3966;width:139;height:139" coordorigin="7288,-3966" coordsize="139,139">
              <v:shape style="position:absolute;left:7288;top:-3966;width:139;height:139" coordorigin="7288,-3966" coordsize="139,139" path="m7288,-3827l7427,-3827,7427,-3966,7288,-3966,7288,-3827xe" filled="f" stroked="t" strokeweight=".72pt" strokecolor="#BD4A47">
                <v:path arrowok="t"/>
              </v:shape>
            </v:group>
            <v:group style="position:absolute;left:7386;top:-3930;width:139;height:139" coordorigin="7386,-3930" coordsize="139,139">
              <v:shape style="position:absolute;left:7386;top:-3930;width:139;height:139" coordorigin="7386,-3930" coordsize="139,139" path="m7386,-3791l7525,-3791,7525,-3930,7386,-3930,7386,-3791e" filled="t" fillcolor="#C0504D" stroked="f">
                <v:path arrowok="t"/>
                <v:fill/>
              </v:shape>
            </v:group>
            <v:group style="position:absolute;left:7386;top:-3930;width:139;height:139" coordorigin="7386,-3930" coordsize="139,139">
              <v:shape style="position:absolute;left:7386;top:-3930;width:139;height:139" coordorigin="7386,-3930" coordsize="139,139" path="m7386,-3791l7525,-3791,7525,-3930,7386,-3930,7386,-3791xe" filled="f" stroked="t" strokeweight=".72pt" strokecolor="#BD4A47">
                <v:path arrowok="t"/>
              </v:shape>
            </v:group>
            <v:group style="position:absolute;left:7484;top:-3892;width:139;height:139" coordorigin="7484,-3892" coordsize="139,139">
              <v:shape style="position:absolute;left:7484;top:-3892;width:139;height:139" coordorigin="7484,-3892" coordsize="139,139" path="m7484,-3752l7624,-3752,7624,-3892,7484,-3892,7484,-3752e" filled="t" fillcolor="#C0504D" stroked="f">
                <v:path arrowok="t"/>
                <v:fill/>
              </v:shape>
            </v:group>
            <v:group style="position:absolute;left:7484;top:-3892;width:139;height:139" coordorigin="7484,-3892" coordsize="139,139">
              <v:shape style="position:absolute;left:7484;top:-3892;width:139;height:139" coordorigin="7484,-3892" coordsize="139,139" path="m7484,-3752l7624,-3752,7624,-3892,7484,-3892,7484,-3752xe" filled="f" stroked="t" strokeweight=".72pt" strokecolor="#BD4A47">
                <v:path arrowok="t"/>
              </v:shape>
            </v:group>
            <v:group style="position:absolute;left:7583;top:-3853;width:139;height:139" coordorigin="7583,-3853" coordsize="139,139">
              <v:shape style="position:absolute;left:7583;top:-3853;width:139;height:139" coordorigin="7583,-3853" coordsize="139,139" path="m7583,-3714l7722,-3714,7722,-3853,7583,-3853,7583,-3714e" filled="t" fillcolor="#C0504D" stroked="f">
                <v:path arrowok="t"/>
                <v:fill/>
              </v:shape>
            </v:group>
            <v:group style="position:absolute;left:7583;top:-3853;width:139;height:139" coordorigin="7583,-3853" coordsize="139,139">
              <v:shape style="position:absolute;left:7583;top:-3853;width:139;height:139" coordorigin="7583,-3853" coordsize="139,139" path="m7583,-3714l7722,-3714,7722,-3853,7583,-3853,7583,-3714xe" filled="f" stroked="t" strokeweight=".72pt" strokecolor="#BD4A47">
                <v:path arrowok="t"/>
              </v:shape>
            </v:group>
            <v:group style="position:absolute;left:7684;top:-3815;width:139;height:139" coordorigin="7684,-3815" coordsize="139,139">
              <v:shape style="position:absolute;left:7684;top:-3815;width:139;height:139" coordorigin="7684,-3815" coordsize="139,139" path="m7684,-3676l7823,-3676,7823,-3815,7684,-3815,7684,-3676e" filled="t" fillcolor="#C0504D" stroked="f">
                <v:path arrowok="t"/>
                <v:fill/>
              </v:shape>
            </v:group>
            <v:group style="position:absolute;left:7684;top:-3815;width:139;height:139" coordorigin="7684,-3815" coordsize="139,139">
              <v:shape style="position:absolute;left:7684;top:-3815;width:139;height:139" coordorigin="7684,-3815" coordsize="139,139" path="m7684,-3676l7823,-3676,7823,-3815,7684,-3815,7684,-3676xe" filled="f" stroked="t" strokeweight=".72pt" strokecolor="#BD4A47">
                <v:path arrowok="t"/>
              </v:shape>
            </v:group>
            <v:group style="position:absolute;left:7782;top:-3776;width:139;height:139" coordorigin="7782,-3776" coordsize="139,139">
              <v:shape style="position:absolute;left:7782;top:-3776;width:139;height:139" coordorigin="7782,-3776" coordsize="139,139" path="m7782,-3637l7921,-3637,7921,-3776,7782,-3776,7782,-3637e" filled="t" fillcolor="#C0504D" stroked="f">
                <v:path arrowok="t"/>
                <v:fill/>
              </v:shape>
            </v:group>
            <v:group style="position:absolute;left:7782;top:-3776;width:139;height:139" coordorigin="7782,-3776" coordsize="139,139">
              <v:shape style="position:absolute;left:7782;top:-3776;width:139;height:139" coordorigin="7782,-3776" coordsize="139,139" path="m7782,-3637l7921,-3637,7921,-3776,7782,-3776,7782,-3637xe" filled="f" stroked="t" strokeweight=".72pt" strokecolor="#BD4A47">
                <v:path arrowok="t"/>
              </v:shape>
            </v:group>
            <v:group style="position:absolute;left:7880;top:-3736;width:139;height:139" coordorigin="7880,-3736" coordsize="139,139">
              <v:shape style="position:absolute;left:7880;top:-3736;width:139;height:139" coordorigin="7880,-3736" coordsize="139,139" path="m7880,-3596l8020,-3596,8020,-3736,7880,-3736,7880,-3596e" filled="t" fillcolor="#C0504D" stroked="f">
                <v:path arrowok="t"/>
                <v:fill/>
              </v:shape>
            </v:group>
            <v:group style="position:absolute;left:7880;top:-3736;width:139;height:139" coordorigin="7880,-3736" coordsize="139,139">
              <v:shape style="position:absolute;left:7880;top:-3736;width:139;height:139" coordorigin="7880,-3736" coordsize="139,139" path="m7880,-3596l8020,-3596,8020,-3736,7880,-3736,7880,-3596xe" filled="f" stroked="t" strokeweight=".72pt" strokecolor="#BD4A47">
                <v:path arrowok="t"/>
              </v:shape>
            </v:group>
            <v:group style="position:absolute;left:7979;top:-3697;width:139;height:139" coordorigin="7979,-3697" coordsize="139,139">
              <v:shape style="position:absolute;left:7979;top:-3697;width:139;height:139" coordorigin="7979,-3697" coordsize="139,139" path="m7979,-3558l8118,-3558,8118,-3697,7979,-3697,7979,-3558e" filled="t" fillcolor="#C0504D" stroked="f">
                <v:path arrowok="t"/>
                <v:fill/>
              </v:shape>
            </v:group>
            <v:group style="position:absolute;left:7979;top:-3697;width:139;height:139" coordorigin="7979,-3697" coordsize="139,139">
              <v:shape style="position:absolute;left:7979;top:-3697;width:139;height:139" coordorigin="7979,-3697" coordsize="139,139" path="m7979,-3558l8118,-3558,8118,-3697,7979,-3697,7979,-3558xe" filled="f" stroked="t" strokeweight=".72pt" strokecolor="#BD4A47">
                <v:path arrowok="t"/>
              </v:shape>
            </v:group>
            <v:group style="position:absolute;left:8077;top:-3656;width:139;height:139" coordorigin="8077,-3656" coordsize="139,139">
              <v:shape style="position:absolute;left:8077;top:-3656;width:139;height:139" coordorigin="8077,-3656" coordsize="139,139" path="m8077,-3517l8216,-3517,8216,-3656,8077,-3656,8077,-3517e" filled="t" fillcolor="#C0504D" stroked="f">
                <v:path arrowok="t"/>
                <v:fill/>
              </v:shape>
            </v:group>
            <v:group style="position:absolute;left:8077;top:-3656;width:139;height:139" coordorigin="8077,-3656" coordsize="139,139">
              <v:shape style="position:absolute;left:8077;top:-3656;width:139;height:139" coordorigin="8077,-3656" coordsize="139,139" path="m8077,-3517l8216,-3517,8216,-3656,8077,-3656,8077,-3517xe" filled="f" stroked="t" strokeweight=".72pt" strokecolor="#BD4A47">
                <v:path arrowok="t"/>
              </v:shape>
            </v:group>
            <v:group style="position:absolute;left:8176;top:-3620;width:139;height:139" coordorigin="8176,-3620" coordsize="139,139">
              <v:shape style="position:absolute;left:8176;top:-3620;width:139;height:139" coordorigin="8176,-3620" coordsize="139,139" path="m8176,-3481l8315,-3481,8315,-3620,8176,-3620,8176,-3481e" filled="t" fillcolor="#C0504D" stroked="f">
                <v:path arrowok="t"/>
                <v:fill/>
              </v:shape>
            </v:group>
            <v:group style="position:absolute;left:8176;top:-3620;width:139;height:139" coordorigin="8176,-3620" coordsize="139,139">
              <v:shape style="position:absolute;left:8176;top:-3620;width:139;height:139" coordorigin="8176,-3620" coordsize="139,139" path="m8176,-3481l8315,-3481,8315,-3620,8176,-3620,8176,-3481xe" filled="f" stroked="t" strokeweight=".72pt" strokecolor="#BD4A47">
                <v:path arrowok="t"/>
              </v:shape>
            </v:group>
            <v:group style="position:absolute;left:8274;top:-3582;width:139;height:139" coordorigin="8274,-3582" coordsize="139,139">
              <v:shape style="position:absolute;left:8274;top:-3582;width:139;height:139" coordorigin="8274,-3582" coordsize="139,139" path="m8274,-3443l8413,-3443,8413,-3582,8274,-3582,8274,-3443e" filled="t" fillcolor="#C0504D" stroked="f">
                <v:path arrowok="t"/>
                <v:fill/>
              </v:shape>
            </v:group>
            <v:group style="position:absolute;left:8274;top:-3582;width:139;height:139" coordorigin="8274,-3582" coordsize="139,139">
              <v:shape style="position:absolute;left:8274;top:-3582;width:139;height:139" coordorigin="8274,-3582" coordsize="139,139" path="m8274,-3443l8413,-3443,8413,-3582,8274,-3582,8274,-3443xe" filled="f" stroked="t" strokeweight=".72pt" strokecolor="#BD4A47">
                <v:path arrowok="t"/>
              </v:shape>
            </v:group>
            <v:group style="position:absolute;left:8372;top:-3546;width:139;height:139" coordorigin="8372,-3546" coordsize="139,139">
              <v:shape style="position:absolute;left:8372;top:-3546;width:139;height:139" coordorigin="8372,-3546" coordsize="139,139" path="m8372,-3407l8512,-3407,8512,-3546,8372,-3546,8372,-3407e" filled="t" fillcolor="#C0504D" stroked="f">
                <v:path arrowok="t"/>
                <v:fill/>
              </v:shape>
            </v:group>
            <v:group style="position:absolute;left:8372;top:-3546;width:139;height:139" coordorigin="8372,-3546" coordsize="139,139">
              <v:shape style="position:absolute;left:8372;top:-3546;width:139;height:139" coordorigin="8372,-3546" coordsize="139,139" path="m8372,-3407l8512,-3407,8512,-3546,8372,-3546,8372,-3407xe" filled="f" stroked="t" strokeweight=".72pt" strokecolor="#BD4A47">
                <v:path arrowok="t"/>
              </v:shape>
            </v:group>
            <v:group style="position:absolute;left:8471;top:-3510;width:139;height:139" coordorigin="8471,-3510" coordsize="139,139">
              <v:shape style="position:absolute;left:8471;top:-3510;width:139;height:139" coordorigin="8471,-3510" coordsize="139,139" path="m8471,-3371l8610,-3371,8610,-3510,8471,-3510,8471,-3371e" filled="t" fillcolor="#C0504D" stroked="f">
                <v:path arrowok="t"/>
                <v:fill/>
              </v:shape>
            </v:group>
            <v:group style="position:absolute;left:8471;top:-3510;width:139;height:139" coordorigin="8471,-3510" coordsize="139,139">
              <v:shape style="position:absolute;left:8471;top:-3510;width:139;height:139" coordorigin="8471,-3510" coordsize="139,139" path="m8471,-3371l8610,-3371,8610,-3510,8471,-3510,8471,-3371xe" filled="f" stroked="t" strokeweight=".72pt" strokecolor="#BD4A47">
                <v:path arrowok="t"/>
              </v:shape>
            </v:group>
            <v:group style="position:absolute;left:8569;top:-3476;width:139;height:139" coordorigin="8569,-3476" coordsize="139,139">
              <v:shape style="position:absolute;left:8569;top:-3476;width:139;height:139" coordorigin="8569,-3476" coordsize="139,139" path="m8569,-3337l8708,-3337,8708,-3476,8569,-3476,8569,-3337e" filled="t" fillcolor="#C0504D" stroked="f">
                <v:path arrowok="t"/>
                <v:fill/>
              </v:shape>
            </v:group>
            <v:group style="position:absolute;left:8569;top:-3476;width:139;height:139" coordorigin="8569,-3476" coordsize="139,139">
              <v:shape style="position:absolute;left:8569;top:-3476;width:139;height:139" coordorigin="8569,-3476" coordsize="139,139" path="m8569,-3337l8708,-3337,8708,-3476,8569,-3476,8569,-3337xe" filled="f" stroked="t" strokeweight=".72pt" strokecolor="#BD4A47">
                <v:path arrowok="t"/>
              </v:shape>
            </v:group>
            <v:group style="position:absolute;left:8670;top:-3443;width:139;height:139" coordorigin="8670,-3443" coordsize="139,139">
              <v:shape style="position:absolute;left:8670;top:-3443;width:139;height:139" coordorigin="8670,-3443" coordsize="139,139" path="m8670,-3304l8809,-3304,8809,-3443,8670,-3443,8670,-3304e" filled="t" fillcolor="#C0504D" stroked="f">
                <v:path arrowok="t"/>
                <v:fill/>
              </v:shape>
            </v:group>
            <v:group style="position:absolute;left:8670;top:-3443;width:139;height:139" coordorigin="8670,-3443" coordsize="139,139">
              <v:shape style="position:absolute;left:8670;top:-3443;width:139;height:139" coordorigin="8670,-3443" coordsize="139,139" path="m8670,-3304l8809,-3304,8809,-3443,8670,-3443,8670,-3304xe" filled="f" stroked="t" strokeweight=".72pt" strokecolor="#BD4A47">
                <v:path arrowok="t"/>
              </v:shape>
            </v:group>
            <v:group style="position:absolute;left:8768;top:-3409;width:139;height:139" coordorigin="8768,-3409" coordsize="139,139">
              <v:shape style="position:absolute;left:8768;top:-3409;width:139;height:139" coordorigin="8768,-3409" coordsize="139,139" path="m8768,-3270l8908,-3270,8908,-3409,8768,-3409,8768,-3270e" filled="t" fillcolor="#C0504D" stroked="f">
                <v:path arrowok="t"/>
                <v:fill/>
              </v:shape>
            </v:group>
            <v:group style="position:absolute;left:8768;top:-3409;width:139;height:139" coordorigin="8768,-3409" coordsize="139,139">
              <v:shape style="position:absolute;left:8768;top:-3409;width:139;height:139" coordorigin="8768,-3409" coordsize="139,139" path="m8768,-3270l8908,-3270,8908,-3409,8768,-3409,8768,-3270xe" filled="f" stroked="t" strokeweight=".72pt" strokecolor="#BD4A47">
                <v:path arrowok="t"/>
              </v:shape>
            </v:group>
            <v:group style="position:absolute;left:8867;top:-3380;width:139;height:139" coordorigin="8867,-3380" coordsize="139,139">
              <v:shape style="position:absolute;left:8867;top:-3380;width:139;height:139" coordorigin="8867,-3380" coordsize="139,139" path="m8867,-3241l9006,-3241,9006,-3380,8867,-3380,8867,-3241e" filled="t" fillcolor="#C0504D" stroked="f">
                <v:path arrowok="t"/>
                <v:fill/>
              </v:shape>
            </v:group>
            <v:group style="position:absolute;left:8867;top:-3380;width:139;height:139" coordorigin="8867,-3380" coordsize="139,139">
              <v:shape style="position:absolute;left:8867;top:-3380;width:139;height:139" coordorigin="8867,-3380" coordsize="139,139" path="m8867,-3241l9006,-3241,9006,-3380,8867,-3380,8867,-3241xe" filled="f" stroked="t" strokeweight=".72pt" strokecolor="#BD4A47">
                <v:path arrowok="t"/>
              </v:shape>
            </v:group>
            <v:group style="position:absolute;left:8965;top:-3352;width:139;height:139" coordorigin="8965,-3352" coordsize="139,139">
              <v:shape style="position:absolute;left:8965;top:-3352;width:139;height:139" coordorigin="8965,-3352" coordsize="139,139" path="m8965,-3212l9104,-3212,9104,-3352,8965,-3352,8965,-3212e" filled="t" fillcolor="#C0504D" stroked="f">
                <v:path arrowok="t"/>
                <v:fill/>
              </v:shape>
            </v:group>
            <v:group style="position:absolute;left:8965;top:-3352;width:139;height:139" coordorigin="8965,-3352" coordsize="139,139">
              <v:shape style="position:absolute;left:8965;top:-3352;width:139;height:139" coordorigin="8965,-3352" coordsize="139,139" path="m8965,-3212l9104,-3212,9104,-3352,8965,-3352,8965,-3212xe" filled="f" stroked="t" strokeweight=".72pt" strokecolor="#BD4A47">
                <v:path arrowok="t"/>
              </v:shape>
            </v:group>
            <v:group style="position:absolute;left:9064;top:-3320;width:139;height:139" coordorigin="9064,-3320" coordsize="139,139">
              <v:shape style="position:absolute;left:9064;top:-3320;width:139;height:139" coordorigin="9064,-3320" coordsize="139,139" path="m9064,-3181l9203,-3181,9203,-3320,9064,-3320,9064,-3181e" filled="t" fillcolor="#C0504D" stroked="f">
                <v:path arrowok="t"/>
                <v:fill/>
              </v:shape>
            </v:group>
            <v:group style="position:absolute;left:9064;top:-3320;width:139;height:139" coordorigin="9064,-3320" coordsize="139,139">
              <v:shape style="position:absolute;left:9064;top:-3320;width:139;height:139" coordorigin="9064,-3320" coordsize="139,139" path="m9064,-3181l9203,-3181,9203,-3320,9064,-3320,9064,-3181xe" filled="f" stroked="t" strokeweight=".72pt" strokecolor="#BD4A47">
                <v:path arrowok="t"/>
              </v:shape>
            </v:group>
            <v:group style="position:absolute;left:9162;top:-3294;width:139;height:139" coordorigin="9162,-3294" coordsize="139,139">
              <v:shape style="position:absolute;left:9162;top:-3294;width:139;height:139" coordorigin="9162,-3294" coordsize="139,139" path="m9162,-3155l9301,-3155,9301,-3294,9162,-3294,9162,-3155e" filled="t" fillcolor="#C0504D" stroked="f">
                <v:path arrowok="t"/>
                <v:fill/>
              </v:shape>
            </v:group>
            <v:group style="position:absolute;left:9162;top:-3294;width:139;height:139" coordorigin="9162,-3294" coordsize="139,139">
              <v:shape style="position:absolute;left:9162;top:-3294;width:139;height:139" coordorigin="9162,-3294" coordsize="139,139" path="m9162,-3155l9301,-3155,9301,-3294,9162,-3294,9162,-3155xe" filled="f" stroked="t" strokeweight=".72pt" strokecolor="#BD4A47">
                <v:path arrowok="t"/>
              </v:shape>
            </v:group>
            <v:group style="position:absolute;left:9260;top:-3268;width:139;height:139" coordorigin="9260,-3268" coordsize="139,139">
              <v:shape style="position:absolute;left:9260;top:-3268;width:139;height:139" coordorigin="9260,-3268" coordsize="139,139" path="m9260,-3128l9400,-3128,9400,-3268,9260,-3268,9260,-3128e" filled="t" fillcolor="#C0504D" stroked="f">
                <v:path arrowok="t"/>
                <v:fill/>
              </v:shape>
            </v:group>
            <v:group style="position:absolute;left:9260;top:-3268;width:139;height:139" coordorigin="9260,-3268" coordsize="139,139">
              <v:shape style="position:absolute;left:9260;top:-3268;width:139;height:139" coordorigin="9260,-3268" coordsize="139,139" path="m9260,-3128l9400,-3128,9400,-3268,9260,-3268,9260,-3128xe" filled="f" stroked="t" strokeweight=".72pt" strokecolor="#BD4A47">
                <v:path arrowok="t"/>
              </v:shape>
            </v:group>
            <v:group style="position:absolute;left:9359;top:-3241;width:139;height:139" coordorigin="9359,-3241" coordsize="139,139">
              <v:shape style="position:absolute;left:9359;top:-3241;width:139;height:139" coordorigin="9359,-3241" coordsize="139,139" path="m9359,-3102l9498,-3102,9498,-3241,9359,-3241,9359,-3102e" filled="t" fillcolor="#C0504D" stroked="f">
                <v:path arrowok="t"/>
                <v:fill/>
              </v:shape>
            </v:group>
            <v:group style="position:absolute;left:9359;top:-3241;width:139;height:139" coordorigin="9359,-3241" coordsize="139,139">
              <v:shape style="position:absolute;left:9359;top:-3241;width:139;height:139" coordorigin="9359,-3241" coordsize="139,139" path="m9359,-3102l9498,-3102,9498,-3241,9359,-3241,9359,-3102xe" filled="f" stroked="t" strokeweight=".72pt" strokecolor="#BD4A47">
                <v:path arrowok="t"/>
              </v:shape>
            </v:group>
            <v:group style="position:absolute;left:9457;top:-3215;width:139;height:139" coordorigin="9457,-3215" coordsize="139,139">
              <v:shape style="position:absolute;left:9457;top:-3215;width:139;height:139" coordorigin="9457,-3215" coordsize="139,139" path="m9457,-3076l9596,-3076,9596,-3215,9457,-3215,9457,-3076e" filled="t" fillcolor="#C0504D" stroked="f">
                <v:path arrowok="t"/>
                <v:fill/>
              </v:shape>
            </v:group>
            <v:group style="position:absolute;left:9457;top:-3215;width:139;height:139" coordorigin="9457,-3215" coordsize="139,139">
              <v:shape style="position:absolute;left:9457;top:-3215;width:139;height:139" coordorigin="9457,-3215" coordsize="139,139" path="m9457,-3076l9596,-3076,9596,-3215,9457,-3215,9457,-3076xe" filled="f" stroked="t" strokeweight=".72pt" strokecolor="#BD4A47">
                <v:path arrowok="t"/>
              </v:shape>
            </v:group>
            <v:group style="position:absolute;left:9556;top:-3191;width:139;height:139" coordorigin="9556,-3191" coordsize="139,139">
              <v:shape style="position:absolute;left:9556;top:-3191;width:139;height:139" coordorigin="9556,-3191" coordsize="139,139" path="m9556,-3052l9695,-3052,9695,-3191,9556,-3191,9556,-3052e" filled="t" fillcolor="#C0504D" stroked="f">
                <v:path arrowok="t"/>
                <v:fill/>
              </v:shape>
            </v:group>
            <v:group style="position:absolute;left:9556;top:-3191;width:139;height:139" coordorigin="9556,-3191" coordsize="139,139">
              <v:shape style="position:absolute;left:9556;top:-3191;width:139;height:139" coordorigin="9556,-3191" coordsize="139,139" path="m9556,-3052l9695,-3052,9695,-3191,9556,-3191,9556,-3052xe" filled="f" stroked="t" strokeweight=".72pt" strokecolor="#BD4A47">
                <v:path arrowok="t"/>
              </v:shape>
            </v:group>
            <v:group style="position:absolute;left:9654;top:-3167;width:139;height:139" coordorigin="9654,-3167" coordsize="139,139">
              <v:shape style="position:absolute;left:9654;top:-3167;width:139;height:139" coordorigin="9654,-3167" coordsize="139,139" path="m9654,-3028l9793,-3028,9793,-3167,9654,-3167,9654,-3028e" filled="t" fillcolor="#C0504D" stroked="f">
                <v:path arrowok="t"/>
                <v:fill/>
              </v:shape>
            </v:group>
            <v:group style="position:absolute;left:9654;top:-3167;width:139;height:139" coordorigin="9654,-3167" coordsize="139,139">
              <v:shape style="position:absolute;left:9654;top:-3167;width:139;height:139" coordorigin="9654,-3167" coordsize="139,139" path="m9654,-3028l9793,-3028,9793,-3167,9654,-3167,9654,-3028xe" filled="f" stroked="t" strokeweight=".72pt" strokecolor="#BD4A47">
                <v:path arrowok="t"/>
              </v:shape>
            </v:group>
            <v:group style="position:absolute;left:9755;top:-3145;width:139;height:139" coordorigin="9755,-3145" coordsize="139,139">
              <v:shape style="position:absolute;left:9755;top:-3145;width:139;height:139" coordorigin="9755,-3145" coordsize="139,139" path="m9755,-3006l9894,-3006,9894,-3145,9755,-3145,9755,-3006e" filled="t" fillcolor="#C0504D" stroked="f">
                <v:path arrowok="t"/>
                <v:fill/>
              </v:shape>
            </v:group>
            <v:group style="position:absolute;left:9755;top:-3145;width:139;height:139" coordorigin="9755,-3145" coordsize="139,139">
              <v:shape style="position:absolute;left:9755;top:-3145;width:139;height:139" coordorigin="9755,-3145" coordsize="139,139" path="m9755,-3006l9894,-3006,9894,-3145,9755,-3145,9755,-3006xe" filled="f" stroked="t" strokeweight=".72pt" strokecolor="#BD4A47">
                <v:path arrowok="t"/>
              </v:shape>
            </v:group>
            <v:group style="position:absolute;left:9853;top:-3124;width:139;height:139" coordorigin="9853,-3124" coordsize="139,139">
              <v:shape style="position:absolute;left:9853;top:-3124;width:139;height:139" coordorigin="9853,-3124" coordsize="139,139" path="m9853,-2984l9992,-2984,9992,-3124,9853,-3124,9853,-2984e" filled="t" fillcolor="#C0504D" stroked="f">
                <v:path arrowok="t"/>
                <v:fill/>
              </v:shape>
            </v:group>
            <v:group style="position:absolute;left:9853;top:-3124;width:139;height:139" coordorigin="9853,-3124" coordsize="139,139">
              <v:shape style="position:absolute;left:9853;top:-3124;width:139;height:139" coordorigin="9853,-3124" coordsize="139,139" path="m9853,-2984l9992,-2984,9992,-3124,9853,-3124,9853,-2984xe" filled="f" stroked="t" strokeweight=".72pt" strokecolor="#BD4A47">
                <v:path arrowok="t"/>
              </v:shape>
            </v:group>
            <v:group style="position:absolute;left:9952;top:-3102;width:139;height:139" coordorigin="9952,-3102" coordsize="139,139">
              <v:shape style="position:absolute;left:9952;top:-3102;width:139;height:139" coordorigin="9952,-3102" coordsize="139,139" path="m9952,-2963l10091,-2963,10091,-3102,9952,-3102,9952,-2963e" filled="t" fillcolor="#C0504D" stroked="f">
                <v:path arrowok="t"/>
                <v:fill/>
              </v:shape>
            </v:group>
            <v:group style="position:absolute;left:9952;top:-3102;width:139;height:139" coordorigin="9952,-3102" coordsize="139,139">
              <v:shape style="position:absolute;left:9952;top:-3102;width:139;height:139" coordorigin="9952,-3102" coordsize="139,139" path="m9952,-2963l10091,-2963,10091,-3102,9952,-3102,9952,-2963xe" filled="f" stroked="t" strokeweight=".72pt" strokecolor="#BD4A47">
                <v:path arrowok="t"/>
              </v:shape>
            </v:group>
            <v:group style="position:absolute;left:10050;top:-3080;width:139;height:139" coordorigin="10050,-3080" coordsize="139,139">
              <v:shape style="position:absolute;left:10050;top:-3080;width:139;height:139" coordorigin="10050,-3080" coordsize="139,139" path="m10050,-2941l10189,-2941,10189,-3080,10050,-3080,10050,-2941e" filled="t" fillcolor="#C0504D" stroked="f">
                <v:path arrowok="t"/>
                <v:fill/>
              </v:shape>
            </v:group>
            <v:group style="position:absolute;left:10050;top:-3080;width:139;height:139" coordorigin="10050,-3080" coordsize="139,139">
              <v:shape style="position:absolute;left:10050;top:-3080;width:139;height:139" coordorigin="10050,-3080" coordsize="139,139" path="m10050,-2941l10189,-2941,10189,-3080,10050,-3080,10050,-2941xe" filled="f" stroked="t" strokeweight=".72pt" strokecolor="#BD4A47">
                <v:path arrowok="t"/>
              </v:shape>
            </v:group>
            <v:group style="position:absolute;left:10148;top:-3059;width:139;height:139" coordorigin="10148,-3059" coordsize="139,139">
              <v:shape style="position:absolute;left:10148;top:-3059;width:139;height:139" coordorigin="10148,-3059" coordsize="139,139" path="m10148,-2920l10288,-2920,10288,-3059,10148,-3059,10148,-2920e" filled="t" fillcolor="#C0504D" stroked="f">
                <v:path arrowok="t"/>
                <v:fill/>
              </v:shape>
            </v:group>
            <v:group style="position:absolute;left:10148;top:-3059;width:139;height:139" coordorigin="10148,-3059" coordsize="139,139">
              <v:shape style="position:absolute;left:10148;top:-3059;width:139;height:139" coordorigin="10148,-3059" coordsize="139,139" path="m10148,-2920l10288,-2920,10288,-3059,10148,-3059,10148,-2920xe" filled="f" stroked="t" strokeweight=".72pt" strokecolor="#BD4A47">
                <v:path arrowok="t"/>
              </v:shape>
            </v:group>
            <v:group style="position:absolute;left:10247;top:-3040;width:139;height:139" coordorigin="10247,-3040" coordsize="139,139">
              <v:shape style="position:absolute;left:10247;top:-3040;width:139;height:139" coordorigin="10247,-3040" coordsize="139,139" path="m10247,-2900l10386,-2900,10386,-3040,10247,-3040,10247,-2900e" filled="t" fillcolor="#C0504D" stroked="f">
                <v:path arrowok="t"/>
                <v:fill/>
              </v:shape>
            </v:group>
            <v:group style="position:absolute;left:10247;top:-3040;width:139;height:139" coordorigin="10247,-3040" coordsize="139,139">
              <v:shape style="position:absolute;left:10247;top:-3040;width:139;height:139" coordorigin="10247,-3040" coordsize="139,139" path="m10247,-2900l10386,-2900,10386,-3040,10247,-3040,10247,-2900xe" filled="f" stroked="t" strokeweight=".72pt" strokecolor="#BD4A47">
                <v:path arrowok="t"/>
              </v:shape>
            </v:group>
            <v:group style="position:absolute;left:10345;top:-3020;width:139;height:139" coordorigin="10345,-3020" coordsize="139,139">
              <v:shape style="position:absolute;left:10345;top:-3020;width:139;height:139" coordorigin="10345,-3020" coordsize="139,139" path="m10345,-2881l10484,-2881,10484,-3020,10345,-3020,10345,-2881e" filled="t" fillcolor="#C0504D" stroked="f">
                <v:path arrowok="t"/>
                <v:fill/>
              </v:shape>
            </v:group>
            <v:group style="position:absolute;left:10345;top:-3020;width:139;height:139" coordorigin="10345,-3020" coordsize="139,139">
              <v:shape style="position:absolute;left:10345;top:-3020;width:139;height:139" coordorigin="10345,-3020" coordsize="139,139" path="m10345,-2881l10484,-2881,10484,-3020,10345,-3020,10345,-2881xe" filled="f" stroked="t" strokeweight=".72pt" strokecolor="#BD4A47">
                <v:path arrowok="t"/>
              </v:shape>
            </v:group>
            <v:group style="position:absolute;left:10444;top:-3001;width:139;height:139" coordorigin="10444,-3001" coordsize="139,139">
              <v:shape style="position:absolute;left:10444;top:-3001;width:139;height:139" coordorigin="10444,-3001" coordsize="139,139" path="m10444,-2862l10583,-2862,10583,-3001,10444,-3001,10444,-2862e" filled="t" fillcolor="#C0504D" stroked="f">
                <v:path arrowok="t"/>
                <v:fill/>
              </v:shape>
            </v:group>
            <v:group style="position:absolute;left:10444;top:-3001;width:139;height:139" coordorigin="10444,-3001" coordsize="139,139">
              <v:shape style="position:absolute;left:10444;top:-3001;width:139;height:139" coordorigin="10444,-3001" coordsize="139,139" path="m10444,-2862l10583,-2862,10583,-3001,10444,-3001,10444,-2862xe" filled="f" stroked="t" strokeweight=".72pt" strokecolor="#BD4A47">
                <v:path arrowok="t"/>
              </v:shape>
            </v:group>
            <v:group style="position:absolute;left:10542;top:-2982;width:139;height:139" coordorigin="10542,-2982" coordsize="139,139">
              <v:shape style="position:absolute;left:10542;top:-2982;width:139;height:139" coordorigin="10542,-2982" coordsize="139,139" path="m10542,-2843l10681,-2843,10681,-2982,10542,-2982,10542,-2843e" filled="t" fillcolor="#C0504D" stroked="f">
                <v:path arrowok="t"/>
                <v:fill/>
              </v:shape>
            </v:group>
            <v:group style="position:absolute;left:10542;top:-2982;width:139;height:139" coordorigin="10542,-2982" coordsize="139,139">
              <v:shape style="position:absolute;left:10542;top:-2982;width:139;height:139" coordorigin="10542,-2982" coordsize="139,139" path="m10542,-2843l10681,-2843,10681,-2982,10542,-2982,10542,-2843xe" filled="f" stroked="t" strokeweight=".72pt" strokecolor="#BD4A47">
                <v:path arrowok="t"/>
              </v:shape>
            </v:group>
            <v:group style="position:absolute;left:3118;top:-5043;width:7495;height:2184" coordorigin="3118,-5043" coordsize="7495,2184">
              <v:shape style="position:absolute;left:3118;top:-5043;width:7495;height:2184" coordorigin="3118,-5043" coordsize="7495,2184" path="m3118,-5043l3132,-5038,3149,-5033,3163,-5031,3178,-5026,3192,-5021,3209,-5016,3223,-5011,3238,-5009,3252,-5004,3269,-4999,3283,-4995,3298,-4992,3312,-4987,3329,-4983,3343,-4978,3358,-4973,3374,-4971,3389,-4966,3403,-4961,3418,-4956,3434,-4951,3449,-4949,3463,-4944,3478,-4939,3494,-4935,3509,-4932,3523,-4927,3538,-4923,3554,-4918,3569,-4913,3583,-4911,3598,-4906,3614,-4901,3629,-4896,3643,-4891,3658,-4889,3674,-4884,3689,-4879,3703,-4875,3718,-4870,3734,-4867,3749,-4863,3763,-4858,3780,-4853,3794,-4851,3809,-4846,3823,-4841,3840,-4836,3854,-4831,3869,-4829,3883,-4824,3900,-4819,3914,-4815,3929,-4810,3943,-4807,3960,-4803,3974,-4798,3989,-4793,4003,-4788,4020,-4786,4034,-4781,4049,-4776,4063,-4771,4080,-4767,4094,-4764,4109,-4759,4123,-4755,4140,-4750,4154,-4745,4169,-4743,4186,-4738,4200,-4733,4214,-4728,4229,-4723,4246,-4721,4260,-4716,4274,-4711,4289,-4707,4306,-4702,4320,-4699,4334,-4695,4349,-4690,4366,-4685,4380,-4680,4394,-4678,4409,-4673,4426,-4668,4440,-4663,4454,-4661,4469,-4656,4486,-4651,4500,-4647,4514,-4642,4529,-4639,4546,-4635,4560,-4630,4574,-4625,4591,-4620,4606,-4618,4620,-4613,4634,-4608,4651,-4603,4666,-4599,4680,-4596,4694,-4591,4711,-4587,4726,-4582,4740,-4577,4754,-4572,4771,-4570,4786,-4565,4800,-4560,4814,-4555,4831,-4551,4846,-4548,4860,-4543,4874,-4539,4891,-4534,4906,-4529,4920,-4527,4934,-4522,4951,-4517,4966,-4512,4980,-4507,4994,-4505,5011,-4500,5026,-4495,5040,-4491,5057,-4486,5071,-4483,5086,-4479,5100,-4474,5117,-4469,5131,-4464,5146,-4462,5160,-4457,5177,-4452,5191,-4447,5206,-4443,5220,-4440,5237,-4435,5251,-4431,5266,-4426,5280,-4421,5297,-4419,5311,-4414,5326,-4409,5340,-4404,5357,-4399,5371,-4395,5386,-4392,5400,-4387,5417,-4383,5431,-4378,5446,-4373,5462,-4371,5477,-4366,5491,-4361,5506,-4356,5522,-4351,5537,-4349,5551,-4344,5566,-4339,5582,-4335,5597,-4330,5611,-4327,5626,-4323,5642,-4318,5657,-4313,5671,-4308,5686,-4303,5702,-4301,5717,-4296,5731,-4291,5746,-4287,5762,-4282,5777,-4279,5791,-4275,5806,-4270,5822,-4265,5837,-4260,5851,-4258,5868,-4253,5882,-4248,5897,-4243,5911,-4239,5928,-4234,5942,-4231,5957,-4227,5971,-4222,5988,-4217,6002,-4212,6017,-4210,6031,-4205,6048,-4200,6062,-4195,6077,-4191,6091,-4186,6108,-4183,6122,-4179,6137,-4174,6151,-4169,6168,-4164,6182,-4162,6197,-4157,6211,-4152,6228,-4147,6242,-4143,6302,-4126,6317,-4121,6334,-4116,6348,-4114,6362,-4109,6377,-4104,6394,-4099,6408,-4095,6422,-4092,6437,-4087,6454,-4083,6468,-4078,6482,-4073,6497,-4068,6514,-4066,6528,-4061,6542,-4056,6557,-4051,6574,-4047,6588,-4042,6602,-4039,6617,-4035,6634,-4030,6648,-4025,6662,-4020,6677,-4018,6694,-4013,6708,-4008,6722,-4003,6739,-3999,6754,-3994,6768,-3991,6782,-3987,6799,-3982,6814,-3977,6828,-3972,6842,-3970,6859,-3965,6874,-3960,6888,-3955,6902,-3951,6919,-3946,6934,-3943,6948,-3939,6962,-3934,6979,-3929,6994,-3924,7008,-3919,7022,-3917,7039,-3912,7054,-3907,7068,-3903,7082,-3898,7099,-3893,7114,-3891,7128,-3886,7145,-3881,7159,-3876,7174,-3871,7234,-3855,7248,-3850,7265,-3845,7279,-3843,7294,-3838,7308,-3833,7325,-3828,7339,-3823,7354,-3819,7368,-3816,7385,-3811,7399,-3807,7414,-3802,7428,-3797,7445,-3792,7459,-3790,7474,-3785,7488,-3780,7505,-3775,7519,-3771,7534,-3766,7550,-3763,7565,-3759,7579,-3754,7594,-3749,7610,-3744,7625,-3739,7639,-3737,7654,-3732,7670,-3727,7685,-3723,7699,-3718,7714,-3713,7730,-3711,7745,-3706,7759,-3701,7774,-3696,7790,-3691,7805,-3687,7819,-3684,7834,-3679,7850,-3675,7865,-3670,7879,-3665,7894,-3660,7910,-3658,7925,-3653,7939,-3648,7956,-3643,7970,-3639,7985,-3634,7999,-3631,8016,-3627,8030,-3622,8045,-3617,8059,-3612,8076,-3607,8090,-3605,8105,-3600,8119,-3595,8136,-3591,8150,-3586,8165,-3581,8179,-3579,8196,-3574,8256,-3555,8270,-3552,8285,-3547,8299,-3543,8316,-3538,8330,-3533,8345,-3528,8359,-3526,8376,-3521,8390,-3516,8405,-3511,8422,-3507,8436,-3502,8450,-3497,8465,-3495,8482,-3490,8496,-3485,8510,-3480,8525,-3475,8542,-3471,8556,-3468,8570,-3463,8585,-3459,8602,-3454,8616,-3449,8630,-3444,8645,-3442,8662,-3437,8676,-3432,8690,-3427,8705,-3423,8722,-3418,8736,-3413,8750,-3411,8765,-3406,8782,-3401,8796,-3396,8810,-3391,8827,-3387,8842,-3384,8856,-3379,8870,-3375,8887,-3370,8902,-3365,8916,-3360,8930,-3358,8947,-3353,8962,-3348,8976,-3343,8990,-3339,9007,-3334,9022,-3329,9036,-3327,9050,-3322,9067,-3317,9082,-3312,9096,-3307,9110,-3303,9127,-3300,9142,-3295,9156,-3291,9170,-3286,9187,-3281,9202,-3276,9216,-3271,9233,-3269,9247,-3264,9262,-3259,9276,-3255,9293,-3250,9307,-3245,9322,-3240,9336,-3238,9353,-3233,9367,-3228,9382,-3223,9396,-3219,9413,-3214,9427,-3211,9442,-3207,9456,-3202,9473,-3197,9487,-3192,9502,-3187,9516,-3183,9533,-3180,9547,-3175,9562,-3171,9576,-3166,9593,-3161,9607,-3156,9622,-3151,9638,-3149,9653,-3144,9667,-3139,9682,-3135,9698,-3130,9713,-3125,9727,-3123,9742,-3118,9758,-3113,9773,-3108,9787,-3103,9802,-3099,9818,-3094,9833,-3091,9847,-3087,9862,-3082,9878,-3077,9893,-3072,9907,-3067,9922,-3063,9938,-3060,9953,-3055,9967,-3051,9982,-3046,9998,-3041,10013,-3036,10027,-3031,10042,-3029,10058,-3024,10073,-3019,10087,-3015,10104,-3010,10118,-3005,10133,-3000,10147,-2998,10164,-2993,10178,-2988,10193,-2983,10207,-2979,10224,-2974,10238,-2969,10253,-2967,10267,-2962,10284,-2957,10298,-2952,10313,-2947,10327,-2943,10344,-2938,10358,-2935,10373,-2931,10387,-2926,10404,-2921,10418,-2916,10433,-2911,10447,-2907,10464,-2904,10478,-2899,10493,-2895,10510,-2890,10524,-2885,10538,-2880,10553,-2875,10570,-2871,10584,-2868,10598,-2863,10613,-2859e" filled="f" stroked="t" strokeweight=".75pt" strokecolor="#000000">
                <v:path arrowok="t"/>
              </v:shape>
            </v:group>
            <v:group style="position:absolute;left:4300;top:-537;width:384;height:2" coordorigin="4300,-537" coordsize="384,2">
              <v:shape style="position:absolute;left:4300;top:-537;width:384;height:2" coordorigin="4300,-537" coordsize="384,0" path="m4300,-537l4684,-537e" filled="f" stroked="t" strokeweight="2.25pt" strokecolor="#497DBA">
                <v:path arrowok="t"/>
              </v:shape>
            </v:group>
            <v:group style="position:absolute;left:4430;top:-598;width:120;height:120" coordorigin="4430,-598" coordsize="120,120">
              <v:shape style="position:absolute;left:4430;top:-598;width:120;height:120" coordorigin="4430,-598" coordsize="120,120" path="m4490,-598l4430,-538,4490,-478,4550,-538,4490,-598e" filled="t" fillcolor="#4F81BC" stroked="f">
                <v:path arrowok="t"/>
                <v:fill/>
              </v:shape>
            </v:group>
            <v:group style="position:absolute;left:4430;top:-598;width:120;height:120" coordorigin="4430,-598" coordsize="120,120">
              <v:shape style="position:absolute;left:4430;top:-598;width:120;height:120" coordorigin="4430,-598" coordsize="120,120" path="m4490,-598l4550,-538,4490,-478,4430,-538,4490,-598xe" filled="f" stroked="t" strokeweight=".72pt" strokecolor="#497DBA">
                <v:path arrowok="t"/>
              </v:shape>
            </v:group>
            <v:group style="position:absolute;left:5741;top:-537;width:132;height:2" coordorigin="5741,-537" coordsize="132,2">
              <v:shape style="position:absolute;left:5741;top:-537;width:132;height:2" coordorigin="5741,-537" coordsize="132,0" path="m5741,-537l5873,-537e" filled="f" stroked="t" strokeweight="2.25pt" strokecolor="#BD4A47">
                <v:path arrowok="t"/>
              </v:shape>
            </v:group>
            <v:group style="position:absolute;left:5489;top:-537;width:132;height:2" coordorigin="5489,-537" coordsize="132,2">
              <v:shape style="position:absolute;left:5489;top:-537;width:132;height:2" coordorigin="5489,-537" coordsize="132,0" path="m5489,-537l5621,-537e" filled="f" stroked="t" strokeweight="2.25pt" strokecolor="#BD4A47">
                <v:path arrowok="t"/>
              </v:shape>
            </v:group>
            <v:group style="position:absolute;left:5621;top:-598;width:120;height:120" coordorigin="5621,-598" coordsize="120,120">
              <v:shape style="position:absolute;left:5621;top:-598;width:120;height:120" coordorigin="5621,-598" coordsize="120,120" path="m5621,-478l5741,-478,5741,-598,5621,-598,5621,-478e" filled="t" fillcolor="#C0504D" stroked="f">
                <v:path arrowok="t"/>
                <v:fill/>
              </v:shape>
            </v:group>
            <v:group style="position:absolute;left:5621;top:-598;width:120;height:120" coordorigin="5621,-598" coordsize="120,120">
              <v:shape style="position:absolute;left:5621;top:-598;width:120;height:120" coordorigin="5621,-598" coordsize="120,120" path="m5621,-478l5741,-478,5741,-598,5621,-598,5621,-478xe" filled="f" stroked="t" strokeweight=".75pt" strokecolor="#BD4A47">
                <v:path arrowok="t"/>
              </v:shape>
            </v:group>
            <v:group style="position:absolute;left:6857;top:-537;width:384;height:2" coordorigin="6857,-537" coordsize="384,2">
              <v:shape style="position:absolute;left:6857;top:-537;width:384;height:2" coordorigin="6857,-537" coordsize="384,0" path="m6857,-537l7241,-537e" filled="f" stroked="t" strokeweight=".75pt" strokecolor="#000000">
                <v:path arrowok="t"/>
              </v:shape>
            </v:group>
            <v:group style="position:absolute;left:1830;top:-5995;width:9105;height:5759" coordorigin="1830,-5995" coordsize="9105,5759">
              <v:shape style="position:absolute;left:1830;top:-5995;width:9105;height:5759" coordorigin="1830,-5995" coordsize="9105,5759" path="m1830,-235l10935,-235,10935,-5994e" filled="f" stroked="t" strokeweight=".75pt" strokecolor="#858585">
                <v:path arrowok="t"/>
              </v:shape>
              <v:shape style="position:absolute;left:1830;top:-5995;width:9105;height:5759" coordorigin="1830,-5995" coordsize="9105,5759" path="m1830,-5994l1830,-235e" filled="f" stroked="t" strokeweight=".75pt" strokecolor="#858585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Con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%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80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5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ts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Cow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89.879999" w:type="dxa"/>
      </w:tblPr>
      <w:tblGrid/>
      <w:tr>
        <w:trPr>
          <w:trHeight w:val="1550" w:hRule="exact"/>
        </w:trPr>
        <w:tc>
          <w:tcPr>
            <w:tcW w:w="2593" w:type="dxa"/>
            <w:tcBorders>
              <w:top w:val="single" w:sz="8.480080" w:space="0" w:color="000000"/>
              <w:bottom w:val="single" w:sz="6.56" w:space="0" w:color="000000"/>
              <w:left w:val="single" w:sz="8.48" w:space="0" w:color="000000"/>
              <w:right w:val="single" w:sz="8.480080" w:space="0" w:color="000000"/>
            </w:tcBorders>
          </w:tcPr>
          <w:p>
            <w:pPr>
              <w:spacing w:before="1" w:after="0" w:line="359" w:lineRule="auto"/>
              <w:ind w:left="1096" w:right="633" w:firstLine="-403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erce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x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2451" w:type="dxa"/>
            <w:tcBorders>
              <w:top w:val="single" w:sz="8.480080" w:space="0" w:color="000000"/>
              <w:bottom w:val="single" w:sz="6.56" w:space="0" w:color="000000"/>
              <w:left w:val="single" w:sz="8.480080" w:space="0" w:color="000000"/>
              <w:right w:val="single" w:sz="8.47992" w:space="0" w:color="000000"/>
            </w:tcBorders>
          </w:tcPr>
          <w:p>
            <w:pPr>
              <w:spacing w:before="1" w:after="0" w:line="359" w:lineRule="auto"/>
              <w:ind w:left="371" w:right="349" w:firstLine="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k)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/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*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K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2429" w:type="dxa"/>
            <w:tcBorders>
              <w:top w:val="single" w:sz="8.480080" w:space="0" w:color="000000"/>
              <w:bottom w:val="single" w:sz="6.56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1" w:after="0" w:line="357" w:lineRule="auto"/>
              <w:ind w:left="512" w:right="49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r)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14"/>
                <w:szCs w:val="14"/>
                <w:spacing w:val="-1"/>
                <w:w w:val="99"/>
                <w:b/>
                <w:bCs/>
                <w:position w:val="8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  <w:position w:val="0"/>
              </w:rPr>
              <w:t>K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  <w:position w:val="0"/>
              </w:rPr>
              <w:t>/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  <w:position w:val="0"/>
              </w:rPr>
              <w:t>W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410" w:type="dxa"/>
            <w:tcBorders>
              <w:top w:val="single" w:sz="8.480080" w:space="0" w:color="000000"/>
              <w:bottom w:val="single" w:sz="6.56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1" w:after="0" w:line="358" w:lineRule="auto"/>
              <w:ind w:left="923" w:right="448" w:firstLine="-425"/>
              <w:jc w:val="left"/>
              <w:rPr>
                <w:rFonts w:ascii="Arial" w:hAnsi="Arial" w:cs="Arial" w:eastAsia="Arial"/>
                <w:sz w:val="13"/>
                <w:szCs w:val="13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R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W</w:t>
            </w:r>
            <w:r>
              <w:rPr>
                <w:rFonts w:ascii="Arial" w:hAnsi="Arial" w:cs="Arial" w:eastAsia="Arial"/>
                <w:sz w:val="20"/>
                <w:szCs w:val="20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3"/>
                <w:w w:val="100"/>
              </w:rPr>
              <w:t>T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Y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K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g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/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m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100"/>
                <w:position w:val="6"/>
              </w:rPr>
              <w:t>3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100"/>
                <w:position w:val="0"/>
              </w:rPr>
            </w:r>
          </w:p>
        </w:tc>
      </w:tr>
      <w:tr>
        <w:trPr>
          <w:trHeight w:val="4208" w:hRule="exact"/>
        </w:trPr>
        <w:tc>
          <w:tcPr>
            <w:tcW w:w="2593" w:type="dxa"/>
            <w:tcBorders>
              <w:top w:val="single" w:sz="6.56" w:space="0" w:color="000000"/>
              <w:bottom w:val="single" w:sz="8.48016" w:space="0" w:color="000000"/>
              <w:left w:val="single" w:sz="8.48" w:space="0" w:color="000000"/>
              <w:right w:val="single" w:sz="8.480080" w:space="0" w:color="000000"/>
            </w:tcBorders>
          </w:tcPr>
          <w:p>
            <w:pPr>
              <w:spacing w:before="5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26" w:right="110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26" w:right="110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26" w:right="110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26" w:right="110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2451" w:type="dxa"/>
            <w:tcBorders>
              <w:top w:val="single" w:sz="6.56" w:space="0" w:color="000000"/>
              <w:bottom w:val="single" w:sz="8.48016" w:space="0" w:color="000000"/>
              <w:left w:val="single" w:sz="8.480080" w:space="0" w:color="000000"/>
              <w:right w:val="single" w:sz="8.47992" w:space="0" w:color="000000"/>
            </w:tcBorders>
          </w:tcPr>
          <w:p>
            <w:pPr>
              <w:spacing w:before="5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43" w:right="81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2.22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43" w:right="81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i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2.11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43" w:right="81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i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8.46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43" w:right="81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i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i/>
              </w:rPr>
              <w:t>0.60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2429" w:type="dxa"/>
            <w:tcBorders>
              <w:top w:val="single" w:sz="6.56" w:space="0" w:color="000000"/>
              <w:bottom w:val="single" w:sz="8.48016" w:space="0" w:color="000000"/>
              <w:left w:val="single" w:sz="8.47992" w:space="0" w:color="000000"/>
              <w:right w:val="single" w:sz="8.47992" w:space="0" w:color="000000"/>
            </w:tcBorders>
          </w:tcPr>
          <w:p>
            <w:pPr>
              <w:spacing w:before="5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1" w:right="80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0.3807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1" w:right="80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0.5526</w:t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1" w:right="80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0.5994</w:t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31" w:right="80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0.3490</w:t>
            </w:r>
          </w:p>
        </w:tc>
        <w:tc>
          <w:tcPr>
            <w:tcW w:w="2410" w:type="dxa"/>
            <w:tcBorders>
              <w:top w:val="single" w:sz="6.56" w:space="0" w:color="000000"/>
              <w:bottom w:val="single" w:sz="8.48016" w:space="0" w:color="000000"/>
              <w:left w:val="single" w:sz="8.47992" w:space="0" w:color="000000"/>
              <w:right w:val="single" w:sz="8.48016" w:space="0" w:color="000000"/>
            </w:tcBorders>
          </w:tcPr>
          <w:p>
            <w:pPr>
              <w:spacing w:before="5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00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00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00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1505.00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Mar w:header="0" w:footer="800" w:top="1340" w:bottom="1200" w:left="1340" w:right="46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exact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9.279999pt;margin-top:3.85073pt;width:24.200004pt;height:89.740757pt;mso-position-horizontal-relative:page;mso-position-vertical-relative:paragraph;z-index:-35198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al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8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0" w:after="0" w:line="240" w:lineRule="auto"/>
                    <w:ind w:left="463" w:right="44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W/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</w:rPr>
                    <w:t>*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K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1" w:after="0" w:line="240" w:lineRule="auto"/>
        <w:ind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60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/>
        <w:br w:type="column"/>
      </w:r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-36" w:right="1103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0.0004x</w:t>
      </w:r>
      <w:r>
        <w:rPr>
          <w:rFonts w:ascii="Calibri" w:hAnsi="Calibri" w:cs="Calibri" w:eastAsia="Calibri"/>
          <w:sz w:val="13"/>
          <w:szCs w:val="13"/>
          <w:spacing w:val="0"/>
          <w:w w:val="100"/>
          <w:position w:val="6"/>
        </w:rPr>
        <w:t>2</w:t>
      </w:r>
      <w:r>
        <w:rPr>
          <w:rFonts w:ascii="Calibri" w:hAnsi="Calibri" w:cs="Calibri" w:eastAsia="Calibri"/>
          <w:sz w:val="13"/>
          <w:szCs w:val="13"/>
          <w:spacing w:val="13"/>
          <w:w w:val="100"/>
          <w:position w:val="6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-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0.152</w:t>
      </w:r>
      <w:r>
        <w:rPr>
          <w:rFonts w:ascii="Calibri" w:hAnsi="Calibri" w:cs="Calibri" w:eastAsia="Calibri"/>
          <w:sz w:val="20"/>
          <w:szCs w:val="20"/>
          <w:spacing w:val="-1"/>
          <w:w w:val="100"/>
          <w:position w:val="0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x</w:t>
      </w:r>
      <w:r>
        <w:rPr>
          <w:rFonts w:ascii="Calibri" w:hAnsi="Calibri" w:cs="Calibri" w:eastAsia="Calibri"/>
          <w:sz w:val="20"/>
          <w:szCs w:val="20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+</w:t>
      </w:r>
      <w:r>
        <w:rPr>
          <w:rFonts w:ascii="Calibri" w:hAnsi="Calibri" w:cs="Calibri" w:eastAsia="Calibri"/>
          <w:sz w:val="20"/>
          <w:szCs w:val="20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0"/>
        </w:rPr>
        <w:t>139.42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0" w:after="0" w:line="240" w:lineRule="auto"/>
        <w:ind w:left="771" w:right="1910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R²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0.9433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340" w:right="460"/>
          <w:cols w:num="3" w:equalWidth="0">
            <w:col w:w="1879" w:space="2405"/>
            <w:col w:w="1517" w:space="615"/>
            <w:col w:w="3704"/>
          </w:cols>
        </w:sectPr>
      </w:pPr>
      <w:rPr/>
    </w:p>
    <w:p>
      <w:pPr>
        <w:spacing w:before="0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19" w:after="0" w:line="240" w:lineRule="exact"/>
        <w:ind w:left="1574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19" w:after="0" w:line="240" w:lineRule="exact"/>
        <w:ind w:left="1574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19" w:after="0" w:line="240" w:lineRule="exact"/>
        <w:ind w:left="1574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19" w:after="0" w:line="240" w:lineRule="exact"/>
        <w:ind w:left="1574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19" w:after="0" w:line="240" w:lineRule="exact"/>
        <w:ind w:left="1574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65.100006pt;margin-top:12.974327pt;width:360.39pt;height:17.237167pt;mso-position-horizontal-relative:page;mso-position-vertical-relative:paragraph;z-index:-35197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188" w:right="-34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position w:val="1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23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28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37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55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73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82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87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91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7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7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8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9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7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3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5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ind w:left="4908" w:right="3841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(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s)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9" w:after="0" w:line="240" w:lineRule="exact"/>
        <w:ind w:left="3386" w:right="-20"/>
        <w:jc w:val="left"/>
        <w:tabs>
          <w:tab w:pos="4560" w:val="left"/>
          <w:tab w:pos="594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Act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al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For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ca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s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t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P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l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.</w:t>
      </w:r>
      <w:r>
        <w:rPr>
          <w:rFonts w:ascii="Calibri" w:hAnsi="Calibri" w:cs="Calibri" w:eastAsia="Calibri"/>
          <w:sz w:val="20"/>
          <w:szCs w:val="20"/>
          <w:spacing w:val="-4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(For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ca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s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t)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05.375pt;margin-top:-246.263107pt;width:427.5pt;height:234.75pt;mso-position-horizontal-relative:page;mso-position-vertical-relative:paragraph;z-index:-35199" coordorigin="2108,-4925" coordsize="8550,4695">
            <v:group style="position:absolute;left:3403;top:-4223;width:2;height:2582" coordorigin="3403,-4223" coordsize="2,2582">
              <v:shape style="position:absolute;left:3403;top:-4223;width:2;height:2582" coordorigin="3403,-4223" coordsize="0,2582" path="m3403,-4223l3403,-1641e" filled="f" stroked="t" strokeweight=".75pt" strokecolor="#858585">
                <v:path arrowok="t"/>
              </v:shape>
            </v:group>
            <v:group style="position:absolute;left:3339;top:-1705;width:7091;height:2" coordorigin="3339,-1705" coordsize="7091,2">
              <v:shape style="position:absolute;left:3339;top:-1705;width:7091;height:2" coordorigin="3339,-1705" coordsize="7091,0" path="m3339,-1705l10430,-1705e" filled="f" stroked="t" strokeweight=".75pt" strokecolor="#858585">
                <v:path arrowok="t"/>
              </v:shape>
            </v:group>
            <v:group style="position:absolute;left:3339;top:-2124;width:64;height:2" coordorigin="3339,-2124" coordsize="64,2">
              <v:shape style="position:absolute;left:3339;top:-2124;width:64;height:2" coordorigin="3339,-2124" coordsize="64,0" path="m3339,-2124l3403,-2124e" filled="f" stroked="t" strokeweight=".75pt" strokecolor="#858585">
                <v:path arrowok="t"/>
              </v:shape>
            </v:group>
            <v:group style="position:absolute;left:3339;top:-2544;width:64;height:2" coordorigin="3339,-2544" coordsize="64,2">
              <v:shape style="position:absolute;left:3339;top:-2544;width:64;height:2" coordorigin="3339,-2544" coordsize="64,0" path="m3339,-2544l3403,-2544e" filled="f" stroked="t" strokeweight=".75pt" strokecolor="#858585">
                <v:path arrowok="t"/>
              </v:shape>
            </v:group>
            <v:group style="position:absolute;left:3339;top:-2964;width:64;height:2" coordorigin="3339,-2964" coordsize="64,2">
              <v:shape style="position:absolute;left:3339;top:-2964;width:64;height:2" coordorigin="3339,-2964" coordsize="64,0" path="m3339,-2964l3403,-2964e" filled="f" stroked="t" strokeweight=".75pt" strokecolor="#858585">
                <v:path arrowok="t"/>
              </v:shape>
            </v:group>
            <v:group style="position:absolute;left:3339;top:-3384;width:64;height:2" coordorigin="3339,-3384" coordsize="64,2">
              <v:shape style="position:absolute;left:3339;top:-3384;width:64;height:2" coordorigin="3339,-3384" coordsize="64,0" path="m3339,-3384l3403,-3384e" filled="f" stroked="t" strokeweight=".75pt" strokecolor="#858585">
                <v:path arrowok="t"/>
              </v:shape>
            </v:group>
            <v:group style="position:absolute;left:3339;top:-3804;width:64;height:2" coordorigin="3339,-3804" coordsize="64,2">
              <v:shape style="position:absolute;left:3339;top:-3804;width:64;height:2" coordorigin="3339,-3804" coordsize="64,0" path="m3339,-3804l3403,-3804e" filled="f" stroked="t" strokeweight=".75pt" strokecolor="#858585">
                <v:path arrowok="t"/>
              </v:shape>
            </v:group>
            <v:group style="position:absolute;left:3339;top:-4223;width:64;height:2" coordorigin="3339,-4223" coordsize="64,2">
              <v:shape style="position:absolute;left:3339;top:-4223;width:64;height:2" coordorigin="3339,-4223" coordsize="64,0" path="m3339,-4223l3403,-4223e" filled="f" stroked="t" strokeweight=".75pt" strokecolor="#858585">
                <v:path arrowok="t"/>
              </v:shape>
            </v:group>
            <v:group style="position:absolute;left:3432;top:-1705;width:2;height:64" coordorigin="3432,-1705" coordsize="2,64">
              <v:shape style="position:absolute;left:3432;top:-1705;width:2;height:64" coordorigin="3432,-1705" coordsize="0,64" path="m3432,-1705l3432,-1641e" filled="f" stroked="t" strokeweight=".75pt" strokecolor="#858585">
                <v:path arrowok="t"/>
              </v:shape>
            </v:group>
            <v:group style="position:absolute;left:3463;top:-1705;width:2;height:64" coordorigin="3463,-1705" coordsize="2,64">
              <v:shape style="position:absolute;left:3463;top:-1705;width:2;height:64" coordorigin="3463,-1705" coordsize="0,64" path="m3463,-1705l3463,-1641e" filled="f" stroked="t" strokeweight=".75pt" strokecolor="#858585">
                <v:path arrowok="t"/>
              </v:shape>
            </v:group>
            <v:group style="position:absolute;left:3492;top:-1705;width:2;height:64" coordorigin="3492,-1705" coordsize="2,64">
              <v:shape style="position:absolute;left:3492;top:-1705;width:2;height:64" coordorigin="3492,-1705" coordsize="0,64" path="m3492,-1705l3492,-1641e" filled="f" stroked="t" strokeweight=".75pt" strokecolor="#858585">
                <v:path arrowok="t"/>
              </v:shape>
            </v:group>
            <v:group style="position:absolute;left:3523;top:-1705;width:2;height:64" coordorigin="3523,-1705" coordsize="2,64">
              <v:shape style="position:absolute;left:3523;top:-1705;width:2;height:64" coordorigin="3523,-1705" coordsize="0,64" path="m3523,-1705l3523,-1641e" filled="f" stroked="t" strokeweight=".75pt" strokecolor="#858585">
                <v:path arrowok="t"/>
              </v:shape>
            </v:group>
            <v:group style="position:absolute;left:3552;top:-1705;width:2;height:64" coordorigin="3552,-1705" coordsize="2,64">
              <v:shape style="position:absolute;left:3552;top:-1705;width:2;height:64" coordorigin="3552,-1705" coordsize="0,64" path="m3552,-1705l3552,-1641e" filled="f" stroked="t" strokeweight=".75pt" strokecolor="#858585">
                <v:path arrowok="t"/>
              </v:shape>
            </v:group>
            <v:group style="position:absolute;left:3581;top:-1705;width:2;height:64" coordorigin="3581,-1705" coordsize="2,64">
              <v:shape style="position:absolute;left:3581;top:-1705;width:2;height:64" coordorigin="3581,-1705" coordsize="0,64" path="m3581,-1705l3581,-1641e" filled="f" stroked="t" strokeweight=".75pt" strokecolor="#858585">
                <v:path arrowok="t"/>
              </v:shape>
            </v:group>
            <v:group style="position:absolute;left:3612;top:-1705;width:2;height:64" coordorigin="3612,-1705" coordsize="2,64">
              <v:shape style="position:absolute;left:3612;top:-1705;width:2;height:64" coordorigin="3612,-1705" coordsize="0,64" path="m3612,-1705l3612,-1641e" filled="f" stroked="t" strokeweight=".75pt" strokecolor="#858585">
                <v:path arrowok="t"/>
              </v:shape>
            </v:group>
            <v:group style="position:absolute;left:3641;top:-1705;width:2;height:64" coordorigin="3641,-1705" coordsize="2,64">
              <v:shape style="position:absolute;left:3641;top:-1705;width:2;height:64" coordorigin="3641,-1705" coordsize="0,64" path="m3641,-1705l3641,-1641e" filled="f" stroked="t" strokeweight=".75pt" strokecolor="#858585">
                <v:path arrowok="t"/>
              </v:shape>
            </v:group>
            <v:group style="position:absolute;left:3672;top:-1705;width:2;height:64" coordorigin="3672,-1705" coordsize="2,64">
              <v:shape style="position:absolute;left:3672;top:-1705;width:2;height:64" coordorigin="3672,-1705" coordsize="0,64" path="m3672,-1705l3672,-1641e" filled="f" stroked="t" strokeweight=".75pt" strokecolor="#858585">
                <v:path arrowok="t"/>
              </v:shape>
            </v:group>
            <v:group style="position:absolute;left:3701;top:-1705;width:2;height:64" coordorigin="3701,-1705" coordsize="2,64">
              <v:shape style="position:absolute;left:3701;top:-1705;width:2;height:64" coordorigin="3701,-1705" coordsize="0,64" path="m3701,-1705l3701,-1641e" filled="f" stroked="t" strokeweight=".75pt" strokecolor="#858585">
                <v:path arrowok="t"/>
              </v:shape>
            </v:group>
            <v:group style="position:absolute;left:3730;top:-1705;width:2;height:64" coordorigin="3730,-1705" coordsize="2,64">
              <v:shape style="position:absolute;left:3730;top:-1705;width:2;height:64" coordorigin="3730,-1705" coordsize="0,64" path="m3730,-1705l3730,-1641e" filled="f" stroked="t" strokeweight=".75pt" strokecolor="#858585">
                <v:path arrowok="t"/>
              </v:shape>
            </v:group>
            <v:group style="position:absolute;left:3761;top:-1705;width:2;height:64" coordorigin="3761,-1705" coordsize="2,64">
              <v:shape style="position:absolute;left:3761;top:-1705;width:2;height:64" coordorigin="3761,-1705" coordsize="0,64" path="m3761,-1705l3761,-1641e" filled="f" stroked="t" strokeweight=".75pt" strokecolor="#858585">
                <v:path arrowok="t"/>
              </v:shape>
            </v:group>
            <v:group style="position:absolute;left:3790;top:-1705;width:2;height:64" coordorigin="3790,-1705" coordsize="2,64">
              <v:shape style="position:absolute;left:3790;top:-1705;width:2;height:64" coordorigin="3790,-1705" coordsize="0,64" path="m3790,-1705l3790,-1641e" filled="f" stroked="t" strokeweight=".75pt" strokecolor="#858585">
                <v:path arrowok="t"/>
              </v:shape>
            </v:group>
            <v:group style="position:absolute;left:3821;top:-1705;width:2;height:64" coordorigin="3821,-1705" coordsize="2,64">
              <v:shape style="position:absolute;left:3821;top:-1705;width:2;height:64" coordorigin="3821,-1705" coordsize="0,64" path="m3821,-1705l3821,-1641e" filled="f" stroked="t" strokeweight=".75pt" strokecolor="#858585">
                <v:path arrowok="t"/>
              </v:shape>
            </v:group>
            <v:group style="position:absolute;left:3850;top:-1705;width:2;height:64" coordorigin="3850,-1705" coordsize="2,64">
              <v:shape style="position:absolute;left:3850;top:-1705;width:2;height:64" coordorigin="3850,-1705" coordsize="0,64" path="m3850,-1705l3850,-1641e" filled="f" stroked="t" strokeweight=".75pt" strokecolor="#858585">
                <v:path arrowok="t"/>
              </v:shape>
            </v:group>
            <v:group style="position:absolute;left:3878;top:-1705;width:2;height:64" coordorigin="3878,-1705" coordsize="2,64">
              <v:shape style="position:absolute;left:3878;top:-1705;width:2;height:64" coordorigin="3878,-1705" coordsize="0,64" path="m3878,-1705l3878,-1641e" filled="f" stroked="t" strokeweight=".75pt" strokecolor="#858585">
                <v:path arrowok="t"/>
              </v:shape>
            </v:group>
            <v:group style="position:absolute;left:3910;top:-1705;width:2;height:64" coordorigin="3910,-1705" coordsize="2,64">
              <v:shape style="position:absolute;left:3910;top:-1705;width:2;height:64" coordorigin="3910,-1705" coordsize="0,64" path="m3910,-1705l3910,-1641e" filled="f" stroked="t" strokeweight=".75pt" strokecolor="#858585">
                <v:path arrowok="t"/>
              </v:shape>
            </v:group>
            <v:group style="position:absolute;left:3938;top:-1705;width:2;height:64" coordorigin="3938,-1705" coordsize="2,64">
              <v:shape style="position:absolute;left:3938;top:-1705;width:2;height:64" coordorigin="3938,-1705" coordsize="0,64" path="m3938,-1705l3938,-1641e" filled="f" stroked="t" strokeweight=".75pt" strokecolor="#858585">
                <v:path arrowok="t"/>
              </v:shape>
            </v:group>
            <v:group style="position:absolute;left:3970;top:-1705;width:2;height:64" coordorigin="3970,-1705" coordsize="2,64">
              <v:shape style="position:absolute;left:3970;top:-1705;width:2;height:64" coordorigin="3970,-1705" coordsize="0,64" path="m3970,-1705l3970,-1641e" filled="f" stroked="t" strokeweight=".75pt" strokecolor="#858585">
                <v:path arrowok="t"/>
              </v:shape>
            </v:group>
            <v:group style="position:absolute;left:3998;top:-1705;width:2;height:64" coordorigin="3998,-1705" coordsize="2,64">
              <v:shape style="position:absolute;left:3998;top:-1705;width:2;height:64" coordorigin="3998,-1705" coordsize="0,64" path="m3998,-1705l3998,-1641e" filled="f" stroked="t" strokeweight=".75pt" strokecolor="#858585">
                <v:path arrowok="t"/>
              </v:shape>
            </v:group>
            <v:group style="position:absolute;left:4027;top:-1705;width:2;height:64" coordorigin="4027,-1705" coordsize="2,64">
              <v:shape style="position:absolute;left:4027;top:-1705;width:2;height:64" coordorigin="4027,-1705" coordsize="0,64" path="m4027,-1705l4027,-1641e" filled="f" stroked="t" strokeweight=".75pt" strokecolor="#858585">
                <v:path arrowok="t"/>
              </v:shape>
            </v:group>
            <v:group style="position:absolute;left:4058;top:-1705;width:2;height:64" coordorigin="4058,-1705" coordsize="2,64">
              <v:shape style="position:absolute;left:4058;top:-1705;width:2;height:64" coordorigin="4058,-1705" coordsize="0,64" path="m4058,-1705l4058,-1641e" filled="f" stroked="t" strokeweight=".75pt" strokecolor="#858585">
                <v:path arrowok="t"/>
              </v:shape>
            </v:group>
            <v:group style="position:absolute;left:4087;top:-1705;width:2;height:64" coordorigin="4087,-1705" coordsize="2,64">
              <v:shape style="position:absolute;left:4087;top:-1705;width:2;height:64" coordorigin="4087,-1705" coordsize="0,64" path="m4087,-1705l4087,-1641e" filled="f" stroked="t" strokeweight=".75pt" strokecolor="#858585">
                <v:path arrowok="t"/>
              </v:shape>
            </v:group>
            <v:group style="position:absolute;left:4118;top:-1705;width:2;height:64" coordorigin="4118,-1705" coordsize="2,64">
              <v:shape style="position:absolute;left:4118;top:-1705;width:2;height:64" coordorigin="4118,-1705" coordsize="0,64" path="m4118,-1705l4118,-1641e" filled="f" stroked="t" strokeweight=".75pt" strokecolor="#858585">
                <v:path arrowok="t"/>
              </v:shape>
            </v:group>
            <v:group style="position:absolute;left:4147;top:-1705;width:2;height:64" coordorigin="4147,-1705" coordsize="2,64">
              <v:shape style="position:absolute;left:4147;top:-1705;width:2;height:64" coordorigin="4147,-1705" coordsize="0,64" path="m4147,-1705l4147,-1641e" filled="f" stroked="t" strokeweight=".75pt" strokecolor="#858585">
                <v:path arrowok="t"/>
              </v:shape>
            </v:group>
            <v:group style="position:absolute;left:4176;top:-1705;width:2;height:64" coordorigin="4176,-1705" coordsize="2,64">
              <v:shape style="position:absolute;left:4176;top:-1705;width:2;height:64" coordorigin="4176,-1705" coordsize="0,64" path="m4176,-1705l4176,-1641e" filled="f" stroked="t" strokeweight=".75pt" strokecolor="#858585">
                <v:path arrowok="t"/>
              </v:shape>
            </v:group>
            <v:group style="position:absolute;left:4207;top:-1705;width:2;height:64" coordorigin="4207,-1705" coordsize="2,64">
              <v:shape style="position:absolute;left:4207;top:-1705;width:2;height:64" coordorigin="4207,-1705" coordsize="0,64" path="m4207,-1705l4207,-1641e" filled="f" stroked="t" strokeweight=".75pt" strokecolor="#858585">
                <v:path arrowok="t"/>
              </v:shape>
            </v:group>
            <v:group style="position:absolute;left:4236;top:-1705;width:2;height:64" coordorigin="4236,-1705" coordsize="2,64">
              <v:shape style="position:absolute;left:4236;top:-1705;width:2;height:64" coordorigin="4236,-1705" coordsize="0,64" path="m4236,-1705l4236,-1641e" filled="f" stroked="t" strokeweight=".75pt" strokecolor="#858585">
                <v:path arrowok="t"/>
              </v:shape>
            </v:group>
            <v:group style="position:absolute;left:4267;top:-1705;width:2;height:64" coordorigin="4267,-1705" coordsize="2,64">
              <v:shape style="position:absolute;left:4267;top:-1705;width:2;height:64" coordorigin="4267,-1705" coordsize="0,64" path="m4267,-1705l4267,-1641e" filled="f" stroked="t" strokeweight=".75pt" strokecolor="#858585">
                <v:path arrowok="t"/>
              </v:shape>
            </v:group>
            <v:group style="position:absolute;left:4296;top:-1705;width:2;height:64" coordorigin="4296,-1705" coordsize="2,64">
              <v:shape style="position:absolute;left:4296;top:-1705;width:2;height:64" coordorigin="4296,-1705" coordsize="0,64" path="m4296,-1705l4296,-1641e" filled="f" stroked="t" strokeweight=".75pt" strokecolor="#858585">
                <v:path arrowok="t"/>
              </v:shape>
            </v:group>
            <v:group style="position:absolute;left:4325;top:-1705;width:2;height:64" coordorigin="4325,-1705" coordsize="2,64">
              <v:shape style="position:absolute;left:4325;top:-1705;width:2;height:64" coordorigin="4325,-1705" coordsize="0,64" path="m4325,-1705l4325,-1641e" filled="f" stroked="t" strokeweight=".75pt" strokecolor="#858585">
                <v:path arrowok="t"/>
              </v:shape>
            </v:group>
            <v:group style="position:absolute;left:4356;top:-1705;width:2;height:64" coordorigin="4356,-1705" coordsize="2,64">
              <v:shape style="position:absolute;left:4356;top:-1705;width:2;height:64" coordorigin="4356,-1705" coordsize="0,64" path="m4356,-1705l4356,-1641e" filled="f" stroked="t" strokeweight=".75pt" strokecolor="#858585">
                <v:path arrowok="t"/>
              </v:shape>
            </v:group>
            <v:group style="position:absolute;left:4385;top:-1705;width:2;height:64" coordorigin="4385,-1705" coordsize="2,64">
              <v:shape style="position:absolute;left:4385;top:-1705;width:2;height:64" coordorigin="4385,-1705" coordsize="0,64" path="m4385,-1705l4385,-1641e" filled="f" stroked="t" strokeweight=".75pt" strokecolor="#858585">
                <v:path arrowok="t"/>
              </v:shape>
            </v:group>
            <v:group style="position:absolute;left:4416;top:-1705;width:2;height:64" coordorigin="4416,-1705" coordsize="2,64">
              <v:shape style="position:absolute;left:4416;top:-1705;width:2;height:64" coordorigin="4416,-1705" coordsize="0,64" path="m4416,-1705l4416,-1641e" filled="f" stroked="t" strokeweight=".75pt" strokecolor="#858585">
                <v:path arrowok="t"/>
              </v:shape>
            </v:group>
            <v:group style="position:absolute;left:4445;top:-1705;width:2;height:64" coordorigin="4445,-1705" coordsize="2,64">
              <v:shape style="position:absolute;left:4445;top:-1705;width:2;height:64" coordorigin="4445,-1705" coordsize="0,64" path="m4445,-1705l4445,-1641e" filled="f" stroked="t" strokeweight=".75pt" strokecolor="#858585">
                <v:path arrowok="t"/>
              </v:shape>
            </v:group>
            <v:group style="position:absolute;left:4476;top:-1705;width:2;height:64" coordorigin="4476,-1705" coordsize="2,64">
              <v:shape style="position:absolute;left:4476;top:-1705;width:2;height:64" coordorigin="4476,-1705" coordsize="0,64" path="m4476,-1705l4476,-1641e" filled="f" stroked="t" strokeweight=".75pt" strokecolor="#858585">
                <v:path arrowok="t"/>
              </v:shape>
            </v:group>
            <v:group style="position:absolute;left:4505;top:-1705;width:2;height:64" coordorigin="4505,-1705" coordsize="2,64">
              <v:shape style="position:absolute;left:4505;top:-1705;width:2;height:64" coordorigin="4505,-1705" coordsize="0,64" path="m4505,-1705l4505,-1641e" filled="f" stroked="t" strokeweight=".75pt" strokecolor="#858585">
                <v:path arrowok="t"/>
              </v:shape>
            </v:group>
            <v:group style="position:absolute;left:4534;top:-1705;width:2;height:64" coordorigin="4534,-1705" coordsize="2,64">
              <v:shape style="position:absolute;left:4534;top:-1705;width:2;height:64" coordorigin="4534,-1705" coordsize="0,64" path="m4534,-1705l4534,-1641e" filled="f" stroked="t" strokeweight=".75pt" strokecolor="#858585">
                <v:path arrowok="t"/>
              </v:shape>
            </v:group>
            <v:group style="position:absolute;left:4565;top:-1705;width:2;height:64" coordorigin="4565,-1705" coordsize="2,64">
              <v:shape style="position:absolute;left:4565;top:-1705;width:2;height:64" coordorigin="4565,-1705" coordsize="0,64" path="m4565,-1705l4565,-1641e" filled="f" stroked="t" strokeweight=".75pt" strokecolor="#858585">
                <v:path arrowok="t"/>
              </v:shape>
            </v:group>
            <v:group style="position:absolute;left:4594;top:-1705;width:2;height:64" coordorigin="4594,-1705" coordsize="2,64">
              <v:shape style="position:absolute;left:4594;top:-1705;width:2;height:64" coordorigin="4594,-1705" coordsize="0,64" path="m4594,-1705l4594,-1641e" filled="f" stroked="t" strokeweight=".75pt" strokecolor="#858585">
                <v:path arrowok="t"/>
              </v:shape>
            </v:group>
            <v:group style="position:absolute;left:4625;top:-1705;width:2;height:64" coordorigin="4625,-1705" coordsize="2,64">
              <v:shape style="position:absolute;left:4625;top:-1705;width:2;height:64" coordorigin="4625,-1705" coordsize="0,64" path="m4625,-1705l4625,-1641e" filled="f" stroked="t" strokeweight=".75pt" strokecolor="#858585">
                <v:path arrowok="t"/>
              </v:shape>
            </v:group>
            <v:group style="position:absolute;left:4654;top:-1705;width:2;height:64" coordorigin="4654,-1705" coordsize="2,64">
              <v:shape style="position:absolute;left:4654;top:-1705;width:2;height:64" coordorigin="4654,-1705" coordsize="0,64" path="m4654,-1705l4654,-1641e" filled="f" stroked="t" strokeweight=".75pt" strokecolor="#858585">
                <v:path arrowok="t"/>
              </v:shape>
            </v:group>
            <v:group style="position:absolute;left:4682;top:-1705;width:2;height:64" coordorigin="4682,-1705" coordsize="2,64">
              <v:shape style="position:absolute;left:4682;top:-1705;width:2;height:64" coordorigin="4682,-1705" coordsize="0,64" path="m4682,-1705l4682,-1641e" filled="f" stroked="t" strokeweight=".75pt" strokecolor="#858585">
                <v:path arrowok="t"/>
              </v:shape>
            </v:group>
            <v:group style="position:absolute;left:4714;top:-1705;width:2;height:64" coordorigin="4714,-1705" coordsize="2,64">
              <v:shape style="position:absolute;left:4714;top:-1705;width:2;height:64" coordorigin="4714,-1705" coordsize="0,64" path="m4714,-1705l4714,-1641e" filled="f" stroked="t" strokeweight=".75pt" strokecolor="#858585">
                <v:path arrowok="t"/>
              </v:shape>
            </v:group>
            <v:group style="position:absolute;left:4742;top:-1705;width:2;height:64" coordorigin="4742,-1705" coordsize="2,64">
              <v:shape style="position:absolute;left:4742;top:-1705;width:2;height:64" coordorigin="4742,-1705" coordsize="0,64" path="m4742,-1705l4742,-1641e" filled="f" stroked="t" strokeweight=".75pt" strokecolor="#858585">
                <v:path arrowok="t"/>
              </v:shape>
            </v:group>
            <v:group style="position:absolute;left:4774;top:-1705;width:2;height:64" coordorigin="4774,-1705" coordsize="2,64">
              <v:shape style="position:absolute;left:4774;top:-1705;width:2;height:64" coordorigin="4774,-1705" coordsize="0,64" path="m4774,-1705l4774,-1641e" filled="f" stroked="t" strokeweight=".75pt" strokecolor="#858585">
                <v:path arrowok="t"/>
              </v:shape>
            </v:group>
            <v:group style="position:absolute;left:4802;top:-1705;width:2;height:64" coordorigin="4802,-1705" coordsize="2,64">
              <v:shape style="position:absolute;left:4802;top:-1705;width:2;height:64" coordorigin="4802,-1705" coordsize="0,64" path="m4802,-1705l4802,-1641e" filled="f" stroked="t" strokeweight=".75pt" strokecolor="#858585">
                <v:path arrowok="t"/>
              </v:shape>
            </v:group>
            <v:group style="position:absolute;left:4831;top:-1705;width:2;height:64" coordorigin="4831,-1705" coordsize="2,64">
              <v:shape style="position:absolute;left:4831;top:-1705;width:2;height:64" coordorigin="4831,-1705" coordsize="0,64" path="m4831,-1705l4831,-1641e" filled="f" stroked="t" strokeweight=".75pt" strokecolor="#858585">
                <v:path arrowok="t"/>
              </v:shape>
            </v:group>
            <v:group style="position:absolute;left:4862;top:-1705;width:2;height:64" coordorigin="4862,-1705" coordsize="2,64">
              <v:shape style="position:absolute;left:4862;top:-1705;width:2;height:64" coordorigin="4862,-1705" coordsize="0,64" path="m4862,-1705l4862,-1641e" filled="f" stroked="t" strokeweight=".75pt" strokecolor="#858585">
                <v:path arrowok="t"/>
              </v:shape>
            </v:group>
            <v:group style="position:absolute;left:4891;top:-1705;width:2;height:64" coordorigin="4891,-1705" coordsize="2,64">
              <v:shape style="position:absolute;left:4891;top:-1705;width:2;height:64" coordorigin="4891,-1705" coordsize="0,64" path="m4891,-1705l4891,-1641e" filled="f" stroked="t" strokeweight=".75pt" strokecolor="#858585">
                <v:path arrowok="t"/>
              </v:shape>
            </v:group>
            <v:group style="position:absolute;left:4922;top:-1705;width:2;height:64" coordorigin="4922,-1705" coordsize="2,64">
              <v:shape style="position:absolute;left:4922;top:-1705;width:2;height:64" coordorigin="4922,-1705" coordsize="0,64" path="m4922,-1705l4922,-1641e" filled="f" stroked="t" strokeweight=".75pt" strokecolor="#858585">
                <v:path arrowok="t"/>
              </v:shape>
            </v:group>
            <v:group style="position:absolute;left:4951;top:-1705;width:2;height:64" coordorigin="4951,-1705" coordsize="2,64">
              <v:shape style="position:absolute;left:4951;top:-1705;width:2;height:64" coordorigin="4951,-1705" coordsize="0,64" path="m4951,-1705l4951,-1641e" filled="f" stroked="t" strokeweight=".75pt" strokecolor="#858585">
                <v:path arrowok="t"/>
              </v:shape>
            </v:group>
            <v:group style="position:absolute;left:4980;top:-1705;width:2;height:64" coordorigin="4980,-1705" coordsize="2,64">
              <v:shape style="position:absolute;left:4980;top:-1705;width:2;height:64" coordorigin="4980,-1705" coordsize="0,64" path="m4980,-1705l4980,-1641e" filled="f" stroked="t" strokeweight=".75pt" strokecolor="#858585">
                <v:path arrowok="t"/>
              </v:shape>
            </v:group>
            <v:group style="position:absolute;left:5011;top:-1705;width:2;height:64" coordorigin="5011,-1705" coordsize="2,64">
              <v:shape style="position:absolute;left:5011;top:-1705;width:2;height:64" coordorigin="5011,-1705" coordsize="0,64" path="m5011,-1705l5011,-1641e" filled="f" stroked="t" strokeweight=".75pt" strokecolor="#858585">
                <v:path arrowok="t"/>
              </v:shape>
            </v:group>
            <v:group style="position:absolute;left:5040;top:-1705;width:2;height:64" coordorigin="5040,-1705" coordsize="2,64">
              <v:shape style="position:absolute;left:5040;top:-1705;width:2;height:64" coordorigin="5040,-1705" coordsize="0,64" path="m5040,-1705l5040,-1641e" filled="f" stroked="t" strokeweight=".75pt" strokecolor="#858585">
                <v:path arrowok="t"/>
              </v:shape>
            </v:group>
            <v:group style="position:absolute;left:5071;top:-1705;width:2;height:64" coordorigin="5071,-1705" coordsize="2,64">
              <v:shape style="position:absolute;left:5071;top:-1705;width:2;height:64" coordorigin="5071,-1705" coordsize="0,64" path="m5071,-1705l5071,-1641e" filled="f" stroked="t" strokeweight=".75pt" strokecolor="#858585">
                <v:path arrowok="t"/>
              </v:shape>
            </v:group>
            <v:group style="position:absolute;left:5100;top:-1705;width:2;height:64" coordorigin="5100,-1705" coordsize="2,64">
              <v:shape style="position:absolute;left:5100;top:-1705;width:2;height:64" coordorigin="5100,-1705" coordsize="0,64" path="m5100,-1705l5100,-1641e" filled="f" stroked="t" strokeweight=".75pt" strokecolor="#858585">
                <v:path arrowok="t"/>
              </v:shape>
            </v:group>
            <v:group style="position:absolute;left:5129;top:-1705;width:2;height:64" coordorigin="5129,-1705" coordsize="2,64">
              <v:shape style="position:absolute;left:5129;top:-1705;width:2;height:64" coordorigin="5129,-1705" coordsize="0,64" path="m5129,-1705l5129,-1641e" filled="f" stroked="t" strokeweight=".75pt" strokecolor="#858585">
                <v:path arrowok="t"/>
              </v:shape>
            </v:group>
            <v:group style="position:absolute;left:5160;top:-1705;width:2;height:64" coordorigin="5160,-1705" coordsize="2,64">
              <v:shape style="position:absolute;left:5160;top:-1705;width:2;height:64" coordorigin="5160,-1705" coordsize="0,64" path="m5160,-1705l5160,-1641e" filled="f" stroked="t" strokeweight=".75pt" strokecolor="#858585">
                <v:path arrowok="t"/>
              </v:shape>
            </v:group>
            <v:group style="position:absolute;left:5189;top:-1705;width:2;height:64" coordorigin="5189,-1705" coordsize="2,64">
              <v:shape style="position:absolute;left:5189;top:-1705;width:2;height:64" coordorigin="5189,-1705" coordsize="0,64" path="m5189,-1705l5189,-1641e" filled="f" stroked="t" strokeweight=".75pt" strokecolor="#858585">
                <v:path arrowok="t"/>
              </v:shape>
            </v:group>
            <v:group style="position:absolute;left:5220;top:-1705;width:2;height:64" coordorigin="5220,-1705" coordsize="2,64">
              <v:shape style="position:absolute;left:5220;top:-1705;width:2;height:64" coordorigin="5220,-1705" coordsize="0,64" path="m5220,-1705l5220,-1641e" filled="f" stroked="t" strokeweight=".75pt" strokecolor="#858585">
                <v:path arrowok="t"/>
              </v:shape>
            </v:group>
            <v:group style="position:absolute;left:5249;top:-1705;width:2;height:64" coordorigin="5249,-1705" coordsize="2,64">
              <v:shape style="position:absolute;left:5249;top:-1705;width:2;height:64" coordorigin="5249,-1705" coordsize="0,64" path="m5249,-1705l5249,-1641e" filled="f" stroked="t" strokeweight=".75pt" strokecolor="#858585">
                <v:path arrowok="t"/>
              </v:shape>
            </v:group>
            <v:group style="position:absolute;left:5278;top:-1705;width:2;height:64" coordorigin="5278,-1705" coordsize="2,64">
              <v:shape style="position:absolute;left:5278;top:-1705;width:2;height:64" coordorigin="5278,-1705" coordsize="0,64" path="m5278,-1705l5278,-1641e" filled="f" stroked="t" strokeweight=".75pt" strokecolor="#858585">
                <v:path arrowok="t"/>
              </v:shape>
            </v:group>
            <v:group style="position:absolute;left:5309;top:-1705;width:2;height:64" coordorigin="5309,-1705" coordsize="2,64">
              <v:shape style="position:absolute;left:5309;top:-1705;width:2;height:64" coordorigin="5309,-1705" coordsize="0,64" path="m5309,-1705l5309,-1641e" filled="f" stroked="t" strokeweight=".75pt" strokecolor="#858585">
                <v:path arrowok="t"/>
              </v:shape>
            </v:group>
            <v:group style="position:absolute;left:5338;top:-1705;width:2;height:64" coordorigin="5338,-1705" coordsize="2,64">
              <v:shape style="position:absolute;left:5338;top:-1705;width:2;height:64" coordorigin="5338,-1705" coordsize="0,64" path="m5338,-1705l5338,-1641e" filled="f" stroked="t" strokeweight=".75pt" strokecolor="#858585">
                <v:path arrowok="t"/>
              </v:shape>
            </v:group>
            <v:group style="position:absolute;left:5369;top:-1705;width:2;height:64" coordorigin="5369,-1705" coordsize="2,64">
              <v:shape style="position:absolute;left:5369;top:-1705;width:2;height:64" coordorigin="5369,-1705" coordsize="0,64" path="m5369,-1705l5369,-1641e" filled="f" stroked="t" strokeweight=".75pt" strokecolor="#858585">
                <v:path arrowok="t"/>
              </v:shape>
            </v:group>
            <v:group style="position:absolute;left:5398;top:-1705;width:2;height:64" coordorigin="5398,-1705" coordsize="2,64">
              <v:shape style="position:absolute;left:5398;top:-1705;width:2;height:64" coordorigin="5398,-1705" coordsize="0,64" path="m5398,-1705l5398,-1641e" filled="f" stroked="t" strokeweight=".75pt" strokecolor="#858585">
                <v:path arrowok="t"/>
              </v:shape>
            </v:group>
            <v:group style="position:absolute;left:5429;top:-1705;width:2;height:64" coordorigin="5429,-1705" coordsize="2,64">
              <v:shape style="position:absolute;left:5429;top:-1705;width:2;height:64" coordorigin="5429,-1705" coordsize="0,64" path="m5429,-1705l5429,-1641e" filled="f" stroked="t" strokeweight=".75pt" strokecolor="#858585">
                <v:path arrowok="t"/>
              </v:shape>
            </v:group>
            <v:group style="position:absolute;left:5458;top:-1705;width:2;height:64" coordorigin="5458,-1705" coordsize="2,64">
              <v:shape style="position:absolute;left:5458;top:-1705;width:2;height:64" coordorigin="5458,-1705" coordsize="0,64" path="m5458,-1705l5458,-1641e" filled="f" stroked="t" strokeweight=".75pt" strokecolor="#858585">
                <v:path arrowok="t"/>
              </v:shape>
            </v:group>
            <v:group style="position:absolute;left:5486;top:-1705;width:2;height:64" coordorigin="5486,-1705" coordsize="2,64">
              <v:shape style="position:absolute;left:5486;top:-1705;width:2;height:64" coordorigin="5486,-1705" coordsize="0,64" path="m5486,-1705l5486,-1641e" filled="f" stroked="t" strokeweight=".75pt" strokecolor="#858585">
                <v:path arrowok="t"/>
              </v:shape>
            </v:group>
            <v:group style="position:absolute;left:5518;top:-1705;width:2;height:64" coordorigin="5518,-1705" coordsize="2,64">
              <v:shape style="position:absolute;left:5518;top:-1705;width:2;height:64" coordorigin="5518,-1705" coordsize="0,64" path="m5518,-1705l5518,-1641e" filled="f" stroked="t" strokeweight=".75pt" strokecolor="#858585">
                <v:path arrowok="t"/>
              </v:shape>
            </v:group>
            <v:group style="position:absolute;left:5546;top:-1705;width:2;height:64" coordorigin="5546,-1705" coordsize="2,64">
              <v:shape style="position:absolute;left:5546;top:-1705;width:2;height:64" coordorigin="5546,-1705" coordsize="0,64" path="m5546,-1705l5546,-1641e" filled="f" stroked="t" strokeweight=".75pt" strokecolor="#858585">
                <v:path arrowok="t"/>
              </v:shape>
            </v:group>
            <v:group style="position:absolute;left:5578;top:-1705;width:2;height:64" coordorigin="5578,-1705" coordsize="2,64">
              <v:shape style="position:absolute;left:5578;top:-1705;width:2;height:64" coordorigin="5578,-1705" coordsize="0,64" path="m5578,-1705l5578,-1641e" filled="f" stroked="t" strokeweight=".75pt" strokecolor="#858585">
                <v:path arrowok="t"/>
              </v:shape>
            </v:group>
            <v:group style="position:absolute;left:5606;top:-1705;width:2;height:64" coordorigin="5606,-1705" coordsize="2,64">
              <v:shape style="position:absolute;left:5606;top:-1705;width:2;height:64" coordorigin="5606,-1705" coordsize="0,64" path="m5606,-1705l5606,-1641e" filled="f" stroked="t" strokeweight=".75pt" strokecolor="#858585">
                <v:path arrowok="t"/>
              </v:shape>
            </v:group>
            <v:group style="position:absolute;left:5635;top:-1705;width:2;height:64" coordorigin="5635,-1705" coordsize="2,64">
              <v:shape style="position:absolute;left:5635;top:-1705;width:2;height:64" coordorigin="5635,-1705" coordsize="0,64" path="m5635,-1705l5635,-1641e" filled="f" stroked="t" strokeweight=".75pt" strokecolor="#858585">
                <v:path arrowok="t"/>
              </v:shape>
            </v:group>
            <v:group style="position:absolute;left:5666;top:-1705;width:2;height:64" coordorigin="5666,-1705" coordsize="2,64">
              <v:shape style="position:absolute;left:5666;top:-1705;width:2;height:64" coordorigin="5666,-1705" coordsize="0,64" path="m5666,-1705l5666,-1641e" filled="f" stroked="t" strokeweight=".75pt" strokecolor="#858585">
                <v:path arrowok="t"/>
              </v:shape>
            </v:group>
            <v:group style="position:absolute;left:5695;top:-1705;width:2;height:64" coordorigin="5695,-1705" coordsize="2,64">
              <v:shape style="position:absolute;left:5695;top:-1705;width:2;height:64" coordorigin="5695,-1705" coordsize="0,64" path="m5695,-1705l5695,-1641e" filled="f" stroked="t" strokeweight=".75pt" strokecolor="#858585">
                <v:path arrowok="t"/>
              </v:shape>
            </v:group>
            <v:group style="position:absolute;left:5726;top:-1705;width:2;height:64" coordorigin="5726,-1705" coordsize="2,64">
              <v:shape style="position:absolute;left:5726;top:-1705;width:2;height:64" coordorigin="5726,-1705" coordsize="0,64" path="m5726,-1705l5726,-1641e" filled="f" stroked="t" strokeweight=".75pt" strokecolor="#858585">
                <v:path arrowok="t"/>
              </v:shape>
            </v:group>
            <v:group style="position:absolute;left:5755;top:-1705;width:2;height:64" coordorigin="5755,-1705" coordsize="2,64">
              <v:shape style="position:absolute;left:5755;top:-1705;width:2;height:64" coordorigin="5755,-1705" coordsize="0,64" path="m5755,-1705l5755,-1641e" filled="f" stroked="t" strokeweight=".75pt" strokecolor="#858585">
                <v:path arrowok="t"/>
              </v:shape>
            </v:group>
            <v:group style="position:absolute;left:5784;top:-1705;width:2;height:64" coordorigin="5784,-1705" coordsize="2,64">
              <v:shape style="position:absolute;left:5784;top:-1705;width:2;height:64" coordorigin="5784,-1705" coordsize="0,64" path="m5784,-1705l5784,-1641e" filled="f" stroked="t" strokeweight=".75pt" strokecolor="#858585">
                <v:path arrowok="t"/>
              </v:shape>
            </v:group>
            <v:group style="position:absolute;left:5815;top:-1705;width:2;height:64" coordorigin="5815,-1705" coordsize="2,64">
              <v:shape style="position:absolute;left:5815;top:-1705;width:2;height:64" coordorigin="5815,-1705" coordsize="0,64" path="m5815,-1705l5815,-1641e" filled="f" stroked="t" strokeweight=".75pt" strokecolor="#858585">
                <v:path arrowok="t"/>
              </v:shape>
            </v:group>
            <v:group style="position:absolute;left:5844;top:-1705;width:2;height:64" coordorigin="5844,-1705" coordsize="2,64">
              <v:shape style="position:absolute;left:5844;top:-1705;width:2;height:64" coordorigin="5844,-1705" coordsize="0,64" path="m5844,-1705l5844,-1641e" filled="f" stroked="t" strokeweight=".75pt" strokecolor="#858585">
                <v:path arrowok="t"/>
              </v:shape>
            </v:group>
            <v:group style="position:absolute;left:5875;top:-1705;width:2;height:64" coordorigin="5875,-1705" coordsize="2,64">
              <v:shape style="position:absolute;left:5875;top:-1705;width:2;height:64" coordorigin="5875,-1705" coordsize="0,64" path="m5875,-1705l5875,-1641e" filled="f" stroked="t" strokeweight=".75pt" strokecolor="#858585">
                <v:path arrowok="t"/>
              </v:shape>
            </v:group>
            <v:group style="position:absolute;left:5904;top:-1705;width:2;height:64" coordorigin="5904,-1705" coordsize="2,64">
              <v:shape style="position:absolute;left:5904;top:-1705;width:2;height:64" coordorigin="5904,-1705" coordsize="0,64" path="m5904,-1705l5904,-1641e" filled="f" stroked="t" strokeweight=".75pt" strokecolor="#858585">
                <v:path arrowok="t"/>
              </v:shape>
            </v:group>
            <v:group style="position:absolute;left:5933;top:-1705;width:2;height:64" coordorigin="5933,-1705" coordsize="2,64">
              <v:shape style="position:absolute;left:5933;top:-1705;width:2;height:64" coordorigin="5933,-1705" coordsize="0,64" path="m5933,-1705l5933,-1641e" filled="f" stroked="t" strokeweight=".75pt" strokecolor="#858585">
                <v:path arrowok="t"/>
              </v:shape>
            </v:group>
            <v:group style="position:absolute;left:5964;top:-1705;width:2;height:64" coordorigin="5964,-1705" coordsize="2,64">
              <v:shape style="position:absolute;left:5964;top:-1705;width:2;height:64" coordorigin="5964,-1705" coordsize="0,64" path="m5964,-1705l5964,-1641e" filled="f" stroked="t" strokeweight=".75pt" strokecolor="#858585">
                <v:path arrowok="t"/>
              </v:shape>
            </v:group>
            <v:group style="position:absolute;left:5993;top:-1705;width:2;height:64" coordorigin="5993,-1705" coordsize="2,64">
              <v:shape style="position:absolute;left:5993;top:-1705;width:2;height:64" coordorigin="5993,-1705" coordsize="0,64" path="m5993,-1705l5993,-1641e" filled="f" stroked="t" strokeweight=".75pt" strokecolor="#858585">
                <v:path arrowok="t"/>
              </v:shape>
            </v:group>
            <v:group style="position:absolute;left:6024;top:-1705;width:2;height:64" coordorigin="6024,-1705" coordsize="2,64">
              <v:shape style="position:absolute;left:6024;top:-1705;width:2;height:64" coordorigin="6024,-1705" coordsize="0,64" path="m6024,-1705l6024,-1641e" filled="f" stroked="t" strokeweight=".75pt" strokecolor="#858585">
                <v:path arrowok="t"/>
              </v:shape>
            </v:group>
            <v:group style="position:absolute;left:6053;top:-1705;width:2;height:64" coordorigin="6053,-1705" coordsize="2,64">
              <v:shape style="position:absolute;left:6053;top:-1705;width:2;height:64" coordorigin="6053,-1705" coordsize="0,64" path="m6053,-1705l6053,-1641e" filled="f" stroked="t" strokeweight=".75pt" strokecolor="#858585">
                <v:path arrowok="t"/>
              </v:shape>
            </v:group>
            <v:group style="position:absolute;left:6082;top:-1705;width:2;height:64" coordorigin="6082,-1705" coordsize="2,64">
              <v:shape style="position:absolute;left:6082;top:-1705;width:2;height:64" coordorigin="6082,-1705" coordsize="0,64" path="m6082,-1705l6082,-1641e" filled="f" stroked="t" strokeweight=".75pt" strokecolor="#858585">
                <v:path arrowok="t"/>
              </v:shape>
            </v:group>
            <v:group style="position:absolute;left:6113;top:-1705;width:2;height:64" coordorigin="6113,-1705" coordsize="2,64">
              <v:shape style="position:absolute;left:6113;top:-1705;width:2;height:64" coordorigin="6113,-1705" coordsize="0,64" path="m6113,-1705l6113,-1641e" filled="f" stroked="t" strokeweight=".75pt" strokecolor="#858585">
                <v:path arrowok="t"/>
              </v:shape>
            </v:group>
            <v:group style="position:absolute;left:6142;top:-1705;width:2;height:64" coordorigin="6142,-1705" coordsize="2,64">
              <v:shape style="position:absolute;left:6142;top:-1705;width:2;height:64" coordorigin="6142,-1705" coordsize="0,64" path="m6142,-1705l6142,-1641e" filled="f" stroked="t" strokeweight=".75pt" strokecolor="#858585">
                <v:path arrowok="t"/>
              </v:shape>
            </v:group>
            <v:group style="position:absolute;left:6173;top:-1705;width:2;height:64" coordorigin="6173,-1705" coordsize="2,64">
              <v:shape style="position:absolute;left:6173;top:-1705;width:2;height:64" coordorigin="6173,-1705" coordsize="0,64" path="m6173,-1705l6173,-1641e" filled="f" stroked="t" strokeweight=".75pt" strokecolor="#858585">
                <v:path arrowok="t"/>
              </v:shape>
            </v:group>
            <v:group style="position:absolute;left:6202;top:-1705;width:2;height:64" coordorigin="6202,-1705" coordsize="2,64">
              <v:shape style="position:absolute;left:6202;top:-1705;width:2;height:64" coordorigin="6202,-1705" coordsize="0,64" path="m6202,-1705l6202,-1641e" filled="f" stroked="t" strokeweight=".75pt" strokecolor="#858585">
                <v:path arrowok="t"/>
              </v:shape>
            </v:group>
            <v:group style="position:absolute;left:6233;top:-1705;width:2;height:64" coordorigin="6233,-1705" coordsize="2,64">
              <v:shape style="position:absolute;left:6233;top:-1705;width:2;height:64" coordorigin="6233,-1705" coordsize="0,64" path="m6233,-1705l6233,-1641e" filled="f" stroked="t" strokeweight=".75pt" strokecolor="#858585">
                <v:path arrowok="t"/>
              </v:shape>
            </v:group>
            <v:group style="position:absolute;left:6262;top:-1705;width:2;height:64" coordorigin="6262,-1705" coordsize="2,64">
              <v:shape style="position:absolute;left:6262;top:-1705;width:2;height:64" coordorigin="6262,-1705" coordsize="0,64" path="m6262,-1705l6262,-1641e" filled="f" stroked="t" strokeweight=".75pt" strokecolor="#858585">
                <v:path arrowok="t"/>
              </v:shape>
            </v:group>
            <v:group style="position:absolute;left:6290;top:-1705;width:2;height:64" coordorigin="6290,-1705" coordsize="2,64">
              <v:shape style="position:absolute;left:6290;top:-1705;width:2;height:64" coordorigin="6290,-1705" coordsize="0,64" path="m6290,-1705l6290,-1641e" filled="f" stroked="t" strokeweight=".75pt" strokecolor="#858585">
                <v:path arrowok="t"/>
              </v:shape>
            </v:group>
            <v:group style="position:absolute;left:6322;top:-1705;width:2;height:64" coordorigin="6322,-1705" coordsize="2,64">
              <v:shape style="position:absolute;left:6322;top:-1705;width:2;height:64" coordorigin="6322,-1705" coordsize="0,64" path="m6322,-1705l6322,-1641e" filled="f" stroked="t" strokeweight=".75pt" strokecolor="#858585">
                <v:path arrowok="t"/>
              </v:shape>
            </v:group>
            <v:group style="position:absolute;left:6350;top:-1705;width:2;height:64" coordorigin="6350,-1705" coordsize="2,64">
              <v:shape style="position:absolute;left:6350;top:-1705;width:2;height:64" coordorigin="6350,-1705" coordsize="0,64" path="m6350,-1705l6350,-1641e" filled="f" stroked="t" strokeweight=".75pt" strokecolor="#858585">
                <v:path arrowok="t"/>
              </v:shape>
            </v:group>
            <v:group style="position:absolute;left:6382;top:-1705;width:2;height:64" coordorigin="6382,-1705" coordsize="2,64">
              <v:shape style="position:absolute;left:6382;top:-1705;width:2;height:64" coordorigin="6382,-1705" coordsize="0,64" path="m6382,-1705l6382,-1641e" filled="f" stroked="t" strokeweight=".75pt" strokecolor="#858585">
                <v:path arrowok="t"/>
              </v:shape>
            </v:group>
            <v:group style="position:absolute;left:6410;top:-1705;width:2;height:64" coordorigin="6410,-1705" coordsize="2,64">
              <v:shape style="position:absolute;left:6410;top:-1705;width:2;height:64" coordorigin="6410,-1705" coordsize="0,64" path="m6410,-1705l6410,-1641e" filled="f" stroked="t" strokeweight=".75pt" strokecolor="#858585">
                <v:path arrowok="t"/>
              </v:shape>
            </v:group>
            <v:group style="position:absolute;left:6439;top:-1705;width:2;height:64" coordorigin="6439,-1705" coordsize="2,64">
              <v:shape style="position:absolute;left:6439;top:-1705;width:2;height:64" coordorigin="6439,-1705" coordsize="0,64" path="m6439,-1705l6439,-1641e" filled="f" stroked="t" strokeweight=".75pt" strokecolor="#858585">
                <v:path arrowok="t"/>
              </v:shape>
            </v:group>
            <v:group style="position:absolute;left:6470;top:-1705;width:2;height:64" coordorigin="6470,-1705" coordsize="2,64">
              <v:shape style="position:absolute;left:6470;top:-1705;width:2;height:64" coordorigin="6470,-1705" coordsize="0,64" path="m6470,-1705l6470,-1641e" filled="f" stroked="t" strokeweight=".75pt" strokecolor="#858585">
                <v:path arrowok="t"/>
              </v:shape>
            </v:group>
            <v:group style="position:absolute;left:6499;top:-1705;width:2;height:64" coordorigin="6499,-1705" coordsize="2,64">
              <v:shape style="position:absolute;left:6499;top:-1705;width:2;height:64" coordorigin="6499,-1705" coordsize="0,64" path="m6499,-1705l6499,-1641e" filled="f" stroked="t" strokeweight=".75pt" strokecolor="#858585">
                <v:path arrowok="t"/>
              </v:shape>
            </v:group>
            <v:group style="position:absolute;left:6530;top:-1705;width:2;height:64" coordorigin="6530,-1705" coordsize="2,64">
              <v:shape style="position:absolute;left:6530;top:-1705;width:2;height:64" coordorigin="6530,-1705" coordsize="0,64" path="m6530,-1705l6530,-1641e" filled="f" stroked="t" strokeweight=".75pt" strokecolor="#858585">
                <v:path arrowok="t"/>
              </v:shape>
            </v:group>
            <v:group style="position:absolute;left:6559;top:-1705;width:2;height:64" coordorigin="6559,-1705" coordsize="2,64">
              <v:shape style="position:absolute;left:6559;top:-1705;width:2;height:64" coordorigin="6559,-1705" coordsize="0,64" path="m6559,-1705l6559,-1641e" filled="f" stroked="t" strokeweight=".75pt" strokecolor="#858585">
                <v:path arrowok="t"/>
              </v:shape>
            </v:group>
            <v:group style="position:absolute;left:6588;top:-1705;width:2;height:64" coordorigin="6588,-1705" coordsize="2,64">
              <v:shape style="position:absolute;left:6588;top:-1705;width:2;height:64" coordorigin="6588,-1705" coordsize="0,64" path="m6588,-1705l6588,-1641e" filled="f" stroked="t" strokeweight=".75pt" strokecolor="#858585">
                <v:path arrowok="t"/>
              </v:shape>
            </v:group>
            <v:group style="position:absolute;left:6619;top:-1705;width:2;height:64" coordorigin="6619,-1705" coordsize="2,64">
              <v:shape style="position:absolute;left:6619;top:-1705;width:2;height:64" coordorigin="6619,-1705" coordsize="0,64" path="m6619,-1705l6619,-1641e" filled="f" stroked="t" strokeweight=".75pt" strokecolor="#858585">
                <v:path arrowok="t"/>
              </v:shape>
            </v:group>
            <v:group style="position:absolute;left:6648;top:-1705;width:2;height:64" coordorigin="6648,-1705" coordsize="2,64">
              <v:shape style="position:absolute;left:6648;top:-1705;width:2;height:64" coordorigin="6648,-1705" coordsize="0,64" path="m6648,-1705l6648,-1641e" filled="f" stroked="t" strokeweight=".75pt" strokecolor="#858585">
                <v:path arrowok="t"/>
              </v:shape>
            </v:group>
            <v:group style="position:absolute;left:6679;top:-1705;width:2;height:64" coordorigin="6679,-1705" coordsize="2,64">
              <v:shape style="position:absolute;left:6679;top:-1705;width:2;height:64" coordorigin="6679,-1705" coordsize="0,64" path="m6679,-1705l6679,-1641e" filled="f" stroked="t" strokeweight=".75pt" strokecolor="#858585">
                <v:path arrowok="t"/>
              </v:shape>
            </v:group>
            <v:group style="position:absolute;left:6708;top:-1705;width:2;height:64" coordorigin="6708,-1705" coordsize="2,64">
              <v:shape style="position:absolute;left:6708;top:-1705;width:2;height:64" coordorigin="6708,-1705" coordsize="0,64" path="m6708,-1705l6708,-1641e" filled="f" stroked="t" strokeweight=".75pt" strokecolor="#858585">
                <v:path arrowok="t"/>
              </v:shape>
            </v:group>
            <v:group style="position:absolute;left:6737;top:-1705;width:2;height:64" coordorigin="6737,-1705" coordsize="2,64">
              <v:shape style="position:absolute;left:6737;top:-1705;width:2;height:64" coordorigin="6737,-1705" coordsize="0,64" path="m6737,-1705l6737,-1641e" filled="f" stroked="t" strokeweight=".75pt" strokecolor="#858585">
                <v:path arrowok="t"/>
              </v:shape>
            </v:group>
            <v:group style="position:absolute;left:6768;top:-1705;width:2;height:64" coordorigin="6768,-1705" coordsize="2,64">
              <v:shape style="position:absolute;left:6768;top:-1705;width:2;height:64" coordorigin="6768,-1705" coordsize="0,64" path="m6768,-1705l6768,-1641e" filled="f" stroked="t" strokeweight=".75pt" strokecolor="#858585">
                <v:path arrowok="t"/>
              </v:shape>
            </v:group>
            <v:group style="position:absolute;left:6797;top:-1705;width:2;height:64" coordorigin="6797,-1705" coordsize="2,64">
              <v:shape style="position:absolute;left:6797;top:-1705;width:2;height:64" coordorigin="6797,-1705" coordsize="0,64" path="m6797,-1705l6797,-1641e" filled="f" stroked="t" strokeweight=".75pt" strokecolor="#858585">
                <v:path arrowok="t"/>
              </v:shape>
            </v:group>
            <v:group style="position:absolute;left:6828;top:-1705;width:2;height:64" coordorigin="6828,-1705" coordsize="2,64">
              <v:shape style="position:absolute;left:6828;top:-1705;width:2;height:64" coordorigin="6828,-1705" coordsize="0,64" path="m6828,-1705l6828,-1641e" filled="f" stroked="t" strokeweight=".75pt" strokecolor="#858585">
                <v:path arrowok="t"/>
              </v:shape>
            </v:group>
            <v:group style="position:absolute;left:6857;top:-1705;width:2;height:64" coordorigin="6857,-1705" coordsize="2,64">
              <v:shape style="position:absolute;left:6857;top:-1705;width:2;height:64" coordorigin="6857,-1705" coordsize="0,64" path="m6857,-1705l6857,-1641e" filled="f" stroked="t" strokeweight=".75pt" strokecolor="#858585">
                <v:path arrowok="t"/>
              </v:shape>
            </v:group>
            <v:group style="position:absolute;left:6886;top:-1705;width:2;height:64" coordorigin="6886,-1705" coordsize="2,64">
              <v:shape style="position:absolute;left:6886;top:-1705;width:2;height:64" coordorigin="6886,-1705" coordsize="0,64" path="m6886,-1705l6886,-1641e" filled="f" stroked="t" strokeweight=".75pt" strokecolor="#858585">
                <v:path arrowok="t"/>
              </v:shape>
            </v:group>
            <v:group style="position:absolute;left:6917;top:-1705;width:2;height:64" coordorigin="6917,-1705" coordsize="2,64">
              <v:shape style="position:absolute;left:6917;top:-1705;width:2;height:64" coordorigin="6917,-1705" coordsize="0,64" path="m6917,-1705l6917,-1641e" filled="f" stroked="t" strokeweight=".75pt" strokecolor="#858585">
                <v:path arrowok="t"/>
              </v:shape>
            </v:group>
            <v:group style="position:absolute;left:6946;top:-1705;width:2;height:64" coordorigin="6946,-1705" coordsize="2,64">
              <v:shape style="position:absolute;left:6946;top:-1705;width:2;height:64" coordorigin="6946,-1705" coordsize="0,64" path="m6946,-1705l6946,-1641e" filled="f" stroked="t" strokeweight=".75pt" strokecolor="#858585">
                <v:path arrowok="t"/>
              </v:shape>
            </v:group>
            <v:group style="position:absolute;left:6977;top:-1705;width:2;height:64" coordorigin="6977,-1705" coordsize="2,64">
              <v:shape style="position:absolute;left:6977;top:-1705;width:2;height:64" coordorigin="6977,-1705" coordsize="0,64" path="m6977,-1705l6977,-1641e" filled="f" stroked="t" strokeweight=".75pt" strokecolor="#858585">
                <v:path arrowok="t"/>
              </v:shape>
            </v:group>
            <v:group style="position:absolute;left:7006;top:-1705;width:2;height:64" coordorigin="7006,-1705" coordsize="2,64">
              <v:shape style="position:absolute;left:7006;top:-1705;width:2;height:64" coordorigin="7006,-1705" coordsize="0,64" path="m7006,-1705l7006,-1641e" filled="f" stroked="t" strokeweight=".75pt" strokecolor="#858585">
                <v:path arrowok="t"/>
              </v:shape>
            </v:group>
            <v:group style="position:absolute;left:7034;top:-1705;width:2;height:64" coordorigin="7034,-1705" coordsize="2,64">
              <v:shape style="position:absolute;left:7034;top:-1705;width:2;height:64" coordorigin="7034,-1705" coordsize="0,64" path="m7034,-1705l7034,-1641e" filled="f" stroked="t" strokeweight=".75pt" strokecolor="#858585">
                <v:path arrowok="t"/>
              </v:shape>
            </v:group>
            <v:group style="position:absolute;left:7066;top:-1705;width:2;height:64" coordorigin="7066,-1705" coordsize="2,64">
              <v:shape style="position:absolute;left:7066;top:-1705;width:2;height:64" coordorigin="7066,-1705" coordsize="0,64" path="m7066,-1705l7066,-1641e" filled="f" stroked="t" strokeweight=".75pt" strokecolor="#858585">
                <v:path arrowok="t"/>
              </v:shape>
            </v:group>
            <v:group style="position:absolute;left:7094;top:-1705;width:2;height:64" coordorigin="7094,-1705" coordsize="2,64">
              <v:shape style="position:absolute;left:7094;top:-1705;width:2;height:64" coordorigin="7094,-1705" coordsize="0,64" path="m7094,-1705l7094,-1641e" filled="f" stroked="t" strokeweight=".75pt" strokecolor="#858585">
                <v:path arrowok="t"/>
              </v:shape>
            </v:group>
            <v:group style="position:absolute;left:7126;top:-1705;width:2;height:64" coordorigin="7126,-1705" coordsize="2,64">
              <v:shape style="position:absolute;left:7126;top:-1705;width:2;height:64" coordorigin="7126,-1705" coordsize="0,64" path="m7126,-1705l7126,-1641e" filled="f" stroked="t" strokeweight=".75pt" strokecolor="#858585">
                <v:path arrowok="t"/>
              </v:shape>
            </v:group>
            <v:group style="position:absolute;left:7154;top:-1705;width:2;height:64" coordorigin="7154,-1705" coordsize="2,64">
              <v:shape style="position:absolute;left:7154;top:-1705;width:2;height:64" coordorigin="7154,-1705" coordsize="0,64" path="m7154,-1705l7154,-1641e" filled="f" stroked="t" strokeweight=".75pt" strokecolor="#858585">
                <v:path arrowok="t"/>
              </v:shape>
            </v:group>
            <v:group style="position:absolute;left:7186;top:-1705;width:2;height:64" coordorigin="7186,-1705" coordsize="2,64">
              <v:shape style="position:absolute;left:7186;top:-1705;width:2;height:64" coordorigin="7186,-1705" coordsize="0,64" path="m7186,-1705l7186,-1641e" filled="f" stroked="t" strokeweight=".75pt" strokecolor="#858585">
                <v:path arrowok="t"/>
              </v:shape>
            </v:group>
            <v:group style="position:absolute;left:7214;top:-1705;width:2;height:64" coordorigin="7214,-1705" coordsize="2,64">
              <v:shape style="position:absolute;left:7214;top:-1705;width:2;height:64" coordorigin="7214,-1705" coordsize="0,64" path="m7214,-1705l7214,-1641e" filled="f" stroked="t" strokeweight=".75pt" strokecolor="#858585">
                <v:path arrowok="t"/>
              </v:shape>
            </v:group>
            <v:group style="position:absolute;left:7243;top:-1705;width:2;height:64" coordorigin="7243,-1705" coordsize="2,64">
              <v:shape style="position:absolute;left:7243;top:-1705;width:2;height:64" coordorigin="7243,-1705" coordsize="0,64" path="m7243,-1705l7243,-1641e" filled="f" stroked="t" strokeweight=".75pt" strokecolor="#858585">
                <v:path arrowok="t"/>
              </v:shape>
            </v:group>
            <v:group style="position:absolute;left:7274;top:-1705;width:2;height:64" coordorigin="7274,-1705" coordsize="2,64">
              <v:shape style="position:absolute;left:7274;top:-1705;width:2;height:64" coordorigin="7274,-1705" coordsize="0,64" path="m7274,-1705l7274,-1641e" filled="f" stroked="t" strokeweight=".75pt" strokecolor="#858585">
                <v:path arrowok="t"/>
              </v:shape>
            </v:group>
            <v:group style="position:absolute;left:7303;top:-1705;width:2;height:64" coordorigin="7303,-1705" coordsize="2,64">
              <v:shape style="position:absolute;left:7303;top:-1705;width:2;height:64" coordorigin="7303,-1705" coordsize="0,64" path="m7303,-1705l7303,-1641e" filled="f" stroked="t" strokeweight=".75pt" strokecolor="#858585">
                <v:path arrowok="t"/>
              </v:shape>
            </v:group>
            <v:group style="position:absolute;left:7334;top:-1705;width:2;height:64" coordorigin="7334,-1705" coordsize="2,64">
              <v:shape style="position:absolute;left:7334;top:-1705;width:2;height:64" coordorigin="7334,-1705" coordsize="0,64" path="m7334,-1705l7334,-1641e" filled="f" stroked="t" strokeweight=".75pt" strokecolor="#858585">
                <v:path arrowok="t"/>
              </v:shape>
            </v:group>
            <v:group style="position:absolute;left:7363;top:-1705;width:2;height:64" coordorigin="7363,-1705" coordsize="2,64">
              <v:shape style="position:absolute;left:7363;top:-1705;width:2;height:64" coordorigin="7363,-1705" coordsize="0,64" path="m7363,-1705l7363,-1641e" filled="f" stroked="t" strokeweight=".75pt" strokecolor="#858585">
                <v:path arrowok="t"/>
              </v:shape>
            </v:group>
            <v:group style="position:absolute;left:7392;top:-1705;width:2;height:64" coordorigin="7392,-1705" coordsize="2,64">
              <v:shape style="position:absolute;left:7392;top:-1705;width:2;height:64" coordorigin="7392,-1705" coordsize="0,64" path="m7392,-1705l7392,-1641e" filled="f" stroked="t" strokeweight=".75pt" strokecolor="#858585">
                <v:path arrowok="t"/>
              </v:shape>
            </v:group>
            <v:group style="position:absolute;left:7423;top:-1705;width:2;height:64" coordorigin="7423,-1705" coordsize="2,64">
              <v:shape style="position:absolute;left:7423;top:-1705;width:2;height:64" coordorigin="7423,-1705" coordsize="0,64" path="m7423,-1705l7423,-1641e" filled="f" stroked="t" strokeweight=".75pt" strokecolor="#858585">
                <v:path arrowok="t"/>
              </v:shape>
            </v:group>
            <v:group style="position:absolute;left:7452;top:-1705;width:2;height:64" coordorigin="7452,-1705" coordsize="2,64">
              <v:shape style="position:absolute;left:7452;top:-1705;width:2;height:64" coordorigin="7452,-1705" coordsize="0,64" path="m7452,-1705l7452,-1641e" filled="f" stroked="t" strokeweight=".75pt" strokecolor="#858585">
                <v:path arrowok="t"/>
              </v:shape>
            </v:group>
            <v:group style="position:absolute;left:7483;top:-1705;width:2;height:64" coordorigin="7483,-1705" coordsize="2,64">
              <v:shape style="position:absolute;left:7483;top:-1705;width:2;height:64" coordorigin="7483,-1705" coordsize="0,64" path="m7483,-1705l7483,-1641e" filled="f" stroked="t" strokeweight=".75pt" strokecolor="#858585">
                <v:path arrowok="t"/>
              </v:shape>
            </v:group>
            <v:group style="position:absolute;left:7512;top:-1705;width:2;height:64" coordorigin="7512,-1705" coordsize="2,64">
              <v:shape style="position:absolute;left:7512;top:-1705;width:2;height:64" coordorigin="7512,-1705" coordsize="0,64" path="m7512,-1705l7512,-1641e" filled="f" stroked="t" strokeweight=".75pt" strokecolor="#858585">
                <v:path arrowok="t"/>
              </v:shape>
            </v:group>
            <v:group style="position:absolute;left:7541;top:-1705;width:2;height:64" coordorigin="7541,-1705" coordsize="2,64">
              <v:shape style="position:absolute;left:7541;top:-1705;width:2;height:64" coordorigin="7541,-1705" coordsize="0,64" path="m7541,-1705l7541,-1641e" filled="f" stroked="t" strokeweight=".75pt" strokecolor="#858585">
                <v:path arrowok="t"/>
              </v:shape>
            </v:group>
            <v:group style="position:absolute;left:7572;top:-1705;width:2;height:64" coordorigin="7572,-1705" coordsize="2,64">
              <v:shape style="position:absolute;left:7572;top:-1705;width:2;height:64" coordorigin="7572,-1705" coordsize="0,64" path="m7572,-1705l7572,-1641e" filled="f" stroked="t" strokeweight=".75pt" strokecolor="#858585">
                <v:path arrowok="t"/>
              </v:shape>
            </v:group>
            <v:group style="position:absolute;left:7601;top:-1705;width:2;height:64" coordorigin="7601,-1705" coordsize="2,64">
              <v:shape style="position:absolute;left:7601;top:-1705;width:2;height:64" coordorigin="7601,-1705" coordsize="0,64" path="m7601,-1705l7601,-1641e" filled="f" stroked="t" strokeweight=".75pt" strokecolor="#858585">
                <v:path arrowok="t"/>
              </v:shape>
            </v:group>
            <v:group style="position:absolute;left:7632;top:-1705;width:2;height:64" coordorigin="7632,-1705" coordsize="2,64">
              <v:shape style="position:absolute;left:7632;top:-1705;width:2;height:64" coordorigin="7632,-1705" coordsize="0,64" path="m7632,-1705l7632,-1641e" filled="f" stroked="t" strokeweight=".75pt" strokecolor="#858585">
                <v:path arrowok="t"/>
              </v:shape>
            </v:group>
            <v:group style="position:absolute;left:7661;top:-1705;width:2;height:64" coordorigin="7661,-1705" coordsize="2,64">
              <v:shape style="position:absolute;left:7661;top:-1705;width:2;height:64" coordorigin="7661,-1705" coordsize="0,64" path="m7661,-1705l7661,-1641e" filled="f" stroked="t" strokeweight=".75pt" strokecolor="#858585">
                <v:path arrowok="t"/>
              </v:shape>
            </v:group>
            <v:group style="position:absolute;left:7690;top:-1705;width:2;height:64" coordorigin="7690,-1705" coordsize="2,64">
              <v:shape style="position:absolute;left:7690;top:-1705;width:2;height:64" coordorigin="7690,-1705" coordsize="0,64" path="m7690,-1705l7690,-1641e" filled="f" stroked="t" strokeweight=".75pt" strokecolor="#858585">
                <v:path arrowok="t"/>
              </v:shape>
            </v:group>
            <v:group style="position:absolute;left:7721;top:-1705;width:2;height:64" coordorigin="7721,-1705" coordsize="2,64">
              <v:shape style="position:absolute;left:7721;top:-1705;width:2;height:64" coordorigin="7721,-1705" coordsize="0,64" path="m7721,-1705l7721,-1641e" filled="f" stroked="t" strokeweight=".75pt" strokecolor="#858585">
                <v:path arrowok="t"/>
              </v:shape>
            </v:group>
            <v:group style="position:absolute;left:7750;top:-1705;width:2;height:64" coordorigin="7750,-1705" coordsize="2,64">
              <v:shape style="position:absolute;left:7750;top:-1705;width:2;height:64" coordorigin="7750,-1705" coordsize="0,64" path="m7750,-1705l7750,-1641e" filled="f" stroked="t" strokeweight=".75pt" strokecolor="#858585">
                <v:path arrowok="t"/>
              </v:shape>
            </v:group>
            <v:group style="position:absolute;left:7781;top:-1705;width:2;height:64" coordorigin="7781,-1705" coordsize="2,64">
              <v:shape style="position:absolute;left:7781;top:-1705;width:2;height:64" coordorigin="7781,-1705" coordsize="0,64" path="m7781,-1705l7781,-1641e" filled="f" stroked="t" strokeweight=".75pt" strokecolor="#858585">
                <v:path arrowok="t"/>
              </v:shape>
            </v:group>
            <v:group style="position:absolute;left:7810;top:-1705;width:2;height:64" coordorigin="7810,-1705" coordsize="2,64">
              <v:shape style="position:absolute;left:7810;top:-1705;width:2;height:64" coordorigin="7810,-1705" coordsize="0,64" path="m7810,-1705l7810,-1641e" filled="f" stroked="t" strokeweight=".75pt" strokecolor="#858585">
                <v:path arrowok="t"/>
              </v:shape>
            </v:group>
            <v:group style="position:absolute;left:7838;top:-1705;width:2;height:64" coordorigin="7838,-1705" coordsize="2,64">
              <v:shape style="position:absolute;left:7838;top:-1705;width:2;height:64" coordorigin="7838,-1705" coordsize="0,64" path="m7838,-1705l7838,-1641e" filled="f" stroked="t" strokeweight=".75pt" strokecolor="#858585">
                <v:path arrowok="t"/>
              </v:shape>
            </v:group>
            <v:group style="position:absolute;left:7870;top:-1705;width:2;height:64" coordorigin="7870,-1705" coordsize="2,64">
              <v:shape style="position:absolute;left:7870;top:-1705;width:2;height:64" coordorigin="7870,-1705" coordsize="0,64" path="m7870,-1705l7870,-1641e" filled="f" stroked="t" strokeweight=".75pt" strokecolor="#858585">
                <v:path arrowok="t"/>
              </v:shape>
            </v:group>
            <v:group style="position:absolute;left:7898;top:-1705;width:2;height:64" coordorigin="7898,-1705" coordsize="2,64">
              <v:shape style="position:absolute;left:7898;top:-1705;width:2;height:64" coordorigin="7898,-1705" coordsize="0,64" path="m7898,-1705l7898,-1641e" filled="f" stroked="t" strokeweight=".75pt" strokecolor="#858585">
                <v:path arrowok="t"/>
              </v:shape>
            </v:group>
            <v:group style="position:absolute;left:7930;top:-1705;width:2;height:64" coordorigin="7930,-1705" coordsize="2,64">
              <v:shape style="position:absolute;left:7930;top:-1705;width:2;height:64" coordorigin="7930,-1705" coordsize="0,64" path="m7930,-1705l7930,-1641e" filled="f" stroked="t" strokeweight=".75pt" strokecolor="#858585">
                <v:path arrowok="t"/>
              </v:shape>
            </v:group>
            <v:group style="position:absolute;left:7958;top:-1705;width:2;height:64" coordorigin="7958,-1705" coordsize="2,64">
              <v:shape style="position:absolute;left:7958;top:-1705;width:2;height:64" coordorigin="7958,-1705" coordsize="0,64" path="m7958,-1705l7958,-1641e" filled="f" stroked="t" strokeweight=".75pt" strokecolor="#858585">
                <v:path arrowok="t"/>
              </v:shape>
            </v:group>
            <v:group style="position:absolute;left:7987;top:-1705;width:2;height:64" coordorigin="7987,-1705" coordsize="2,64">
              <v:shape style="position:absolute;left:7987;top:-1705;width:2;height:64" coordorigin="7987,-1705" coordsize="0,64" path="m7987,-1705l7987,-1641e" filled="f" stroked="t" strokeweight=".75pt" strokecolor="#858585">
                <v:path arrowok="t"/>
              </v:shape>
            </v:group>
            <v:group style="position:absolute;left:8018;top:-1705;width:2;height:64" coordorigin="8018,-1705" coordsize="2,64">
              <v:shape style="position:absolute;left:8018;top:-1705;width:2;height:64" coordorigin="8018,-1705" coordsize="0,64" path="m8018,-1705l8018,-1641e" filled="f" stroked="t" strokeweight=".75pt" strokecolor="#858585">
                <v:path arrowok="t"/>
              </v:shape>
            </v:group>
            <v:group style="position:absolute;left:8047;top:-1705;width:2;height:64" coordorigin="8047,-1705" coordsize="2,64">
              <v:shape style="position:absolute;left:8047;top:-1705;width:2;height:64" coordorigin="8047,-1705" coordsize="0,64" path="m8047,-1705l8047,-1641e" filled="f" stroked="t" strokeweight=".75pt" strokecolor="#858585">
                <v:path arrowok="t"/>
              </v:shape>
            </v:group>
            <v:group style="position:absolute;left:8078;top:-1705;width:2;height:64" coordorigin="8078,-1705" coordsize="2,64">
              <v:shape style="position:absolute;left:8078;top:-1705;width:2;height:64" coordorigin="8078,-1705" coordsize="0,64" path="m8078,-1705l8078,-1641e" filled="f" stroked="t" strokeweight=".75pt" strokecolor="#858585">
                <v:path arrowok="t"/>
              </v:shape>
            </v:group>
            <v:group style="position:absolute;left:8107;top:-1705;width:2;height:64" coordorigin="8107,-1705" coordsize="2,64">
              <v:shape style="position:absolute;left:8107;top:-1705;width:2;height:64" coordorigin="8107,-1705" coordsize="0,64" path="m8107,-1705l8107,-1641e" filled="f" stroked="t" strokeweight=".75pt" strokecolor="#858585">
                <v:path arrowok="t"/>
              </v:shape>
            </v:group>
            <v:group style="position:absolute;left:8138;top:-1705;width:2;height:64" coordorigin="8138,-1705" coordsize="2,64">
              <v:shape style="position:absolute;left:8138;top:-1705;width:2;height:64" coordorigin="8138,-1705" coordsize="0,64" path="m8138,-1705l8138,-1641e" filled="f" stroked="t" strokeweight=".75pt" strokecolor="#858585">
                <v:path arrowok="t"/>
              </v:shape>
            </v:group>
            <v:group style="position:absolute;left:8167;top:-1705;width:2;height:64" coordorigin="8167,-1705" coordsize="2,64">
              <v:shape style="position:absolute;left:8167;top:-1705;width:2;height:64" coordorigin="8167,-1705" coordsize="0,64" path="m8167,-1705l8167,-1641e" filled="f" stroked="t" strokeweight=".75pt" strokecolor="#858585">
                <v:path arrowok="t"/>
              </v:shape>
            </v:group>
            <v:group style="position:absolute;left:8196;top:-1705;width:2;height:64" coordorigin="8196,-1705" coordsize="2,64">
              <v:shape style="position:absolute;left:8196;top:-1705;width:2;height:64" coordorigin="8196,-1705" coordsize="0,64" path="m8196,-1705l8196,-1641e" filled="f" stroked="t" strokeweight=".75pt" strokecolor="#858585">
                <v:path arrowok="t"/>
              </v:shape>
            </v:group>
            <v:group style="position:absolute;left:8227;top:-1705;width:2;height:64" coordorigin="8227,-1705" coordsize="2,64">
              <v:shape style="position:absolute;left:8227;top:-1705;width:2;height:64" coordorigin="8227,-1705" coordsize="0,64" path="m8227,-1705l8227,-1641e" filled="f" stroked="t" strokeweight=".75pt" strokecolor="#858585">
                <v:path arrowok="t"/>
              </v:shape>
            </v:group>
            <v:group style="position:absolute;left:8256;top:-1705;width:2;height:64" coordorigin="8256,-1705" coordsize="2,64">
              <v:shape style="position:absolute;left:8256;top:-1705;width:2;height:64" coordorigin="8256,-1705" coordsize="0,64" path="m8256,-1705l8256,-1641e" filled="f" stroked="t" strokeweight=".75pt" strokecolor="#858585">
                <v:path arrowok="t"/>
              </v:shape>
            </v:group>
            <v:group style="position:absolute;left:8287;top:-1705;width:2;height:64" coordorigin="8287,-1705" coordsize="2,64">
              <v:shape style="position:absolute;left:8287;top:-1705;width:2;height:64" coordorigin="8287,-1705" coordsize="0,64" path="m8287,-1705l8287,-1641e" filled="f" stroked="t" strokeweight=".75pt" strokecolor="#858585">
                <v:path arrowok="t"/>
              </v:shape>
            </v:group>
            <v:group style="position:absolute;left:8316;top:-1705;width:2;height:64" coordorigin="8316,-1705" coordsize="2,64">
              <v:shape style="position:absolute;left:8316;top:-1705;width:2;height:64" coordorigin="8316,-1705" coordsize="0,64" path="m8316,-1705l8316,-1641e" filled="f" stroked="t" strokeweight=".75pt" strokecolor="#858585">
                <v:path arrowok="t"/>
              </v:shape>
            </v:group>
            <v:group style="position:absolute;left:8345;top:-1705;width:2;height:64" coordorigin="8345,-1705" coordsize="2,64">
              <v:shape style="position:absolute;left:8345;top:-1705;width:2;height:64" coordorigin="8345,-1705" coordsize="0,64" path="m8345,-1705l8345,-1641e" filled="f" stroked="t" strokeweight=".75pt" strokecolor="#858585">
                <v:path arrowok="t"/>
              </v:shape>
            </v:group>
            <v:group style="position:absolute;left:8376;top:-1705;width:2;height:64" coordorigin="8376,-1705" coordsize="2,64">
              <v:shape style="position:absolute;left:8376;top:-1705;width:2;height:64" coordorigin="8376,-1705" coordsize="0,64" path="m8376,-1705l8376,-1641e" filled="f" stroked="t" strokeweight=".75pt" strokecolor="#858585">
                <v:path arrowok="t"/>
              </v:shape>
            </v:group>
            <v:group style="position:absolute;left:8405;top:-1705;width:2;height:64" coordorigin="8405,-1705" coordsize="2,64">
              <v:shape style="position:absolute;left:8405;top:-1705;width:2;height:64" coordorigin="8405,-1705" coordsize="0,64" path="m8405,-1705l8405,-1641e" filled="f" stroked="t" strokeweight=".75pt" strokecolor="#858585">
                <v:path arrowok="t"/>
              </v:shape>
            </v:group>
            <v:group style="position:absolute;left:8436;top:-1705;width:2;height:64" coordorigin="8436,-1705" coordsize="2,64">
              <v:shape style="position:absolute;left:8436;top:-1705;width:2;height:64" coordorigin="8436,-1705" coordsize="0,64" path="m8436,-1705l8436,-1641e" filled="f" stroked="t" strokeweight=".75pt" strokecolor="#858585">
                <v:path arrowok="t"/>
              </v:shape>
            </v:group>
            <v:group style="position:absolute;left:8465;top:-1705;width:2;height:64" coordorigin="8465,-1705" coordsize="2,64">
              <v:shape style="position:absolute;left:8465;top:-1705;width:2;height:64" coordorigin="8465,-1705" coordsize="0,64" path="m8465,-1705l8465,-1641e" filled="f" stroked="t" strokeweight=".75pt" strokecolor="#858585">
                <v:path arrowok="t"/>
              </v:shape>
            </v:group>
            <v:group style="position:absolute;left:8494;top:-1705;width:2;height:64" coordorigin="8494,-1705" coordsize="2,64">
              <v:shape style="position:absolute;left:8494;top:-1705;width:2;height:64" coordorigin="8494,-1705" coordsize="0,64" path="m8494,-1705l8494,-1641e" filled="f" stroked="t" strokeweight=".75pt" strokecolor="#858585">
                <v:path arrowok="t"/>
              </v:shape>
            </v:group>
            <v:group style="position:absolute;left:8525;top:-1705;width:2;height:64" coordorigin="8525,-1705" coordsize="2,64">
              <v:shape style="position:absolute;left:8525;top:-1705;width:2;height:64" coordorigin="8525,-1705" coordsize="0,64" path="m8525,-1705l8525,-1641e" filled="f" stroked="t" strokeweight=".75pt" strokecolor="#858585">
                <v:path arrowok="t"/>
              </v:shape>
            </v:group>
            <v:group style="position:absolute;left:8554;top:-1705;width:2;height:64" coordorigin="8554,-1705" coordsize="2,64">
              <v:shape style="position:absolute;left:8554;top:-1705;width:2;height:64" coordorigin="8554,-1705" coordsize="0,64" path="m8554,-1705l8554,-1641e" filled="f" stroked="t" strokeweight=".75pt" strokecolor="#858585">
                <v:path arrowok="t"/>
              </v:shape>
            </v:group>
            <v:group style="position:absolute;left:8585;top:-1705;width:2;height:64" coordorigin="8585,-1705" coordsize="2,64">
              <v:shape style="position:absolute;left:8585;top:-1705;width:2;height:64" coordorigin="8585,-1705" coordsize="0,64" path="m8585,-1705l8585,-1641e" filled="f" stroked="t" strokeweight=".75pt" strokecolor="#858585">
                <v:path arrowok="t"/>
              </v:shape>
            </v:group>
            <v:group style="position:absolute;left:8614;top:-1705;width:2;height:64" coordorigin="8614,-1705" coordsize="2,64">
              <v:shape style="position:absolute;left:8614;top:-1705;width:2;height:64" coordorigin="8614,-1705" coordsize="0,64" path="m8614,-1705l8614,-1641e" filled="f" stroked="t" strokeweight=".75pt" strokecolor="#858585">
                <v:path arrowok="t"/>
              </v:shape>
            </v:group>
            <v:group style="position:absolute;left:8642;top:-1705;width:2;height:64" coordorigin="8642,-1705" coordsize="2,64">
              <v:shape style="position:absolute;left:8642;top:-1705;width:2;height:64" coordorigin="8642,-1705" coordsize="0,64" path="m8642,-1705l8642,-1641e" filled="f" stroked="t" strokeweight=".75pt" strokecolor="#858585">
                <v:path arrowok="t"/>
              </v:shape>
            </v:group>
            <v:group style="position:absolute;left:8674;top:-1705;width:2;height:64" coordorigin="8674,-1705" coordsize="2,64">
              <v:shape style="position:absolute;left:8674;top:-1705;width:2;height:64" coordorigin="8674,-1705" coordsize="0,64" path="m8674,-1705l8674,-1641e" filled="f" stroked="t" strokeweight=".75pt" strokecolor="#858585">
                <v:path arrowok="t"/>
              </v:shape>
            </v:group>
            <v:group style="position:absolute;left:8702;top:-1705;width:2;height:64" coordorigin="8702,-1705" coordsize="2,64">
              <v:shape style="position:absolute;left:8702;top:-1705;width:2;height:64" coordorigin="8702,-1705" coordsize="0,64" path="m8702,-1705l8702,-1641e" filled="f" stroked="t" strokeweight=".75pt" strokecolor="#858585">
                <v:path arrowok="t"/>
              </v:shape>
            </v:group>
            <v:group style="position:absolute;left:8734;top:-1705;width:2;height:64" coordorigin="8734,-1705" coordsize="2,64">
              <v:shape style="position:absolute;left:8734;top:-1705;width:2;height:64" coordorigin="8734,-1705" coordsize="0,64" path="m8734,-1705l8734,-1641e" filled="f" stroked="t" strokeweight=".75pt" strokecolor="#858585">
                <v:path arrowok="t"/>
              </v:shape>
            </v:group>
            <v:group style="position:absolute;left:8762;top:-1705;width:2;height:64" coordorigin="8762,-1705" coordsize="2,64">
              <v:shape style="position:absolute;left:8762;top:-1705;width:2;height:64" coordorigin="8762,-1705" coordsize="0,64" path="m8762,-1705l8762,-1641e" filled="f" stroked="t" strokeweight=".75pt" strokecolor="#858585">
                <v:path arrowok="t"/>
              </v:shape>
            </v:group>
            <v:group style="position:absolute;left:8791;top:-1705;width:2;height:64" coordorigin="8791,-1705" coordsize="2,64">
              <v:shape style="position:absolute;left:8791;top:-1705;width:2;height:64" coordorigin="8791,-1705" coordsize="0,64" path="m8791,-1705l8791,-1641e" filled="f" stroked="t" strokeweight=".75pt" strokecolor="#858585">
                <v:path arrowok="t"/>
              </v:shape>
            </v:group>
            <v:group style="position:absolute;left:8822;top:-1705;width:2;height:64" coordorigin="8822,-1705" coordsize="2,64">
              <v:shape style="position:absolute;left:8822;top:-1705;width:2;height:64" coordorigin="8822,-1705" coordsize="0,64" path="m8822,-1705l8822,-1641e" filled="f" stroked="t" strokeweight=".75pt" strokecolor="#858585">
                <v:path arrowok="t"/>
              </v:shape>
            </v:group>
            <v:group style="position:absolute;left:8851;top:-1705;width:2;height:64" coordorigin="8851,-1705" coordsize="2,64">
              <v:shape style="position:absolute;left:8851;top:-1705;width:2;height:64" coordorigin="8851,-1705" coordsize="0,64" path="m8851,-1705l8851,-1641e" filled="f" stroked="t" strokeweight=".75pt" strokecolor="#858585">
                <v:path arrowok="t"/>
              </v:shape>
            </v:group>
            <v:group style="position:absolute;left:8882;top:-1705;width:2;height:64" coordorigin="8882,-1705" coordsize="2,64">
              <v:shape style="position:absolute;left:8882;top:-1705;width:2;height:64" coordorigin="8882,-1705" coordsize="0,64" path="m8882,-1705l8882,-1641e" filled="f" stroked="t" strokeweight=".75pt" strokecolor="#858585">
                <v:path arrowok="t"/>
              </v:shape>
            </v:group>
            <v:group style="position:absolute;left:8911;top:-1705;width:2;height:64" coordorigin="8911,-1705" coordsize="2,64">
              <v:shape style="position:absolute;left:8911;top:-1705;width:2;height:64" coordorigin="8911,-1705" coordsize="0,64" path="m8911,-1705l8911,-1641e" filled="f" stroked="t" strokeweight=".75pt" strokecolor="#858585">
                <v:path arrowok="t"/>
              </v:shape>
            </v:group>
            <v:group style="position:absolute;left:8942;top:-1705;width:2;height:64" coordorigin="8942,-1705" coordsize="2,64">
              <v:shape style="position:absolute;left:8942;top:-1705;width:2;height:64" coordorigin="8942,-1705" coordsize="0,64" path="m8942,-1705l8942,-1641e" filled="f" stroked="t" strokeweight=".75pt" strokecolor="#858585">
                <v:path arrowok="t"/>
              </v:shape>
            </v:group>
            <v:group style="position:absolute;left:8971;top:-1705;width:2;height:64" coordorigin="8971,-1705" coordsize="2,64">
              <v:shape style="position:absolute;left:8971;top:-1705;width:2;height:64" coordorigin="8971,-1705" coordsize="0,64" path="m8971,-1705l8971,-1641e" filled="f" stroked="t" strokeweight=".75pt" strokecolor="#858585">
                <v:path arrowok="t"/>
              </v:shape>
            </v:group>
            <v:group style="position:absolute;left:9000;top:-1705;width:2;height:64" coordorigin="9000,-1705" coordsize="2,64">
              <v:shape style="position:absolute;left:9000;top:-1705;width:2;height:64" coordorigin="9000,-1705" coordsize="0,64" path="m9000,-1705l9000,-1641e" filled="f" stroked="t" strokeweight=".75pt" strokecolor="#858585">
                <v:path arrowok="t"/>
              </v:shape>
            </v:group>
            <v:group style="position:absolute;left:9031;top:-1705;width:2;height:64" coordorigin="9031,-1705" coordsize="2,64">
              <v:shape style="position:absolute;left:9031;top:-1705;width:2;height:64" coordorigin="9031,-1705" coordsize="0,64" path="m9031,-1705l9031,-1641e" filled="f" stroked="t" strokeweight=".75pt" strokecolor="#858585">
                <v:path arrowok="t"/>
              </v:shape>
            </v:group>
            <v:group style="position:absolute;left:9060;top:-1705;width:2;height:64" coordorigin="9060,-1705" coordsize="2,64">
              <v:shape style="position:absolute;left:9060;top:-1705;width:2;height:64" coordorigin="9060,-1705" coordsize="0,64" path="m9060,-1705l9060,-1641e" filled="f" stroked="t" strokeweight=".75pt" strokecolor="#858585">
                <v:path arrowok="t"/>
              </v:shape>
            </v:group>
            <v:group style="position:absolute;left:9091;top:-1705;width:2;height:64" coordorigin="9091,-1705" coordsize="2,64">
              <v:shape style="position:absolute;left:9091;top:-1705;width:2;height:64" coordorigin="9091,-1705" coordsize="0,64" path="m9091,-1705l9091,-1641e" filled="f" stroked="t" strokeweight=".75pt" strokecolor="#858585">
                <v:path arrowok="t"/>
              </v:shape>
            </v:group>
            <v:group style="position:absolute;left:9120;top:-1705;width:2;height:64" coordorigin="9120,-1705" coordsize="2,64">
              <v:shape style="position:absolute;left:9120;top:-1705;width:2;height:64" coordorigin="9120,-1705" coordsize="0,64" path="m9120,-1705l9120,-1641e" filled="f" stroked="t" strokeweight=".75pt" strokecolor="#858585">
                <v:path arrowok="t"/>
              </v:shape>
            </v:group>
            <v:group style="position:absolute;left:9149;top:-1705;width:2;height:64" coordorigin="9149,-1705" coordsize="2,64">
              <v:shape style="position:absolute;left:9149;top:-1705;width:2;height:64" coordorigin="9149,-1705" coordsize="0,64" path="m9149,-1705l9149,-1641e" filled="f" stroked="t" strokeweight=".75pt" strokecolor="#858585">
                <v:path arrowok="t"/>
              </v:shape>
            </v:group>
            <v:group style="position:absolute;left:9180;top:-1705;width:2;height:64" coordorigin="9180,-1705" coordsize="2,64">
              <v:shape style="position:absolute;left:9180;top:-1705;width:2;height:64" coordorigin="9180,-1705" coordsize="0,64" path="m9180,-1705l9180,-1641e" filled="f" stroked="t" strokeweight=".75pt" strokecolor="#858585">
                <v:path arrowok="t"/>
              </v:shape>
            </v:group>
            <v:group style="position:absolute;left:9209;top:-1705;width:2;height:64" coordorigin="9209,-1705" coordsize="2,64">
              <v:shape style="position:absolute;left:9209;top:-1705;width:2;height:64" coordorigin="9209,-1705" coordsize="0,64" path="m9209,-1705l9209,-1641e" filled="f" stroked="t" strokeweight=".75pt" strokecolor="#858585">
                <v:path arrowok="t"/>
              </v:shape>
            </v:group>
            <v:group style="position:absolute;left:9240;top:-1705;width:2;height:64" coordorigin="9240,-1705" coordsize="2,64">
              <v:shape style="position:absolute;left:9240;top:-1705;width:2;height:64" coordorigin="9240,-1705" coordsize="0,64" path="m9240,-1705l9240,-1641e" filled="f" stroked="t" strokeweight=".75pt" strokecolor="#858585">
                <v:path arrowok="t"/>
              </v:shape>
            </v:group>
            <v:group style="position:absolute;left:9269;top:-1705;width:2;height:64" coordorigin="9269,-1705" coordsize="2,64">
              <v:shape style="position:absolute;left:9269;top:-1705;width:2;height:64" coordorigin="9269,-1705" coordsize="0,64" path="m9269,-1705l9269,-1641e" filled="f" stroked="t" strokeweight=".75pt" strokecolor="#858585">
                <v:path arrowok="t"/>
              </v:shape>
            </v:group>
            <v:group style="position:absolute;left:9298;top:-1705;width:2;height:64" coordorigin="9298,-1705" coordsize="2,64">
              <v:shape style="position:absolute;left:9298;top:-1705;width:2;height:64" coordorigin="9298,-1705" coordsize="0,64" path="m9298,-1705l9298,-1641e" filled="f" stroked="t" strokeweight=".75pt" strokecolor="#858585">
                <v:path arrowok="t"/>
              </v:shape>
            </v:group>
            <v:group style="position:absolute;left:9329;top:-1705;width:2;height:64" coordorigin="9329,-1705" coordsize="2,64">
              <v:shape style="position:absolute;left:9329;top:-1705;width:2;height:64" coordorigin="9329,-1705" coordsize="0,64" path="m9329,-1705l9329,-1641e" filled="f" stroked="t" strokeweight=".75pt" strokecolor="#858585">
                <v:path arrowok="t"/>
              </v:shape>
            </v:group>
            <v:group style="position:absolute;left:9358;top:-1705;width:2;height:64" coordorigin="9358,-1705" coordsize="2,64">
              <v:shape style="position:absolute;left:9358;top:-1705;width:2;height:64" coordorigin="9358,-1705" coordsize="0,64" path="m9358,-1705l9358,-1641e" filled="f" stroked="t" strokeweight=".75pt" strokecolor="#858585">
                <v:path arrowok="t"/>
              </v:shape>
            </v:group>
            <v:group style="position:absolute;left:9389;top:-1705;width:2;height:64" coordorigin="9389,-1705" coordsize="2,64">
              <v:shape style="position:absolute;left:9389;top:-1705;width:2;height:64" coordorigin="9389,-1705" coordsize="0,64" path="m9389,-1705l9389,-1641e" filled="f" stroked="t" strokeweight=".75pt" strokecolor="#858585">
                <v:path arrowok="t"/>
              </v:shape>
            </v:group>
            <v:group style="position:absolute;left:9418;top:-1705;width:2;height:64" coordorigin="9418,-1705" coordsize="2,64">
              <v:shape style="position:absolute;left:9418;top:-1705;width:2;height:64" coordorigin="9418,-1705" coordsize="0,64" path="m9418,-1705l9418,-1641e" filled="f" stroked="t" strokeweight=".75pt" strokecolor="#858585">
                <v:path arrowok="t"/>
              </v:shape>
            </v:group>
            <v:group style="position:absolute;left:9446;top:-1705;width:2;height:64" coordorigin="9446,-1705" coordsize="2,64">
              <v:shape style="position:absolute;left:9446;top:-1705;width:2;height:64" coordorigin="9446,-1705" coordsize="0,64" path="m9446,-1705l9446,-1641e" filled="f" stroked="t" strokeweight=".75pt" strokecolor="#858585">
                <v:path arrowok="t"/>
              </v:shape>
            </v:group>
            <v:group style="position:absolute;left:9478;top:-1705;width:2;height:64" coordorigin="9478,-1705" coordsize="2,64">
              <v:shape style="position:absolute;left:9478;top:-1705;width:2;height:64" coordorigin="9478,-1705" coordsize="0,64" path="m9478,-1705l9478,-1641e" filled="f" stroked="t" strokeweight=".75pt" strokecolor="#858585">
                <v:path arrowok="t"/>
              </v:shape>
            </v:group>
            <v:group style="position:absolute;left:9506;top:-1705;width:2;height:64" coordorigin="9506,-1705" coordsize="2,64">
              <v:shape style="position:absolute;left:9506;top:-1705;width:2;height:64" coordorigin="9506,-1705" coordsize="0,64" path="m9506,-1705l9506,-1641e" filled="f" stroked="t" strokeweight=".75pt" strokecolor="#858585">
                <v:path arrowok="t"/>
              </v:shape>
            </v:group>
            <v:group style="position:absolute;left:9538;top:-1705;width:2;height:64" coordorigin="9538,-1705" coordsize="2,64">
              <v:shape style="position:absolute;left:9538;top:-1705;width:2;height:64" coordorigin="9538,-1705" coordsize="0,64" path="m9538,-1705l9538,-1641e" filled="f" stroked="t" strokeweight=".75pt" strokecolor="#858585">
                <v:path arrowok="t"/>
              </v:shape>
            </v:group>
            <v:group style="position:absolute;left:9566;top:-1705;width:2;height:64" coordorigin="9566,-1705" coordsize="2,64">
              <v:shape style="position:absolute;left:9566;top:-1705;width:2;height:64" coordorigin="9566,-1705" coordsize="0,64" path="m9566,-1705l9566,-1641e" filled="f" stroked="t" strokeweight=".75pt" strokecolor="#858585">
                <v:path arrowok="t"/>
              </v:shape>
            </v:group>
            <v:group style="position:absolute;left:9595;top:-1705;width:2;height:64" coordorigin="9595,-1705" coordsize="2,64">
              <v:shape style="position:absolute;left:9595;top:-1705;width:2;height:64" coordorigin="9595,-1705" coordsize="0,64" path="m9595,-1705l9595,-1641e" filled="f" stroked="t" strokeweight=".75pt" strokecolor="#858585">
                <v:path arrowok="t"/>
              </v:shape>
            </v:group>
            <v:group style="position:absolute;left:9626;top:-1705;width:2;height:64" coordorigin="9626,-1705" coordsize="2,64">
              <v:shape style="position:absolute;left:9626;top:-1705;width:2;height:64" coordorigin="9626,-1705" coordsize="0,64" path="m9626,-1705l9626,-1641e" filled="f" stroked="t" strokeweight=".75pt" strokecolor="#858585">
                <v:path arrowok="t"/>
              </v:shape>
            </v:group>
            <v:group style="position:absolute;left:9655;top:-1705;width:2;height:64" coordorigin="9655,-1705" coordsize="2,64">
              <v:shape style="position:absolute;left:9655;top:-1705;width:2;height:64" coordorigin="9655,-1705" coordsize="0,64" path="m9655,-1705l9655,-1641e" filled="f" stroked="t" strokeweight=".75pt" strokecolor="#858585">
                <v:path arrowok="t"/>
              </v:shape>
            </v:group>
            <v:group style="position:absolute;left:9686;top:-1705;width:2;height:64" coordorigin="9686,-1705" coordsize="2,64">
              <v:shape style="position:absolute;left:9686;top:-1705;width:2;height:64" coordorigin="9686,-1705" coordsize="0,64" path="m9686,-1705l9686,-1641e" filled="f" stroked="t" strokeweight=".75pt" strokecolor="#858585">
                <v:path arrowok="t"/>
              </v:shape>
            </v:group>
            <v:group style="position:absolute;left:9715;top:-1705;width:2;height:64" coordorigin="9715,-1705" coordsize="2,64">
              <v:shape style="position:absolute;left:9715;top:-1705;width:2;height:64" coordorigin="9715,-1705" coordsize="0,64" path="m9715,-1705l9715,-1641e" filled="f" stroked="t" strokeweight=".75pt" strokecolor="#858585">
                <v:path arrowok="t"/>
              </v:shape>
            </v:group>
            <v:group style="position:absolute;left:9744;top:-1705;width:2;height:64" coordorigin="9744,-1705" coordsize="2,64">
              <v:shape style="position:absolute;left:9744;top:-1705;width:2;height:64" coordorigin="9744,-1705" coordsize="0,64" path="m9744,-1705l9744,-1641e" filled="f" stroked="t" strokeweight=".75pt" strokecolor="#858585">
                <v:path arrowok="t"/>
              </v:shape>
            </v:group>
            <v:group style="position:absolute;left:9775;top:-1705;width:2;height:64" coordorigin="9775,-1705" coordsize="2,64">
              <v:shape style="position:absolute;left:9775;top:-1705;width:2;height:64" coordorigin="9775,-1705" coordsize="0,64" path="m9775,-1705l9775,-1641e" filled="f" stroked="t" strokeweight=".75pt" strokecolor="#858585">
                <v:path arrowok="t"/>
              </v:shape>
            </v:group>
            <v:group style="position:absolute;left:9804;top:-1705;width:2;height:64" coordorigin="9804,-1705" coordsize="2,64">
              <v:shape style="position:absolute;left:9804;top:-1705;width:2;height:64" coordorigin="9804,-1705" coordsize="0,64" path="m9804,-1705l9804,-1641e" filled="f" stroked="t" strokeweight=".75pt" strokecolor="#858585">
                <v:path arrowok="t"/>
              </v:shape>
            </v:group>
            <v:group style="position:absolute;left:9835;top:-1705;width:2;height:64" coordorigin="9835,-1705" coordsize="2,64">
              <v:shape style="position:absolute;left:9835;top:-1705;width:2;height:64" coordorigin="9835,-1705" coordsize="0,64" path="m9835,-1705l9835,-1641e" filled="f" stroked="t" strokeweight=".75pt" strokecolor="#858585">
                <v:path arrowok="t"/>
              </v:shape>
            </v:group>
            <v:group style="position:absolute;left:9864;top:-1705;width:2;height:64" coordorigin="9864,-1705" coordsize="2,64">
              <v:shape style="position:absolute;left:9864;top:-1705;width:2;height:64" coordorigin="9864,-1705" coordsize="0,64" path="m9864,-1705l9864,-1641e" filled="f" stroked="t" strokeweight=".75pt" strokecolor="#858585">
                <v:path arrowok="t"/>
              </v:shape>
            </v:group>
            <v:group style="position:absolute;left:9895;top:-1705;width:2;height:64" coordorigin="9895,-1705" coordsize="2,64">
              <v:shape style="position:absolute;left:9895;top:-1705;width:2;height:64" coordorigin="9895,-1705" coordsize="0,64" path="m9895,-1705l9895,-1641e" filled="f" stroked="t" strokeweight=".75pt" strokecolor="#858585">
                <v:path arrowok="t"/>
              </v:shape>
            </v:group>
            <v:group style="position:absolute;left:9924;top:-1705;width:2;height:64" coordorigin="9924,-1705" coordsize="2,64">
              <v:shape style="position:absolute;left:9924;top:-1705;width:2;height:64" coordorigin="9924,-1705" coordsize="0,64" path="m9924,-1705l9924,-1641e" filled="f" stroked="t" strokeweight=".75pt" strokecolor="#858585">
                <v:path arrowok="t"/>
              </v:shape>
            </v:group>
            <v:group style="position:absolute;left:9953;top:-1705;width:2;height:64" coordorigin="9953,-1705" coordsize="2,64">
              <v:shape style="position:absolute;left:9953;top:-1705;width:2;height:64" coordorigin="9953,-1705" coordsize="0,64" path="m9953,-1705l9953,-1641e" filled="f" stroked="t" strokeweight=".75pt" strokecolor="#858585">
                <v:path arrowok="t"/>
              </v:shape>
            </v:group>
            <v:group style="position:absolute;left:9984;top:-1705;width:2;height:64" coordorigin="9984,-1705" coordsize="2,64">
              <v:shape style="position:absolute;left:9984;top:-1705;width:2;height:64" coordorigin="9984,-1705" coordsize="0,64" path="m9984,-1705l9984,-1641e" filled="f" stroked="t" strokeweight=".75pt" strokecolor="#858585">
                <v:path arrowok="t"/>
              </v:shape>
            </v:group>
            <v:group style="position:absolute;left:10013;top:-1705;width:2;height:64" coordorigin="10013,-1705" coordsize="2,64">
              <v:shape style="position:absolute;left:10013;top:-1705;width:2;height:64" coordorigin="10013,-1705" coordsize="0,64" path="m10013,-1705l10013,-1641e" filled="f" stroked="t" strokeweight=".75pt" strokecolor="#858585">
                <v:path arrowok="t"/>
              </v:shape>
            </v:group>
            <v:group style="position:absolute;left:10044;top:-1705;width:2;height:64" coordorigin="10044,-1705" coordsize="2,64">
              <v:shape style="position:absolute;left:10044;top:-1705;width:2;height:64" coordorigin="10044,-1705" coordsize="0,64" path="m10044,-1705l10044,-1641e" filled="f" stroked="t" strokeweight=".75pt" strokecolor="#858585">
                <v:path arrowok="t"/>
              </v:shape>
            </v:group>
            <v:group style="position:absolute;left:10073;top:-1705;width:2;height:64" coordorigin="10073,-1705" coordsize="2,64">
              <v:shape style="position:absolute;left:10073;top:-1705;width:2;height:64" coordorigin="10073,-1705" coordsize="0,64" path="m10073,-1705l10073,-1641e" filled="f" stroked="t" strokeweight=".75pt" strokecolor="#858585">
                <v:path arrowok="t"/>
              </v:shape>
            </v:group>
            <v:group style="position:absolute;left:10102;top:-1705;width:2;height:64" coordorigin="10102,-1705" coordsize="2,64">
              <v:shape style="position:absolute;left:10102;top:-1705;width:2;height:64" coordorigin="10102,-1705" coordsize="0,64" path="m10102,-1705l10102,-1641e" filled="f" stroked="t" strokeweight=".75pt" strokecolor="#858585">
                <v:path arrowok="t"/>
              </v:shape>
            </v:group>
            <v:group style="position:absolute;left:10133;top:-1705;width:2;height:64" coordorigin="10133,-1705" coordsize="2,64">
              <v:shape style="position:absolute;left:10133;top:-1705;width:2;height:64" coordorigin="10133,-1705" coordsize="0,64" path="m10133,-1705l10133,-1641e" filled="f" stroked="t" strokeweight=".75pt" strokecolor="#858585">
                <v:path arrowok="t"/>
              </v:shape>
            </v:group>
            <v:group style="position:absolute;left:10162;top:-1705;width:2;height:64" coordorigin="10162,-1705" coordsize="2,64">
              <v:shape style="position:absolute;left:10162;top:-1705;width:2;height:64" coordorigin="10162,-1705" coordsize="0,64" path="m10162,-1705l10162,-1641e" filled="f" stroked="t" strokeweight=".75pt" strokecolor="#858585">
                <v:path arrowok="t"/>
              </v:shape>
            </v:group>
            <v:group style="position:absolute;left:10193;top:-1705;width:2;height:64" coordorigin="10193,-1705" coordsize="2,64">
              <v:shape style="position:absolute;left:10193;top:-1705;width:2;height:64" coordorigin="10193,-1705" coordsize="0,64" path="m10193,-1705l10193,-1641e" filled="f" stroked="t" strokeweight=".75pt" strokecolor="#858585">
                <v:path arrowok="t"/>
              </v:shape>
            </v:group>
            <v:group style="position:absolute;left:10222;top:-1705;width:2;height:64" coordorigin="10222,-1705" coordsize="2,64">
              <v:shape style="position:absolute;left:10222;top:-1705;width:2;height:64" coordorigin="10222,-1705" coordsize="0,64" path="m10222,-1705l10222,-1641e" filled="f" stroked="t" strokeweight=".75pt" strokecolor="#858585">
                <v:path arrowok="t"/>
              </v:shape>
            </v:group>
            <v:group style="position:absolute;left:10250;top:-1705;width:2;height:64" coordorigin="10250,-1705" coordsize="2,64">
              <v:shape style="position:absolute;left:10250;top:-1705;width:2;height:64" coordorigin="10250,-1705" coordsize="0,64" path="m10250,-1705l10250,-1641e" filled="f" stroked="t" strokeweight=".75pt" strokecolor="#858585">
                <v:path arrowok="t"/>
              </v:shape>
            </v:group>
            <v:group style="position:absolute;left:10282;top:-1705;width:2;height:64" coordorigin="10282,-1705" coordsize="2,64">
              <v:shape style="position:absolute;left:10282;top:-1705;width:2;height:64" coordorigin="10282,-1705" coordsize="0,64" path="m10282,-1705l10282,-1641e" filled="f" stroked="t" strokeweight=".75pt" strokecolor="#858585">
                <v:path arrowok="t"/>
              </v:shape>
            </v:group>
            <v:group style="position:absolute;left:10310;top:-1705;width:2;height:64" coordorigin="10310,-1705" coordsize="2,64">
              <v:shape style="position:absolute;left:10310;top:-1705;width:2;height:64" coordorigin="10310,-1705" coordsize="0,64" path="m10310,-1705l10310,-1641e" filled="f" stroked="t" strokeweight=".75pt" strokecolor="#858585">
                <v:path arrowok="t"/>
              </v:shape>
            </v:group>
            <v:group style="position:absolute;left:10342;top:-1705;width:2;height:64" coordorigin="10342,-1705" coordsize="2,64">
              <v:shape style="position:absolute;left:10342;top:-1705;width:2;height:64" coordorigin="10342,-1705" coordsize="0,64" path="m10342,-1705l10342,-1641e" filled="f" stroked="t" strokeweight=".75pt" strokecolor="#858585">
                <v:path arrowok="t"/>
              </v:shape>
            </v:group>
            <v:group style="position:absolute;left:10370;top:-1705;width:2;height:64" coordorigin="10370,-1705" coordsize="2,64">
              <v:shape style="position:absolute;left:10370;top:-1705;width:2;height:64" coordorigin="10370,-1705" coordsize="0,64" path="m10370,-1705l10370,-1641e" filled="f" stroked="t" strokeweight=".75pt" strokecolor="#858585">
                <v:path arrowok="t"/>
              </v:shape>
            </v:group>
            <v:group style="position:absolute;left:10399;top:-1705;width:2;height:64" coordorigin="10399,-1705" coordsize="2,64">
              <v:shape style="position:absolute;left:10399;top:-1705;width:2;height:64" coordorigin="10399,-1705" coordsize="0,64" path="m10399,-1705l10399,-1641e" filled="f" stroked="t" strokeweight=".75pt" strokecolor="#858585">
                <v:path arrowok="t"/>
              </v:shape>
            </v:group>
            <v:group style="position:absolute;left:10430;top:-1705;width:2;height:64" coordorigin="10430,-1705" coordsize="2,64">
              <v:shape style="position:absolute;left:10430;top:-1705;width:2;height:64" coordorigin="10430,-1705" coordsize="0,64" path="m10430,-1705l10430,-1641e" filled="f" stroked="t" strokeweight=".75pt" strokecolor="#858585">
                <v:path arrowok="t"/>
              </v:shape>
            </v:group>
            <v:group style="position:absolute;left:3403;top:-3984;width:7027;height:1299" coordorigin="3403,-3984" coordsize="7027,1299">
              <v:shape style="position:absolute;left:3403;top:-3984;width:7027;height:1299" coordorigin="3403,-3984" coordsize="7027,1299" path="m3403,-3984l3432,-3939,3463,-3900,3492,-3893,3523,-3862,3552,-3826,3581,-3792,3612,-3785,3641,-3761,3672,-3754,3701,-3723,3730,-3713,3761,-3684,3790,-3651,3821,-3639,3850,-3612,3878,-3600,3910,-3571,3938,-3540,3970,-3531,3998,-3504,4027,-3497,4058,-3471,4087,-3459,4118,-3430,4147,-3401,4176,-3370,4207,-3365,4236,-3343,4267,-3339,4296,-3315,4325,-3303,4356,-3283,4385,-3279,4416,-3255,4445,-3247,4476,-3245,4505,-3223,4534,-3216,4565,-3192,4594,-3185,4625,-3180,4654,-3159,4682,-3151,4714,-3132,4742,-3111,4774,-3103,4802,-3082,4831,-3075,4862,-3058,4891,-3055,4922,-3053,4951,-3048,4980,-3034,5011,-3031,5040,-3027,5071,-3007,5100,-3005,5129,-3000,5160,-3000,5189,-2983,5220,-2981,5249,-2962,5278,-2957,5309,-2955,5338,-2938,5369,-2933,5398,-2928,5429,-2911,5458,-2907,5486,-2892,5518,-2890,5546,-2887,5578,-2887,5606,-2887,5635,-2873,5666,-2871,5695,-2868,5726,-2866,5755,-2851,5784,-2849,5815,-2847,5844,-2842,5875,-2830,5904,-2827,5933,-2825,5964,-2820,5993,-2808,6024,-2803,6053,-2791,6082,-2789,6113,-2791,6142,-2794,6173,-2796,6202,-2808,6233,-2808,6262,-2811,6290,-2813,6322,-2815,6350,-2818,6382,-2820,6410,-2832,6439,-2837,6470,-2851,6499,-2851,6530,-2849,6559,-2849,6588,-2851,6619,-2849,6648,-2835,6679,-2835,6708,-2832,6737,-2830,6768,-2825,6797,-2823,6828,-2808,6857,-2791,6886,-2789,6917,-2784,6946,-2782,6977,-2770,7006,-2767,7034,-2767,7066,-2767,7094,-2765,7126,-2753,7154,-2751,7186,-2748,7214,-2748,7243,-2739,7274,-2736,7303,-2736,7334,-2734,7363,-2731,7392,-2719,7423,-2717,7452,-2717,7483,-2719,7512,-2717,7721,-2717,7750,-2719,7781,-2719,7810,-2717,7838,-2717,7870,-2715,7898,-2715,7930,-2715,7958,-2705,7987,-2705,8018,-2705,8047,-2703,8078,-2703,8107,-2703,8138,-2703,8167,-2703,8196,-2700,8227,-2700,8256,-2700,8287,-2700,8316,-2700,8345,-2698,8376,-2698,8405,-2688,8436,-2688,8465,-2688,8494,-2688,8525,-2688,8554,-2688,8585,-2686,8614,-2688,8642,-2688,8674,-2688,8942,-2688,8971,-2686,9000,-2688,9031,-2688,9060,-2688,9091,-2688,9120,-2688,9149,-2686,9180,-2688,9209,-2686,9240,-2686,9269,-2688,9298,-2688,9329,-2688,9358,-2686,9389,-2686,9418,-2688,9446,-2688,9478,-2688,9506,-2686,9538,-2686,10342,-2686,10370,-2684,10399,-2686,10430,-2686e" filled="f" stroked="t" strokeweight="2.25pt" strokecolor="#497DBA">
                <v:path arrowok="t"/>
              </v:shape>
              <v:shape style="position:absolute;left:3327;top:-4061;width:7181;height:1455" type="#_x0000_t75">
                <v:imagedata r:id="rId87" o:title=""/>
              </v:shape>
            </v:group>
            <v:group style="position:absolute;left:3671;top:-3849;width:6759;height:1164" coordorigin="3671,-3849" coordsize="6759,1164">
              <v:shape style="position:absolute;left:3671;top:-3849;width:6759;height:1164" coordorigin="3671,-3849" coordsize="6759,1164" path="m3671,-3849l3701,-3823,3730,-3799,3761,-3780,3790,-3754,3821,-3732,3850,-3711,3878,-3691,3910,-3670,3938,-3648,3970,-3627,3998,-3605,4027,-3583,4058,-3562,4087,-3543,4118,-3521,4176,-3478,4236,-3437,4267,-3418,4296,-3399,4325,-3379,4356,-3360,4385,-3343,4416,-3324,4445,-3310,4476,-3298,4505,-3283,4534,-3269,4565,-3255,4594,-3243,4625,-3231,4654,-3219,4682,-3204,4714,-3192,4742,-3180,4774,-3166,4802,-3151,4831,-3137,4862,-3123,4891,-3111,4922,-3099,4951,-3087,4980,-3075,5011,-3065,5040,-3055,5071,-3046,5100,-3039,5129,-3031,5160,-3027,5189,-3019,5220,-3012,5249,-3003,5278,-2995,5309,-2988,5338,-2979,5369,-2971,5398,-2964,5429,-2955,5458,-2945,5486,-2935,5518,-2928,5546,-2921,5578,-2914,5606,-2907,5635,-2899,5666,-2895,5695,-2887,5726,-2883,5755,-2878,5784,-2873,5815,-2868,5844,-2863,5875,-2859,5904,-2851,5933,-2847,5964,-2842,5993,-2837,6024,-2830,6053,-2825,6082,-2818,6113,-2813,6142,-2808,6173,-2803,6202,-2803,6233,-2801,6262,-2801,6290,-2801,6322,-2801,6350,-2803,6382,-2808,6410,-2811,6439,-2815,6470,-2820,6499,-2825,6530,-2830,6559,-2835,6588,-2837,6619,-2842,6648,-2842,6679,-2844,6708,-2844,6737,-2844,6768,-2842,6797,-2837,6828,-2835,6857,-2827,6886,-2823,6917,-2815,6946,-2811,6977,-2803,7006,-2799,7034,-2791,7066,-2784,7094,-2779,7126,-2775,7154,-2770,7186,-2765,7214,-2763,7243,-2758,7274,-2753,7303,-2751,7334,-2748,7363,-2743,7392,-2739,7423,-2736,7452,-2734,7483,-2729,7512,-2727,7541,-2724,7572,-2722,7601,-2719,7632,-2719,7661,-2717,7690,-2717,7721,-2717,7930,-2717,7958,-2715,7987,-2715,8018,-2712,8047,-2712,8078,-2710,8107,-2707,8138,-2707,8167,-2705,8196,-2705,8227,-2703,8256,-2703,8287,-2703,8316,-2700,8345,-2700,8376,-2700,8405,-2698,8436,-2698,8465,-2695,8494,-2695,8525,-2693,8554,-2693,8585,-2691,8614,-2691,8642,-2688,8674,-2688,9538,-2688,9566,-2686,10370,-2686,10399,-2686,10430,-2686e" filled="f" stroked="t" strokeweight="2.25pt" strokecolor="#BD4A47">
                <v:path arrowok="t"/>
              </v:shape>
              <v:shape style="position:absolute;left:3596;top:-3927;width:6912;height:1318" type="#_x0000_t75">
                <v:imagedata r:id="rId88" o:title=""/>
              </v:shape>
            </v:group>
            <v:group style="position:absolute;left:3403;top:-3742;width:7025;height:1097" coordorigin="3403,-3742" coordsize="7025,1097">
              <v:shape style="position:absolute;left:3403;top:-3742;width:7025;height:1097" coordorigin="3403,-3742" coordsize="7025,1097" path="m3403,-3742l3418,-3735,3432,-3730,3449,-3723,3463,-3715,3478,-3711,3492,-3703,3509,-3699,3523,-3691,3538,-3684,3552,-3679,3569,-3672,3583,-3667,3598,-3660,3612,-3653,3629,-3648,3643,-3641,3658,-3636,3672,-3629,3689,-3624,3703,-3617,3718,-3612,3734,-3605,3749,-3600,3763,-3593,3778,-3588,3794,-3581,3809,-3576,3823,-3569,3838,-3564,3854,-3557,3869,-3552,3883,-3547,3898,-3540,3914,-3535,3929,-3528,3943,-3523,3958,-3519,3974,-3511,3989,-3507,4003,-3502,4018,-3495,4034,-3490,4049,-3483,4063,-3478,4078,-3473,4094,-3466,4109,-3461,4123,-3456,4138,-3451,4154,-3444,4169,-3439,4183,-3435,4198,-3430,4214,-3423,4229,-3418,4243,-3413,4258,-3408,4274,-3401,4289,-3396,4303,-3391,4320,-3387,4334,-3382,4349,-3375,4363,-3370,4380,-3365,4394,-3360,4409,-3355,4423,-3351,4440,-3343,4454,-3339,4469,-3334,4483,-3329,4500,-3324,4514,-3319,4529,-3315,4543,-3310,4560,-3305,4574,-3300,4589,-3293,4603,-3288,4620,-3283,4634,-3279,4649,-3274,4663,-3269,4680,-3264,4694,-3259,4709,-3255,4723,-3250,4740,-3245,4754,-3240,4769,-3235,4783,-3231,4800,-3226,4814,-3223,4829,-3219,4843,-3214,4860,-3209,4874,-3204,4889,-3199,4906,-3195,4920,-3190,4934,-3185,4949,-3180,4966,-3178,4980,-3173,4994,-3168,5009,-3163,5026,-3159,5040,-3154,5054,-3151,5069,-3147,5086,-3142,5100,-3137,5114,-3132,5129,-3130,5146,-3125,5160,-3120,5174,-3115,5189,-3113,5206,-3108,5220,-3103,5234,-3099,5249,-3096,5266,-3091,5280,-3087,5294,-3084,5309,-3079,5326,-3075,5340,-3072,5354,-3067,5369,-3063,5386,-3060,5400,-3055,5414,-3051,5429,-3048,5446,-3043,5460,-3039,5474,-3036,5491,-3031,5506,-3029,5520,-3024,5534,-3022,5551,-3017,5566,-3012,5580,-3010,5594,-3005,5611,-3003,5626,-2998,5640,-2995,5654,-2991,5671,-2988,5686,-2983,5700,-2981,5714,-2976,5731,-2974,5746,-2969,5760,-2967,5774,-2964,5791,-2959,5806,-2957,5820,-2952,5834,-2950,5851,-2945,5866,-2943,5880,-2940,5894,-2935,5911,-2933,5926,-2931,5940,-2926,5954,-2923,5971,-2919,5986,-2916,6000,-2914,6014,-2911,6031,-2907,6046,-2904,6060,-2902,6077,-2897,6091,-2895,6106,-2892,6120,-2890,6137,-2885,6151,-2883,6166,-2880,6180,-2878,6197,-2873,6211,-2871,6226,-2868,6240,-2866,6257,-2861,6271,-2859,6286,-2856,6300,-2854,6317,-2851,6331,-2849,6346,-2844,6360,-2842,6377,-2839,6391,-2837,6406,-2835,6420,-2832,6437,-2830,6451,-2827,6466,-2825,6480,-2823,6497,-2818,6511,-2815,6526,-2813,6540,-2811,6557,-2808,6571,-2806,6586,-2803,6600,-2801,6617,-2799,6631,-2796,6646,-2794,6662,-2791,6677,-2789,6691,-2787,6706,-2784,6722,-2782,6737,-2779,6751,-2779,6766,-2777,6782,-2775,6797,-2772,6811,-2770,6826,-2767,6842,-2765,6857,-2763,6871,-2760,6886,-2758,6902,-2758,6917,-2755,6931,-2753,6946,-2751,6962,-2748,6977,-2746,6991,-2746,7006,-2743,7022,-2741,7037,-2739,7051,-2736,7066,-2736,7082,-2734,7097,-2731,7111,-2729,7126,-2729,7142,-2727,7157,-2724,7171,-2722,7186,-2722,7202,-2719,7217,-2717,7231,-2717,7246,-2715,7262,-2712,7277,-2712,7291,-2710,7308,-2707,7322,-2707,7337,-2705,7351,-2703,7368,-2703,7382,-2700,7397,-2700,7411,-2698,7428,-2695,7442,-2695,7457,-2693,7471,-2693,7488,-2691,7502,-2691,7517,-2688,7531,-2688,7548,-2686,7562,-2686,7577,-2683,7591,-2683,7608,-2681,7622,-2681,7637,-2679,7651,-2679,7668,-2676,7682,-2676,7697,-2674,7711,-2674,7728,-2671,7742,-2671,7757,-2671,7771,-2669,7788,-2669,7802,-2667,7817,-2667,7831,-2667,7848,-2664,7862,-2664,7877,-2664,7894,-2662,7908,-2662,7922,-2662,7937,-2659,7954,-2659,7968,-2659,7982,-2657,7997,-2657,8014,-2657,8028,-2655,8042,-2655,8057,-2655,8074,-2655,8088,-2652,8102,-2652,8117,-2652,8134,-2652,8148,-2652,8162,-2650,8177,-2650,8194,-2650,8208,-2650,8222,-2650,8237,-2647,8342,-2647,8357,-2645,8522,-2645,8539,-2645,8568,-2645,8582,-2645,8599,-2645,8734,-2645,8748,-2647,8854,-2647,8868,-2650,8882,-2650,8899,-2650,8914,-2650,8928,-2650,8942,-2652,8959,-2652,8974,-2652,8988,-2652,9002,-2652,9019,-2655,9034,-2655,9048,-2655,9065,-2655,9079,-2657,9094,-2657,9108,-2657,9125,-2659,9139,-2659,9154,-2659,9168,-2662,9185,-2662,9199,-2662,9214,-2664,9228,-2664,9245,-2664,9259,-2667,9274,-2667,9288,-2667,9305,-2669,9319,-2669,9334,-2671,9348,-2671,9365,-2671,9379,-2674,9394,-2674,9408,-2676,9425,-2676,9439,-2679,9454,-2679,9468,-2681,9485,-2681,9499,-2683,9514,-2683,9528,-2686,9545,-2686,9559,-2688,9574,-2688,9588,-2691,9605,-2691,9619,-2693,9634,-2693,9650,-2695,9665,-2695,9679,-2698,9694,-2700,9710,-2700,9725,-2703,9739,-2703,9754,-2705,9770,-2707,9785,-2707,9799,-2710,9814,-2712,9830,-2712,9845,-2715,9859,-2717,9874,-2717,9890,-2719,9905,-2722,9919,-2722,9934,-2724,9950,-2727,9965,-2729,9979,-2729,9994,-2731,10010,-2734,10025,-2736,10039,-2736,10054,-2739,10070,-2741,10085,-2743,10099,-2746,10114,-2746,10130,-2748,10145,-2751,10159,-2753,10174,-2755,10190,-2758,10205,-2758,10219,-2760,10236,-2763,10250,-2765,10265,-2767,10279,-2770,10296,-2772,10310,-2775,10325,-2777,10339,-2779,10356,-2779,10370,-2782,10385,-2784,10399,-2787,10416,-2789,10428,-2791e" filled="f" stroked="t" strokeweight=".75pt" strokecolor="#000000">
                <v:path arrowok="t"/>
              </v:shape>
            </v:group>
            <v:group style="position:absolute;left:4300;top:-539;width:384;height:2" coordorigin="4300,-539" coordsize="384,2">
              <v:shape style="position:absolute;left:4300;top:-539;width:384;height:2" coordorigin="4300,-539" coordsize="384,0" path="m4300,-539l4684,-539e" filled="f" stroked="t" strokeweight="2.25pt" strokecolor="#497DBA">
                <v:path arrowok="t"/>
              </v:shape>
            </v:group>
            <v:group style="position:absolute;left:4430;top:-600;width:120;height:120" coordorigin="4430,-600" coordsize="120,120">
              <v:shape style="position:absolute;left:4430;top:-600;width:120;height:120" coordorigin="4430,-600" coordsize="120,120" path="m4490,-600l4430,-540,4490,-480,4550,-540,4490,-600e" filled="t" fillcolor="#4F81BC" stroked="f">
                <v:path arrowok="t"/>
                <v:fill/>
              </v:shape>
            </v:group>
            <v:group style="position:absolute;left:4430;top:-600;width:120;height:120" coordorigin="4430,-600" coordsize="120,120">
              <v:shape style="position:absolute;left:4430;top:-600;width:120;height:120" coordorigin="4430,-600" coordsize="120,120" path="m4490,-600l4550,-540,4490,-480,4430,-540,4490,-600xe" filled="f" stroked="t" strokeweight=".72pt" strokecolor="#497DBA">
                <v:path arrowok="t"/>
              </v:shape>
            </v:group>
            <v:group style="position:absolute;left:5741;top:-539;width:132;height:2" coordorigin="5741,-539" coordsize="132,2">
              <v:shape style="position:absolute;left:5741;top:-539;width:132;height:2" coordorigin="5741,-539" coordsize="132,0" path="m5741,-539l5873,-539e" filled="f" stroked="t" strokeweight="2.25pt" strokecolor="#BD4A47">
                <v:path arrowok="t"/>
              </v:shape>
            </v:group>
            <v:group style="position:absolute;left:5489;top:-539;width:132;height:2" coordorigin="5489,-539" coordsize="132,2">
              <v:shape style="position:absolute;left:5489;top:-539;width:132;height:2" coordorigin="5489,-539" coordsize="132,0" path="m5489,-539l5621,-539e" filled="f" stroked="t" strokeweight="2.25pt" strokecolor="#BD4A47">
                <v:path arrowok="t"/>
              </v:shape>
            </v:group>
            <v:group style="position:absolute;left:5621;top:-600;width:120;height:120" coordorigin="5621,-600" coordsize="120,120">
              <v:shape style="position:absolute;left:5621;top:-600;width:120;height:120" coordorigin="5621,-600" coordsize="120,120" path="m5621,-480l5741,-480,5741,-600,5621,-600,5621,-480e" filled="t" fillcolor="#C0504D" stroked="f">
                <v:path arrowok="t"/>
                <v:fill/>
              </v:shape>
            </v:group>
            <v:group style="position:absolute;left:5621;top:-600;width:120;height:120" coordorigin="5621,-600" coordsize="120,120">
              <v:shape style="position:absolute;left:5621;top:-600;width:120;height:120" coordorigin="5621,-600" coordsize="120,120" path="m5621,-480l5741,-480,5741,-600,5621,-600,5621,-480xe" filled="f" stroked="t" strokeweight=".75pt" strokecolor="#BD4A47">
                <v:path arrowok="t"/>
              </v:shape>
            </v:group>
            <v:group style="position:absolute;left:6857;top:-539;width:384;height:2" coordorigin="6857,-539" coordsize="384,2">
              <v:shape style="position:absolute;left:6857;top:-539;width:384;height:2" coordorigin="6857,-539" coordsize="384,0" path="m6857,-539l7241,-539e" filled="f" stroked="t" strokeweight=".75pt" strokecolor="#000000">
                <v:path arrowok="t"/>
              </v:shape>
            </v:group>
            <v:group style="position:absolute;left:2115;top:-4918;width:8535;height:4680" coordorigin="2115,-4918" coordsize="8535,4680">
              <v:shape style="position:absolute;left:2115;top:-4918;width:8535;height:4680" coordorigin="2115,-4918" coordsize="8535,4680" path="m2115,-238l10650,-238,10650,-4918,2115,-4918,2115,-238xe" filled="f" stroked="t" strokeweight=".75pt" strokecolor="#858585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%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83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6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6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Hu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4.680004" w:type="dxa"/>
      </w:tblPr>
      <w:tblGrid/>
      <w:tr>
        <w:trPr>
          <w:trHeight w:val="1390" w:hRule="exact"/>
        </w:trPr>
        <w:tc>
          <w:tcPr>
            <w:tcW w:w="1457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29" w:lineRule="exact"/>
              <w:ind w:left="149" w:right="132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P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age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521" w:right="503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Mix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2705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29" w:lineRule="exact"/>
              <w:ind w:left="823" w:right="807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TH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RMAL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358" w:lineRule="auto"/>
              <w:ind w:left="579" w:right="563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NDU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TI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ITY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  <w:b/>
                <w:bCs/>
              </w:rPr>
              <w:t>k)</w:t>
            </w:r>
            <w:r>
              <w:rPr>
                <w:rFonts w:ascii="Arial" w:hAnsi="Arial" w:cs="Arial" w:eastAsia="Arial"/>
                <w:sz w:val="20"/>
                <w:szCs w:val="20"/>
                <w:spacing w:val="-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W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/(m*K)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2933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29" w:lineRule="exact"/>
              <w:ind w:left="936" w:right="922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TH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RMAL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353" w:lineRule="auto"/>
              <w:ind w:left="831" w:right="81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99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ITY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  <w:b/>
                <w:bCs/>
              </w:rPr>
              <w:t>)</w:t>
            </w:r>
            <w:r>
              <w:rPr>
                <w:rFonts w:ascii="Arial" w:hAnsi="Arial" w:cs="Arial" w:eastAsia="Arial"/>
                <w:sz w:val="20"/>
                <w:szCs w:val="20"/>
                <w:spacing w:val="-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99"/>
                <w:b/>
                <w:bCs/>
                <w:position w:val="7"/>
              </w:rPr>
              <w:t>2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  <w:position w:val="0"/>
              </w:rPr>
              <w:t>K/W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  <w:position w:val="0"/>
              </w:rPr>
            </w:r>
          </w:p>
        </w:tc>
        <w:tc>
          <w:tcPr>
            <w:tcW w:w="279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29" w:lineRule="exact"/>
              <w:ind w:left="658" w:right="64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  <w:b/>
                <w:bCs/>
              </w:rPr>
              <w:t>RAW</w:t>
            </w:r>
            <w:r>
              <w:rPr>
                <w:rFonts w:ascii="Arial" w:hAnsi="Arial" w:cs="Arial" w:eastAsia="Arial"/>
                <w:sz w:val="20"/>
                <w:szCs w:val="20"/>
                <w:spacing w:val="-6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99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99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ITY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070" w:right="1052"/>
              <w:jc w:val="center"/>
              <w:rPr>
                <w:rFonts w:ascii="Arial" w:hAnsi="Arial" w:cs="Arial" w:eastAsia="Arial"/>
                <w:sz w:val="13"/>
                <w:szCs w:val="13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K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/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99"/>
                <w:b/>
                <w:bCs/>
                <w:position w:val="7"/>
              </w:rPr>
              <w:t>3</w:t>
            </w:r>
            <w:r>
              <w:rPr>
                <w:rFonts w:ascii="Arial" w:hAnsi="Arial" w:cs="Arial" w:eastAsia="Arial"/>
                <w:sz w:val="13"/>
                <w:szCs w:val="13"/>
                <w:spacing w:val="0"/>
                <w:w w:val="100"/>
                <w:position w:val="0"/>
              </w:rPr>
            </w:r>
          </w:p>
        </w:tc>
      </w:tr>
      <w:tr>
        <w:trPr>
          <w:trHeight w:val="4184" w:hRule="exact"/>
        </w:trPr>
        <w:tc>
          <w:tcPr>
            <w:tcW w:w="1457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62" w:right="54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62" w:right="54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62" w:right="54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62" w:right="54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2705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73" w:right="95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1.95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73" w:right="95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  <w:i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  <w:i/>
              </w:rPr>
              <w:t>4.26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73" w:right="95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  <w:i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  <w:i/>
              </w:rPr>
              <w:t>3.72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73" w:right="95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  <w:i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  <w:i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  <w:i/>
              </w:rPr>
              <w:t>7.24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2933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88" w:right="106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0.4478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88" w:right="106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0.4991</w:t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88" w:right="106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0.5357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88" w:right="106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0.4165</w:t>
            </w:r>
          </w:p>
        </w:tc>
        <w:tc>
          <w:tcPr>
            <w:tcW w:w="279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59" w:right="93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59" w:right="93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59" w:right="93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59" w:right="93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pgMar w:header="0" w:footer="800" w:top="1340" w:bottom="1200" w:left="1340" w:right="46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6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.000722pt;width:24.202004pt;height:89.740757pt;mso-position-horizontal-relative:page;mso-position-vertical-relative:paragraph;z-index:-35195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al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8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0" w:after="0" w:line="240" w:lineRule="auto"/>
                    <w:ind w:left="463" w:right="44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W/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</w:rPr>
                    <w:t>*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K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6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exact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1" w:after="0" w:line="240" w:lineRule="auto"/>
        <w:ind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sk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-36" w:right="1254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0.0007x</w:t>
      </w:r>
      <w:r>
        <w:rPr>
          <w:rFonts w:ascii="Calibri" w:hAnsi="Calibri" w:cs="Calibri" w:eastAsia="Calibri"/>
          <w:sz w:val="13"/>
          <w:szCs w:val="13"/>
          <w:spacing w:val="0"/>
          <w:w w:val="100"/>
          <w:position w:val="6"/>
        </w:rPr>
        <w:t>2</w:t>
      </w:r>
      <w:r>
        <w:rPr>
          <w:rFonts w:ascii="Calibri" w:hAnsi="Calibri" w:cs="Calibri" w:eastAsia="Calibri"/>
          <w:sz w:val="13"/>
          <w:szCs w:val="13"/>
          <w:spacing w:val="13"/>
          <w:w w:val="100"/>
          <w:position w:val="6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-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0.219</w:t>
      </w:r>
      <w:r>
        <w:rPr>
          <w:rFonts w:ascii="Calibri" w:hAnsi="Calibri" w:cs="Calibri" w:eastAsia="Calibri"/>
          <w:sz w:val="20"/>
          <w:szCs w:val="20"/>
          <w:spacing w:val="-1"/>
          <w:w w:val="100"/>
          <w:position w:val="0"/>
        </w:rPr>
        <w:t>7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x</w:t>
      </w:r>
      <w:r>
        <w:rPr>
          <w:rFonts w:ascii="Calibri" w:hAnsi="Calibri" w:cs="Calibri" w:eastAsia="Calibri"/>
          <w:sz w:val="20"/>
          <w:szCs w:val="20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+</w:t>
      </w:r>
      <w:r>
        <w:rPr>
          <w:rFonts w:ascii="Calibri" w:hAnsi="Calibri" w:cs="Calibri" w:eastAsia="Calibri"/>
          <w:sz w:val="20"/>
          <w:szCs w:val="20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0"/>
        </w:rPr>
        <w:t>160.55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0" w:after="0" w:line="240" w:lineRule="auto"/>
        <w:ind w:left="771" w:right="2062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R²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0.9868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340" w:right="460"/>
          <w:cols w:num="3" w:equalWidth="0">
            <w:col w:w="1204" w:space="2383"/>
            <w:col w:w="2129" w:space="548"/>
            <w:col w:w="3856"/>
          </w:cols>
        </w:sectPr>
      </w:pPr>
      <w:rPr/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ind w:left="4518" w:right="4230"/>
        <w:jc w:val="center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31.330002pt;margin-top:-18.245678pt;width:391.88pt;height:17.237167pt;mso-position-horizontal-relative:page;mso-position-vertical-relative:paragraph;z-index:-35194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188" w:right="-34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position w:val="1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48" w:after="0" w:line="240" w:lineRule="auto"/>
                    <w:ind w:left="188" w:right="-34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7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26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36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46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51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7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56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71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76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81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86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91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86" w:right="-33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96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0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7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8" w:after="0" w:line="240" w:lineRule="auto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99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(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s)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9" w:after="0" w:line="240" w:lineRule="exact"/>
        <w:ind w:left="2995" w:right="-20"/>
        <w:jc w:val="left"/>
        <w:tabs>
          <w:tab w:pos="4180" w:val="left"/>
          <w:tab w:pos="554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Act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al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For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ca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s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t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P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l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.</w:t>
      </w:r>
      <w:r>
        <w:rPr>
          <w:rFonts w:ascii="Calibri" w:hAnsi="Calibri" w:cs="Calibri" w:eastAsia="Calibri"/>
          <w:sz w:val="20"/>
          <w:szCs w:val="20"/>
          <w:spacing w:val="-4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(For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ca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s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t)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4" w:after="0" w:line="240" w:lineRule="auto"/>
        <w:ind w:left="100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/>
        <w:pict>
          <v:group style="position:absolute;margin-left:71.625pt;margin-top:-234.305115pt;width:456pt;height:223.3pt;mso-position-horizontal-relative:page;mso-position-vertical-relative:paragraph;z-index:-35196" coordorigin="1433,-4686" coordsize="9120,4466">
            <v:group style="position:absolute;left:2728;top:-3984;width:2;height:2353" coordorigin="2728,-3984" coordsize="2,2353">
              <v:shape style="position:absolute;left:2728;top:-3984;width:2;height:2353" coordorigin="2728,-3984" coordsize="0,2353" path="m2728,-3984l2728,-1631e" filled="f" stroked="t" strokeweight=".75pt" strokecolor="#858585">
                <v:path arrowok="t"/>
              </v:shape>
            </v:group>
            <v:group style="position:absolute;left:2664;top:-1694;width:7661;height:2" coordorigin="2664,-1694" coordsize="7661,2">
              <v:shape style="position:absolute;left:2664;top:-1694;width:7661;height:2" coordorigin="2664,-1694" coordsize="7661,0" path="m2664,-1694l10325,-1694e" filled="f" stroked="t" strokeweight=".75pt" strokecolor="#858585">
                <v:path arrowok="t"/>
              </v:shape>
            </v:group>
            <v:group style="position:absolute;left:2664;top:-2075;width:64;height:2" coordorigin="2664,-2075" coordsize="64,2">
              <v:shape style="position:absolute;left:2664;top:-2075;width:64;height:2" coordorigin="2664,-2075" coordsize="64,0" path="m2664,-2075l2728,-2075e" filled="f" stroked="t" strokeweight=".75pt" strokecolor="#858585">
                <v:path arrowok="t"/>
              </v:shape>
            </v:group>
            <v:group style="position:absolute;left:2664;top:-2456;width:64;height:2" coordorigin="2664,-2456" coordsize="64,2">
              <v:shape style="position:absolute;left:2664;top:-2456;width:64;height:2" coordorigin="2664,-2456" coordsize="64,0" path="m2664,-2456l2728,-2456e" filled="f" stroked="t" strokeweight=".75pt" strokecolor="#858585">
                <v:path arrowok="t"/>
              </v:shape>
            </v:group>
            <v:group style="position:absolute;left:2664;top:-2838;width:64;height:2" coordorigin="2664,-2838" coordsize="64,2">
              <v:shape style="position:absolute;left:2664;top:-2838;width:64;height:2" coordorigin="2664,-2838" coordsize="64,0" path="m2664,-2838l2728,-2838e" filled="f" stroked="t" strokeweight=".75pt" strokecolor="#858585">
                <v:path arrowok="t"/>
              </v:shape>
            </v:group>
            <v:group style="position:absolute;left:2664;top:-3220;width:64;height:2" coordorigin="2664,-3220" coordsize="64,2">
              <v:shape style="position:absolute;left:2664;top:-3220;width:64;height:2" coordorigin="2664,-3220" coordsize="64,0" path="m2664,-3220l2728,-3220e" filled="f" stroked="t" strokeweight=".75pt" strokecolor="#858585">
                <v:path arrowok="t"/>
              </v:shape>
            </v:group>
            <v:group style="position:absolute;left:2664;top:-3601;width:64;height:2" coordorigin="2664,-3601" coordsize="64,2">
              <v:shape style="position:absolute;left:2664;top:-3601;width:64;height:2" coordorigin="2664,-3601" coordsize="64,0" path="m2664,-3601l2728,-3601e" filled="f" stroked="t" strokeweight=".75pt" strokecolor="#858585">
                <v:path arrowok="t"/>
              </v:shape>
            </v:group>
            <v:group style="position:absolute;left:2664;top:-3984;width:64;height:2" coordorigin="2664,-3984" coordsize="64,2">
              <v:shape style="position:absolute;left:2664;top:-3984;width:64;height:2" coordorigin="2664,-3984" coordsize="64,0" path="m2664,-3984l2728,-3984e" filled="f" stroked="t" strokeweight=".75pt" strokecolor="#858585">
                <v:path arrowok="t"/>
              </v:shape>
            </v:group>
            <v:group style="position:absolute;left:2786;top:-1694;width:2;height:63" coordorigin="2786,-1694" coordsize="2,63">
              <v:shape style="position:absolute;left:2786;top:-1694;width:2;height:63" coordorigin="2786,-1694" coordsize="0,63" path="m2786,-1694l2786,-1631e" filled="f" stroked="t" strokeweight=".75pt" strokecolor="#858585">
                <v:path arrowok="t"/>
              </v:shape>
            </v:group>
            <v:group style="position:absolute;left:2844;top:-1694;width:2;height:63" coordorigin="2844,-1694" coordsize="2,63">
              <v:shape style="position:absolute;left:2844;top:-1694;width:2;height:63" coordorigin="2844,-1694" coordsize="0,63" path="m2844,-1694l2844,-1631e" filled="f" stroked="t" strokeweight=".75pt" strokecolor="#858585">
                <v:path arrowok="t"/>
              </v:shape>
            </v:group>
            <v:group style="position:absolute;left:2904;top:-1694;width:2;height:63" coordorigin="2904,-1694" coordsize="2,63">
              <v:shape style="position:absolute;left:2904;top:-1694;width:2;height:63" coordorigin="2904,-1694" coordsize="0,63" path="m2904,-1694l2904,-1631e" filled="f" stroked="t" strokeweight=".75pt" strokecolor="#858585">
                <v:path arrowok="t"/>
              </v:shape>
            </v:group>
            <v:group style="position:absolute;left:2962;top:-1694;width:2;height:63" coordorigin="2962,-1694" coordsize="2,63">
              <v:shape style="position:absolute;left:2962;top:-1694;width:2;height:63" coordorigin="2962,-1694" coordsize="0,63" path="m2962,-1694l2962,-1631e" filled="f" stroked="t" strokeweight=".75pt" strokecolor="#858585">
                <v:path arrowok="t"/>
              </v:shape>
            </v:group>
            <v:group style="position:absolute;left:3019;top:-1694;width:2;height:63" coordorigin="3019,-1694" coordsize="2,63">
              <v:shape style="position:absolute;left:3019;top:-1694;width:2;height:63" coordorigin="3019,-1694" coordsize="0,63" path="m3019,-1694l3019,-1631e" filled="f" stroked="t" strokeweight=".75pt" strokecolor="#858585">
                <v:path arrowok="t"/>
              </v:shape>
            </v:group>
            <v:group style="position:absolute;left:3079;top:-1694;width:2;height:63" coordorigin="3079,-1694" coordsize="2,63">
              <v:shape style="position:absolute;left:3079;top:-1694;width:2;height:63" coordorigin="3079,-1694" coordsize="0,63" path="m3079,-1694l3079,-1631e" filled="f" stroked="t" strokeweight=".75pt" strokecolor="#858585">
                <v:path arrowok="t"/>
              </v:shape>
            </v:group>
            <v:group style="position:absolute;left:3137;top:-1694;width:2;height:63" coordorigin="3137,-1694" coordsize="2,63">
              <v:shape style="position:absolute;left:3137;top:-1694;width:2;height:63" coordorigin="3137,-1694" coordsize="0,63" path="m3137,-1694l3137,-1631e" filled="f" stroked="t" strokeweight=".75pt" strokecolor="#858585">
                <v:path arrowok="t"/>
              </v:shape>
            </v:group>
            <v:group style="position:absolute;left:3194;top:-1694;width:2;height:63" coordorigin="3194,-1694" coordsize="2,63">
              <v:shape style="position:absolute;left:3194;top:-1694;width:2;height:63" coordorigin="3194,-1694" coordsize="0,63" path="m3194,-1694l3194,-1631e" filled="f" stroked="t" strokeweight=".75pt" strokecolor="#858585">
                <v:path arrowok="t"/>
              </v:shape>
            </v:group>
            <v:group style="position:absolute;left:3254;top:-1694;width:2;height:63" coordorigin="3254,-1694" coordsize="2,63">
              <v:shape style="position:absolute;left:3254;top:-1694;width:2;height:63" coordorigin="3254,-1694" coordsize="0,63" path="m3254,-1694l3254,-1631e" filled="f" stroked="t" strokeweight=".75pt" strokecolor="#858585">
                <v:path arrowok="t"/>
              </v:shape>
            </v:group>
            <v:group style="position:absolute;left:3312;top:-1694;width:2;height:63" coordorigin="3312,-1694" coordsize="2,63">
              <v:shape style="position:absolute;left:3312;top:-1694;width:2;height:63" coordorigin="3312,-1694" coordsize="0,63" path="m3312,-1694l3312,-1631e" filled="f" stroked="t" strokeweight=".75pt" strokecolor="#858585">
                <v:path arrowok="t"/>
              </v:shape>
            </v:group>
            <v:group style="position:absolute;left:3370;top:-1694;width:2;height:63" coordorigin="3370,-1694" coordsize="2,63">
              <v:shape style="position:absolute;left:3370;top:-1694;width:2;height:63" coordorigin="3370,-1694" coordsize="0,63" path="m3370,-1694l3370,-1631e" filled="f" stroked="t" strokeweight=".75pt" strokecolor="#858585">
                <v:path arrowok="t"/>
              </v:shape>
            </v:group>
            <v:group style="position:absolute;left:3430;top:-1694;width:2;height:63" coordorigin="3430,-1694" coordsize="2,63">
              <v:shape style="position:absolute;left:3430;top:-1694;width:2;height:63" coordorigin="3430,-1694" coordsize="0,63" path="m3430,-1694l3430,-1631e" filled="f" stroked="t" strokeweight=".75pt" strokecolor="#858585">
                <v:path arrowok="t"/>
              </v:shape>
            </v:group>
            <v:group style="position:absolute;left:3487;top:-1694;width:2;height:63" coordorigin="3487,-1694" coordsize="2,63">
              <v:shape style="position:absolute;left:3487;top:-1694;width:2;height:63" coordorigin="3487,-1694" coordsize="0,63" path="m3487,-1694l3487,-1631e" filled="f" stroked="t" strokeweight=".75pt" strokecolor="#858585">
                <v:path arrowok="t"/>
              </v:shape>
            </v:group>
            <v:group style="position:absolute;left:3547;top:-1694;width:2;height:63" coordorigin="3547,-1694" coordsize="2,63">
              <v:shape style="position:absolute;left:3547;top:-1694;width:2;height:63" coordorigin="3547,-1694" coordsize="0,63" path="m3547,-1694l3547,-1631e" filled="f" stroked="t" strokeweight=".75pt" strokecolor="#858585">
                <v:path arrowok="t"/>
              </v:shape>
            </v:group>
            <v:group style="position:absolute;left:3605;top:-1694;width:2;height:63" coordorigin="3605,-1694" coordsize="2,63">
              <v:shape style="position:absolute;left:3605;top:-1694;width:2;height:63" coordorigin="3605,-1694" coordsize="0,63" path="m3605,-1694l3605,-1631e" filled="f" stroked="t" strokeweight=".75pt" strokecolor="#858585">
                <v:path arrowok="t"/>
              </v:shape>
            </v:group>
            <v:group style="position:absolute;left:3662;top:-1694;width:2;height:63" coordorigin="3662,-1694" coordsize="2,63">
              <v:shape style="position:absolute;left:3662;top:-1694;width:2;height:63" coordorigin="3662,-1694" coordsize="0,63" path="m3662,-1694l3662,-1631e" filled="f" stroked="t" strokeweight=".75pt" strokecolor="#858585">
                <v:path arrowok="t"/>
              </v:shape>
            </v:group>
            <v:group style="position:absolute;left:3722;top:-1694;width:2;height:63" coordorigin="3722,-1694" coordsize="2,63">
              <v:shape style="position:absolute;left:3722;top:-1694;width:2;height:63" coordorigin="3722,-1694" coordsize="0,63" path="m3722,-1694l3722,-1631e" filled="f" stroked="t" strokeweight=".75pt" strokecolor="#858585">
                <v:path arrowok="t"/>
              </v:shape>
            </v:group>
            <v:group style="position:absolute;left:3780;top:-1694;width:2;height:63" coordorigin="3780,-1694" coordsize="2,63">
              <v:shape style="position:absolute;left:3780;top:-1694;width:2;height:63" coordorigin="3780,-1694" coordsize="0,63" path="m3780,-1694l3780,-1631e" filled="f" stroked="t" strokeweight=".75pt" strokecolor="#858585">
                <v:path arrowok="t"/>
              </v:shape>
            </v:group>
            <v:group style="position:absolute;left:3838;top:-1694;width:2;height:63" coordorigin="3838,-1694" coordsize="2,63">
              <v:shape style="position:absolute;left:3838;top:-1694;width:2;height:63" coordorigin="3838,-1694" coordsize="0,63" path="m3838,-1694l3838,-1631e" filled="f" stroked="t" strokeweight=".75pt" strokecolor="#858585">
                <v:path arrowok="t"/>
              </v:shape>
            </v:group>
            <v:group style="position:absolute;left:3898;top:-1694;width:2;height:63" coordorigin="3898,-1694" coordsize="2,63">
              <v:shape style="position:absolute;left:3898;top:-1694;width:2;height:63" coordorigin="3898,-1694" coordsize="0,63" path="m3898,-1694l3898,-1631e" filled="f" stroked="t" strokeweight=".75pt" strokecolor="#858585">
                <v:path arrowok="t"/>
              </v:shape>
            </v:group>
            <v:group style="position:absolute;left:3955;top:-1694;width:2;height:63" coordorigin="3955,-1694" coordsize="2,63">
              <v:shape style="position:absolute;left:3955;top:-1694;width:2;height:63" coordorigin="3955,-1694" coordsize="0,63" path="m3955,-1694l3955,-1631e" filled="f" stroked="t" strokeweight=".75pt" strokecolor="#858585">
                <v:path arrowok="t"/>
              </v:shape>
            </v:group>
            <v:group style="position:absolute;left:4013;top:-1694;width:2;height:63" coordorigin="4013,-1694" coordsize="2,63">
              <v:shape style="position:absolute;left:4013;top:-1694;width:2;height:63" coordorigin="4013,-1694" coordsize="0,63" path="m4013,-1694l4013,-1631e" filled="f" stroked="t" strokeweight=".75pt" strokecolor="#858585">
                <v:path arrowok="t"/>
              </v:shape>
            </v:group>
            <v:group style="position:absolute;left:4073;top:-1694;width:2;height:63" coordorigin="4073,-1694" coordsize="2,63">
              <v:shape style="position:absolute;left:4073;top:-1694;width:2;height:63" coordorigin="4073,-1694" coordsize="0,63" path="m4073,-1694l4073,-1631e" filled="f" stroked="t" strokeweight=".75pt" strokecolor="#858585">
                <v:path arrowok="t"/>
              </v:shape>
            </v:group>
            <v:group style="position:absolute;left:4130;top:-1694;width:2;height:63" coordorigin="4130,-1694" coordsize="2,63">
              <v:shape style="position:absolute;left:4130;top:-1694;width:2;height:63" coordorigin="4130,-1694" coordsize="0,63" path="m4130,-1694l4130,-1631e" filled="f" stroked="t" strokeweight=".75pt" strokecolor="#858585">
                <v:path arrowok="t"/>
              </v:shape>
            </v:group>
            <v:group style="position:absolute;left:4188;top:-1694;width:2;height:63" coordorigin="4188,-1694" coordsize="2,63">
              <v:shape style="position:absolute;left:4188;top:-1694;width:2;height:63" coordorigin="4188,-1694" coordsize="0,63" path="m4188,-1694l4188,-1631e" filled="f" stroked="t" strokeweight=".75pt" strokecolor="#858585">
                <v:path arrowok="t"/>
              </v:shape>
            </v:group>
            <v:group style="position:absolute;left:4248;top:-1694;width:2;height:63" coordorigin="4248,-1694" coordsize="2,63">
              <v:shape style="position:absolute;left:4248;top:-1694;width:2;height:63" coordorigin="4248,-1694" coordsize="0,63" path="m4248,-1694l4248,-1631e" filled="f" stroked="t" strokeweight=".75pt" strokecolor="#858585">
                <v:path arrowok="t"/>
              </v:shape>
            </v:group>
            <v:group style="position:absolute;left:4306;top:-1694;width:2;height:63" coordorigin="4306,-1694" coordsize="2,63">
              <v:shape style="position:absolute;left:4306;top:-1694;width:2;height:63" coordorigin="4306,-1694" coordsize="0,63" path="m4306,-1694l4306,-1631e" filled="f" stroked="t" strokeweight=".75pt" strokecolor="#858585">
                <v:path arrowok="t"/>
              </v:shape>
            </v:group>
            <v:group style="position:absolute;left:4363;top:-1694;width:2;height:63" coordorigin="4363,-1694" coordsize="2,63">
              <v:shape style="position:absolute;left:4363;top:-1694;width:2;height:63" coordorigin="4363,-1694" coordsize="0,63" path="m4363,-1694l4363,-1631e" filled="f" stroked="t" strokeweight=".75pt" strokecolor="#858585">
                <v:path arrowok="t"/>
              </v:shape>
            </v:group>
            <v:group style="position:absolute;left:4423;top:-1694;width:2;height:63" coordorigin="4423,-1694" coordsize="2,63">
              <v:shape style="position:absolute;left:4423;top:-1694;width:2;height:63" coordorigin="4423,-1694" coordsize="0,63" path="m4423,-1694l4423,-1631e" filled="f" stroked="t" strokeweight=".75pt" strokecolor="#858585">
                <v:path arrowok="t"/>
              </v:shape>
            </v:group>
            <v:group style="position:absolute;left:4481;top:-1694;width:2;height:63" coordorigin="4481,-1694" coordsize="2,63">
              <v:shape style="position:absolute;left:4481;top:-1694;width:2;height:63" coordorigin="4481,-1694" coordsize="0,63" path="m4481,-1694l4481,-1631e" filled="f" stroked="t" strokeweight=".75pt" strokecolor="#858585">
                <v:path arrowok="t"/>
              </v:shape>
            </v:group>
            <v:group style="position:absolute;left:4538;top:-1694;width:2;height:63" coordorigin="4538,-1694" coordsize="2,63">
              <v:shape style="position:absolute;left:4538;top:-1694;width:2;height:63" coordorigin="4538,-1694" coordsize="0,63" path="m4538,-1694l4538,-1631e" filled="f" stroked="t" strokeweight=".75pt" strokecolor="#858585">
                <v:path arrowok="t"/>
              </v:shape>
            </v:group>
            <v:group style="position:absolute;left:4598;top:-1694;width:2;height:63" coordorigin="4598,-1694" coordsize="2,63">
              <v:shape style="position:absolute;left:4598;top:-1694;width:2;height:63" coordorigin="4598,-1694" coordsize="0,63" path="m4598,-1694l4598,-1631e" filled="f" stroked="t" strokeweight=".75pt" strokecolor="#858585">
                <v:path arrowok="t"/>
              </v:shape>
            </v:group>
            <v:group style="position:absolute;left:4656;top:-1694;width:2;height:63" coordorigin="4656,-1694" coordsize="2,63">
              <v:shape style="position:absolute;left:4656;top:-1694;width:2;height:63" coordorigin="4656,-1694" coordsize="0,63" path="m4656,-1694l4656,-1631e" filled="f" stroked="t" strokeweight=".75pt" strokecolor="#858585">
                <v:path arrowok="t"/>
              </v:shape>
            </v:group>
            <v:group style="position:absolute;left:4716;top:-1694;width:2;height:63" coordorigin="4716,-1694" coordsize="2,63">
              <v:shape style="position:absolute;left:4716;top:-1694;width:2;height:63" coordorigin="4716,-1694" coordsize="0,63" path="m4716,-1694l4716,-1631e" filled="f" stroked="t" strokeweight=".75pt" strokecolor="#858585">
                <v:path arrowok="t"/>
              </v:shape>
            </v:group>
            <v:group style="position:absolute;left:4774;top:-1694;width:2;height:63" coordorigin="4774,-1694" coordsize="2,63">
              <v:shape style="position:absolute;left:4774;top:-1694;width:2;height:63" coordorigin="4774,-1694" coordsize="0,63" path="m4774,-1694l4774,-1631e" filled="f" stroked="t" strokeweight=".75pt" strokecolor="#858585">
                <v:path arrowok="t"/>
              </v:shape>
            </v:group>
            <v:group style="position:absolute;left:4831;top:-1694;width:2;height:63" coordorigin="4831,-1694" coordsize="2,63">
              <v:shape style="position:absolute;left:4831;top:-1694;width:2;height:63" coordorigin="4831,-1694" coordsize="0,63" path="m4831,-1694l4831,-1631e" filled="f" stroked="t" strokeweight=".75pt" strokecolor="#858585">
                <v:path arrowok="t"/>
              </v:shape>
            </v:group>
            <v:group style="position:absolute;left:4891;top:-1694;width:2;height:63" coordorigin="4891,-1694" coordsize="2,63">
              <v:shape style="position:absolute;left:4891;top:-1694;width:2;height:63" coordorigin="4891,-1694" coordsize="0,63" path="m4891,-1694l4891,-1631e" filled="f" stroked="t" strokeweight=".75pt" strokecolor="#858585">
                <v:path arrowok="t"/>
              </v:shape>
            </v:group>
            <v:group style="position:absolute;left:4949;top:-1694;width:2;height:63" coordorigin="4949,-1694" coordsize="2,63">
              <v:shape style="position:absolute;left:4949;top:-1694;width:2;height:63" coordorigin="4949,-1694" coordsize="0,63" path="m4949,-1694l4949,-1631e" filled="f" stroked="t" strokeweight=".75pt" strokecolor="#858585">
                <v:path arrowok="t"/>
              </v:shape>
            </v:group>
            <v:group style="position:absolute;left:5006;top:-1694;width:2;height:63" coordorigin="5006,-1694" coordsize="2,63">
              <v:shape style="position:absolute;left:5006;top:-1694;width:2;height:63" coordorigin="5006,-1694" coordsize="0,63" path="m5006,-1694l5006,-1631e" filled="f" stroked="t" strokeweight=".75pt" strokecolor="#858585">
                <v:path arrowok="t"/>
              </v:shape>
            </v:group>
            <v:group style="position:absolute;left:5066;top:-1694;width:2;height:63" coordorigin="5066,-1694" coordsize="2,63">
              <v:shape style="position:absolute;left:5066;top:-1694;width:2;height:63" coordorigin="5066,-1694" coordsize="0,63" path="m5066,-1694l5066,-1631e" filled="f" stroked="t" strokeweight=".75pt" strokecolor="#858585">
                <v:path arrowok="t"/>
              </v:shape>
            </v:group>
            <v:group style="position:absolute;left:5124;top:-1694;width:2;height:63" coordorigin="5124,-1694" coordsize="2,63">
              <v:shape style="position:absolute;left:5124;top:-1694;width:2;height:63" coordorigin="5124,-1694" coordsize="0,63" path="m5124,-1694l5124,-1631e" filled="f" stroked="t" strokeweight=".75pt" strokecolor="#858585">
                <v:path arrowok="t"/>
              </v:shape>
            </v:group>
            <v:group style="position:absolute;left:5182;top:-1694;width:2;height:63" coordorigin="5182,-1694" coordsize="2,63">
              <v:shape style="position:absolute;left:5182;top:-1694;width:2;height:63" coordorigin="5182,-1694" coordsize="0,63" path="m5182,-1694l5182,-1631e" filled="f" stroked="t" strokeweight=".75pt" strokecolor="#858585">
                <v:path arrowok="t"/>
              </v:shape>
            </v:group>
            <v:group style="position:absolute;left:5242;top:-1694;width:2;height:63" coordorigin="5242,-1694" coordsize="2,63">
              <v:shape style="position:absolute;left:5242;top:-1694;width:2;height:63" coordorigin="5242,-1694" coordsize="0,63" path="m5242,-1694l5242,-1631e" filled="f" stroked="t" strokeweight=".75pt" strokecolor="#858585">
                <v:path arrowok="t"/>
              </v:shape>
            </v:group>
            <v:group style="position:absolute;left:5299;top:-1694;width:2;height:63" coordorigin="5299,-1694" coordsize="2,63">
              <v:shape style="position:absolute;left:5299;top:-1694;width:2;height:63" coordorigin="5299,-1694" coordsize="0,63" path="m5299,-1694l5299,-1631e" filled="f" stroked="t" strokeweight=".75pt" strokecolor="#858585">
                <v:path arrowok="t"/>
              </v:shape>
            </v:group>
            <v:group style="position:absolute;left:5357;top:-1694;width:2;height:63" coordorigin="5357,-1694" coordsize="2,63">
              <v:shape style="position:absolute;left:5357;top:-1694;width:2;height:63" coordorigin="5357,-1694" coordsize="0,63" path="m5357,-1694l5357,-1631e" filled="f" stroked="t" strokeweight=".75pt" strokecolor="#858585">
                <v:path arrowok="t"/>
              </v:shape>
            </v:group>
            <v:group style="position:absolute;left:5417;top:-1694;width:2;height:63" coordorigin="5417,-1694" coordsize="2,63">
              <v:shape style="position:absolute;left:5417;top:-1694;width:2;height:63" coordorigin="5417,-1694" coordsize="0,63" path="m5417,-1694l5417,-1631e" filled="f" stroked="t" strokeweight=".75pt" strokecolor="#858585">
                <v:path arrowok="t"/>
              </v:shape>
            </v:group>
            <v:group style="position:absolute;left:5474;top:-1694;width:2;height:63" coordorigin="5474,-1694" coordsize="2,63">
              <v:shape style="position:absolute;left:5474;top:-1694;width:2;height:63" coordorigin="5474,-1694" coordsize="0,63" path="m5474,-1694l5474,-1631e" filled="f" stroked="t" strokeweight=".75pt" strokecolor="#858585">
                <v:path arrowok="t"/>
              </v:shape>
            </v:group>
            <v:group style="position:absolute;left:5532;top:-1694;width:2;height:63" coordorigin="5532,-1694" coordsize="2,63">
              <v:shape style="position:absolute;left:5532;top:-1694;width:2;height:63" coordorigin="5532,-1694" coordsize="0,63" path="m5532,-1694l5532,-1631e" filled="f" stroked="t" strokeweight=".75pt" strokecolor="#858585">
                <v:path arrowok="t"/>
              </v:shape>
            </v:group>
            <v:group style="position:absolute;left:5592;top:-1694;width:2;height:63" coordorigin="5592,-1694" coordsize="2,63">
              <v:shape style="position:absolute;left:5592;top:-1694;width:2;height:63" coordorigin="5592,-1694" coordsize="0,63" path="m5592,-1694l5592,-1631e" filled="f" stroked="t" strokeweight=".75pt" strokecolor="#858585">
                <v:path arrowok="t"/>
              </v:shape>
            </v:group>
            <v:group style="position:absolute;left:5650;top:-1694;width:2;height:63" coordorigin="5650,-1694" coordsize="2,63">
              <v:shape style="position:absolute;left:5650;top:-1694;width:2;height:63" coordorigin="5650,-1694" coordsize="0,63" path="m5650,-1694l5650,-1631e" filled="f" stroked="t" strokeweight=".75pt" strokecolor="#858585">
                <v:path arrowok="t"/>
              </v:shape>
            </v:group>
            <v:group style="position:absolute;left:5707;top:-1694;width:2;height:63" coordorigin="5707,-1694" coordsize="2,63">
              <v:shape style="position:absolute;left:5707;top:-1694;width:2;height:63" coordorigin="5707,-1694" coordsize="0,63" path="m5707,-1694l5707,-1631e" filled="f" stroked="t" strokeweight=".75pt" strokecolor="#858585">
                <v:path arrowok="t"/>
              </v:shape>
            </v:group>
            <v:group style="position:absolute;left:5767;top:-1694;width:2;height:63" coordorigin="5767,-1694" coordsize="2,63">
              <v:shape style="position:absolute;left:5767;top:-1694;width:2;height:63" coordorigin="5767,-1694" coordsize="0,63" path="m5767,-1694l5767,-1631e" filled="f" stroked="t" strokeweight=".75pt" strokecolor="#858585">
                <v:path arrowok="t"/>
              </v:shape>
            </v:group>
            <v:group style="position:absolute;left:5825;top:-1694;width:2;height:63" coordorigin="5825,-1694" coordsize="2,63">
              <v:shape style="position:absolute;left:5825;top:-1694;width:2;height:63" coordorigin="5825,-1694" coordsize="0,63" path="m5825,-1694l5825,-1631e" filled="f" stroked="t" strokeweight=".75pt" strokecolor="#858585">
                <v:path arrowok="t"/>
              </v:shape>
            </v:group>
            <v:group style="position:absolute;left:5885;top:-1694;width:2;height:63" coordorigin="5885,-1694" coordsize="2,63">
              <v:shape style="position:absolute;left:5885;top:-1694;width:2;height:63" coordorigin="5885,-1694" coordsize="0,63" path="m5885,-1694l5885,-1631e" filled="f" stroked="t" strokeweight=".75pt" strokecolor="#858585">
                <v:path arrowok="t"/>
              </v:shape>
            </v:group>
            <v:group style="position:absolute;left:5942;top:-1694;width:2;height:63" coordorigin="5942,-1694" coordsize="2,63">
              <v:shape style="position:absolute;left:5942;top:-1694;width:2;height:63" coordorigin="5942,-1694" coordsize="0,63" path="m5942,-1694l5942,-1631e" filled="f" stroked="t" strokeweight=".75pt" strokecolor="#858585">
                <v:path arrowok="t"/>
              </v:shape>
            </v:group>
            <v:group style="position:absolute;left:6000;top:-1694;width:2;height:63" coordorigin="6000,-1694" coordsize="2,63">
              <v:shape style="position:absolute;left:6000;top:-1694;width:2;height:63" coordorigin="6000,-1694" coordsize="0,63" path="m6000,-1694l6000,-1631e" filled="f" stroked="t" strokeweight=".75pt" strokecolor="#858585">
                <v:path arrowok="t"/>
              </v:shape>
            </v:group>
            <v:group style="position:absolute;left:6060;top:-1694;width:2;height:63" coordorigin="6060,-1694" coordsize="2,63">
              <v:shape style="position:absolute;left:6060;top:-1694;width:2;height:63" coordorigin="6060,-1694" coordsize="0,63" path="m6060,-1694l6060,-1631e" filled="f" stroked="t" strokeweight=".75pt" strokecolor="#858585">
                <v:path arrowok="t"/>
              </v:shape>
            </v:group>
            <v:group style="position:absolute;left:6118;top:-1694;width:2;height:63" coordorigin="6118,-1694" coordsize="2,63">
              <v:shape style="position:absolute;left:6118;top:-1694;width:2;height:63" coordorigin="6118,-1694" coordsize="0,63" path="m6118,-1694l6118,-1631e" filled="f" stroked="t" strokeweight=".75pt" strokecolor="#858585">
                <v:path arrowok="t"/>
              </v:shape>
            </v:group>
            <v:group style="position:absolute;left:6175;top:-1694;width:2;height:63" coordorigin="6175,-1694" coordsize="2,63">
              <v:shape style="position:absolute;left:6175;top:-1694;width:2;height:63" coordorigin="6175,-1694" coordsize="0,63" path="m6175,-1694l6175,-1631e" filled="f" stroked="t" strokeweight=".75pt" strokecolor="#858585">
                <v:path arrowok="t"/>
              </v:shape>
            </v:group>
            <v:group style="position:absolute;left:6235;top:-1694;width:2;height:63" coordorigin="6235,-1694" coordsize="2,63">
              <v:shape style="position:absolute;left:6235;top:-1694;width:2;height:63" coordorigin="6235,-1694" coordsize="0,63" path="m6235,-1694l6235,-1631e" filled="f" stroked="t" strokeweight=".75pt" strokecolor="#858585">
                <v:path arrowok="t"/>
              </v:shape>
            </v:group>
            <v:group style="position:absolute;left:6293;top:-1694;width:2;height:63" coordorigin="6293,-1694" coordsize="2,63">
              <v:shape style="position:absolute;left:6293;top:-1694;width:2;height:63" coordorigin="6293,-1694" coordsize="0,63" path="m6293,-1694l6293,-1631e" filled="f" stroked="t" strokeweight=".75pt" strokecolor="#858585">
                <v:path arrowok="t"/>
              </v:shape>
            </v:group>
            <v:group style="position:absolute;left:6350;top:-1694;width:2;height:63" coordorigin="6350,-1694" coordsize="2,63">
              <v:shape style="position:absolute;left:6350;top:-1694;width:2;height:63" coordorigin="6350,-1694" coordsize="0,63" path="m6350,-1694l6350,-1631e" filled="f" stroked="t" strokeweight=".75pt" strokecolor="#858585">
                <v:path arrowok="t"/>
              </v:shape>
            </v:group>
            <v:group style="position:absolute;left:6410;top:-1694;width:2;height:63" coordorigin="6410,-1694" coordsize="2,63">
              <v:shape style="position:absolute;left:6410;top:-1694;width:2;height:63" coordorigin="6410,-1694" coordsize="0,63" path="m6410,-1694l6410,-1631e" filled="f" stroked="t" strokeweight=".75pt" strokecolor="#858585">
                <v:path arrowok="t"/>
              </v:shape>
            </v:group>
            <v:group style="position:absolute;left:6468;top:-1694;width:2;height:63" coordorigin="6468,-1694" coordsize="2,63">
              <v:shape style="position:absolute;left:6468;top:-1694;width:2;height:63" coordorigin="6468,-1694" coordsize="0,63" path="m6468,-1694l6468,-1631e" filled="f" stroked="t" strokeweight=".75pt" strokecolor="#858585">
                <v:path arrowok="t"/>
              </v:shape>
            </v:group>
            <v:group style="position:absolute;left:6526;top:-1694;width:2;height:63" coordorigin="6526,-1694" coordsize="2,63">
              <v:shape style="position:absolute;left:6526;top:-1694;width:2;height:63" coordorigin="6526,-1694" coordsize="0,63" path="m6526,-1694l6526,-1631e" filled="f" stroked="t" strokeweight=".75pt" strokecolor="#858585">
                <v:path arrowok="t"/>
              </v:shape>
            </v:group>
            <v:group style="position:absolute;left:6586;top:-1694;width:2;height:63" coordorigin="6586,-1694" coordsize="2,63">
              <v:shape style="position:absolute;left:6586;top:-1694;width:2;height:63" coordorigin="6586,-1694" coordsize="0,63" path="m6586,-1694l6586,-1631e" filled="f" stroked="t" strokeweight=".75pt" strokecolor="#858585">
                <v:path arrowok="t"/>
              </v:shape>
            </v:group>
            <v:group style="position:absolute;left:6643;top:-1694;width:2;height:63" coordorigin="6643,-1694" coordsize="2,63">
              <v:shape style="position:absolute;left:6643;top:-1694;width:2;height:63" coordorigin="6643,-1694" coordsize="0,63" path="m6643,-1694l6643,-1631e" filled="f" stroked="t" strokeweight=".75pt" strokecolor="#858585">
                <v:path arrowok="t"/>
              </v:shape>
            </v:group>
            <v:group style="position:absolute;left:6701;top:-1694;width:2;height:63" coordorigin="6701,-1694" coordsize="2,63">
              <v:shape style="position:absolute;left:6701;top:-1694;width:2;height:63" coordorigin="6701,-1694" coordsize="0,63" path="m6701,-1694l6701,-1631e" filled="f" stroked="t" strokeweight=".75pt" strokecolor="#858585">
                <v:path arrowok="t"/>
              </v:shape>
            </v:group>
            <v:group style="position:absolute;left:6761;top:-1694;width:2;height:63" coordorigin="6761,-1694" coordsize="2,63">
              <v:shape style="position:absolute;left:6761;top:-1694;width:2;height:63" coordorigin="6761,-1694" coordsize="0,63" path="m6761,-1694l6761,-1631e" filled="f" stroked="t" strokeweight=".75pt" strokecolor="#858585">
                <v:path arrowok="t"/>
              </v:shape>
            </v:group>
            <v:group style="position:absolute;left:6818;top:-1694;width:2;height:63" coordorigin="6818,-1694" coordsize="2,63">
              <v:shape style="position:absolute;left:6818;top:-1694;width:2;height:63" coordorigin="6818,-1694" coordsize="0,63" path="m6818,-1694l6818,-1631e" filled="f" stroked="t" strokeweight=".75pt" strokecolor="#858585">
                <v:path arrowok="t"/>
              </v:shape>
            </v:group>
            <v:group style="position:absolute;left:6876;top:-1694;width:2;height:63" coordorigin="6876,-1694" coordsize="2,63">
              <v:shape style="position:absolute;left:6876;top:-1694;width:2;height:63" coordorigin="6876,-1694" coordsize="0,63" path="m6876,-1694l6876,-1631e" filled="f" stroked="t" strokeweight=".75pt" strokecolor="#858585">
                <v:path arrowok="t"/>
              </v:shape>
            </v:group>
            <v:group style="position:absolute;left:6936;top:-1694;width:2;height:63" coordorigin="6936,-1694" coordsize="2,63">
              <v:shape style="position:absolute;left:6936;top:-1694;width:2;height:63" coordorigin="6936,-1694" coordsize="0,63" path="m6936,-1694l6936,-1631e" filled="f" stroked="t" strokeweight=".75pt" strokecolor="#858585">
                <v:path arrowok="t"/>
              </v:shape>
            </v:group>
            <v:group style="position:absolute;left:6994;top:-1694;width:2;height:63" coordorigin="6994,-1694" coordsize="2,63">
              <v:shape style="position:absolute;left:6994;top:-1694;width:2;height:63" coordorigin="6994,-1694" coordsize="0,63" path="m6994,-1694l6994,-1631e" filled="f" stroked="t" strokeweight=".75pt" strokecolor="#858585">
                <v:path arrowok="t"/>
              </v:shape>
            </v:group>
            <v:group style="position:absolute;left:7054;top:-1694;width:2;height:63" coordorigin="7054,-1694" coordsize="2,63">
              <v:shape style="position:absolute;left:7054;top:-1694;width:2;height:63" coordorigin="7054,-1694" coordsize="0,63" path="m7054,-1694l7054,-1631e" filled="f" stroked="t" strokeweight=".75pt" strokecolor="#858585">
                <v:path arrowok="t"/>
              </v:shape>
            </v:group>
            <v:group style="position:absolute;left:7111;top:-1694;width:2;height:63" coordorigin="7111,-1694" coordsize="2,63">
              <v:shape style="position:absolute;left:7111;top:-1694;width:2;height:63" coordorigin="7111,-1694" coordsize="0,63" path="m7111,-1694l7111,-1631e" filled="f" stroked="t" strokeweight=".75pt" strokecolor="#858585">
                <v:path arrowok="t"/>
              </v:shape>
            </v:group>
            <v:group style="position:absolute;left:7169;top:-1694;width:2;height:63" coordorigin="7169,-1694" coordsize="2,63">
              <v:shape style="position:absolute;left:7169;top:-1694;width:2;height:63" coordorigin="7169,-1694" coordsize="0,63" path="m7169,-1694l7169,-1631e" filled="f" stroked="t" strokeweight=".75pt" strokecolor="#858585">
                <v:path arrowok="t"/>
              </v:shape>
            </v:group>
            <v:group style="position:absolute;left:7229;top:-1694;width:2;height:63" coordorigin="7229,-1694" coordsize="2,63">
              <v:shape style="position:absolute;left:7229;top:-1694;width:2;height:63" coordorigin="7229,-1694" coordsize="0,63" path="m7229,-1694l7229,-1631e" filled="f" stroked="t" strokeweight=".75pt" strokecolor="#858585">
                <v:path arrowok="t"/>
              </v:shape>
            </v:group>
            <v:group style="position:absolute;left:7286;top:-1694;width:2;height:63" coordorigin="7286,-1694" coordsize="2,63">
              <v:shape style="position:absolute;left:7286;top:-1694;width:2;height:63" coordorigin="7286,-1694" coordsize="0,63" path="m7286,-1694l7286,-1631e" filled="f" stroked="t" strokeweight=".75pt" strokecolor="#858585">
                <v:path arrowok="t"/>
              </v:shape>
            </v:group>
            <v:group style="position:absolute;left:7344;top:-1694;width:2;height:63" coordorigin="7344,-1694" coordsize="2,63">
              <v:shape style="position:absolute;left:7344;top:-1694;width:2;height:63" coordorigin="7344,-1694" coordsize="0,63" path="m7344,-1694l7344,-1631e" filled="f" stroked="t" strokeweight=".75pt" strokecolor="#858585">
                <v:path arrowok="t"/>
              </v:shape>
            </v:group>
            <v:group style="position:absolute;left:7404;top:-1694;width:2;height:63" coordorigin="7404,-1694" coordsize="2,63">
              <v:shape style="position:absolute;left:7404;top:-1694;width:2;height:63" coordorigin="7404,-1694" coordsize="0,63" path="m7404,-1694l7404,-1631e" filled="f" stroked="t" strokeweight=".75pt" strokecolor="#858585">
                <v:path arrowok="t"/>
              </v:shape>
            </v:group>
            <v:group style="position:absolute;left:7462;top:-1694;width:2;height:63" coordorigin="7462,-1694" coordsize="2,63">
              <v:shape style="position:absolute;left:7462;top:-1694;width:2;height:63" coordorigin="7462,-1694" coordsize="0,63" path="m7462,-1694l7462,-1631e" filled="f" stroked="t" strokeweight=".75pt" strokecolor="#858585">
                <v:path arrowok="t"/>
              </v:shape>
            </v:group>
            <v:group style="position:absolute;left:7519;top:-1694;width:2;height:63" coordorigin="7519,-1694" coordsize="2,63">
              <v:shape style="position:absolute;left:7519;top:-1694;width:2;height:63" coordorigin="7519,-1694" coordsize="0,63" path="m7519,-1694l7519,-1631e" filled="f" stroked="t" strokeweight=".75pt" strokecolor="#858585">
                <v:path arrowok="t"/>
              </v:shape>
            </v:group>
            <v:group style="position:absolute;left:7579;top:-1694;width:2;height:63" coordorigin="7579,-1694" coordsize="2,63">
              <v:shape style="position:absolute;left:7579;top:-1694;width:2;height:63" coordorigin="7579,-1694" coordsize="0,63" path="m7579,-1694l7579,-1631e" filled="f" stroked="t" strokeweight=".75pt" strokecolor="#858585">
                <v:path arrowok="t"/>
              </v:shape>
            </v:group>
            <v:group style="position:absolute;left:7637;top:-1694;width:2;height:63" coordorigin="7637,-1694" coordsize="2,63">
              <v:shape style="position:absolute;left:7637;top:-1694;width:2;height:63" coordorigin="7637,-1694" coordsize="0,63" path="m7637,-1694l7637,-1631e" filled="f" stroked="t" strokeweight=".75pt" strokecolor="#858585">
                <v:path arrowok="t"/>
              </v:shape>
            </v:group>
            <v:group style="position:absolute;left:7694;top:-1694;width:2;height:63" coordorigin="7694,-1694" coordsize="2,63">
              <v:shape style="position:absolute;left:7694;top:-1694;width:2;height:63" coordorigin="7694,-1694" coordsize="0,63" path="m7694,-1694l7694,-1631e" filled="f" stroked="t" strokeweight=".75pt" strokecolor="#858585">
                <v:path arrowok="t"/>
              </v:shape>
            </v:group>
            <v:group style="position:absolute;left:7754;top:-1694;width:2;height:63" coordorigin="7754,-1694" coordsize="2,63">
              <v:shape style="position:absolute;left:7754;top:-1694;width:2;height:63" coordorigin="7754,-1694" coordsize="0,63" path="m7754,-1694l7754,-1631e" filled="f" stroked="t" strokeweight=".75pt" strokecolor="#858585">
                <v:path arrowok="t"/>
              </v:shape>
            </v:group>
            <v:group style="position:absolute;left:7812;top:-1694;width:2;height:63" coordorigin="7812,-1694" coordsize="2,63">
              <v:shape style="position:absolute;left:7812;top:-1694;width:2;height:63" coordorigin="7812,-1694" coordsize="0,63" path="m7812,-1694l7812,-1631e" filled="f" stroked="t" strokeweight=".75pt" strokecolor="#858585">
                <v:path arrowok="t"/>
              </v:shape>
            </v:group>
            <v:group style="position:absolute;left:7870;top:-1694;width:2;height:63" coordorigin="7870,-1694" coordsize="2,63">
              <v:shape style="position:absolute;left:7870;top:-1694;width:2;height:63" coordorigin="7870,-1694" coordsize="0,63" path="m7870,-1694l7870,-1631e" filled="f" stroked="t" strokeweight=".75pt" strokecolor="#858585">
                <v:path arrowok="t"/>
              </v:shape>
            </v:group>
            <v:group style="position:absolute;left:7930;top:-1694;width:2;height:63" coordorigin="7930,-1694" coordsize="2,63">
              <v:shape style="position:absolute;left:7930;top:-1694;width:2;height:63" coordorigin="7930,-1694" coordsize="0,63" path="m7930,-1694l7930,-1631e" filled="f" stroked="t" strokeweight=".75pt" strokecolor="#858585">
                <v:path arrowok="t"/>
              </v:shape>
            </v:group>
            <v:group style="position:absolute;left:7987;top:-1694;width:2;height:63" coordorigin="7987,-1694" coordsize="2,63">
              <v:shape style="position:absolute;left:7987;top:-1694;width:2;height:63" coordorigin="7987,-1694" coordsize="0,63" path="m7987,-1694l7987,-1631e" filled="f" stroked="t" strokeweight=".75pt" strokecolor="#858585">
                <v:path arrowok="t"/>
              </v:shape>
            </v:group>
            <v:group style="position:absolute;left:8045;top:-1694;width:2;height:63" coordorigin="8045,-1694" coordsize="2,63">
              <v:shape style="position:absolute;left:8045;top:-1694;width:2;height:63" coordorigin="8045,-1694" coordsize="0,63" path="m8045,-1694l8045,-1631e" filled="f" stroked="t" strokeweight=".75pt" strokecolor="#858585">
                <v:path arrowok="t"/>
              </v:shape>
            </v:group>
            <v:group style="position:absolute;left:8105;top:-1694;width:2;height:63" coordorigin="8105,-1694" coordsize="2,63">
              <v:shape style="position:absolute;left:8105;top:-1694;width:2;height:63" coordorigin="8105,-1694" coordsize="0,63" path="m8105,-1694l8105,-1631e" filled="f" stroked="t" strokeweight=".75pt" strokecolor="#858585">
                <v:path arrowok="t"/>
              </v:shape>
            </v:group>
            <v:group style="position:absolute;left:8162;top:-1694;width:2;height:63" coordorigin="8162,-1694" coordsize="2,63">
              <v:shape style="position:absolute;left:8162;top:-1694;width:2;height:63" coordorigin="8162,-1694" coordsize="0,63" path="m8162,-1694l8162,-1631e" filled="f" stroked="t" strokeweight=".75pt" strokecolor="#858585">
                <v:path arrowok="t"/>
              </v:shape>
            </v:group>
            <v:group style="position:absolute;left:8220;top:-1694;width:2;height:63" coordorigin="8220,-1694" coordsize="2,63">
              <v:shape style="position:absolute;left:8220;top:-1694;width:2;height:63" coordorigin="8220,-1694" coordsize="0,63" path="m8220,-1694l8220,-1631e" filled="f" stroked="t" strokeweight=".75pt" strokecolor="#858585">
                <v:path arrowok="t"/>
              </v:shape>
            </v:group>
            <v:group style="position:absolute;left:8280;top:-1694;width:2;height:63" coordorigin="8280,-1694" coordsize="2,63">
              <v:shape style="position:absolute;left:8280;top:-1694;width:2;height:63" coordorigin="8280,-1694" coordsize="0,63" path="m8280,-1694l8280,-1631e" filled="f" stroked="t" strokeweight=".75pt" strokecolor="#858585">
                <v:path arrowok="t"/>
              </v:shape>
            </v:group>
            <v:group style="position:absolute;left:8338;top:-1694;width:2;height:63" coordorigin="8338,-1694" coordsize="2,63">
              <v:shape style="position:absolute;left:8338;top:-1694;width:2;height:63" coordorigin="8338,-1694" coordsize="0,63" path="m8338,-1694l8338,-1631e" filled="f" stroked="t" strokeweight=".75pt" strokecolor="#858585">
                <v:path arrowok="t"/>
              </v:shape>
            </v:group>
            <v:group style="position:absolute;left:8398;top:-1694;width:2;height:63" coordorigin="8398,-1694" coordsize="2,63">
              <v:shape style="position:absolute;left:8398;top:-1694;width:2;height:63" coordorigin="8398,-1694" coordsize="0,63" path="m8398,-1694l8398,-1631e" filled="f" stroked="t" strokeweight=".75pt" strokecolor="#858585">
                <v:path arrowok="t"/>
              </v:shape>
            </v:group>
            <v:group style="position:absolute;left:8455;top:-1694;width:2;height:63" coordorigin="8455,-1694" coordsize="2,63">
              <v:shape style="position:absolute;left:8455;top:-1694;width:2;height:63" coordorigin="8455,-1694" coordsize="0,63" path="m8455,-1694l8455,-1631e" filled="f" stroked="t" strokeweight=".75pt" strokecolor="#858585">
                <v:path arrowok="t"/>
              </v:shape>
            </v:group>
            <v:group style="position:absolute;left:8513;top:-1694;width:2;height:63" coordorigin="8513,-1694" coordsize="2,63">
              <v:shape style="position:absolute;left:8513;top:-1694;width:2;height:63" coordorigin="8513,-1694" coordsize="0,63" path="m8513,-1694l8513,-1631e" filled="f" stroked="t" strokeweight=".75pt" strokecolor="#858585">
                <v:path arrowok="t"/>
              </v:shape>
            </v:group>
            <v:group style="position:absolute;left:8573;top:-1694;width:2;height:63" coordorigin="8573,-1694" coordsize="2,63">
              <v:shape style="position:absolute;left:8573;top:-1694;width:2;height:63" coordorigin="8573,-1694" coordsize="0,63" path="m8573,-1694l8573,-1631e" filled="f" stroked="t" strokeweight=".75pt" strokecolor="#858585">
                <v:path arrowok="t"/>
              </v:shape>
            </v:group>
            <v:group style="position:absolute;left:8630;top:-1694;width:2;height:63" coordorigin="8630,-1694" coordsize="2,63">
              <v:shape style="position:absolute;left:8630;top:-1694;width:2;height:63" coordorigin="8630,-1694" coordsize="0,63" path="m8630,-1694l8630,-1631e" filled="f" stroked="t" strokeweight=".75pt" strokecolor="#858585">
                <v:path arrowok="t"/>
              </v:shape>
            </v:group>
            <v:group style="position:absolute;left:8688;top:-1694;width:2;height:63" coordorigin="8688,-1694" coordsize="2,63">
              <v:shape style="position:absolute;left:8688;top:-1694;width:2;height:63" coordorigin="8688,-1694" coordsize="0,63" path="m8688,-1694l8688,-1631e" filled="f" stroked="t" strokeweight=".75pt" strokecolor="#858585">
                <v:path arrowok="t"/>
              </v:shape>
            </v:group>
            <v:group style="position:absolute;left:8748;top:-1694;width:2;height:63" coordorigin="8748,-1694" coordsize="2,63">
              <v:shape style="position:absolute;left:8748;top:-1694;width:2;height:63" coordorigin="8748,-1694" coordsize="0,63" path="m8748,-1694l8748,-1631e" filled="f" stroked="t" strokeweight=".75pt" strokecolor="#858585">
                <v:path arrowok="t"/>
              </v:shape>
            </v:group>
            <v:group style="position:absolute;left:8806;top:-1694;width:2;height:63" coordorigin="8806,-1694" coordsize="2,63">
              <v:shape style="position:absolute;left:8806;top:-1694;width:2;height:63" coordorigin="8806,-1694" coordsize="0,63" path="m8806,-1694l8806,-1631e" filled="f" stroked="t" strokeweight=".75pt" strokecolor="#858585">
                <v:path arrowok="t"/>
              </v:shape>
            </v:group>
            <v:group style="position:absolute;left:8863;top:-1694;width:2;height:63" coordorigin="8863,-1694" coordsize="2,63">
              <v:shape style="position:absolute;left:8863;top:-1694;width:2;height:63" coordorigin="8863,-1694" coordsize="0,63" path="m8863,-1694l8863,-1631e" filled="f" stroked="t" strokeweight=".75pt" strokecolor="#858585">
                <v:path arrowok="t"/>
              </v:shape>
            </v:group>
            <v:group style="position:absolute;left:8923;top:-1694;width:2;height:63" coordorigin="8923,-1694" coordsize="2,63">
              <v:shape style="position:absolute;left:8923;top:-1694;width:2;height:63" coordorigin="8923,-1694" coordsize="0,63" path="m8923,-1694l8923,-1631e" filled="f" stroked="t" strokeweight=".75pt" strokecolor="#858585">
                <v:path arrowok="t"/>
              </v:shape>
            </v:group>
            <v:group style="position:absolute;left:8981;top:-1694;width:2;height:63" coordorigin="8981,-1694" coordsize="2,63">
              <v:shape style="position:absolute;left:8981;top:-1694;width:2;height:63" coordorigin="8981,-1694" coordsize="0,63" path="m8981,-1694l8981,-1631e" filled="f" stroked="t" strokeweight=".75pt" strokecolor="#858585">
                <v:path arrowok="t"/>
              </v:shape>
            </v:group>
            <v:group style="position:absolute;left:9038;top:-1694;width:2;height:63" coordorigin="9038,-1694" coordsize="2,63">
              <v:shape style="position:absolute;left:9038;top:-1694;width:2;height:63" coordorigin="9038,-1694" coordsize="0,63" path="m9038,-1694l9038,-1631e" filled="f" stroked="t" strokeweight=".75pt" strokecolor="#858585">
                <v:path arrowok="t"/>
              </v:shape>
            </v:group>
            <v:group style="position:absolute;left:9098;top:-1694;width:2;height:63" coordorigin="9098,-1694" coordsize="2,63">
              <v:shape style="position:absolute;left:9098;top:-1694;width:2;height:63" coordorigin="9098,-1694" coordsize="0,63" path="m9098,-1694l9098,-1631e" filled="f" stroked="t" strokeweight=".75pt" strokecolor="#858585">
                <v:path arrowok="t"/>
              </v:shape>
            </v:group>
            <v:group style="position:absolute;left:9156;top:-1694;width:2;height:63" coordorigin="9156,-1694" coordsize="2,63">
              <v:shape style="position:absolute;left:9156;top:-1694;width:2;height:63" coordorigin="9156,-1694" coordsize="0,63" path="m9156,-1694l9156,-1631e" filled="f" stroked="t" strokeweight=".75pt" strokecolor="#858585">
                <v:path arrowok="t"/>
              </v:shape>
            </v:group>
            <v:group style="position:absolute;left:9214;top:-1694;width:2;height:63" coordorigin="9214,-1694" coordsize="2,63">
              <v:shape style="position:absolute;left:9214;top:-1694;width:2;height:63" coordorigin="9214,-1694" coordsize="0,63" path="m9214,-1694l9214,-1631e" filled="f" stroked="t" strokeweight=".75pt" strokecolor="#858585">
                <v:path arrowok="t"/>
              </v:shape>
            </v:group>
            <v:group style="position:absolute;left:9274;top:-1694;width:2;height:63" coordorigin="9274,-1694" coordsize="2,63">
              <v:shape style="position:absolute;left:9274;top:-1694;width:2;height:63" coordorigin="9274,-1694" coordsize="0,63" path="m9274,-1694l9274,-1631e" filled="f" stroked="t" strokeweight=".75pt" strokecolor="#858585">
                <v:path arrowok="t"/>
              </v:shape>
            </v:group>
            <v:group style="position:absolute;left:9331;top:-1694;width:2;height:63" coordorigin="9331,-1694" coordsize="2,63">
              <v:shape style="position:absolute;left:9331;top:-1694;width:2;height:63" coordorigin="9331,-1694" coordsize="0,63" path="m9331,-1694l9331,-1631e" filled="f" stroked="t" strokeweight=".75pt" strokecolor="#858585">
                <v:path arrowok="t"/>
              </v:shape>
            </v:group>
            <v:group style="position:absolute;left:9389;top:-1694;width:2;height:63" coordorigin="9389,-1694" coordsize="2,63">
              <v:shape style="position:absolute;left:9389;top:-1694;width:2;height:63" coordorigin="9389,-1694" coordsize="0,63" path="m9389,-1694l9389,-1631e" filled="f" stroked="t" strokeweight=".75pt" strokecolor="#858585">
                <v:path arrowok="t"/>
              </v:shape>
            </v:group>
            <v:group style="position:absolute;left:9449;top:-1694;width:2;height:63" coordorigin="9449,-1694" coordsize="2,63">
              <v:shape style="position:absolute;left:9449;top:-1694;width:2;height:63" coordorigin="9449,-1694" coordsize="0,63" path="m9449,-1694l9449,-1631e" filled="f" stroked="t" strokeweight=".75pt" strokecolor="#858585">
                <v:path arrowok="t"/>
              </v:shape>
            </v:group>
            <v:group style="position:absolute;left:9506;top:-1694;width:2;height:63" coordorigin="9506,-1694" coordsize="2,63">
              <v:shape style="position:absolute;left:9506;top:-1694;width:2;height:63" coordorigin="9506,-1694" coordsize="0,63" path="m9506,-1694l9506,-1631e" filled="f" stroked="t" strokeweight=".75pt" strokecolor="#858585">
                <v:path arrowok="t"/>
              </v:shape>
            </v:group>
            <v:group style="position:absolute;left:9566;top:-1694;width:2;height:63" coordorigin="9566,-1694" coordsize="2,63">
              <v:shape style="position:absolute;left:9566;top:-1694;width:2;height:63" coordorigin="9566,-1694" coordsize="0,63" path="m9566,-1694l9566,-1631e" filled="f" stroked="t" strokeweight=".75pt" strokecolor="#858585">
                <v:path arrowok="t"/>
              </v:shape>
            </v:group>
            <v:group style="position:absolute;left:9624;top:-1694;width:2;height:63" coordorigin="9624,-1694" coordsize="2,63">
              <v:shape style="position:absolute;left:9624;top:-1694;width:2;height:63" coordorigin="9624,-1694" coordsize="0,63" path="m9624,-1694l9624,-1631e" filled="f" stroked="t" strokeweight=".75pt" strokecolor="#858585">
                <v:path arrowok="t"/>
              </v:shape>
            </v:group>
            <v:group style="position:absolute;left:9682;top:-1694;width:2;height:63" coordorigin="9682,-1694" coordsize="2,63">
              <v:shape style="position:absolute;left:9682;top:-1694;width:2;height:63" coordorigin="9682,-1694" coordsize="0,63" path="m9682,-1694l9682,-1631e" filled="f" stroked="t" strokeweight=".75pt" strokecolor="#858585">
                <v:path arrowok="t"/>
              </v:shape>
            </v:group>
            <v:group style="position:absolute;left:9742;top:-1694;width:2;height:63" coordorigin="9742,-1694" coordsize="2,63">
              <v:shape style="position:absolute;left:9742;top:-1694;width:2;height:63" coordorigin="9742,-1694" coordsize="0,63" path="m9742,-1694l9742,-1631e" filled="f" stroked="t" strokeweight=".75pt" strokecolor="#858585">
                <v:path arrowok="t"/>
              </v:shape>
            </v:group>
            <v:group style="position:absolute;left:9799;top:-1694;width:2;height:63" coordorigin="9799,-1694" coordsize="2,63">
              <v:shape style="position:absolute;left:9799;top:-1694;width:2;height:63" coordorigin="9799,-1694" coordsize="0,63" path="m9799,-1694l9799,-1631e" filled="f" stroked="t" strokeweight=".75pt" strokecolor="#858585">
                <v:path arrowok="t"/>
              </v:shape>
            </v:group>
            <v:group style="position:absolute;left:9857;top:-1694;width:2;height:63" coordorigin="9857,-1694" coordsize="2,63">
              <v:shape style="position:absolute;left:9857;top:-1694;width:2;height:63" coordorigin="9857,-1694" coordsize="0,63" path="m9857,-1694l9857,-1631e" filled="f" stroked="t" strokeweight=".75pt" strokecolor="#858585">
                <v:path arrowok="t"/>
              </v:shape>
            </v:group>
            <v:group style="position:absolute;left:9917;top:-1694;width:2;height:63" coordorigin="9917,-1694" coordsize="2,63">
              <v:shape style="position:absolute;left:9917;top:-1694;width:2;height:63" coordorigin="9917,-1694" coordsize="0,63" path="m9917,-1694l9917,-1631e" filled="f" stroked="t" strokeweight=".75pt" strokecolor="#858585">
                <v:path arrowok="t"/>
              </v:shape>
            </v:group>
            <v:group style="position:absolute;left:9974;top:-1694;width:2;height:63" coordorigin="9974,-1694" coordsize="2,63">
              <v:shape style="position:absolute;left:9974;top:-1694;width:2;height:63" coordorigin="9974,-1694" coordsize="0,63" path="m9974,-1694l9974,-1631e" filled="f" stroked="t" strokeweight=".75pt" strokecolor="#858585">
                <v:path arrowok="t"/>
              </v:shape>
            </v:group>
            <v:group style="position:absolute;left:10032;top:-1694;width:2;height:63" coordorigin="10032,-1694" coordsize="2,63">
              <v:shape style="position:absolute;left:10032;top:-1694;width:2;height:63" coordorigin="10032,-1694" coordsize="0,63" path="m10032,-1694l10032,-1631e" filled="f" stroked="t" strokeweight=".75pt" strokecolor="#858585">
                <v:path arrowok="t"/>
              </v:shape>
            </v:group>
            <v:group style="position:absolute;left:10092;top:-1694;width:2;height:63" coordorigin="10092,-1694" coordsize="2,63">
              <v:shape style="position:absolute;left:10092;top:-1694;width:2;height:63" coordorigin="10092,-1694" coordsize="0,63" path="m10092,-1694l10092,-1631e" filled="f" stroked="t" strokeweight=".75pt" strokecolor="#858585">
                <v:path arrowok="t"/>
              </v:shape>
            </v:group>
            <v:group style="position:absolute;left:10150;top:-1694;width:2;height:63" coordorigin="10150,-1694" coordsize="2,63">
              <v:shape style="position:absolute;left:10150;top:-1694;width:2;height:63" coordorigin="10150,-1694" coordsize="0,63" path="m10150,-1694l10150,-1631e" filled="f" stroked="t" strokeweight=".75pt" strokecolor="#858585">
                <v:path arrowok="t"/>
              </v:shape>
            </v:group>
            <v:group style="position:absolute;left:10207;top:-1694;width:2;height:63" coordorigin="10207,-1694" coordsize="2,63">
              <v:shape style="position:absolute;left:10207;top:-1694;width:2;height:63" coordorigin="10207,-1694" coordsize="0,63" path="m10207,-1694l10207,-1631e" filled="f" stroked="t" strokeweight=".75pt" strokecolor="#858585">
                <v:path arrowok="t"/>
              </v:shape>
            </v:group>
            <v:group style="position:absolute;left:10267;top:-1694;width:2;height:63" coordorigin="10267,-1694" coordsize="2,63">
              <v:shape style="position:absolute;left:10267;top:-1694;width:2;height:63" coordorigin="10267,-1694" coordsize="0,63" path="m10267,-1694l10267,-1631e" filled="f" stroked="t" strokeweight=".75pt" strokecolor="#858585">
                <v:path arrowok="t"/>
              </v:shape>
            </v:group>
            <v:group style="position:absolute;left:10325;top:-1694;width:2;height:63" coordorigin="10325,-1694" coordsize="2,63">
              <v:shape style="position:absolute;left:10325;top:-1694;width:2;height:63" coordorigin="10325,-1694" coordsize="0,63" path="m10325,-1694l10325,-1631e" filled="f" stroked="t" strokeweight=".75pt" strokecolor="#858585">
                <v:path arrowok="t"/>
              </v:shape>
            </v:group>
            <v:group style="position:absolute;left:2728;top:-3646;width:7597;height:1288" coordorigin="2728,-3646" coordsize="7597,1288">
              <v:shape style="position:absolute;left:2728;top:-3646;width:7597;height:1288" coordorigin="2728,-3646" coordsize="7597,1288" path="m2728,-3646l2786,-3596,2844,-3592,2904,-3584,2962,-3546,3019,-3534,3079,-3491,3137,-3481,3194,-3479,3254,-3469,3312,-3424,3370,-3378,3430,-3366,3487,-3364,3547,-3359,3605,-3323,3662,-3306,3722,-3260,3780,-3246,3838,-3208,3898,-3198,3955,-3193,4013,-3193,4073,-3196,4130,-3200,4188,-3203,4248,-3198,4306,-3164,4363,-3157,4423,-3148,4481,-3148,4538,-3145,4598,-3112,4656,-3102,4716,-3095,4774,-3059,4831,-3049,4891,-3037,4949,-3001,5006,-2996,5066,-2989,5124,-2948,5182,-2903,5242,-2884,5299,-2881,5357,-2881,5417,-2876,5474,-2845,5532,-2836,5592,-2802,5650,-2792,5707,-2785,5767,-2752,5825,-2749,5885,-2749,5942,-2752,6000,-2776,6060,-2749,6118,-2752,6175,-2778,6235,-2780,6293,-2780,6350,-2783,6410,-2785,6468,-2788,6526,-2790,6586,-2792,6643,-2792,6701,-2790,6761,-2785,6818,-2783,6876,-2778,6936,-2747,6994,-2740,7054,-2735,7111,-2701,7169,-2689,7229,-2682,7286,-2675,7344,-2646,7404,-2636,7462,-2627,7519,-2598,7579,-2593,7637,-2591,7694,-2588,7754,-2584,7812,-2576,7870,-2552,7930,-2550,7987,-2545,8045,-2538,8105,-2536,8162,-2536,8220,-2533,8280,-2507,8338,-2502,8398,-2500,8455,-2495,8513,-2492,8573,-2490,8630,-2488,8688,-2488,8748,-2461,8806,-2459,8863,-2456,8923,-2454,8981,-2452,9038,-2449,9098,-2447,9156,-2442,9214,-2440,9274,-2411,9331,-2406,9389,-2406,9449,-2406,9506,-2406,9566,-2404,9624,-2401,9682,-2399,9742,-2396,9799,-2394,9857,-2392,9917,-2370,9974,-2370,10032,-2368,10092,-2368,10150,-2368,10207,-2365,10267,-2363,10325,-2358e" filled="f" stroked="t" strokeweight="2.25pt" strokecolor="#497DBA">
                <v:path arrowok="t"/>
              </v:shape>
              <v:shape style="position:absolute;left:2652;top:-3721;width:7750;height:1440" type="#_x0000_t75">
                <v:imagedata r:id="rId89" o:title=""/>
              </v:shape>
            </v:group>
            <v:group style="position:absolute;left:3254;top:-3542;width:7071;height:1171" coordorigin="3254,-3542" coordsize="7071,1171">
              <v:shape style="position:absolute;left:3254;top:-3542;width:7071;height:1171" coordorigin="3254,-3542" coordsize="7071,1171" path="m3254,-3542l3312,-3520,3370,-3498,3430,-3476,3487,-3452,3547,-3433,3605,-3414,3662,-3395,3722,-3373,3780,-3349,3838,-3323,3898,-3301,3955,-3282,4013,-3265,4073,-3248,4130,-3232,4188,-3220,4248,-3210,4306,-3200,4363,-3191,4423,-3186,4481,-3179,4538,-3174,4598,-3167,4656,-3157,4716,-3148,4774,-3133,4831,-3116,4891,-3104,4949,-3090,5006,-3073,5066,-3059,5124,-3040,5182,-3018,5242,-2996,5299,-2975,5357,-2958,5417,-2941,5474,-2922,5532,-2905,5592,-2886,5650,-2864,5707,-2850,5767,-2833,5825,-2821,5885,-2807,5942,-2795,6000,-2783,6060,-2773,6118,-2766,6175,-2764,6235,-2761,6293,-2761,6350,-2764,6410,-2768,6468,-2773,6526,-2776,6586,-2778,6643,-2783,6701,-2785,6761,-2788,6818,-2788,6876,-2788,6936,-2783,6994,-2778,7054,-2773,7111,-2764,7169,-2754,7229,-2742,7286,-2732,7344,-2718,7404,-2704,7462,-2687,7519,-2672,7579,-2658,7637,-2644,7694,-2632,7754,-2622,7812,-2612,7870,-2598,7930,-2588,7987,-2581,8045,-2572,8105,-2564,8162,-2560,8220,-2555,8280,-2545,8338,-2538,8398,-2531,8455,-2524,8513,-2519,8573,-2514,8630,-2507,8688,-2502,8748,-2495,8806,-2488,8863,-2483,8923,-2478,8981,-2473,9038,-2468,9098,-2464,9156,-2459,9214,-2454,9274,-2447,9331,-2442,9389,-2437,9449,-2432,9506,-2428,9566,-2423,9624,-2416,9682,-2411,9742,-2408,9799,-2404,9857,-2401,9917,-2396,9974,-2394,10032,-2389,10092,-2387,10150,-2382,10207,-2380,10267,-2375,10325,-2371e" filled="f" stroked="t" strokeweight="2.25pt" strokecolor="#BD4A47">
                <v:path arrowok="t"/>
              </v:shape>
              <v:shape style="position:absolute;left:3178;top:-3618;width:7224;height:1325" type="#_x0000_t75">
                <v:imagedata r:id="rId90" o:title=""/>
              </v:shape>
            </v:group>
            <v:group style="position:absolute;left:2728;top:-3627;width:7597;height:1236" coordorigin="2728,-3627" coordsize="7597,1236">
              <v:shape style="position:absolute;left:2728;top:-3627;width:7597;height:1236" coordorigin="2728,-3627" coordsize="7597,1236" path="m2728,-3627l2743,-3623,2758,-3618,2772,-3613,2789,-3611,2803,-3606,2818,-3601,2832,-3596,2849,-3594,2863,-3589,2878,-3584,2892,-3580,2909,-3577,2923,-3572,2938,-3568,2952,-3563,2969,-3560,2983,-3556,2998,-3551,3012,-3546,3029,-3544,3043,-3539,3058,-3534,3074,-3532,3089,-3527,3103,-3522,3118,-3517,3134,-3515,3149,-3510,3163,-3505,3178,-3503,3194,-3498,3209,-3493,3223,-3491,3238,-3486,3254,-3481,3269,-3476,3283,-3474,3298,-3469,3314,-3464,3329,-3462,3343,-3457,3358,-3455,3374,-3450,3389,-3445,3403,-3443,3418,-3438,3434,-3433,3449,-3431,3463,-3426,3478,-3421,3494,-3419,3509,-3414,3523,-3409,3538,-3407,3554,-3402,3569,-3400,3583,-3395,3598,-3390,3614,-3388,3629,-3383,3643,-3380,3658,-3376,3674,-3371,3689,-3368,3703,-3364,3720,-3361,3734,-3356,3749,-3352,3763,-3349,3780,-3344,3794,-3342,3809,-3337,3823,-3335,3840,-3330,3854,-3328,3869,-3323,3883,-3318,3900,-3316,3914,-3311,3929,-3308,3943,-3304,3960,-3301,3974,-3296,3989,-3294,4003,-3289,4020,-3287,4034,-3282,4049,-3280,4063,-3275,4080,-3272,4094,-3268,4109,-3263,4123,-3260,4140,-3256,4154,-3253,4169,-3248,4183,-3246,4200,-3244,4214,-3239,4229,-3236,4243,-3232,4260,-3229,4274,-3224,4289,-3222,4303,-3217,4320,-3215,4334,-3210,4349,-3208,4366,-3203,4380,-3200,4394,-3196,4409,-3193,4426,-3191,4440,-3186,4454,-3184,4469,-3179,4486,-3176,4500,-3172,4514,-3169,4529,-3167,4546,-3162,4560,-3160,4574,-3155,4589,-3152,4606,-3148,4620,-3145,4634,-3143,4649,-3138,4666,-3136,4680,-3131,4694,-3128,4709,-3126,4726,-3121,4740,-3119,4754,-3116,4769,-3112,4786,-3109,4800,-3104,4814,-3102,4829,-3100,4846,-3095,4860,-3092,4874,-3090,4889,-3085,4906,-3083,4920,-3080,4934,-3076,4949,-3073,4966,-3071,4980,-3066,4994,-3064,5011,-3061,5026,-3056,5040,-3054,5054,-3052,5071,-3047,5086,-3044,5100,-3042,5114,-3037,5131,-3035,5146,-3032,5160,-3030,5174,-3025,5191,-3023,5206,-3020,5220,-3016,5234,-3013,5251,-3011,5266,-3008,5280,-3004,5294,-3001,5311,-2999,5326,-2996,5340,-2992,5354,-2989,5371,-2987,5386,-2982,5400,-2980,5414,-2977,5431,-2975,5446,-2972,5460,-2968,5474,-2965,5491,-2963,5506,-2960,5520,-2956,5534,-2953,5551,-2951,5566,-2948,5580,-2946,5594,-2941,5611,-2939,5626,-2936,5640,-2934,5657,-2932,5671,-2927,5686,-2924,5700,-2922,5717,-2920,5731,-2917,5746,-2912,5760,-2910,5777,-2908,5791,-2905,5806,-2903,5820,-2900,5837,-2896,5851,-2893,5866,-2891,5880,-2888,5897,-2886,5911,-2884,5926,-2881,5940,-2876,5957,-2874,5971,-2872,5986,-2869,6000,-2867,6017,-2864,6031,-2862,6046,-2860,6060,-2855,6077,-2852,6091,-2850,6106,-2848,6120,-2845,6137,-2843,6151,-2840,6166,-2838,6180,-2836,6197,-2833,6211,-2828,6226,-2826,6240,-2824,6257,-2821,6271,-2819,6286,-2816,6302,-2814,6317,-2812,6331,-2809,6346,-2807,6362,-2804,6377,-2802,6391,-2800,6406,-2797,6422,-2795,6437,-2792,6451,-2790,6466,-2785,6482,-2783,6497,-2780,6511,-2778,6526,-2776,6542,-2773,6557,-2771,6571,-2768,6586,-2766,6602,-2764,6617,-2761,6631,-2759,6646,-2756,6662,-2754,6677,-2752,6691,-2749,6706,-2747,6722,-2744,6737,-2742,6751,-2740,6766,-2737,6782,-2737,6797,-2735,6811,-2732,6826,-2730,6842,-2728,6857,-2725,6871,-2723,6886,-2720,6902,-2718,6917,-2716,6931,-2713,6948,-2711,6962,-2708,6977,-2706,6991,-2704,7008,-2701,7022,-2699,7037,-2699,7051,-2696,7068,-2694,7082,-2692,7097,-2689,7111,-2687,7128,-2684,7142,-2682,7157,-2680,7171,-2677,7188,-2677,7202,-2675,7217,-2672,7231,-2670,7248,-2668,7262,-2665,7277,-2663,7291,-2660,7308,-2660,7322,-2658,7337,-2656,7351,-2653,7368,-2651,7382,-2648,7397,-2646,7411,-2646,7428,-2644,7442,-2641,7457,-2639,7471,-2636,7488,-2634,7502,-2634,7517,-2632,7531,-2629,7548,-2627,7562,-2624,7577,-2624,7594,-2622,7608,-2620,7622,-2617,7637,-2615,7654,-2615,7668,-2612,7682,-2610,7697,-2608,7714,-2605,7728,-2605,7742,-2603,7757,-2600,7774,-2598,7788,-2598,7802,-2596,7817,-2593,7834,-2591,7848,-2591,7862,-2588,7877,-2586,7894,-2584,7908,-2584,7922,-2581,7937,-2579,7954,-2576,7968,-2576,7982,-2574,7997,-2572,8014,-2569,8028,-2569,8042,-2567,8057,-2564,8074,-2564,8088,-2562,8102,-2560,8117,-2557,8134,-2557,8148,-2555,8162,-2552,8177,-2552,8194,-2550,8208,-2548,8222,-2548,8239,-2545,8254,-2543,8268,-2543,8282,-2540,8299,-2538,8314,-2538,8328,-2536,8342,-2533,8359,-2533,8374,-2531,8388,-2528,8402,-2528,8419,-2526,8434,-2524,8448,-2524,8462,-2521,8479,-2521,8494,-2519,8508,-2516,8522,-2516,8539,-2514,8554,-2514,8568,-2512,8582,-2509,8599,-2509,8614,-2507,8628,-2504,8642,-2504,8659,-2502,8674,-2502,8688,-2500,8702,-2500,8719,-2497,8734,-2495,8748,-2495,8762,-2492,8779,-2492,8794,-2490,8808,-2490,8825,-2488,8839,-2485,8854,-2485,8868,-2483,8885,-2483,8899,-2480,8914,-2480,8928,-2478,8945,-2478,8959,-2476,8974,-2476,8988,-2473,9005,-2473,9019,-2471,9034,-2471,9048,-2468,9065,-2468,9079,-2466,9094,-2466,9108,-2464,9125,-2464,9139,-2461,9154,-2461,9168,-2459,9185,-2459,9199,-2456,9214,-2456,9228,-2454,9245,-2454,9259,-2452,9274,-2452,9288,-2449,9305,-2449,9319,-2447,9334,-2447,9348,-2444,9365,-2444,9379,-2444,9394,-2442,9408,-2442,9425,-2440,9439,-2440,9454,-2437,9470,-2437,9485,-2437,9499,-2435,9514,-2435,9530,-2432,9545,-2432,9559,-2430,9574,-2430,9590,-2430,9605,-2428,9619,-2428,9634,-2425,9650,-2425,9665,-2425,9679,-2423,9694,-2423,9710,-2423,9725,-2420,9739,-2420,9754,-2418,9770,-2418,9785,-2418,9799,-2416,9814,-2416,9830,-2416,9845,-2413,9859,-2413,9874,-2413,9890,-2411,9905,-2411,9919,-2411,9934,-2408,9950,-2408,9965,-2408,9979,-2406,9994,-2406,10010,-2406,10025,-2404,10039,-2404,10054,-2404,10070,-2401,10085,-2401,10099,-2401,10116,-2399,10130,-2399,10145,-2399,10159,-2399,10176,-2396,10190,-2396,10205,-2396,10219,-2394,10236,-2394,10250,-2394,10265,-2394,10279,-2392,10296,-2392,10310,-2392,10325,-2391e" filled="f" stroked="t" strokeweight=".75pt" strokecolor="#000000">
                <v:path arrowok="t"/>
              </v:shape>
            </v:group>
            <v:group style="position:absolute;left:3910;top:-528;width:384;height:2" coordorigin="3910,-528" coordsize="384,2">
              <v:shape style="position:absolute;left:3910;top:-528;width:384;height:2" coordorigin="3910,-528" coordsize="384,0" path="m3910,-528l4294,-528e" filled="f" stroked="t" strokeweight="2.25pt" strokecolor="#497DBA">
                <v:path arrowok="t"/>
              </v:shape>
            </v:group>
            <v:group style="position:absolute;left:4042;top:-589;width:120;height:120" coordorigin="4042,-589" coordsize="120,120">
              <v:shape style="position:absolute;left:4042;top:-589;width:120;height:120" coordorigin="4042,-589" coordsize="120,120" path="m4102,-589l4042,-529,4102,-469,4162,-529,4102,-589e" filled="t" fillcolor="#4F81BC" stroked="f">
                <v:path arrowok="t"/>
                <v:fill/>
              </v:shape>
            </v:group>
            <v:group style="position:absolute;left:4042;top:-589;width:120;height:120" coordorigin="4042,-589" coordsize="120,120">
              <v:shape style="position:absolute;left:4042;top:-589;width:120;height:120" coordorigin="4042,-589" coordsize="120,120" path="m4102,-589l4162,-529,4102,-469,4042,-529,4102,-589xe" filled="f" stroked="t" strokeweight=".72pt" strokecolor="#497DBA">
                <v:path arrowok="t"/>
              </v:shape>
            </v:group>
            <v:group style="position:absolute;left:5350;top:-528;width:134;height:2" coordorigin="5350,-528" coordsize="134,2">
              <v:shape style="position:absolute;left:5350;top:-528;width:134;height:2" coordorigin="5350,-528" coordsize="134,0" path="m5350,-528l5483,-528e" filled="f" stroked="t" strokeweight="2.25pt" strokecolor="#BD4A47">
                <v:path arrowok="t"/>
              </v:shape>
            </v:group>
            <v:group style="position:absolute;left:5099;top:-528;width:130;height:2" coordorigin="5099,-528" coordsize="130,2">
              <v:shape style="position:absolute;left:5099;top:-528;width:130;height:2" coordorigin="5099,-528" coordsize="130,0" path="m5099,-528l5230,-528e" filled="f" stroked="t" strokeweight="2.25pt" strokecolor="#BD4A47">
                <v:path arrowok="t"/>
              </v:shape>
            </v:group>
            <v:group style="position:absolute;left:5230;top:-589;width:120;height:120" coordorigin="5230,-589" coordsize="120,120">
              <v:shape style="position:absolute;left:5230;top:-589;width:120;height:120" coordorigin="5230,-589" coordsize="120,120" path="m5230,-469l5350,-469,5350,-589,5230,-589,5230,-469e" filled="t" fillcolor="#C0504D" stroked="f">
                <v:path arrowok="t"/>
                <v:fill/>
              </v:shape>
            </v:group>
            <v:group style="position:absolute;left:5230;top:-589;width:120;height:120" coordorigin="5230,-589" coordsize="120,120">
              <v:shape style="position:absolute;left:5230;top:-589;width:120;height:120" coordorigin="5230,-589" coordsize="120,120" path="m5230,-469l5350,-469,5350,-589,5230,-589,5230,-469xe" filled="f" stroked="t" strokeweight=".75pt" strokecolor="#BD4A47">
                <v:path arrowok="t"/>
              </v:shape>
            </v:group>
            <v:group style="position:absolute;left:6467;top:-528;width:384;height:2" coordorigin="6467,-528" coordsize="384,2">
              <v:shape style="position:absolute;left:6467;top:-528;width:384;height:2" coordorigin="6467,-528" coordsize="384,0" path="m6467,-528l6851,-528e" filled="f" stroked="t" strokeweight=".75pt" strokecolor="#000000">
                <v:path arrowok="t"/>
              </v:shape>
            </v:group>
            <v:group style="position:absolute;left:1440;top:-4679;width:9105;height:4451" coordorigin="1440,-4679" coordsize="9105,4451">
              <v:shape style="position:absolute;left:1440;top:-4679;width:9105;height:4451" coordorigin="1440,-4679" coordsize="9105,4451" path="m1440,-228l10545,-228,10545,-4679,1440,-4679,1440,-228xe" filled="f" stroked="t" strokeweight=".75pt" strokecolor="#858585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Fig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4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6:</w:t>
      </w:r>
      <w:r>
        <w:rPr>
          <w:rFonts w:ascii="Arial" w:hAnsi="Arial" w:cs="Arial" w:eastAsia="Arial"/>
          <w:sz w:val="20"/>
          <w:szCs w:val="20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The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m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al</w:t>
      </w:r>
      <w:r>
        <w:rPr>
          <w:rFonts w:ascii="Arial" w:hAnsi="Arial" w:cs="Arial" w:eastAsia="Arial"/>
          <w:sz w:val="20"/>
          <w:szCs w:val="20"/>
          <w:spacing w:val="-9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d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uctivity</w:t>
      </w:r>
      <w:r>
        <w:rPr>
          <w:rFonts w:ascii="Arial" w:hAnsi="Arial" w:cs="Arial" w:eastAsia="Arial"/>
          <w:sz w:val="20"/>
          <w:szCs w:val="20"/>
          <w:spacing w:val="-12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u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Time</w:t>
      </w:r>
      <w:r>
        <w:rPr>
          <w:rFonts w:ascii="Arial" w:hAnsi="Arial" w:cs="Arial" w:eastAsia="Arial"/>
          <w:sz w:val="20"/>
          <w:szCs w:val="20"/>
          <w:spacing w:val="-5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f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o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6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0%</w:t>
      </w:r>
      <w:r>
        <w:rPr>
          <w:rFonts w:ascii="Arial" w:hAnsi="Arial" w:cs="Arial" w:eastAsia="Arial"/>
          <w:sz w:val="20"/>
          <w:szCs w:val="20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Mi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l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l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et</w:t>
      </w:r>
      <w:r>
        <w:rPr>
          <w:rFonts w:ascii="Arial" w:hAnsi="Arial" w:cs="Arial" w:eastAsia="Arial"/>
          <w:sz w:val="20"/>
          <w:szCs w:val="20"/>
          <w:spacing w:val="-5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usk</w:t>
      </w:r>
      <w:r>
        <w:rPr>
          <w:rFonts w:ascii="Arial" w:hAnsi="Arial" w:cs="Arial" w:eastAsia="Arial"/>
          <w:sz w:val="20"/>
          <w:szCs w:val="20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b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c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ks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62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8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mech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1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rope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es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ck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ypes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-8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bsorp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ts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cks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4.7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7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48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Ab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orpt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ry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ge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x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716.200027" w:type="dxa"/>
      </w:tblPr>
      <w:tblGrid/>
      <w:tr>
        <w:trPr>
          <w:trHeight w:val="769" w:hRule="exact"/>
        </w:trPr>
        <w:tc>
          <w:tcPr>
            <w:tcW w:w="173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2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erce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f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7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20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amples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%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26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7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aize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sk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28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3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ce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3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8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sk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33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2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ow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ng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91" w:hRule="exact"/>
        </w:trPr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699" w:right="68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726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09" w:right="58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4.65</w:t>
            </w:r>
          </w:p>
        </w:tc>
        <w:tc>
          <w:tcPr>
            <w:tcW w:w="1728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8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3.25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8" w:right="58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5.24</w:t>
            </w:r>
          </w:p>
        </w:tc>
        <w:tc>
          <w:tcPr>
            <w:tcW w:w="1733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10" w:right="58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3.47</w:t>
            </w:r>
          </w:p>
        </w:tc>
      </w:tr>
      <w:tr>
        <w:trPr>
          <w:trHeight w:val="389" w:hRule="exact"/>
        </w:trPr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699" w:right="68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1726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09" w:right="58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8.78</w:t>
            </w:r>
          </w:p>
        </w:tc>
        <w:tc>
          <w:tcPr>
            <w:tcW w:w="1728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8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4.26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8" w:right="58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5.25</w:t>
            </w:r>
          </w:p>
        </w:tc>
        <w:tc>
          <w:tcPr>
            <w:tcW w:w="1733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10" w:right="58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5.42</w:t>
            </w:r>
          </w:p>
        </w:tc>
      </w:tr>
      <w:tr>
        <w:trPr>
          <w:trHeight w:val="389" w:hRule="exact"/>
        </w:trPr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699" w:right="68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  <w:tc>
          <w:tcPr>
            <w:tcW w:w="1726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09" w:right="58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9.84</w:t>
            </w:r>
          </w:p>
        </w:tc>
        <w:tc>
          <w:tcPr>
            <w:tcW w:w="1728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8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5.49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48" w:right="52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76</w:t>
            </w:r>
          </w:p>
        </w:tc>
        <w:tc>
          <w:tcPr>
            <w:tcW w:w="1733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48" w:right="52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03</w:t>
            </w:r>
          </w:p>
        </w:tc>
      </w:tr>
      <w:tr>
        <w:trPr>
          <w:trHeight w:val="391" w:hRule="exact"/>
        </w:trPr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699" w:right="68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1726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46" w:right="52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</w:p>
        </w:tc>
        <w:tc>
          <w:tcPr>
            <w:tcW w:w="1728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8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8.42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48" w:right="52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62</w:t>
            </w:r>
          </w:p>
        </w:tc>
        <w:tc>
          <w:tcPr>
            <w:tcW w:w="1733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48" w:right="527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</w:tr>
    </w:tbl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30" w:after="0" w:line="240" w:lineRule="auto"/>
        <w:ind w:left="3882" w:right="3686"/>
        <w:jc w:val="center"/>
        <w:rPr>
          <w:rFonts w:ascii="Arial" w:hAnsi="Arial" w:cs="Arial" w:eastAsia="Arial"/>
          <w:sz w:val="26"/>
          <w:szCs w:val="26"/>
        </w:rPr>
      </w:pPr>
      <w:rPr/>
      <w:r>
        <w:rPr>
          <w:rFonts w:ascii="Arial" w:hAnsi="Arial" w:cs="Arial" w:eastAsia="Arial"/>
          <w:sz w:val="26"/>
          <w:szCs w:val="26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26"/>
          <w:szCs w:val="26"/>
          <w:spacing w:val="0"/>
          <w:w w:val="100"/>
          <w:b/>
          <w:bCs/>
        </w:rPr>
        <w:t>aize</w:t>
      </w:r>
      <w:r>
        <w:rPr>
          <w:rFonts w:ascii="Arial" w:hAnsi="Arial" w:cs="Arial" w:eastAsia="Arial"/>
          <w:sz w:val="26"/>
          <w:szCs w:val="26"/>
          <w:spacing w:val="9"/>
          <w:w w:val="100"/>
          <w:b/>
          <w:bCs/>
        </w:rPr>
        <w:t> </w:t>
      </w:r>
      <w:r>
        <w:rPr>
          <w:rFonts w:ascii="Arial" w:hAnsi="Arial" w:cs="Arial" w:eastAsia="Arial"/>
          <w:sz w:val="26"/>
          <w:szCs w:val="26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26"/>
          <w:szCs w:val="26"/>
          <w:spacing w:val="-1"/>
          <w:w w:val="100"/>
          <w:b/>
          <w:bCs/>
        </w:rPr>
        <w:t>u</w:t>
      </w:r>
      <w:r>
        <w:rPr>
          <w:rFonts w:ascii="Arial" w:hAnsi="Arial" w:cs="Arial" w:eastAsia="Arial"/>
          <w:sz w:val="26"/>
          <w:szCs w:val="26"/>
          <w:spacing w:val="0"/>
          <w:w w:val="100"/>
          <w:b/>
          <w:bCs/>
        </w:rPr>
        <w:t>sk</w:t>
      </w:r>
      <w:r>
        <w:rPr>
          <w:rFonts w:ascii="Arial" w:hAnsi="Arial" w:cs="Arial" w:eastAsia="Arial"/>
          <w:sz w:val="26"/>
          <w:szCs w:val="26"/>
          <w:spacing w:val="7"/>
          <w:w w:val="100"/>
          <w:b/>
          <w:bCs/>
        </w:rPr>
        <w:t> </w:t>
      </w:r>
      <w:r>
        <w:rPr>
          <w:rFonts w:ascii="Arial" w:hAnsi="Arial" w:cs="Arial" w:eastAsia="Arial"/>
          <w:sz w:val="26"/>
          <w:szCs w:val="26"/>
          <w:spacing w:val="0"/>
          <w:w w:val="101"/>
          <w:b/>
          <w:bCs/>
        </w:rPr>
        <w:t>br</w:t>
      </w:r>
      <w:r>
        <w:rPr>
          <w:rFonts w:ascii="Arial" w:hAnsi="Arial" w:cs="Arial" w:eastAsia="Arial"/>
          <w:sz w:val="26"/>
          <w:szCs w:val="26"/>
          <w:spacing w:val="1"/>
          <w:w w:val="101"/>
          <w:b/>
          <w:bCs/>
        </w:rPr>
        <w:t>i</w:t>
      </w:r>
      <w:r>
        <w:rPr>
          <w:rFonts w:ascii="Arial" w:hAnsi="Arial" w:cs="Arial" w:eastAsia="Arial"/>
          <w:sz w:val="26"/>
          <w:szCs w:val="26"/>
          <w:spacing w:val="0"/>
          <w:w w:val="101"/>
          <w:b/>
          <w:bCs/>
        </w:rPr>
        <w:t>cks</w:t>
      </w:r>
      <w:r>
        <w:rPr>
          <w:rFonts w:ascii="Arial" w:hAnsi="Arial" w:cs="Arial" w:eastAsia="Arial"/>
          <w:sz w:val="26"/>
          <w:szCs w:val="26"/>
          <w:spacing w:val="0"/>
          <w:w w:val="100"/>
        </w:rPr>
      </w:r>
    </w:p>
    <w:p>
      <w:pPr>
        <w:spacing w:before="8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653" w:right="7936"/>
        <w:jc w:val="center"/>
        <w:rPr>
          <w:rFonts w:ascii="Arial" w:hAnsi="Arial" w:cs="Arial" w:eastAsia="Arial"/>
          <w:sz w:val="22"/>
          <w:szCs w:val="22"/>
        </w:rPr>
      </w:pPr>
      <w:rPr/>
      <w:r>
        <w:rPr/>
        <w:pict>
          <v:group style="position:absolute;margin-left:172.76149pt;margin-top:6.39938pt;width:335.80701pt;height:126.18701pt;mso-position-horizontal-relative:page;mso-position-vertical-relative:paragraph;z-index:-35193" coordorigin="3455,128" coordsize="6716,2524">
            <v:group style="position:absolute;left:3463;top:2286;width:6701;height:2" coordorigin="3463,2286" coordsize="6701,2">
              <v:shape style="position:absolute;left:3463;top:2286;width:6701;height:2" coordorigin="3463,2286" coordsize="6701,0" path="m3463,2286l10164,2286e" filled="f" stroked="t" strokeweight=".73701pt" strokecolor="#868686">
                <v:path arrowok="t"/>
              </v:shape>
            </v:group>
            <v:group style="position:absolute;left:3463;top:1929;width:6701;height:2" coordorigin="3463,1929" coordsize="6701,2">
              <v:shape style="position:absolute;left:3463;top:1929;width:6701;height:2" coordorigin="3463,1929" coordsize="6701,0" path="m3463,1929l10164,1929e" filled="f" stroked="t" strokeweight=".73701pt" strokecolor="#868686">
                <v:path arrowok="t"/>
              </v:shape>
            </v:group>
            <v:group style="position:absolute;left:3463;top:1569;width:6701;height:2" coordorigin="3463,1569" coordsize="6701,2">
              <v:shape style="position:absolute;left:3463;top:1569;width:6701;height:2" coordorigin="3463,1569" coordsize="6701,0" path="m3463,1569l10164,1569e" filled="f" stroked="t" strokeweight=".73701pt" strokecolor="#868686">
                <v:path arrowok="t"/>
              </v:shape>
            </v:group>
            <v:group style="position:absolute;left:3463;top:1211;width:6701;height:2" coordorigin="3463,1211" coordsize="6701,2">
              <v:shape style="position:absolute;left:3463;top:1211;width:6701;height:2" coordorigin="3463,1211" coordsize="6701,0" path="m3463,1211l10164,1211e" filled="f" stroked="t" strokeweight=".73701pt" strokecolor="#868686">
                <v:path arrowok="t"/>
              </v:shape>
            </v:group>
            <v:group style="position:absolute;left:3463;top:853;width:3970;height:2" coordorigin="3463,853" coordsize="3970,2">
              <v:shape style="position:absolute;left:3463;top:853;width:3970;height:2" coordorigin="3463,853" coordsize="3970,0" path="m3463,853l7433,853e" filled="f" stroked="t" strokeweight=".73701pt" strokecolor="#868686">
                <v:path arrowok="t"/>
              </v:shape>
            </v:group>
            <v:group style="position:absolute;left:3463;top:493;width:6701;height:2" coordorigin="3463,493" coordsize="6701,2">
              <v:shape style="position:absolute;left:3463;top:493;width:6701;height:2" coordorigin="3463,493" coordsize="6701,0" path="m3463,493l10164,493e" filled="f" stroked="t" strokeweight=".73701pt" strokecolor="#868686">
                <v:path arrowok="t"/>
              </v:shape>
            </v:group>
            <v:group style="position:absolute;left:3463;top:135;width:6701;height:2" coordorigin="3463,135" coordsize="6701,2">
              <v:shape style="position:absolute;left:3463;top:135;width:6701;height:2" coordorigin="3463,135" coordsize="6701,0" path="m3463,135l10164,135e" filled="f" stroked="t" strokeweight=".73701pt" strokecolor="#868686">
                <v:path arrowok="t"/>
              </v:shape>
            </v:group>
            <v:group style="position:absolute;left:3463;top:135;width:2;height:2509" coordorigin="3463,135" coordsize="2,2509">
              <v:shape style="position:absolute;left:3463;top:135;width:2;height:2509" coordorigin="3463,135" coordsize="0,2509" path="m3463,2644l3463,135e" filled="f" stroked="t" strokeweight=".73701pt" strokecolor="#868686">
                <v:path arrowok="t"/>
              </v:shape>
            </v:group>
            <v:group style="position:absolute;left:3463;top:2644;width:6701;height:2" coordorigin="3463,2644" coordsize="6701,2">
              <v:shape style="position:absolute;left:3463;top:2644;width:6701;height:2" coordorigin="3463,2644" coordsize="6701,0" path="m3463,2644l10164,2644e" filled="f" stroked="t" strokeweight=".73701pt" strokecolor="#868686">
                <v:path arrowok="t"/>
              </v:shape>
            </v:group>
            <v:group style="position:absolute;left:7533;top:853;width:2631;height:2" coordorigin="7533,853" coordsize="2631,2">
              <v:shape style="position:absolute;left:7533;top:853;width:2631;height:2" coordorigin="7533,853" coordsize="2631,0" path="m7533,853l10164,853e" filled="f" stroked="t" strokeweight=".73701pt" strokecolor="#868686">
                <v:path arrowok="t"/>
              </v:shape>
            </v:group>
            <v:group style="position:absolute;left:4803;top:268;width:4021;height:1543" coordorigin="4803,268" coordsize="4021,1543">
              <v:shape style="position:absolute;left:4803;top:268;width:4021;height:1543" coordorigin="4803,268" coordsize="4021,1543" path="m4803,1811l6144,1072,7483,882,8824,268e" filled="f" stroked="t" strokeweight="2.2394pt" strokecolor="#497DBA">
                <v:path arrowok="t"/>
              </v:shape>
            </v:group>
            <v:group style="position:absolute;left:4752;top:1759;width:101;height:101" coordorigin="4752,1759" coordsize="101,101">
              <v:shape style="position:absolute;left:4752;top:1759;width:101;height:101" coordorigin="4752,1759" coordsize="101,101" path="m4752,1860l4853,1860,4853,1759,4752,1759,4752,1860e" filled="t" fillcolor="#497DBA" stroked="f">
                <v:path arrowok="t"/>
                <v:fill/>
              </v:shape>
            </v:group>
            <v:group style="position:absolute;left:4752;top:1759;width:101;height:101" coordorigin="4752,1759" coordsize="101,101">
              <v:shape style="position:absolute;left:4752;top:1759;width:101;height:101" coordorigin="4752,1759" coordsize="101,101" path="m4752,1860l4853,1860,4853,1759,4752,1759,4752,1860xe" filled="f" stroked="t" strokeweight=".72pt" strokecolor="#497DBA">
                <v:path arrowok="t"/>
              </v:shape>
            </v:group>
            <v:group style="position:absolute;left:6093;top:1020;width:101;height:101" coordorigin="6093,1020" coordsize="101,101">
              <v:shape style="position:absolute;left:6093;top:1020;width:101;height:101" coordorigin="6093,1020" coordsize="101,101" path="m6093,1121l6194,1121,6194,1020,6093,1020,6093,1121e" filled="t" fillcolor="#497DBA" stroked="f">
                <v:path arrowok="t"/>
                <v:fill/>
              </v:shape>
            </v:group>
            <v:group style="position:absolute;left:6093;top:1020;width:101;height:101" coordorigin="6093,1020" coordsize="101,101">
              <v:shape style="position:absolute;left:6093;top:1020;width:101;height:101" coordorigin="6093,1020" coordsize="101,101" path="m6093,1121l6194,1121,6194,1020,6093,1020,6093,1121xe" filled="f" stroked="t" strokeweight=".72pt" strokecolor="#497DBA">
                <v:path arrowok="t"/>
              </v:shape>
            </v:group>
            <v:group style="position:absolute;left:7433;top:831;width:101;height:101" coordorigin="7433,831" coordsize="101,101">
              <v:shape style="position:absolute;left:7433;top:831;width:101;height:101" coordorigin="7433,831" coordsize="101,101" path="m7433,931l7533,931,7533,831,7433,831,7433,931e" filled="t" fillcolor="#497DBA" stroked="f">
                <v:path arrowok="t"/>
                <v:fill/>
              </v:shape>
            </v:group>
            <v:group style="position:absolute;left:7433;top:831;width:101;height:101" coordorigin="7433,831" coordsize="101,101">
              <v:shape style="position:absolute;left:7433;top:831;width:101;height:101" coordorigin="7433,831" coordsize="101,101" path="m7433,931l7533,931,7533,831,7433,831,7433,931xe" filled="f" stroked="t" strokeweight=".72pt" strokecolor="#497DBA">
                <v:path arrowok="t"/>
              </v:shape>
            </v:group>
            <v:group style="position:absolute;left:8774;top:216;width:101;height:101" coordorigin="8774,216" coordsize="101,101">
              <v:shape style="position:absolute;left:8774;top:216;width:101;height:101" coordorigin="8774,216" coordsize="101,101" path="m8774,317l8875,317,8875,216,8774,216,8774,317e" filled="t" fillcolor="#497DBA" stroked="f">
                <v:path arrowok="t"/>
                <v:fill/>
              </v:shape>
            </v:group>
            <v:group style="position:absolute;left:8774;top:216;width:101;height:101" coordorigin="8774,216" coordsize="101,101">
              <v:shape style="position:absolute;left:8774;top:216;width:101;height:101" coordorigin="8774,216" coordsize="101,101" path="m8774,317l8875,317,8875,216,8774,216,8774,317xe" filled="f" stroked="t" strokeweight=".72pt" strokecolor="#497DBA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14</w:t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653" w:right="7936"/>
        <w:jc w:val="center"/>
        <w:rPr>
          <w:rFonts w:ascii="Arial" w:hAnsi="Arial" w:cs="Arial" w:eastAsia="Arial"/>
          <w:sz w:val="22"/>
          <w:szCs w:val="22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23.514122pt;margin-top:4.644257pt;width:13.040004pt;height:94.073605pt;mso-position-horizontal-relative:page;mso-position-vertical-relative:paragraph;z-index:-35192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46" w:lineRule="exact"/>
                    <w:ind w:left="20" w:right="-53"/>
                    <w:jc w:val="left"/>
                    <w:rPr>
                      <w:rFonts w:ascii="Arial" w:hAnsi="Arial" w:cs="Arial" w:eastAsia="Arial"/>
                      <w:sz w:val="22"/>
                      <w:szCs w:val="22"/>
                    </w:rPr>
                  </w:pPr>
                  <w:rPr/>
                  <w:r>
                    <w:rPr>
                      <w:rFonts w:ascii="Arial" w:hAnsi="Arial" w:cs="Arial" w:eastAsia="Arial"/>
                      <w:sz w:val="22"/>
                      <w:szCs w:val="22"/>
                      <w:spacing w:val="0"/>
                      <w:w w:val="100"/>
                      <w:b/>
                      <w:bCs/>
                    </w:rPr>
                    <w:t>Wa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1"/>
                      <w:w w:val="100"/>
                      <w:b/>
                      <w:bCs/>
                    </w:rPr>
                    <w:t>t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0"/>
                      <w:w w:val="100"/>
                      <w:b/>
                      <w:bCs/>
                    </w:rPr>
                    <w:t>er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-3"/>
                      <w:w w:val="100"/>
                      <w:b/>
                      <w:bCs/>
                    </w:rPr>
                    <w:t> 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-8"/>
                      <w:w w:val="100"/>
                      <w:b/>
                      <w:bCs/>
                    </w:rPr>
                    <w:t>A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0"/>
                      <w:w w:val="100"/>
                      <w:b/>
                      <w:bCs/>
                    </w:rPr>
                    <w:t>b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-1"/>
                      <w:w w:val="100"/>
                      <w:b/>
                      <w:bCs/>
                    </w:rPr>
                    <w:t>s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0"/>
                      <w:w w:val="100"/>
                      <w:b/>
                      <w:bCs/>
                    </w:rPr>
                    <w:t>orpt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1"/>
                      <w:w w:val="100"/>
                      <w:b/>
                      <w:bCs/>
                    </w:rPr>
                    <w:t>i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0"/>
                      <w:w w:val="100"/>
                      <w:b/>
                      <w:bCs/>
                    </w:rPr>
                    <w:t>on</w:t>
                  </w:r>
                  <w:r>
                    <w:rPr>
                      <w:rFonts w:ascii="Arial" w:hAnsi="Arial" w:cs="Arial" w:eastAsia="Arial"/>
                      <w:sz w:val="22"/>
                      <w:szCs w:val="22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12</w:t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653" w:right="7936"/>
        <w:jc w:val="center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</w:rPr>
        <w:t>10</w:t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775" w:right="7935"/>
        <w:jc w:val="center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</w:rPr>
        <w:t>8</w:t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775" w:right="7935"/>
        <w:jc w:val="center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</w:rPr>
        <w:t>6</w:t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775" w:right="7935"/>
        <w:jc w:val="center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</w:rPr>
        <w:t>4</w:t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775" w:right="7935"/>
        <w:jc w:val="center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</w:rPr>
        <w:t>2</w:t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775" w:right="7935"/>
        <w:jc w:val="center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</w:rPr>
        <w:t>0</w:t>
      </w:r>
    </w:p>
    <w:p>
      <w:pPr>
        <w:spacing w:before="9" w:after="0" w:line="240" w:lineRule="auto"/>
        <w:ind w:left="2026" w:right="861"/>
        <w:jc w:val="center"/>
        <w:tabs>
          <w:tab w:pos="3300" w:val="left"/>
          <w:tab w:pos="4640" w:val="left"/>
          <w:tab w:pos="5980" w:val="left"/>
          <w:tab w:pos="7320" w:val="left"/>
          <w:tab w:pos="8600" w:val="left"/>
        </w:tabs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</w:rPr>
        <w:t>0</w:t>
        <w:tab/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20</w:t>
        <w:tab/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40</w:t>
        <w:tab/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60</w:t>
        <w:tab/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80</w:t>
        <w:tab/>
      </w:r>
      <w:r>
        <w:rPr>
          <w:rFonts w:ascii="Arial" w:hAnsi="Arial" w:cs="Arial" w:eastAsia="Arial"/>
          <w:sz w:val="22"/>
          <w:szCs w:val="22"/>
          <w:spacing w:val="0"/>
          <w:w w:val="100"/>
        </w:rPr>
        <w:t>100</w:t>
      </w:r>
    </w:p>
    <w:p>
      <w:pPr>
        <w:spacing w:before="60" w:after="0" w:line="248" w:lineRule="exact"/>
        <w:ind w:left="4587" w:right="3547"/>
        <w:jc w:val="center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%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Maize</w:t>
      </w:r>
      <w:r>
        <w:rPr>
          <w:rFonts w:ascii="Arial" w:hAnsi="Arial" w:cs="Arial" w:eastAsia="Arial"/>
          <w:sz w:val="22"/>
          <w:szCs w:val="22"/>
          <w:spacing w:val="-5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h</w:t>
      </w:r>
      <w:r>
        <w:rPr>
          <w:rFonts w:ascii="Arial" w:hAnsi="Arial" w:cs="Arial" w:eastAsia="Arial"/>
          <w:sz w:val="22"/>
          <w:szCs w:val="22"/>
          <w:spacing w:val="-1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22"/>
          <w:szCs w:val="22"/>
          <w:spacing w:val="0"/>
          <w:w w:val="100"/>
          <w:b/>
          <w:bCs/>
          <w:position w:val="-1"/>
        </w:rPr>
        <w:t>sk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orpt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Bri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800" w:top="1360" w:bottom="1200" w:left="1340" w:right="640"/>
          <w:pgSz w:w="11920" w:h="16840"/>
        </w:sectPr>
      </w:pPr>
      <w:rPr/>
    </w:p>
    <w:p>
      <w:pPr>
        <w:spacing w:before="51" w:after="0" w:line="240" w:lineRule="auto"/>
        <w:ind w:left="3569" w:right="3646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ce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sk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exact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v:group style="position:absolute;margin-left:130.7715pt;margin-top:6.323006pt;width:354.97701pt;height:240.43701pt;mso-position-horizontal-relative:page;mso-position-vertical-relative:paragraph;z-index:-35191" coordorigin="2615,126" coordsize="7100,4809">
            <v:group style="position:absolute;left:2623;top:4395;width:7085;height:2" coordorigin="2623,4395" coordsize="7085,2">
              <v:shape style="position:absolute;left:2623;top:4395;width:7085;height:2" coordorigin="2623,4395" coordsize="7085,0" path="m2623,4395l9708,4395e" filled="f" stroked="t" strokeweight=".73701pt" strokecolor="#868686">
                <v:path arrowok="t"/>
              </v:shape>
            </v:group>
            <v:group style="position:absolute;left:2623;top:3862;width:7085;height:2" coordorigin="2623,3862" coordsize="7085,2">
              <v:shape style="position:absolute;left:2623;top:3862;width:7085;height:2" coordorigin="2623,3862" coordsize="7085,0" path="m2623,3862l9708,3862e" filled="f" stroked="t" strokeweight=".73701pt" strokecolor="#868686">
                <v:path arrowok="t"/>
              </v:shape>
            </v:group>
            <v:group style="position:absolute;left:2623;top:3329;width:7085;height:2" coordorigin="2623,3329" coordsize="7085,2">
              <v:shape style="position:absolute;left:2623;top:3329;width:7085;height:2" coordorigin="2623,3329" coordsize="7085,0" path="m2623,3329l9708,3329e" filled="f" stroked="t" strokeweight=".73701pt" strokecolor="#868686">
                <v:path arrowok="t"/>
              </v:shape>
            </v:group>
            <v:group style="position:absolute;left:2623;top:2796;width:7085;height:2" coordorigin="2623,2796" coordsize="7085,2">
              <v:shape style="position:absolute;left:2623;top:2796;width:7085;height:2" coordorigin="2623,2796" coordsize="7085,0" path="m2623,2796l9708,2796e" filled="f" stroked="t" strokeweight=".73701pt" strokecolor="#868686">
                <v:path arrowok="t"/>
              </v:shape>
            </v:group>
            <v:group style="position:absolute;left:2623;top:2264;width:7085;height:2" coordorigin="2623,2264" coordsize="7085,2">
              <v:shape style="position:absolute;left:2623;top:2264;width:7085;height:2" coordorigin="2623,2264" coordsize="7085,0" path="m2623,2264l9708,2264e" filled="f" stroked="t" strokeweight=".73701pt" strokecolor="#868686">
                <v:path arrowok="t"/>
              </v:shape>
            </v:group>
            <v:group style="position:absolute;left:2623;top:1731;width:7085;height:2" coordorigin="2623,1731" coordsize="7085,2">
              <v:shape style="position:absolute;left:2623;top:1731;width:7085;height:2" coordorigin="2623,1731" coordsize="7085,0" path="m2623,1731l9708,1731e" filled="f" stroked="t" strokeweight=".73701pt" strokecolor="#868686">
                <v:path arrowok="t"/>
              </v:shape>
            </v:group>
            <v:group style="position:absolute;left:2623;top:1198;width:7085;height:2" coordorigin="2623,1198" coordsize="7085,2">
              <v:shape style="position:absolute;left:2623;top:1198;width:7085;height:2" coordorigin="2623,1198" coordsize="7085,0" path="m2623,1198l9708,1198e" filled="f" stroked="t" strokeweight=".73701pt" strokecolor="#868686">
                <v:path arrowok="t"/>
              </v:shape>
            </v:group>
            <v:group style="position:absolute;left:2623;top:668;width:7085;height:2" coordorigin="2623,668" coordsize="7085,2">
              <v:shape style="position:absolute;left:2623;top:668;width:7085;height:2" coordorigin="2623,668" coordsize="7085,0" path="m2623,668l9708,668e" filled="f" stroked="t" strokeweight=".73701pt" strokecolor="#868686">
                <v:path arrowok="t"/>
              </v:shape>
            </v:group>
            <v:group style="position:absolute;left:2623;top:134;width:7085;height:2" coordorigin="2623,134" coordsize="7085,2">
              <v:shape style="position:absolute;left:2623;top:134;width:7085;height:2" coordorigin="2623,134" coordsize="7085,0" path="m2623,134l9708,134e" filled="f" stroked="t" strokeweight=".73701pt" strokecolor="#868686">
                <v:path arrowok="t"/>
              </v:shape>
            </v:group>
            <v:group style="position:absolute;left:2623;top:134;width:2;height:4794" coordorigin="2623,134" coordsize="2,4794">
              <v:shape style="position:absolute;left:2623;top:134;width:2;height:4794" coordorigin="2623,134" coordsize="0,4794" path="m2623,4928l2623,134e" filled="f" stroked="t" strokeweight=".73701pt" strokecolor="#868686">
                <v:path arrowok="t"/>
              </v:shape>
            </v:group>
            <v:group style="position:absolute;left:2623;top:4928;width:7085;height:2" coordorigin="2623,4928" coordsize="7085,2">
              <v:shape style="position:absolute;left:2623;top:4928;width:7085;height:2" coordorigin="2623,4928" coordsize="7085,0" path="m2623,4928l9708,4928e" filled="f" stroked="t" strokeweight=".73701pt" strokecolor="#868686">
                <v:path arrowok="t"/>
              </v:shape>
            </v:group>
            <v:group style="position:absolute;left:4197;top:443;width:4723;height:2754" coordorigin="4197,443" coordsize="4723,2754">
              <v:shape style="position:absolute;left:4197;top:443;width:4723;height:2754" coordorigin="4197,443" coordsize="4723,2754" path="m4197,3197l5772,2660,7346,2004,8920,443e" filled="f" stroked="t" strokeweight="2.2394pt" strokecolor="#497DBA">
                <v:path arrowok="t"/>
              </v:shape>
            </v:group>
            <v:group style="position:absolute;left:4147;top:3147;width:101;height:101" coordorigin="4147,3147" coordsize="101,101">
              <v:shape style="position:absolute;left:4147;top:3147;width:101;height:101" coordorigin="4147,3147" coordsize="101,101" path="m4147,3248l4248,3248,4248,3147,4147,3147,4147,3248e" filled="t" fillcolor="#497DBA" stroked="f">
                <v:path arrowok="t"/>
                <v:fill/>
              </v:shape>
            </v:group>
            <v:group style="position:absolute;left:4147;top:3147;width:101;height:101" coordorigin="4147,3147" coordsize="101,101">
              <v:shape style="position:absolute;left:4147;top:3147;width:101;height:101" coordorigin="4147,3147" coordsize="101,101" path="m4147,3248l4248,3248,4248,3147,4147,3147,4147,3248xe" filled="f" stroked="t" strokeweight=".72pt" strokecolor="#497DBA">
                <v:path arrowok="t"/>
              </v:shape>
            </v:group>
            <v:group style="position:absolute;left:5722;top:2609;width:101;height:101" coordorigin="5722,2609" coordsize="101,101">
              <v:shape style="position:absolute;left:5722;top:2609;width:101;height:101" coordorigin="5722,2609" coordsize="101,101" path="m5722,2710l5822,2710,5822,2609,5722,2609,5722,2710e" filled="t" fillcolor="#497DBA" stroked="f">
                <v:path arrowok="t"/>
                <v:fill/>
              </v:shape>
            </v:group>
            <v:group style="position:absolute;left:5722;top:2609;width:101;height:101" coordorigin="5722,2609" coordsize="101,101">
              <v:shape style="position:absolute;left:5722;top:2609;width:101;height:101" coordorigin="5722,2609" coordsize="101,101" path="m5722,2710l5822,2710,5822,2609,5722,2609,5722,2710xe" filled="f" stroked="t" strokeweight=".72pt" strokecolor="#497DBA">
                <v:path arrowok="t"/>
              </v:shape>
            </v:group>
            <v:group style="position:absolute;left:7296;top:1954;width:101;height:101" coordorigin="7296,1954" coordsize="101,101">
              <v:shape style="position:absolute;left:7296;top:1954;width:101;height:101" coordorigin="7296,1954" coordsize="101,101" path="m7296,2055l7397,2055,7397,1954,7296,1954,7296,2055e" filled="t" fillcolor="#497DBA" stroked="f">
                <v:path arrowok="t"/>
                <v:fill/>
              </v:shape>
            </v:group>
            <v:group style="position:absolute;left:7296;top:1954;width:101;height:101" coordorigin="7296,1954" coordsize="101,101">
              <v:shape style="position:absolute;left:7296;top:1954;width:101;height:101" coordorigin="7296,1954" coordsize="101,101" path="m7296,2055l7397,2055,7397,1954,7296,1954,7296,2055xe" filled="f" stroked="t" strokeweight=".72pt" strokecolor="#497DBA">
                <v:path arrowok="t"/>
              </v:shape>
            </v:group>
            <v:group style="position:absolute;left:8870;top:392;width:101;height:101" coordorigin="8870,392" coordsize="101,101">
              <v:shape style="position:absolute;left:8870;top:392;width:101;height:101" coordorigin="8870,392" coordsize="101,101" path="m8870,492l8971,492,8971,392,8870,392,8870,492e" filled="t" fillcolor="#497DBA" stroked="f">
                <v:path arrowok="t"/>
                <v:fill/>
              </v:shape>
            </v:group>
            <v:group style="position:absolute;left:8870;top:392;width:101;height:101" coordorigin="8870,392" coordsize="101,101">
              <v:shape style="position:absolute;left:8870;top:392;width:101;height:101" coordorigin="8870,392" coordsize="101,101" path="m8870,492l8971,492,8971,392,8870,392,8870,492xe" filled="f" stroked="t" strokeweight=".72pt" strokecolor="#497DBA">
                <v:path arrowok="t"/>
              </v:shape>
            </v:group>
            <w10:wrap type="none"/>
          </v:group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9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7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927994pt;margin-top:2.236009pt;width:14.000004pt;height:90.915458pt;mso-position-horizontal-relative:page;mso-position-vertical-relative:paragraph;z-index:-35188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64" w:lineRule="exact"/>
                    <w:ind w:left="20" w:right="-56"/>
                    <w:jc w:val="left"/>
                    <w:rPr>
                      <w:rFonts w:ascii="Calibri" w:hAnsi="Calibri" w:cs="Calibri" w:eastAsia="Calibri"/>
                      <w:sz w:val="24"/>
                      <w:szCs w:val="24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9"/>
                      <w:w w:val="100"/>
                      <w:b/>
                      <w:bCs/>
                      <w:position w:val="1"/>
                    </w:rPr>
                    <w:t>W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3"/>
                      <w:w w:val="100"/>
                      <w:b/>
                      <w:bCs/>
                      <w:position w:val="1"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2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1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0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3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1"/>
                      <w:w w:val="100"/>
                      <w:b/>
                      <w:bCs/>
                      <w:position w:val="1"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1"/>
                      <w:w w:val="100"/>
                      <w:b/>
                      <w:bCs/>
                      <w:position w:val="1"/>
                    </w:rPr>
                    <w:t>b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0"/>
                      <w:w w:val="100"/>
                      <w:b/>
                      <w:bCs/>
                      <w:position w:val="1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1"/>
                      <w:w w:val="100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1"/>
                      <w:w w:val="100"/>
                      <w:b/>
                      <w:bCs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2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1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-2"/>
                      <w:w w:val="100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0"/>
                      <w:w w:val="100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4"/>
                      <w:szCs w:val="24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3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3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auto"/>
        <w:ind w:left="99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6" w:after="0" w:line="240" w:lineRule="auto"/>
        <w:ind w:left="1197" w:right="362"/>
        <w:jc w:val="center"/>
        <w:tabs>
          <w:tab w:pos="1920" w:val="left"/>
          <w:tab w:pos="2720" w:val="left"/>
          <w:tab w:pos="3500" w:val="left"/>
          <w:tab w:pos="4280" w:val="left"/>
          <w:tab w:pos="5080" w:val="left"/>
          <w:tab w:pos="5860" w:val="left"/>
          <w:tab w:pos="6640" w:val="left"/>
          <w:tab w:pos="7440" w:val="left"/>
          <w:tab w:pos="822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80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90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0" w:after="0" w:line="289" w:lineRule="exact"/>
        <w:ind w:left="4029" w:right="3244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ce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99"/>
          <w:b/>
          <w:bCs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99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orpt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3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1" w:after="0" w:line="240" w:lineRule="auto"/>
        <w:ind w:left="3570" w:right="3567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sk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exact"/>
        <w:ind w:left="654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v:group style="position:absolute;margin-left:118.731499pt;margin-top:6.242988pt;width:371.06701pt;height:183.72701pt;mso-position-horizontal-relative:page;mso-position-vertical-relative:paragraph;z-index:-35190" coordorigin="2375,125" coordsize="7421,3675">
            <v:group style="position:absolute;left:2382;top:3335;width:7407;height:2" coordorigin="2382,3335" coordsize="7407,2">
              <v:shape style="position:absolute;left:2382;top:3335;width:7407;height:2" coordorigin="2382,3335" coordsize="7407,0" path="m2382,3335l9789,3335e" filled="f" stroked="t" strokeweight=".73701pt" strokecolor="#868686">
                <v:path arrowok="t"/>
              </v:shape>
            </v:group>
            <v:group style="position:absolute;left:2382;top:2877;width:7407;height:2" coordorigin="2382,2877" coordsize="7407,2">
              <v:shape style="position:absolute;left:2382;top:2877;width:7407;height:2" coordorigin="2382,2877" coordsize="7407,0" path="m2382,2877l9789,2877e" filled="f" stroked="t" strokeweight=".73701pt" strokecolor="#868686">
                <v:path arrowok="t"/>
              </v:shape>
            </v:group>
            <v:group style="position:absolute;left:2382;top:2419;width:7407;height:2" coordorigin="2382,2419" coordsize="7407,2">
              <v:shape style="position:absolute;left:2382;top:2419;width:7407;height:2" coordorigin="2382,2419" coordsize="7407,0" path="m2382,2419l9789,2419e" filled="f" stroked="t" strokeweight=".73701pt" strokecolor="#868686">
                <v:path arrowok="t"/>
              </v:shape>
            </v:group>
            <v:group style="position:absolute;left:2382;top:1963;width:7407;height:2" coordorigin="2382,1963" coordsize="7407,2">
              <v:shape style="position:absolute;left:2382;top:1963;width:7407;height:2" coordorigin="2382,1963" coordsize="7407,0" path="m2382,1963l9789,1963e" filled="f" stroked="t" strokeweight=".73701pt" strokecolor="#868686">
                <v:path arrowok="t"/>
              </v:shape>
            </v:group>
            <v:group style="position:absolute;left:2382;top:1504;width:7407;height:2" coordorigin="2382,1504" coordsize="7407,2">
              <v:shape style="position:absolute;left:2382;top:1504;width:7407;height:2" coordorigin="2382,1504" coordsize="7407,0" path="m2382,1504l9789,1504e" filled="f" stroked="t" strokeweight=".73701pt" strokecolor="#868686">
                <v:path arrowok="t"/>
              </v:shape>
            </v:group>
            <v:group style="position:absolute;left:2382;top:1048;width:7407;height:2" coordorigin="2382,1048" coordsize="7407,2">
              <v:shape style="position:absolute;left:2382;top:1048;width:7407;height:2" coordorigin="2382,1048" coordsize="7407,0" path="m2382,1048l9789,1048e" filled="f" stroked="t" strokeweight=".73701pt" strokecolor="#868686">
                <v:path arrowok="t"/>
              </v:shape>
            </v:group>
            <v:group style="position:absolute;left:2382;top:590;width:7407;height:2" coordorigin="2382,590" coordsize="7407,2">
              <v:shape style="position:absolute;left:2382;top:590;width:7407;height:2" coordorigin="2382,590" coordsize="7407,0" path="m2382,590l9789,590e" filled="f" stroked="t" strokeweight=".73701pt" strokecolor="#868686">
                <v:path arrowok="t"/>
              </v:shape>
            </v:group>
            <v:group style="position:absolute;left:2382;top:132;width:7407;height:2" coordorigin="2382,132" coordsize="7407,2">
              <v:shape style="position:absolute;left:2382;top:132;width:7407;height:2" coordorigin="2382,132" coordsize="7407,0" path="m2382,132l9789,132e" filled="f" stroked="t" strokeweight=".73701pt" strokecolor="#868686">
                <v:path arrowok="t"/>
              </v:shape>
            </v:group>
            <v:group style="position:absolute;left:2382;top:132;width:2;height:3660" coordorigin="2382,132" coordsize="2,3660">
              <v:shape style="position:absolute;left:2382;top:132;width:2;height:3660" coordorigin="2382,132" coordsize="0,3660" path="m2382,3792l2382,132e" filled="f" stroked="t" strokeweight=".73701pt" strokecolor="#868686">
                <v:path arrowok="t"/>
              </v:shape>
            </v:group>
            <v:group style="position:absolute;left:2382;top:3792;width:7407;height:2" coordorigin="2382,3792" coordsize="7407,2">
              <v:shape style="position:absolute;left:2382;top:3792;width:7407;height:2" coordorigin="2382,3792" coordsize="7407,0" path="m2382,3792l9789,3792e" filled="f" stroked="t" strokeweight=".73701pt" strokecolor="#868686">
                <v:path arrowok="t"/>
              </v:shape>
            </v:group>
            <v:group style="position:absolute;left:4028;top:448;width:4938;height:2145" coordorigin="4028,448" coordsize="4938,2145">
              <v:shape style="position:absolute;left:4028;top:448;width:4938;height:2145" coordorigin="4028,448" coordsize="4938,2145" path="m4028,2593l5674,2591,7320,873,8966,448e" filled="f" stroked="t" strokeweight="2.2394pt" strokecolor="#497DBA">
                <v:path arrowok="t"/>
              </v:shape>
            </v:group>
            <v:group style="position:absolute;left:3977;top:2543;width:101;height:101" coordorigin="3977,2543" coordsize="101,101">
              <v:shape style="position:absolute;left:3977;top:2543;width:101;height:101" coordorigin="3977,2543" coordsize="101,101" path="m3977,2644l4078,2644,4078,2543,3977,2543,3977,2644e" filled="t" fillcolor="#497DBA" stroked="f">
                <v:path arrowok="t"/>
                <v:fill/>
              </v:shape>
            </v:group>
            <v:group style="position:absolute;left:3977;top:2543;width:101;height:101" coordorigin="3977,2543" coordsize="101,101">
              <v:shape style="position:absolute;left:3977;top:2543;width:101;height:101" coordorigin="3977,2543" coordsize="101,101" path="m3977,2644l4078,2644,4078,2543,3977,2543,3977,2644xe" filled="f" stroked="t" strokeweight=".72pt" strokecolor="#497DBA">
                <v:path arrowok="t"/>
              </v:shape>
            </v:group>
            <v:group style="position:absolute;left:5623;top:2540;width:101;height:101" coordorigin="5623,2540" coordsize="101,101">
              <v:shape style="position:absolute;left:5623;top:2540;width:101;height:101" coordorigin="5623,2540" coordsize="101,101" path="m5623,2641l5724,2641,5724,2540,5623,2540,5623,2641e" filled="t" fillcolor="#497DBA" stroked="f">
                <v:path arrowok="t"/>
                <v:fill/>
              </v:shape>
            </v:group>
            <v:group style="position:absolute;left:5623;top:2540;width:101;height:101" coordorigin="5623,2540" coordsize="101,101">
              <v:shape style="position:absolute;left:5623;top:2540;width:101;height:101" coordorigin="5623,2540" coordsize="101,101" path="m5623,2641l5724,2641,5724,2540,5623,2540,5623,2641xe" filled="f" stroked="t" strokeweight=".72pt" strokecolor="#497DBA">
                <v:path arrowok="t"/>
              </v:shape>
            </v:group>
            <v:group style="position:absolute;left:7270;top:822;width:101;height:101" coordorigin="7270,822" coordsize="101,101">
              <v:shape style="position:absolute;left:7270;top:822;width:101;height:101" coordorigin="7270,822" coordsize="101,101" path="m7270,923l7370,923,7370,822,7270,822,7270,923e" filled="t" fillcolor="#497DBA" stroked="f">
                <v:path arrowok="t"/>
                <v:fill/>
              </v:shape>
            </v:group>
            <v:group style="position:absolute;left:7270;top:822;width:101;height:101" coordorigin="7270,822" coordsize="101,101">
              <v:shape style="position:absolute;left:7270;top:822;width:101;height:101" coordorigin="7270,822" coordsize="101,101" path="m7270,923l7370,923,7370,822,7270,822,7270,923xe" filled="f" stroked="t" strokeweight=".72pt" strokecolor="#497DBA">
                <v:path arrowok="t"/>
              </v:shape>
            </v:group>
            <v:group style="position:absolute;left:8916;top:397;width:101;height:101" coordorigin="8916,397" coordsize="101,101">
              <v:shape style="position:absolute;left:8916;top:397;width:101;height:101" coordorigin="8916,397" coordsize="101,101" path="m8916,498l9017,498,9017,397,8916,397,8916,498e" filled="t" fillcolor="#497DBA" stroked="f">
                <v:path arrowok="t"/>
                <v:fill/>
              </v:shape>
            </v:group>
            <v:group style="position:absolute;left:8916;top:397;width:101;height:101" coordorigin="8916,397" coordsize="101,101">
              <v:shape style="position:absolute;left:8916;top:397;width:101;height:101" coordorigin="8916,397" coordsize="101,101" path="m8916,498l9017,498,9017,397,8916,397,8916,498xe" filled="f" stroked="t" strokeweight=".72pt" strokecolor="#497DBA">
                <v:path arrowok="t"/>
              </v:shape>
            </v:group>
            <w10:wrap type="none"/>
          </v:group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654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654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654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-7.644365pt;width:11.960003pt;height:76.495864pt;mso-position-horizontal-relative:page;mso-position-vertical-relative:paragraph;z-index:-35189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Water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6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b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so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tion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755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755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755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755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auto"/>
        <w:ind w:left="755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6" w:after="0" w:line="240" w:lineRule="auto"/>
        <w:ind w:left="956" w:right="281"/>
        <w:jc w:val="center"/>
        <w:tabs>
          <w:tab w:pos="1720" w:val="left"/>
          <w:tab w:pos="2540" w:val="left"/>
          <w:tab w:pos="3360" w:val="left"/>
          <w:tab w:pos="4180" w:val="left"/>
          <w:tab w:pos="5020" w:val="left"/>
          <w:tab w:pos="5840" w:val="left"/>
          <w:tab w:pos="6660" w:val="left"/>
          <w:tab w:pos="7480" w:val="left"/>
          <w:tab w:pos="830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80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90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0" w:after="0" w:line="240" w:lineRule="exact"/>
        <w:ind w:left="4044" w:right="3422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et</w:t>
      </w:r>
      <w:r>
        <w:rPr>
          <w:rFonts w:ascii="Calibri" w:hAnsi="Calibri" w:cs="Calibri" w:eastAsia="Calibri"/>
          <w:sz w:val="20"/>
          <w:szCs w:val="20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sk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orpt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Hu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800" w:top="1520" w:bottom="1200" w:left="1340" w:right="1680"/>
          <w:pgSz w:w="11920" w:h="16840"/>
        </w:sectPr>
      </w:pPr>
      <w:rPr/>
    </w:p>
    <w:p>
      <w:pPr>
        <w:spacing w:before="51" w:after="0" w:line="240" w:lineRule="auto"/>
        <w:ind w:left="3621" w:right="4673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w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619" w:right="9016"/>
        <w:jc w:val="center"/>
        <w:rPr>
          <w:rFonts w:ascii="Calibri" w:hAnsi="Calibri" w:cs="Calibri" w:eastAsia="Calibri"/>
          <w:sz w:val="20"/>
          <w:szCs w:val="20"/>
        </w:rPr>
      </w:pPr>
      <w:rPr/>
      <w:r>
        <w:rPr/>
        <w:pict>
          <v:group style="position:absolute;margin-left:118.731499pt;margin-top:6.323006pt;width:370.31701pt;height:82.477010pt;mso-position-horizontal-relative:page;mso-position-vertical-relative:paragraph;z-index:-35187" coordorigin="2375,126" coordsize="7406,1650">
            <v:group style="position:absolute;left:2382;top:1443;width:7392;height:2" coordorigin="2382,1443" coordsize="7392,2">
              <v:shape style="position:absolute;left:2382;top:1443;width:7392;height:2" coordorigin="2382,1443" coordsize="7392,0" path="m2382,1443l9774,1443e" filled="f" stroked="t" strokeweight=".73701pt" strokecolor="#868686">
                <v:path arrowok="t"/>
              </v:shape>
            </v:group>
            <v:group style="position:absolute;left:2382;top:1114;width:7392;height:2" coordorigin="2382,1114" coordsize="7392,2">
              <v:shape style="position:absolute;left:2382;top:1114;width:7392;height:2" coordorigin="2382,1114" coordsize="7392,0" path="m2382,1114l9774,1114e" filled="f" stroked="t" strokeweight=".73701pt" strokecolor="#868686">
                <v:path arrowok="t"/>
              </v:shape>
            </v:group>
            <v:group style="position:absolute;left:2382;top:788;width:7392;height:2" coordorigin="2382,788" coordsize="7392,2">
              <v:shape style="position:absolute;left:2382;top:788;width:7392;height:2" coordorigin="2382,788" coordsize="7392,0" path="m2382,788l9774,788e" filled="f" stroked="t" strokeweight=".73701pt" strokecolor="#868686">
                <v:path arrowok="t"/>
              </v:shape>
            </v:group>
            <v:group style="position:absolute;left:2382;top:461;width:7392;height:2" coordorigin="2382,461" coordsize="7392,2">
              <v:shape style="position:absolute;left:2382;top:461;width:7392;height:2" coordorigin="2382,461" coordsize="7392,0" path="m2382,461l9774,461e" filled="f" stroked="t" strokeweight=".73701pt" strokecolor="#868686">
                <v:path arrowok="t"/>
              </v:shape>
            </v:group>
            <v:group style="position:absolute;left:2382;top:134;width:7392;height:2" coordorigin="2382,134" coordsize="7392,2">
              <v:shape style="position:absolute;left:2382;top:134;width:7392;height:2" coordorigin="2382,134" coordsize="7392,0" path="m2382,134l9774,134e" filled="f" stroked="t" strokeweight=".73701pt" strokecolor="#868686">
                <v:path arrowok="t"/>
              </v:shape>
            </v:group>
            <v:group style="position:absolute;left:2382;top:134;width:2;height:1635" coordorigin="2382,134" coordsize="2,1635">
              <v:shape style="position:absolute;left:2382;top:134;width:2;height:1635" coordorigin="2382,134" coordsize="0,1635" path="m2382,1769l2382,134e" filled="f" stroked="t" strokeweight=".73701pt" strokecolor="#868686">
                <v:path arrowok="t"/>
              </v:shape>
            </v:group>
            <v:group style="position:absolute;left:2382;top:1769;width:7392;height:2" coordorigin="2382,1769" coordsize="7392,2">
              <v:shape style="position:absolute;left:2382;top:1769;width:7392;height:2" coordorigin="2382,1769" coordsize="7392,0" path="m2382,1769l9774,1769e" filled="f" stroked="t" strokeweight=".73701pt" strokecolor="#868686">
                <v:path arrowok="t"/>
              </v:shape>
            </v:group>
            <v:group style="position:absolute;left:4025;top:320;width:4928;height:1222" coordorigin="4025,320" coordsize="4928,1222">
              <v:shape style="position:absolute;left:4025;top:320;width:4928;height:1222" coordorigin="4025,320" coordsize="4928,1222" path="m4025,1542l5666,1414,7310,852,8952,320e" filled="f" stroked="t" strokeweight="2.2394pt" strokecolor="#497DBA">
                <v:path arrowok="t"/>
              </v:shape>
            </v:group>
            <v:group style="position:absolute;left:3974;top:1491;width:101;height:101" coordorigin="3974,1491" coordsize="101,101">
              <v:shape style="position:absolute;left:3974;top:1491;width:101;height:101" coordorigin="3974,1491" coordsize="101,101" path="m3974,1592l4075,1592,4075,1491,3974,1491,3974,1592e" filled="t" fillcolor="#497DBA" stroked="f">
                <v:path arrowok="t"/>
                <v:fill/>
              </v:shape>
            </v:group>
            <v:group style="position:absolute;left:3974;top:1491;width:101;height:101" coordorigin="3974,1491" coordsize="101,101">
              <v:shape style="position:absolute;left:3974;top:1491;width:101;height:101" coordorigin="3974,1491" coordsize="101,101" path="m3974,1592l4075,1592,4075,1491,3974,1491,3974,1592xe" filled="f" stroked="t" strokeweight=".72pt" strokecolor="#497DBA">
                <v:path arrowok="t"/>
              </v:shape>
            </v:group>
            <v:group style="position:absolute;left:5616;top:1364;width:101;height:101" coordorigin="5616,1364" coordsize="101,101">
              <v:shape style="position:absolute;left:5616;top:1364;width:101;height:101" coordorigin="5616,1364" coordsize="101,101" path="m5616,1464l5717,1464,5717,1364,5616,1364,5616,1464e" filled="t" fillcolor="#497DBA" stroked="f">
                <v:path arrowok="t"/>
                <v:fill/>
              </v:shape>
            </v:group>
            <v:group style="position:absolute;left:5616;top:1364;width:101;height:101" coordorigin="5616,1364" coordsize="101,101">
              <v:shape style="position:absolute;left:5616;top:1364;width:101;height:101" coordorigin="5616,1364" coordsize="101,101" path="m5616,1464l5717,1464,5717,1364,5616,1364,5616,1464xe" filled="f" stroked="t" strokeweight=".72pt" strokecolor="#497DBA">
                <v:path arrowok="t"/>
              </v:shape>
            </v:group>
            <v:group style="position:absolute;left:7260;top:802;width:101;height:101" coordorigin="7260,802" coordsize="101,101">
              <v:shape style="position:absolute;left:7260;top:802;width:101;height:101" coordorigin="7260,802" coordsize="101,101" path="m7260,903l7361,903,7361,802,7260,802,7260,903e" filled="t" fillcolor="#497DBA" stroked="f">
                <v:path arrowok="t"/>
                <v:fill/>
              </v:shape>
            </v:group>
            <v:group style="position:absolute;left:7260;top:802;width:101;height:101" coordorigin="7260,802" coordsize="101,101">
              <v:shape style="position:absolute;left:7260;top:802;width:101;height:101" coordorigin="7260,802" coordsize="101,101" path="m7260,903l7361,903,7361,802,7260,802,7260,903xe" filled="f" stroked="t" strokeweight=".72pt" strokecolor="#497DBA">
                <v:path arrowok="t"/>
              </v:shape>
            </v:group>
            <v:group style="position:absolute;left:8902;top:269;width:101;height:101" coordorigin="8902,269" coordsize="101,101">
              <v:shape style="position:absolute;left:8902;top:269;width:101;height:101" coordorigin="8902,269" coordsize="101,101" path="m8902,370l9002,370,9002,269,8902,269,8902,370e" filled="t" fillcolor="#497DBA" stroked="f">
                <v:path arrowok="t"/>
                <v:fill/>
              </v:shape>
            </v:group>
            <v:group style="position:absolute;left:8902;top:269;width:101;height:101" coordorigin="8902,269" coordsize="101,101">
              <v:shape style="position:absolute;left:8902;top:269;width:101;height:101" coordorigin="8902,269" coordsize="101,101" path="m8902,370l9002,370,9002,269,8902,269,8902,370xe" filled="f" stroked="t" strokeweight=".72pt" strokecolor="#497DBA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8.818788pt;width:11.960004pt;height:85.992724pt;mso-position-horizontal-relative:page;mso-position-vertical-relative:paragraph;z-index:-35185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Water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6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b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so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tion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9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%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25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3" w:after="0" w:line="240" w:lineRule="auto"/>
        <w:ind w:left="619" w:right="901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3" w:after="0" w:line="240" w:lineRule="auto"/>
        <w:ind w:left="619" w:right="901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2" w:after="0" w:line="240" w:lineRule="auto"/>
        <w:ind w:left="619" w:right="901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3" w:after="0" w:line="240" w:lineRule="auto"/>
        <w:ind w:left="721" w:right="9015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2" w:after="0" w:line="240" w:lineRule="auto"/>
        <w:ind w:left="721" w:right="9015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6" w:after="0" w:line="240" w:lineRule="auto"/>
        <w:ind w:left="957" w:right="1336"/>
        <w:jc w:val="center"/>
        <w:tabs>
          <w:tab w:pos="1720" w:val="left"/>
          <w:tab w:pos="2540" w:val="left"/>
          <w:tab w:pos="3360" w:val="left"/>
          <w:tab w:pos="4180" w:val="left"/>
          <w:tab w:pos="5000" w:val="left"/>
          <w:tab w:pos="5820" w:val="left"/>
          <w:tab w:pos="6640" w:val="left"/>
          <w:tab w:pos="7460" w:val="left"/>
          <w:tab w:pos="828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80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90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59" w:after="0" w:line="240" w:lineRule="exact"/>
        <w:ind w:left="4088" w:right="4518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w</w:t>
      </w:r>
      <w:r>
        <w:rPr>
          <w:rFonts w:ascii="Calibri" w:hAnsi="Calibri" w:cs="Calibri" w:eastAsia="Calibri"/>
          <w:sz w:val="20"/>
          <w:szCs w:val="20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d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g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5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10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orpt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51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4.2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pre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ve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tre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th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ts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</w:rPr>
        <w:t>cks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ively.</w:t>
      </w:r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St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713.799973" w:type="dxa"/>
      </w:tblPr>
      <w:tblGrid/>
      <w:tr>
        <w:trPr>
          <w:trHeight w:val="389" w:hRule="exact"/>
        </w:trPr>
        <w:tc>
          <w:tcPr>
            <w:tcW w:w="1730" w:type="dxa"/>
            <w:vMerge w:val="restart"/>
            <w:tcBorders>
              <w:top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3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erce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o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f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2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amples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%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2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7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aize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sk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4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ce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8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sk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2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ow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ng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89" w:hRule="exact"/>
        </w:trPr>
        <w:tc>
          <w:tcPr>
            <w:tcW w:w="1730" w:type="dxa"/>
            <w:vMerge/>
            <w:tcBorders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6921" w:type="dxa"/>
            <w:gridSpan w:val="4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05" w:right="-20"/>
              <w:jc w:val="left"/>
              <w:rPr>
                <w:rFonts w:ascii="Arial" w:hAnsi="Arial" w:cs="Arial" w:eastAsia="Arial"/>
                <w:sz w:val="14"/>
                <w:szCs w:val="14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C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ompre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sive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ren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/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14"/>
                <w:szCs w:val="14"/>
                <w:spacing w:val="0"/>
                <w:w w:val="100"/>
                <w:b/>
                <w:bCs/>
                <w:position w:val="8"/>
              </w:rPr>
              <w:t>2</w:t>
            </w:r>
            <w:r>
              <w:rPr>
                <w:rFonts w:ascii="Arial" w:hAnsi="Arial" w:cs="Arial" w:eastAsia="Arial"/>
                <w:sz w:val="14"/>
                <w:szCs w:val="14"/>
                <w:spacing w:val="0"/>
                <w:w w:val="100"/>
                <w:position w:val="0"/>
              </w:rPr>
            </w:r>
          </w:p>
        </w:tc>
      </w:tr>
      <w:tr>
        <w:trPr>
          <w:trHeight w:val="389" w:hRule="exact"/>
        </w:trPr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99" w:right="68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72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46" w:right="52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50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48" w:right="52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50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48" w:right="52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70</w:t>
            </w:r>
          </w:p>
        </w:tc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10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9.72</w:t>
            </w:r>
          </w:p>
        </w:tc>
      </w:tr>
      <w:tr>
        <w:trPr>
          <w:trHeight w:val="391" w:hRule="exact"/>
        </w:trPr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699" w:right="68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172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546" w:right="52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90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548" w:right="52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48" w:right="52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610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8.80</w:t>
            </w:r>
          </w:p>
        </w:tc>
      </w:tr>
      <w:tr>
        <w:trPr>
          <w:trHeight w:val="389" w:hRule="exact"/>
        </w:trPr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99" w:right="68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60</w:t>
            </w:r>
          </w:p>
        </w:tc>
        <w:tc>
          <w:tcPr>
            <w:tcW w:w="172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09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9.70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48" w:right="52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48" w:right="52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70</w:t>
            </w:r>
          </w:p>
        </w:tc>
        <w:tc>
          <w:tcPr>
            <w:tcW w:w="173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10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8.30</w:t>
            </w:r>
          </w:p>
        </w:tc>
      </w:tr>
      <w:tr>
        <w:trPr>
          <w:trHeight w:val="389" w:hRule="exact"/>
        </w:trPr>
        <w:tc>
          <w:tcPr>
            <w:tcW w:w="173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99" w:right="68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80</w:t>
            </w:r>
          </w:p>
        </w:tc>
        <w:tc>
          <w:tcPr>
            <w:tcW w:w="1729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09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8.50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48" w:right="52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40</w:t>
            </w:r>
          </w:p>
        </w:tc>
        <w:tc>
          <w:tcPr>
            <w:tcW w:w="1731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8" w:right="58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9.50</w:t>
            </w:r>
          </w:p>
        </w:tc>
        <w:tc>
          <w:tcPr>
            <w:tcW w:w="173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70" w:right="648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5.5</w:t>
            </w:r>
          </w:p>
        </w:tc>
      </w:tr>
    </w:tbl>
    <w:p>
      <w:pPr>
        <w:spacing w:before="8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40" w:lineRule="auto"/>
        <w:ind w:left="4179" w:right="3988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sk</w:t>
      </w:r>
      <w:r>
        <w:rPr>
          <w:rFonts w:ascii="Calibri" w:hAnsi="Calibri" w:cs="Calibri" w:eastAsia="Calibri"/>
          <w:sz w:val="24"/>
          <w:szCs w:val="24"/>
          <w:spacing w:val="-9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486" w:right="8149"/>
        <w:jc w:val="center"/>
        <w:rPr>
          <w:rFonts w:ascii="Calibri" w:hAnsi="Calibri" w:cs="Calibri" w:eastAsia="Calibri"/>
          <w:sz w:val="20"/>
          <w:szCs w:val="20"/>
        </w:rPr>
      </w:pPr>
      <w:rPr/>
      <w:r>
        <w:rPr/>
        <w:pict>
          <v:group style="position:absolute;margin-left:162.061493pt;margin-top:6.242985pt;width:358.10701pt;height:98.22701pt;mso-position-horizontal-relative:page;mso-position-vertical-relative:paragraph;z-index:-35186" coordorigin="3241,125" coordsize="7162,1965">
            <v:group style="position:absolute;left:3249;top:1805;width:7147;height:2" coordorigin="3249,1805" coordsize="7147,2">
              <v:shape style="position:absolute;left:3249;top:1805;width:7147;height:2" coordorigin="3249,1805" coordsize="7147,0" path="m3249,1805l10396,1805e" filled="f" stroked="t" strokeweight=".73701pt" strokecolor="#868686">
                <v:path arrowok="t"/>
              </v:shape>
            </v:group>
            <v:group style="position:absolute;left:3249;top:1524;width:7147;height:2" coordorigin="3249,1524" coordsize="7147,2">
              <v:shape style="position:absolute;left:3249;top:1524;width:7147;height:2" coordorigin="3249,1524" coordsize="7147,0" path="m3249,1524l10396,1524e" filled="f" stroked="t" strokeweight=".73701pt" strokecolor="#868686">
                <v:path arrowok="t"/>
              </v:shape>
            </v:group>
            <v:group style="position:absolute;left:3249;top:1245;width:7147;height:2" coordorigin="3249,1245" coordsize="7147,2">
              <v:shape style="position:absolute;left:3249;top:1245;width:7147;height:2" coordorigin="3249,1245" coordsize="7147,0" path="m3249,1245l10396,1245e" filled="f" stroked="t" strokeweight=".73701pt" strokecolor="#868686">
                <v:path arrowok="t"/>
              </v:shape>
            </v:group>
            <v:group style="position:absolute;left:3249;top:967;width:7147;height:2" coordorigin="3249,967" coordsize="7147,2">
              <v:shape style="position:absolute;left:3249;top:967;width:7147;height:2" coordorigin="3249,967" coordsize="7147,0" path="m3249,967l10396,967e" filled="f" stroked="t" strokeweight=".73701pt" strokecolor="#868686">
                <v:path arrowok="t"/>
              </v:shape>
            </v:group>
            <v:group style="position:absolute;left:3249;top:689;width:7147;height:2" coordorigin="3249,689" coordsize="7147,2">
              <v:shape style="position:absolute;left:3249;top:689;width:7147;height:2" coordorigin="3249,689" coordsize="7147,0" path="m3249,689l10396,689e" filled="f" stroked="t" strokeweight=".73701pt" strokecolor="#868686">
                <v:path arrowok="t"/>
              </v:shape>
            </v:group>
            <v:group style="position:absolute;left:3249;top:410;width:7147;height:2" coordorigin="3249,410" coordsize="7147,2">
              <v:shape style="position:absolute;left:3249;top:410;width:7147;height:2" coordorigin="3249,410" coordsize="7147,0" path="m3249,410l10396,410e" filled="f" stroked="t" strokeweight=".73701pt" strokecolor="#868686">
                <v:path arrowok="t"/>
              </v:shape>
            </v:group>
            <v:group style="position:absolute;left:3249;top:132;width:7147;height:2" coordorigin="3249,132" coordsize="7147,2">
              <v:shape style="position:absolute;left:3249;top:132;width:7147;height:2" coordorigin="3249,132" coordsize="7147,0" path="m3249,132l10396,132e" filled="f" stroked="t" strokeweight=".73701pt" strokecolor="#868686">
                <v:path arrowok="t"/>
              </v:shape>
            </v:group>
            <v:group style="position:absolute;left:3249;top:132;width:2;height:1950" coordorigin="3249,132" coordsize="2,1950">
              <v:shape style="position:absolute;left:3249;top:132;width:2;height:1950" coordorigin="3249,132" coordsize="0,1950" path="m3249,2082l3249,132e" filled="f" stroked="t" strokeweight=".73701pt" strokecolor="#868686">
                <v:path arrowok="t"/>
              </v:shape>
            </v:group>
            <v:group style="position:absolute;left:3249;top:2082;width:7147;height:2" coordorigin="3249,2082" coordsize="7147,2">
              <v:shape style="position:absolute;left:3249;top:2082;width:7147;height:2" coordorigin="3249,2082" coordsize="7147,0" path="m3249,2082l10396,2082e" filled="f" stroked="t" strokeweight=".73701pt" strokecolor="#868686">
                <v:path arrowok="t"/>
              </v:shape>
            </v:group>
            <v:group style="position:absolute;left:4837;top:341;width:4765;height:557" coordorigin="4837,341" coordsize="4765,557">
              <v:shape style="position:absolute;left:4837;top:341;width:4765;height:557" coordorigin="4837,341" coordsize="4765,557" path="m4837,341l6425,564,8014,732,9602,898e" filled="f" stroked="t" strokeweight="2.2394pt" strokecolor="#497DBA">
                <v:path arrowok="t"/>
              </v:shape>
            </v:group>
            <v:group style="position:absolute;left:4787;top:289;width:101;height:101" coordorigin="4787,289" coordsize="101,101">
              <v:shape style="position:absolute;left:4787;top:289;width:101;height:101" coordorigin="4787,289" coordsize="101,101" path="m4787,390l4887,390,4887,289,4787,289,4787,390e" filled="t" fillcolor="#497DBA" stroked="f">
                <v:path arrowok="t"/>
                <v:fill/>
              </v:shape>
            </v:group>
            <v:group style="position:absolute;left:4787;top:289;width:101;height:101" coordorigin="4787,289" coordsize="101,101">
              <v:shape style="position:absolute;left:4787;top:289;width:101;height:101" coordorigin="4787,289" coordsize="101,101" path="m4787,390l4887,390,4887,289,4787,289,4787,390xe" filled="f" stroked="t" strokeweight=".72pt" strokecolor="#497DBA">
                <v:path arrowok="t"/>
              </v:shape>
            </v:group>
            <v:group style="position:absolute;left:6375;top:512;width:101;height:101" coordorigin="6375,512" coordsize="101,101">
              <v:shape style="position:absolute;left:6375;top:512;width:101;height:101" coordorigin="6375,512" coordsize="101,101" path="m6375,613l6476,613,6476,512,6375,512,6375,613e" filled="t" fillcolor="#497DBA" stroked="f">
                <v:path arrowok="t"/>
                <v:fill/>
              </v:shape>
            </v:group>
            <v:group style="position:absolute;left:6375;top:512;width:101;height:101" coordorigin="6375,512" coordsize="101,101">
              <v:shape style="position:absolute;left:6375;top:512;width:101;height:101" coordorigin="6375,512" coordsize="101,101" path="m6375,613l6476,613,6476,512,6375,512,6375,613xe" filled="f" stroked="t" strokeweight=".72pt" strokecolor="#497DBA">
                <v:path arrowok="t"/>
              </v:shape>
            </v:group>
            <v:group style="position:absolute;left:7964;top:680;width:101;height:101" coordorigin="7964,680" coordsize="101,101">
              <v:shape style="position:absolute;left:7964;top:680;width:101;height:101" coordorigin="7964,680" coordsize="101,101" path="m7964,781l8065,781,8065,680,7964,680,7964,781e" filled="t" fillcolor="#497DBA" stroked="f">
                <v:path arrowok="t"/>
                <v:fill/>
              </v:shape>
            </v:group>
            <v:group style="position:absolute;left:7964;top:680;width:101;height:101" coordorigin="7964,680" coordsize="101,101">
              <v:shape style="position:absolute;left:7964;top:680;width:101;height:101" coordorigin="7964,680" coordsize="101,101" path="m7964,781l8065,781,8065,680,7964,680,7964,781xe" filled="f" stroked="t" strokeweight=".72pt" strokecolor="#497DBA">
                <v:path arrowok="t"/>
              </v:shape>
            </v:group>
            <v:group style="position:absolute;left:9553;top:846;width:101;height:101" coordorigin="9553,846" coordsize="101,101">
              <v:shape style="position:absolute;left:9553;top:846;width:101;height:101" coordorigin="9553,846" coordsize="101,101" path="m9553,947l9654,947,9654,846,9553,846,9553,947e" filled="t" fillcolor="#497DBA" stroked="f">
                <v:path arrowok="t"/>
                <v:fill/>
              </v:shape>
            </v:group>
            <v:group style="position:absolute;left:9553;top:846;width:101;height:101" coordorigin="9553,846" coordsize="101,101">
              <v:shape style="position:absolute;left:9553;top:846;width:101;height:101" coordorigin="9553,846" coordsize="101,101" path="m9553,947l9654,947,9654,846,9553,846,9553,947xe" filled="f" stroked="t" strokeweight=".72pt" strokecolor="#497DBA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6.669998pt;margin-top:9.639649pt;width:24.200004pt;height:91.931841pt;mso-position-horizontal-relative:page;mso-position-vertical-relative:paragraph;z-index:-35184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ess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3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st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g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0" w:after="0" w:line="240" w:lineRule="auto"/>
                    <w:ind w:left="563" w:right="540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/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14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4" w:after="0" w:line="240" w:lineRule="auto"/>
        <w:ind w:left="1486" w:right="8149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4" w:after="0" w:line="240" w:lineRule="auto"/>
        <w:ind w:left="1486" w:right="8149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4" w:after="0" w:line="240" w:lineRule="auto"/>
        <w:ind w:left="1588" w:right="8148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5" w:after="0" w:line="240" w:lineRule="auto"/>
        <w:ind w:left="1588" w:right="8148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4" w:after="0" w:line="240" w:lineRule="auto"/>
        <w:ind w:left="1588" w:right="8148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4" w:after="0" w:line="240" w:lineRule="auto"/>
        <w:ind w:left="1588" w:right="8148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34" w:after="0" w:line="240" w:lineRule="auto"/>
        <w:ind w:left="1588" w:right="8148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6" w:after="0" w:line="240" w:lineRule="auto"/>
        <w:ind w:left="1824" w:right="713"/>
        <w:jc w:val="center"/>
        <w:tabs>
          <w:tab w:pos="2560" w:val="left"/>
          <w:tab w:pos="3360" w:val="left"/>
          <w:tab w:pos="4140" w:val="left"/>
          <w:tab w:pos="4940" w:val="left"/>
          <w:tab w:pos="5740" w:val="left"/>
          <w:tab w:pos="6520" w:val="left"/>
          <w:tab w:pos="7320" w:val="left"/>
          <w:tab w:pos="8120" w:val="left"/>
          <w:tab w:pos="892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80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90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59" w:after="0" w:line="240" w:lineRule="exact"/>
        <w:ind w:left="4754" w:right="3697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0"/>
          <w:szCs w:val="20"/>
          <w:spacing w:val="43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sk</w:t>
      </w:r>
      <w:r>
        <w:rPr>
          <w:rFonts w:ascii="Calibri" w:hAnsi="Calibri" w:cs="Calibri" w:eastAsia="Calibri"/>
          <w:sz w:val="20"/>
          <w:szCs w:val="20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a</w:t>
      </w:r>
      <w:r>
        <w:rPr>
          <w:rFonts w:ascii="Calibri" w:hAnsi="Calibri" w:cs="Calibri" w:eastAsia="Calibri"/>
          <w:sz w:val="20"/>
          <w:szCs w:val="20"/>
          <w:spacing w:val="-1"/>
          <w:w w:val="99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ze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800" w:top="1520" w:bottom="1200" w:left="1340" w:right="640"/>
          <w:pgSz w:w="11920" w:h="16840"/>
        </w:sectPr>
      </w:pPr>
      <w:rPr/>
    </w:p>
    <w:p>
      <w:pPr>
        <w:spacing w:before="51" w:after="0" w:line="240" w:lineRule="auto"/>
        <w:ind w:left="4270" w:right="3619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ce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sk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291" w:right="7884"/>
        <w:jc w:val="center"/>
        <w:rPr>
          <w:rFonts w:ascii="Calibri" w:hAnsi="Calibri" w:cs="Calibri" w:eastAsia="Calibri"/>
          <w:sz w:val="20"/>
          <w:szCs w:val="20"/>
        </w:rPr>
      </w:pPr>
      <w:rPr/>
      <w:r>
        <w:rPr/>
        <w:pict>
          <v:group style="position:absolute;margin-left:152.311493pt;margin-top:6.323006pt;width:377.60701pt;height:93.72701pt;mso-position-horizontal-relative:page;mso-position-vertical-relative:paragraph;z-index:-35183" coordorigin="3046,126" coordsize="7552,1875">
            <v:group style="position:absolute;left:3054;top:1623;width:7537;height:2" coordorigin="3054,1623" coordsize="7537,2">
              <v:shape style="position:absolute;left:3054;top:1623;width:7537;height:2" coordorigin="3054,1623" coordsize="7537,0" path="m3054,1623l10591,1623e" filled="f" stroked="t" strokeweight=".73701pt" strokecolor="#868686">
                <v:path arrowok="t"/>
              </v:shape>
            </v:group>
            <v:group style="position:absolute;left:3054;top:1251;width:7537;height:2" coordorigin="3054,1251" coordsize="7537,2">
              <v:shape style="position:absolute;left:3054;top:1251;width:7537;height:2" coordorigin="3054,1251" coordsize="7537,0" path="m3054,1251l10591,1251e" filled="f" stroked="t" strokeweight=".73701pt" strokecolor="#868686">
                <v:path arrowok="t"/>
              </v:shape>
            </v:group>
            <v:group style="position:absolute;left:3054;top:879;width:7537;height:2" coordorigin="3054,879" coordsize="7537,2">
              <v:shape style="position:absolute;left:3054;top:879;width:7537;height:2" coordorigin="3054,879" coordsize="7537,0" path="m3054,879l10591,879e" filled="f" stroked="t" strokeweight=".73701pt" strokecolor="#868686">
                <v:path arrowok="t"/>
              </v:shape>
            </v:group>
            <v:group style="position:absolute;left:3054;top:507;width:3300;height:2" coordorigin="3054,507" coordsize="3300,2">
              <v:shape style="position:absolute;left:3054;top:507;width:3300;height:2" coordorigin="3054,507" coordsize="3300,0" path="m3054,507l6353,507e" filled="f" stroked="t" strokeweight=".73701pt" strokecolor="#868686">
                <v:path arrowok="t"/>
              </v:shape>
            </v:group>
            <v:group style="position:absolute;left:3054;top:134;width:7537;height:2" coordorigin="3054,134" coordsize="7537,2">
              <v:shape style="position:absolute;left:3054;top:134;width:7537;height:2" coordorigin="3054,134" coordsize="7537,0" path="m3054,134l10591,134e" filled="f" stroked="t" strokeweight=".73701pt" strokecolor="#868686">
                <v:path arrowok="t"/>
              </v:shape>
            </v:group>
            <v:group style="position:absolute;left:3054;top:134;width:2;height:1860" coordorigin="3054,134" coordsize="2,1860">
              <v:shape style="position:absolute;left:3054;top:134;width:2;height:1860" coordorigin="3054,134" coordsize="0,1860" path="m3054,1994l3054,134e" filled="f" stroked="t" strokeweight=".73701pt" strokecolor="#868686">
                <v:path arrowok="t"/>
              </v:shape>
            </v:group>
            <v:group style="position:absolute;left:3054;top:1994;width:7537;height:2" coordorigin="3054,1994" coordsize="7537,2">
              <v:shape style="position:absolute;left:3054;top:1994;width:7537;height:2" coordorigin="3054,1994" coordsize="7537,0" path="m3054,1994l10591,1994e" filled="f" stroked="t" strokeweight=".73701pt" strokecolor="#868686">
                <v:path arrowok="t"/>
              </v:shape>
            </v:group>
            <v:group style="position:absolute;left:6454;top:507;width:4137;height:2" coordorigin="6454,507" coordsize="4137,2">
              <v:shape style="position:absolute;left:6454;top:507;width:4137;height:2" coordorigin="6454,507" coordsize="4137,0" path="m6454,507l10591,507e" filled="f" stroked="t" strokeweight=".73701pt" strokecolor="#868686">
                <v:path arrowok="t"/>
              </v:shape>
            </v:group>
            <v:group style="position:absolute;left:4729;top:245;width:5025;height:975" coordorigin="4729,245" coordsize="5025,975">
              <v:shape style="position:absolute;left:4729;top:245;width:5025;height:975" coordorigin="4729,245" coordsize="5025,975" path="m4729,245l6403,490,8078,744,9754,1220e" filled="f" stroked="t" strokeweight="2.2394pt" strokecolor="#497DBA">
                <v:path arrowok="t"/>
              </v:shape>
            </v:group>
            <v:group style="position:absolute;left:4678;top:195;width:101;height:101" coordorigin="4678,195" coordsize="101,101">
              <v:shape style="position:absolute;left:4678;top:195;width:101;height:101" coordorigin="4678,195" coordsize="101,101" path="m4678,296l4779,296,4779,195,4678,195,4678,296e" filled="t" fillcolor="#497DBA" stroked="f">
                <v:path arrowok="t"/>
                <v:fill/>
              </v:shape>
            </v:group>
            <v:group style="position:absolute;left:4678;top:195;width:101;height:101" coordorigin="4678,195" coordsize="101,101">
              <v:shape style="position:absolute;left:4678;top:195;width:101;height:101" coordorigin="4678,195" coordsize="101,101" path="m4678,296l4779,296,4779,195,4678,195,4678,296xe" filled="f" stroked="t" strokeweight=".72pt" strokecolor="#497DBA">
                <v:path arrowok="t"/>
              </v:shape>
            </v:group>
            <v:group style="position:absolute;left:6353;top:440;width:101;height:101" coordorigin="6353,440" coordsize="101,101">
              <v:shape style="position:absolute;left:6353;top:440;width:101;height:101" coordorigin="6353,440" coordsize="101,101" path="m6353,540l6454,540,6454,440,6353,440,6353,540e" filled="t" fillcolor="#497DBA" stroked="f">
                <v:path arrowok="t"/>
                <v:fill/>
              </v:shape>
            </v:group>
            <v:group style="position:absolute;left:6353;top:440;width:101;height:101" coordorigin="6353,440" coordsize="101,101">
              <v:shape style="position:absolute;left:6353;top:440;width:101;height:101" coordorigin="6353,440" coordsize="101,101" path="m6353,540l6454,540,6454,440,6353,440,6353,540xe" filled="f" stroked="t" strokeweight=".72pt" strokecolor="#497DBA">
                <v:path arrowok="t"/>
              </v:shape>
            </v:group>
            <v:group style="position:absolute;left:8028;top:694;width:101;height:101" coordorigin="8028,694" coordsize="101,101">
              <v:shape style="position:absolute;left:8028;top:694;width:101;height:101" coordorigin="8028,694" coordsize="101,101" path="m8028,795l8129,795,8129,694,8028,694,8028,795e" filled="t" fillcolor="#497DBA" stroked="f">
                <v:path arrowok="t"/>
                <v:fill/>
              </v:shape>
            </v:group>
            <v:group style="position:absolute;left:8028;top:694;width:101;height:101" coordorigin="8028,694" coordsize="101,101">
              <v:shape style="position:absolute;left:8028;top:694;width:101;height:101" coordorigin="8028,694" coordsize="101,101" path="m8028,795l8129,795,8129,694,8028,694,8028,795xe" filled="f" stroked="t" strokeweight=".72pt" strokecolor="#497DBA">
                <v:path arrowok="t"/>
              </v:shape>
            </v:group>
            <v:group style="position:absolute;left:9704;top:1169;width:101;height:101" coordorigin="9704,1169" coordsize="101,101">
              <v:shape style="position:absolute;left:9704;top:1169;width:101;height:101" coordorigin="9704,1169" coordsize="101,101" path="m9704,1270l9804,1270,9804,1169,9704,1169,9704,1270e" filled="t" fillcolor="#497DBA" stroked="f">
                <v:path arrowok="t"/>
                <v:fill/>
              </v:shape>
            </v:group>
            <v:group style="position:absolute;left:9704;top:1169;width:101;height:101" coordorigin="9704,1169" coordsize="101,101">
              <v:shape style="position:absolute;left:9704;top:1169;width:101;height:101" coordorigin="9704,1169" coordsize="101,101" path="m9704,1270l9804,1270,9804,1169,9704,1169,9704,1270xe" filled="f" stroked="t" strokeweight=".72pt" strokecolor="#497DBA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6.899994pt;margin-top:8.835311pt;width:24.206004pt;height:90.846201pt;mso-position-horizontal-relative:page;mso-position-vertical-relative:paragraph;z-index:-35179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ess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2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st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g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0" w:after="0" w:line="240" w:lineRule="auto"/>
                    <w:ind w:left="551" w:right="530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/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25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291" w:right="7884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291" w:right="7884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291" w:right="7884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392" w:right="7884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392" w:right="7884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5" w:after="0" w:line="240" w:lineRule="auto"/>
        <w:ind w:left="1628" w:right="59"/>
        <w:jc w:val="center"/>
        <w:tabs>
          <w:tab w:pos="2400" w:val="left"/>
          <w:tab w:pos="3240" w:val="left"/>
          <w:tab w:pos="4080" w:val="left"/>
          <w:tab w:pos="4920" w:val="left"/>
          <w:tab w:pos="5760" w:val="left"/>
          <w:tab w:pos="6600" w:val="left"/>
          <w:tab w:pos="7440" w:val="left"/>
          <w:tab w:pos="8260" w:val="left"/>
          <w:tab w:pos="910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80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90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0" w:after="0" w:line="240" w:lineRule="exact"/>
        <w:ind w:left="4854" w:right="333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sk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7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Co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gth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Ri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40" w:lineRule="auto"/>
        <w:ind w:left="4184" w:right="3533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sk</w:t>
      </w:r>
      <w:r>
        <w:rPr>
          <w:rFonts w:ascii="Calibri" w:hAnsi="Calibri" w:cs="Calibri" w:eastAsia="Calibri"/>
          <w:sz w:val="24"/>
          <w:szCs w:val="24"/>
          <w:spacing w:val="-6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exact"/>
        <w:ind w:left="132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v:group style="position:absolute;margin-left:152.311493pt;margin-top:6.272994pt;width:377.60701pt;height:89.22701pt;mso-position-horizontal-relative:page;mso-position-vertical-relative:paragraph;z-index:-35182" coordorigin="3046,125" coordsize="7552,1785">
            <v:group style="position:absolute;left:3054;top:1314;width:7537;height:2" coordorigin="3054,1314" coordsize="7537,2">
              <v:shape style="position:absolute;left:3054;top:1314;width:7537;height:2" coordorigin="3054,1314" coordsize="7537,0" path="m3054,1314l10591,1314e" filled="f" stroked="t" strokeweight=".73701pt" strokecolor="#868686">
                <v:path arrowok="t"/>
              </v:shape>
            </v:group>
            <v:group style="position:absolute;left:3054;top:723;width:7537;height:2" coordorigin="3054,723" coordsize="7537,2">
              <v:shape style="position:absolute;left:3054;top:723;width:7537;height:2" coordorigin="3054,723" coordsize="7537,0" path="m3054,723l10591,723e" filled="f" stroked="t" strokeweight=".73701pt" strokecolor="#868686">
                <v:path arrowok="t"/>
              </v:shape>
            </v:group>
            <v:group style="position:absolute;left:3054;top:133;width:7537;height:2" coordorigin="3054,133" coordsize="7537,2">
              <v:shape style="position:absolute;left:3054;top:133;width:7537;height:2" coordorigin="3054,133" coordsize="7537,0" path="m3054,133l10591,133e" filled="f" stroked="t" strokeweight=".73701pt" strokecolor="#868686">
                <v:path arrowok="t"/>
              </v:shape>
            </v:group>
            <v:group style="position:absolute;left:3054;top:133;width:2;height:1770" coordorigin="3054,133" coordsize="2,1770">
              <v:shape style="position:absolute;left:3054;top:133;width:2;height:1770" coordorigin="3054,133" coordsize="0,1770" path="m3054,1903l3054,133e" filled="f" stroked="t" strokeweight=".73701pt" strokecolor="#868686">
                <v:path arrowok="t"/>
              </v:shape>
            </v:group>
            <v:group style="position:absolute;left:3054;top:1903;width:7537;height:2" coordorigin="3054,1903" coordsize="7537,2">
              <v:shape style="position:absolute;left:3054;top:1903;width:7537;height:2" coordorigin="3054,1903" coordsize="7537,0" path="m3054,1903l10591,1903e" filled="f" stroked="t" strokeweight=".73701pt" strokecolor="#868686">
                <v:path arrowok="t"/>
              </v:shape>
            </v:group>
            <v:group style="position:absolute;left:4729;top:286;width:5025;height:495" coordorigin="4729,286" coordsize="5025,495">
              <v:shape style="position:absolute;left:4729;top:286;width:5025;height:495" coordorigin="4729,286" coordsize="5025,495" path="m4729,286l6403,534,8078,639,9754,782e" filled="f" stroked="t" strokeweight="2.2394pt" strokecolor="#497DBA">
                <v:path arrowok="t"/>
              </v:shape>
            </v:group>
            <v:group style="position:absolute;left:4678;top:237;width:101;height:101" coordorigin="4678,237" coordsize="101,101">
              <v:shape style="position:absolute;left:4678;top:237;width:101;height:101" coordorigin="4678,237" coordsize="101,101" path="m4678,338l4779,338,4779,237,4678,237,4678,338e" filled="t" fillcolor="#497DBA" stroked="f">
                <v:path arrowok="t"/>
                <v:fill/>
              </v:shape>
            </v:group>
            <v:group style="position:absolute;left:4678;top:237;width:101;height:101" coordorigin="4678,237" coordsize="101,101">
              <v:shape style="position:absolute;left:4678;top:237;width:101;height:101" coordorigin="4678,237" coordsize="101,101" path="m4678,338l4779,338,4779,237,4678,237,4678,338xe" filled="f" stroked="t" strokeweight=".72pt" strokecolor="#497DBA">
                <v:path arrowok="t"/>
              </v:shape>
            </v:group>
            <v:group style="position:absolute;left:6353;top:484;width:101;height:101" coordorigin="6353,484" coordsize="101,101">
              <v:shape style="position:absolute;left:6353;top:484;width:101;height:101" coordorigin="6353,484" coordsize="101,101" path="m6353,585l6454,585,6454,484,6353,484,6353,585e" filled="t" fillcolor="#497DBA" stroked="f">
                <v:path arrowok="t"/>
                <v:fill/>
              </v:shape>
            </v:group>
            <v:group style="position:absolute;left:6353;top:484;width:101;height:101" coordorigin="6353,484" coordsize="101,101">
              <v:shape style="position:absolute;left:6353;top:484;width:101;height:101" coordorigin="6353,484" coordsize="101,101" path="m6353,585l6454,585,6454,484,6353,484,6353,585xe" filled="f" stroked="t" strokeweight=".72pt" strokecolor="#497DBA">
                <v:path arrowok="t"/>
              </v:shape>
            </v:group>
            <v:group style="position:absolute;left:8028;top:590;width:101;height:101" coordorigin="8028,590" coordsize="101,101">
              <v:shape style="position:absolute;left:8028;top:590;width:101;height:101" coordorigin="8028,590" coordsize="101,101" path="m8028,690l8129,690,8129,590,8028,590,8028,690e" filled="t" fillcolor="#497DBA" stroked="f">
                <v:path arrowok="t"/>
                <v:fill/>
              </v:shape>
            </v:group>
            <v:group style="position:absolute;left:8028;top:590;width:101;height:101" coordorigin="8028,590" coordsize="101,101">
              <v:shape style="position:absolute;left:8028;top:590;width:101;height:101" coordorigin="8028,590" coordsize="101,101" path="m8028,690l8129,690,8129,590,8028,590,8028,690xe" filled="f" stroked="t" strokeweight=".72pt" strokecolor="#497DBA">
                <v:path arrowok="t"/>
              </v:shape>
            </v:group>
            <v:group style="position:absolute;left:9704;top:731;width:101;height:101" coordorigin="9704,731" coordsize="101,101">
              <v:shape style="position:absolute;left:9704;top:731;width:101;height:101" coordorigin="9704,731" coordsize="101,101" path="m9704,832l9804,832,9804,731,9704,731,9704,832e" filled="t" fillcolor="#497DBA" stroked="f">
                <v:path arrowok="t"/>
                <v:fill/>
              </v:shape>
            </v:group>
            <v:group style="position:absolute;left:9704;top:731;width:101;height:101" coordorigin="9704,731" coordsize="101,101">
              <v:shape style="position:absolute;left:9704;top:731;width:101;height:101" coordorigin="9704,731" coordsize="101,101" path="m9704,832l9804,832,9804,731,9704,731,9704,832xe" filled="f" stroked="t" strokeweight=".72pt" strokecolor="#497DBA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6.899994pt;margin-top:8.815298pt;width:24.206004pt;height:90.846201pt;mso-position-horizontal-relative:page;mso-position-vertical-relative:paragraph;z-index:-35180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ess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2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st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g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0" w:after="0" w:line="240" w:lineRule="auto"/>
                    <w:ind w:left="551" w:right="530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/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ind w:left="132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ind w:left="142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auto"/>
        <w:ind w:left="142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6" w:after="0" w:line="240" w:lineRule="auto"/>
        <w:ind w:left="1628" w:right="59"/>
        <w:jc w:val="center"/>
        <w:tabs>
          <w:tab w:pos="2400" w:val="left"/>
          <w:tab w:pos="3240" w:val="left"/>
          <w:tab w:pos="4080" w:val="left"/>
          <w:tab w:pos="4920" w:val="left"/>
          <w:tab w:pos="5760" w:val="left"/>
          <w:tab w:pos="6600" w:val="left"/>
          <w:tab w:pos="7440" w:val="left"/>
          <w:tab w:pos="8260" w:val="left"/>
          <w:tab w:pos="910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80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90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0" w:after="0" w:line="240" w:lineRule="exact"/>
        <w:ind w:left="4787" w:right="3271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et</w:t>
      </w:r>
      <w:r>
        <w:rPr>
          <w:rFonts w:ascii="Calibri" w:hAnsi="Calibri" w:cs="Calibri" w:eastAsia="Calibri"/>
          <w:sz w:val="20"/>
          <w:szCs w:val="20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sk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7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Co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gth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2" w:after="0" w:line="240" w:lineRule="auto"/>
        <w:ind w:left="4245" w:right="3592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Cow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ng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exact"/>
        <w:ind w:left="1558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v:group style="position:absolute;margin-left:163.941498pt;margin-top:6.242977pt;width:354.35701pt;height:135.72701pt;mso-position-horizontal-relative:page;mso-position-vertical-relative:paragraph;z-index:-35181" coordorigin="3279,125" coordsize="7087,2715">
            <v:group style="position:absolute;left:3286;top:2383;width:7072;height:2" coordorigin="3286,2383" coordsize="7072,2">
              <v:shape style="position:absolute;left:3286;top:2383;width:7072;height:2" coordorigin="3286,2383" coordsize="7072,0" path="m3286,2383l10359,2383e" filled="f" stroked="t" strokeweight=".73701pt" strokecolor="#868686">
                <v:path arrowok="t"/>
              </v:shape>
            </v:group>
            <v:group style="position:absolute;left:3286;top:1932;width:7072;height:2" coordorigin="3286,1932" coordsize="7072,2">
              <v:shape style="position:absolute;left:3286;top:1932;width:7072;height:2" coordorigin="3286,1932" coordsize="7072,0" path="m3286,1932l10359,1932e" filled="f" stroked="t" strokeweight=".73701pt" strokecolor="#868686">
                <v:path arrowok="t"/>
              </v:shape>
            </v:group>
            <v:group style="position:absolute;left:3286;top:1483;width:7072;height:2" coordorigin="3286,1483" coordsize="7072,2">
              <v:shape style="position:absolute;left:3286;top:1483;width:7072;height:2" coordorigin="3286,1483" coordsize="7072,0" path="m3286,1483l10359,1483e" filled="f" stroked="t" strokeweight=".73701pt" strokecolor="#868686">
                <v:path arrowok="t"/>
              </v:shape>
            </v:group>
            <v:group style="position:absolute;left:3286;top:1032;width:7072;height:2" coordorigin="3286,1032" coordsize="7072,2">
              <v:shape style="position:absolute;left:3286;top:1032;width:7072;height:2" coordorigin="3286,1032" coordsize="7072,0" path="m3286,1032l10359,1032e" filled="f" stroked="t" strokeweight=".73701pt" strokecolor="#868686">
                <v:path arrowok="t"/>
              </v:shape>
            </v:group>
            <v:group style="position:absolute;left:3286;top:583;width:7072;height:2" coordorigin="3286,583" coordsize="7072,2">
              <v:shape style="position:absolute;left:3286;top:583;width:7072;height:2" coordorigin="3286,583" coordsize="7072,0" path="m3286,583l10359,583e" filled="f" stroked="t" strokeweight=".73701pt" strokecolor="#868686">
                <v:path arrowok="t"/>
              </v:shape>
            </v:group>
            <v:group style="position:absolute;left:3286;top:132;width:7072;height:2" coordorigin="3286,132" coordsize="7072,2">
              <v:shape style="position:absolute;left:3286;top:132;width:7072;height:2" coordorigin="3286,132" coordsize="7072,0" path="m3286,132l10359,132e" filled="f" stroked="t" strokeweight=".73701pt" strokecolor="#868686">
                <v:path arrowok="t"/>
              </v:shape>
            </v:group>
            <v:group style="position:absolute;left:3286;top:132;width:2;height:2700" coordorigin="3286,132" coordsize="2,2700">
              <v:shape style="position:absolute;left:3286;top:132;width:2;height:2700" coordorigin="3286,132" coordsize="0,2700" path="m3286,2832l3286,132e" filled="f" stroked="t" strokeweight=".73701pt" strokecolor="#868686">
                <v:path arrowok="t"/>
              </v:shape>
            </v:group>
            <v:group style="position:absolute;left:3286;top:2832;width:7072;height:2" coordorigin="3286,2832" coordsize="7072,2">
              <v:shape style="position:absolute;left:3286;top:2832;width:7072;height:2" coordorigin="3286,2832" coordsize="7072,0" path="m3286,2832l10359,2832e" filled="f" stroked="t" strokeweight=".73701pt" strokecolor="#868686">
                <v:path arrowok="t"/>
              </v:shape>
            </v:group>
            <v:group style="position:absolute;left:4858;top:645;width:4715;height:950" coordorigin="4858,645" coordsize="4715,950">
              <v:shape style="position:absolute;left:4858;top:645;width:4715;height:950" coordorigin="4858,645" coordsize="4715,950" path="m4858,645l6430,852,8002,1190,9573,1595e" filled="f" stroked="t" strokeweight="2.2394pt" strokecolor="#497DBA">
                <v:path arrowok="t"/>
              </v:shape>
            </v:group>
            <v:group style="position:absolute;left:4807;top:594;width:101;height:101" coordorigin="4807,594" coordsize="101,101">
              <v:shape style="position:absolute;left:4807;top:594;width:101;height:101" coordorigin="4807,594" coordsize="101,101" path="m4807,695l4908,695,4908,594,4807,594,4807,695e" filled="t" fillcolor="#497DBA" stroked="f">
                <v:path arrowok="t"/>
                <v:fill/>
              </v:shape>
            </v:group>
            <v:group style="position:absolute;left:4807;top:594;width:101;height:101" coordorigin="4807,594" coordsize="101,101">
              <v:shape style="position:absolute;left:4807;top:594;width:101;height:101" coordorigin="4807,594" coordsize="101,101" path="m4807,695l4908,695,4908,594,4807,594,4807,695xe" filled="f" stroked="t" strokeweight=".72pt" strokecolor="#497DBA">
                <v:path arrowok="t"/>
              </v:shape>
            </v:group>
            <v:group style="position:absolute;left:6379;top:800;width:101;height:101" coordorigin="6379,800" coordsize="101,101">
              <v:shape style="position:absolute;left:6379;top:800;width:101;height:101" coordorigin="6379,800" coordsize="101,101" path="m6379,901l6480,901,6480,800,6379,800,6379,901e" filled="t" fillcolor="#497DBA" stroked="f">
                <v:path arrowok="t"/>
                <v:fill/>
              </v:shape>
            </v:group>
            <v:group style="position:absolute;left:6379;top:800;width:101;height:101" coordorigin="6379,800" coordsize="101,101">
              <v:shape style="position:absolute;left:6379;top:800;width:101;height:101" coordorigin="6379,800" coordsize="101,101" path="m6379,901l6480,901,6480,800,6379,800,6379,901xe" filled="f" stroked="t" strokeweight=".72pt" strokecolor="#497DBA">
                <v:path arrowok="t"/>
              </v:shape>
            </v:group>
            <v:group style="position:absolute;left:7951;top:1139;width:101;height:101" coordorigin="7951,1139" coordsize="101,101">
              <v:shape style="position:absolute;left:7951;top:1139;width:101;height:101" coordorigin="7951,1139" coordsize="101,101" path="m7951,1239l8052,1239,8052,1139,7951,1139,7951,1239e" filled="t" fillcolor="#497DBA" stroked="f">
                <v:path arrowok="t"/>
                <v:fill/>
              </v:shape>
            </v:group>
            <v:group style="position:absolute;left:7951;top:1139;width:101;height:101" coordorigin="7951,1139" coordsize="101,101">
              <v:shape style="position:absolute;left:7951;top:1139;width:101;height:101" coordorigin="7951,1139" coordsize="101,101" path="m7951,1239l8052,1239,8052,1139,7951,1139,7951,1239xe" filled="f" stroked="t" strokeweight=".72pt" strokecolor="#497DBA">
                <v:path arrowok="t"/>
              </v:shape>
            </v:group>
            <v:group style="position:absolute;left:9523;top:1542;width:101;height:101" coordorigin="9523,1542" coordsize="101,101">
              <v:shape style="position:absolute;left:9523;top:1542;width:101;height:101" coordorigin="9523,1542" coordsize="101,101" path="m9523,1643l9624,1643,9624,1542,9523,1542,9523,1643e" filled="t" fillcolor="#497DBA" stroked="f">
                <v:path arrowok="t"/>
                <v:fill/>
              </v:shape>
            </v:group>
            <v:group style="position:absolute;left:9523;top:1542;width:101;height:101" coordorigin="9523,1542" coordsize="101,101">
              <v:shape style="position:absolute;left:9523;top:1542;width:101;height:101" coordorigin="9523,1542" coordsize="101,101" path="m9523,1643l9624,1643,9624,1542,9523,1542,9523,1643xe" filled="f" stroked="t" strokeweight=".72pt" strokecolor="#497DBA">
                <v:path arrowok="t"/>
              </v:shape>
            </v:group>
            <w10:wrap type="none"/>
          </v:group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1558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8.539993pt;margin-top:7.335291pt;width:24.200004pt;height:90.846201pt;mso-position-horizontal-relative:page;mso-position-vertical-relative:paragraph;z-index:-35178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-15" w:right="-35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ess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2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st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99"/>
                      <w:b/>
                      <w:bCs/>
                      <w:position w:val="1"/>
                    </w:rPr>
                    <w:t>g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  <w:position w:val="1"/>
                    </w:rPr>
                    <w:t>th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0" w:after="0" w:line="240" w:lineRule="auto"/>
                    <w:ind w:left="551" w:right="531"/>
                    <w:jc w:val="center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/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99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99"/>
                      <w:b/>
                      <w:bCs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1659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1659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1659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1659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auto"/>
        <w:ind w:left="1659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6" w:after="0" w:line="240" w:lineRule="auto"/>
        <w:ind w:left="1860" w:right="291"/>
        <w:jc w:val="center"/>
        <w:tabs>
          <w:tab w:pos="2580" w:val="left"/>
          <w:tab w:pos="3380" w:val="left"/>
          <w:tab w:pos="4160" w:val="left"/>
          <w:tab w:pos="4940" w:val="left"/>
          <w:tab w:pos="5720" w:val="left"/>
          <w:tab w:pos="6520" w:val="left"/>
          <w:tab w:pos="7300" w:val="left"/>
          <w:tab w:pos="8080" w:val="left"/>
          <w:tab w:pos="888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60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70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80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90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0" w:after="0" w:line="240" w:lineRule="exact"/>
        <w:ind w:left="4844" w:right="332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w</w:t>
      </w:r>
      <w:r>
        <w:rPr>
          <w:rFonts w:ascii="Calibri" w:hAnsi="Calibri" w:cs="Calibri" w:eastAsia="Calibri"/>
          <w:sz w:val="20"/>
          <w:szCs w:val="20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d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u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g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gth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800" w:top="1520" w:bottom="1200" w:left="1340" w:right="1100"/>
          <w:pgSz w:w="11920" w:h="16840"/>
        </w:sectPr>
      </w:pPr>
      <w:rPr/>
    </w:p>
    <w:p>
      <w:pPr>
        <w:spacing w:before="62" w:after="0" w:line="240" w:lineRule="auto"/>
        <w:ind w:left="100" w:right="-20"/>
        <w:jc w:val="left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4.2.5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per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7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4.9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61" w:lineRule="auto"/>
        <w:ind w:left="100" w:right="3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Figs.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</w:p>
    <w:p>
      <w:pPr>
        <w:spacing w:before="7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-20"/>
        <w:jc w:val="left"/>
        <w:tabs>
          <w:tab w:pos="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90" w:lineRule="auto"/>
        <w:ind w:left="100" w:right="3223"/>
        <w:jc w:val="left"/>
        <w:tabs>
          <w:tab w:pos="8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</w:p>
    <w:p>
      <w:pPr>
        <w:spacing w:before="1" w:after="0" w:line="491" w:lineRule="auto"/>
        <w:ind w:left="100" w:right="6522"/>
        <w:jc w:val="left"/>
        <w:tabs>
          <w:tab w:pos="9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,19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EXT.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q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rly</w:t>
      </w:r>
      <w:r>
        <w:rPr>
          <w:rFonts w:ascii="Arial" w:hAnsi="Arial" w:cs="Arial" w:eastAsia="Arial"/>
          <w:sz w:val="18"/>
          <w:szCs w:val="18"/>
          <w:spacing w:val="-9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ir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ure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TAR1,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B2,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TNo3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for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343.399963" w:type="dxa"/>
      </w:tblPr>
      <w:tblGrid/>
      <w:tr>
        <w:trPr>
          <w:trHeight w:val="771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2" w:after="0" w:line="240" w:lineRule="auto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2" w:after="0" w:line="240" w:lineRule="auto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2" w:after="0" w:line="240" w:lineRule="auto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TM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B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2" w:after="0" w:line="240" w:lineRule="auto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o3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2" w:after="0" w:line="359" w:lineRule="auto"/>
              <w:ind w:left="841" w:right="43" w:firstLine="-185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xt.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em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0:15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0:30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0:45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1:00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1:15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1:30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1:45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2:00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</w:tbl>
    <w:p>
      <w:pPr>
        <w:jc w:val="center"/>
        <w:spacing w:after="0"/>
        <w:sectPr>
          <w:pgMar w:header="0" w:footer="800" w:top="1360" w:bottom="1200" w:left="1340" w:right="4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003.399963" w:type="dxa"/>
      </w:tblPr>
      <w:tblGrid/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2:15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2:30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2:45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3:00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3:15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3:30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3:45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4:00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92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4:15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4:30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4:45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5:00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5:15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606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16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5:30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5:45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6:00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6:15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6:30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6:45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7:00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7:15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27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7:30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6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16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7:45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8:00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8:15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3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8:30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8:45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9:00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9:15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9:30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9:45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606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21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3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</w:tbl>
    <w:p>
      <w:pPr>
        <w:jc w:val="center"/>
        <w:spacing w:after="0"/>
        <w:sectPr>
          <w:pgMar w:header="0" w:footer="800" w:top="1320" w:bottom="1000" w:left="1680" w:right="168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003.399963" w:type="dxa"/>
      </w:tblPr>
      <w:tblGrid/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6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6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2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22" w:right="303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54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6" w:right="58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3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  <w:tc>
          <w:tcPr>
            <w:tcW w:w="154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1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514" w:right="492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</w:tbl>
    <w:p>
      <w:pPr>
        <w:jc w:val="center"/>
        <w:spacing w:after="0"/>
        <w:sectPr>
          <w:pgMar w:header="0" w:footer="800" w:top="1320" w:bottom="1000" w:left="1680" w:right="1680"/>
          <w:pgSz w:w="11920" w:h="16840"/>
        </w:sectPr>
      </w:pPr>
      <w:rPr/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84.169998pt;margin-top:71.949982pt;width:271.19002pt;height:351.17pt;mso-position-horizontal-relative:page;mso-position-vertical-relative:page;z-index:-35177" type="#_x0000_t202" filled="f" stroked="f">
            <v:textbox inset="0,0,0,0">
              <w:txbxContent>
                <w:tbl>
                  <w:tblPr>
                    <w:tblW w:w="0" w:type="auto"/>
                    <w:tblLook w:val="01E0"/>
                    <w:tblLayout w:type="fixed"/>
                    <w:tblCellMar>
                      <w:left w:w="0" w:type="dxa"/>
                      <w:right w:w="0" w:type="dxa"/>
                      <w:bottom w:w="0" w:type="dxa"/>
                      <w:top w:w="0" w:type="dxa"/>
                    </w:tblCellMar>
                    <w:jc w:val="left"/>
                  </w:tblPr>
                  <w:tblGrid/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9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45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7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9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91" w:hRule="exact"/>
                    </w:trPr>
                    <w:tc>
                      <w:tcPr>
                        <w:tcW w:w="96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0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00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7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6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9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0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6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7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606" w:right="586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19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0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322" w:right="303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9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0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45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6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322" w:right="303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4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606" w:right="586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19</w:t>
                        </w:r>
                      </w:p>
                    </w:tc>
                  </w:tr>
                  <w:tr>
                    <w:trPr>
                      <w:trHeight w:val="391" w:hRule="exact"/>
                    </w:trPr>
                    <w:tc>
                      <w:tcPr>
                        <w:tcW w:w="961" w:type="dxa"/>
                        <w:tcBorders>
                          <w:top w:val="single" w:sz="4.64008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00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08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9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08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606" w:right="586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19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322" w:right="303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8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322" w:right="303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7</w:t>
                        </w:r>
                      </w:p>
                    </w:tc>
                  </w:tr>
                  <w:tr>
                    <w:trPr>
                      <w:trHeight w:val="392" w:hRule="exact"/>
                    </w:trPr>
                    <w:tc>
                      <w:tcPr>
                        <w:tcW w:w="961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45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322" w:right="303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315" w:right="295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22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6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00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9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39840" w:space="0" w:color="000000"/>
                          <w:bottom w:val="single" w:sz="4.6398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39840" w:space="0" w:color="000000"/>
                          <w:bottom w:val="single" w:sz="4.6398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39840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322" w:right="303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39840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39840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6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6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91" w:hRule="exact"/>
                    </w:trPr>
                    <w:tc>
                      <w:tcPr>
                        <w:tcW w:w="961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45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00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7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4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8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7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6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315" w:right="295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7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8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91" w:hRule="exact"/>
                    </w:trPr>
                    <w:tc>
                      <w:tcPr>
                        <w:tcW w:w="961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45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315" w:right="295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5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3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7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1" w:after="0" w:line="240" w:lineRule="auto"/>
                          <w:ind w:left="514" w:right="492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8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89" w:hRule="exact"/>
                    </w:trPr>
                    <w:tc>
                      <w:tcPr>
                        <w:tcW w:w="961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199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: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00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5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8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5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7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261" w:right="-20"/>
                          <w:jc w:val="left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-1"/>
                            <w:w w:val="10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1"/>
                            <w:w w:val="100"/>
                          </w:rPr>
                          <w:t>.</w:t>
                        </w:r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5</w:t>
                        </w:r>
                      </w:p>
                    </w:tc>
                    <w:tc>
                      <w:tcPr>
                        <w:tcW w:w="1541" w:type="dxa"/>
                        <w:tcBorders>
                          <w:top w:val="single" w:sz="4.64008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252" w:lineRule="exact"/>
                          <w:ind w:left="606" w:right="586"/>
                          <w:jc w:val="center"/>
                          <w:rPr>
                            <w:rFonts w:ascii="Arial" w:hAnsi="Arial" w:cs="Arial" w:eastAsia="Arial"/>
                            <w:sz w:val="22"/>
                            <w:szCs w:val="22"/>
                          </w:rPr>
                        </w:pPr>
                        <w:rPr/>
                        <w:r>
                          <w:rPr>
                            <w:rFonts w:ascii="Arial" w:hAnsi="Arial" w:cs="Arial" w:eastAsia="Arial"/>
                            <w:sz w:val="22"/>
                            <w:szCs w:val="22"/>
                            <w:spacing w:val="0"/>
                            <w:w w:val="100"/>
                          </w:rPr>
                          <w:t>18</w:t>
                        </w:r>
                      </w:p>
                    </w:tc>
                  </w:tr>
                </w:tbl>
                <w:p>
                  <w:pPr>
                    <w:spacing w:before="0" w:after="0" w:line="240" w:lineRule="auto"/>
                    <w:jc w:val="left"/>
                  </w:pPr>
                  <w:rPr/>
                </w:p>
              </w:txbxContent>
            </v:textbox>
          </v:shape>
        </w:pict>
      </w:r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77.011537pt;height:208.335pt;mso-position-horizontal-relative:char;mso-position-vertical-relative:line" type="#_x0000_t75">
            <v:imagedata r:id="rId91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3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ture</w:t>
      </w:r>
      <w:r>
        <w:rPr>
          <w:rFonts w:ascii="Arial" w:hAnsi="Arial" w:cs="Arial" w:eastAsia="Arial"/>
          <w:sz w:val="18"/>
          <w:szCs w:val="18"/>
          <w:spacing w:val="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q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rterly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-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07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-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2018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800" w:top="1320" w:bottom="1000" w:left="1340" w:right="760"/>
          <w:pgSz w:w="11920" w:h="16840"/>
        </w:sectPr>
      </w:pPr>
      <w:rPr/>
    </w:p>
    <w:p>
      <w:pPr>
        <w:spacing w:before="8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TAR1,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TNo3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ly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2018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365" w:type="dxa"/>
      </w:tblPr>
      <w:tblGrid/>
      <w:tr>
        <w:trPr>
          <w:trHeight w:val="768" w:hRule="exact"/>
        </w:trPr>
        <w:tc>
          <w:tcPr>
            <w:tcW w:w="14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7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ate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79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TM</w:t>
            </w:r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B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o3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196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em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p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(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era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e)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91" w:hRule="exact"/>
        </w:trPr>
        <w:tc>
          <w:tcPr>
            <w:tcW w:w="14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96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65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96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7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8.1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31" w:right="20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96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7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7.9</w:t>
            </w:r>
          </w:p>
        </w:tc>
      </w:tr>
      <w:tr>
        <w:trPr>
          <w:trHeight w:val="391" w:hRule="exact"/>
        </w:trPr>
        <w:tc>
          <w:tcPr>
            <w:tcW w:w="14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196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7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8.5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196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5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5" w:type="dxa"/>
            <w:tcBorders>
              <w:top w:val="single" w:sz="4.6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196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49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65</w:t>
            </w:r>
          </w:p>
        </w:tc>
      </w:tr>
      <w:tr>
        <w:trPr>
          <w:trHeight w:val="391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14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33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68</w:t>
            </w:r>
          </w:p>
        </w:tc>
      </w:tr>
      <w:tr>
        <w:trPr>
          <w:trHeight w:val="391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34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48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96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5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1431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52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96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5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96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35</w:t>
            </w:r>
          </w:p>
        </w:tc>
      </w:tr>
      <w:tr>
        <w:trPr>
          <w:trHeight w:val="391" w:hRule="exact"/>
        </w:trPr>
        <w:tc>
          <w:tcPr>
            <w:tcW w:w="1431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09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96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97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96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19</w:t>
            </w:r>
          </w:p>
        </w:tc>
      </w:tr>
      <w:tr>
        <w:trPr>
          <w:trHeight w:val="392" w:hRule="exact"/>
        </w:trPr>
        <w:tc>
          <w:tcPr>
            <w:tcW w:w="1431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96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48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04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85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41</w:t>
            </w:r>
          </w:p>
        </w:tc>
      </w:tr>
      <w:tr>
        <w:trPr>
          <w:trHeight w:val="391" w:hRule="exact"/>
        </w:trPr>
        <w:tc>
          <w:tcPr>
            <w:tcW w:w="1431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96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47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09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31" w:right="20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27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96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72</w:t>
            </w:r>
          </w:p>
        </w:tc>
      </w:tr>
      <w:tr>
        <w:trPr>
          <w:trHeight w:val="391" w:hRule="exact"/>
        </w:trPr>
        <w:tc>
          <w:tcPr>
            <w:tcW w:w="143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96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77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31" w:right="209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  <w:tc>
          <w:tcPr>
            <w:tcW w:w="97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96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53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68</w:t>
            </w:r>
          </w:p>
        </w:tc>
      </w:tr>
      <w:tr>
        <w:trPr>
          <w:trHeight w:val="389" w:hRule="exact"/>
        </w:trPr>
        <w:tc>
          <w:tcPr>
            <w:tcW w:w="14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3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79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5" w:right="29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119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65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</w:tbl>
    <w:p>
      <w:pPr>
        <w:jc w:val="left"/>
        <w:spacing w:after="0"/>
        <w:sectPr>
          <w:pgMar w:header="0" w:footer="800" w:top="1340" w:bottom="1000" w:left="1340" w:right="860"/>
          <w:pgSz w:w="11920" w:h="16840"/>
        </w:sectPr>
      </w:pPr>
      <w:rPr/>
    </w:p>
    <w:p>
      <w:pPr>
        <w:spacing w:before="67" w:after="0" w:line="240" w:lineRule="auto"/>
        <w:ind w:left="2357" w:right="-20"/>
        <w:jc w:val="left"/>
        <w:tabs>
          <w:tab w:pos="3540" w:val="left"/>
          <w:tab w:pos="4880" w:val="left"/>
          <w:tab w:pos="6040" w:val="left"/>
        </w:tabs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</w:rPr>
        <w:t>T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R1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ab/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TM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B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2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ab/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TNo3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ab/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r</w:t>
      </w:r>
      <w:r>
        <w:rPr>
          <w:rFonts w:ascii="Arial" w:hAnsi="Arial" w:cs="Arial" w:eastAsia="Arial"/>
          <w:sz w:val="20"/>
          <w:szCs w:val="20"/>
          <w:spacing w:val="-2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t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e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p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.</w:t>
      </w:r>
      <w:r>
        <w:rPr>
          <w:rFonts w:ascii="Arial" w:hAnsi="Arial" w:cs="Arial" w:eastAsia="Arial"/>
          <w:sz w:val="20"/>
          <w:szCs w:val="20"/>
          <w:spacing w:val="-3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-2"/>
          <w:w w:val="100"/>
        </w:rPr>
        <w:t>(</w:t>
      </w:r>
      <w:r>
        <w:rPr>
          <w:rFonts w:ascii="Arial" w:hAnsi="Arial" w:cs="Arial" w:eastAsia="Arial"/>
          <w:sz w:val="20"/>
          <w:szCs w:val="20"/>
          <w:spacing w:val="2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v</w:t>
      </w:r>
      <w:r>
        <w:rPr>
          <w:rFonts w:ascii="Arial" w:hAnsi="Arial" w:cs="Arial" w:eastAsia="Arial"/>
          <w:sz w:val="20"/>
          <w:szCs w:val="20"/>
          <w:spacing w:val="2"/>
          <w:w w:val="100"/>
        </w:rPr>
        <w:t>g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)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606" w:right="8790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99"/>
        </w:rPr>
        <w:t>35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606" w:right="8790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99"/>
        </w:rPr>
        <w:t>30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606" w:right="8790"/>
        <w:jc w:val="center"/>
        <w:rPr>
          <w:rFonts w:ascii="Arial" w:hAnsi="Arial" w:cs="Arial" w:eastAsia="Arial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4.817261pt;margin-top:2.222777pt;width:11.960003pt;height:62.477123pt;mso-position-horizontal-relative:page;mso-position-vertical-relative:paragraph;z-index:-35175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4" w:lineRule="exact"/>
                    <w:ind w:left="20" w:right="-50"/>
                    <w:jc w:val="left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3"/>
                      <w:w w:val="100"/>
                      <w:b/>
                      <w:bCs/>
                    </w:rPr>
                    <w:t>T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em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  <w:b/>
                      <w:bCs/>
                    </w:rPr>
                    <w:t>p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e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  <w:b/>
                      <w:bCs/>
                    </w:rPr>
                    <w:t>r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at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  <w:b/>
                      <w:bCs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  <w:b/>
                      <w:bCs/>
                    </w:rPr>
                    <w:t>r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e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20"/>
          <w:szCs w:val="20"/>
          <w:spacing w:val="0"/>
          <w:w w:val="99"/>
        </w:rPr>
        <w:t>25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606" w:right="8790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99"/>
        </w:rPr>
        <w:t>20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606" w:right="8790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99"/>
        </w:rPr>
        <w:t>15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606" w:right="8790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99"/>
        </w:rPr>
        <w:t>10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717" w:right="8789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99"/>
        </w:rPr>
        <w:t>5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25" w:lineRule="exact"/>
        <w:ind w:left="717" w:right="8789"/>
        <w:jc w:val="center"/>
        <w:rPr>
          <w:rFonts w:ascii="Arial" w:hAnsi="Arial" w:cs="Arial" w:eastAsia="Arial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25.789261pt;margin-top:11.292747pt;width:392.860002pt;height:53.707139pt;mso-position-horizontal-relative:page;mso-position-vertical-relative:paragraph;z-index:-35174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4" w:lineRule="exact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3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4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5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6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7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9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3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14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15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16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17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19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23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24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25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26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27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29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30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24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31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20"/>
          <w:szCs w:val="20"/>
          <w:spacing w:val="0"/>
          <w:w w:val="99"/>
          <w:position w:val="-1"/>
        </w:rPr>
        <w:t>0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4" w:after="0" w:line="225" w:lineRule="exact"/>
        <w:ind w:left="4727" w:right="4476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w w:val="99"/>
          <w:b/>
          <w:bCs/>
          <w:position w:val="-1"/>
        </w:rPr>
        <w:t>D</w:t>
      </w:r>
      <w:r>
        <w:rPr>
          <w:rFonts w:ascii="Arial" w:hAnsi="Arial" w:cs="Arial" w:eastAsia="Arial"/>
          <w:sz w:val="20"/>
          <w:szCs w:val="20"/>
          <w:spacing w:val="-7"/>
          <w:w w:val="99"/>
          <w:b/>
          <w:bCs/>
          <w:position w:val="-1"/>
        </w:rPr>
        <w:t>A</w:t>
      </w:r>
      <w:r>
        <w:rPr>
          <w:rFonts w:ascii="Arial" w:hAnsi="Arial" w:cs="Arial" w:eastAsia="Arial"/>
          <w:sz w:val="20"/>
          <w:szCs w:val="20"/>
          <w:spacing w:val="0"/>
          <w:w w:val="99"/>
          <w:b/>
          <w:bCs/>
          <w:position w:val="-1"/>
        </w:rPr>
        <w:t>Y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71.631493pt;margin-top:-262.886627pt;width:451.98701pt;height:246.03701pt;mso-position-horizontal-relative:page;mso-position-vertical-relative:paragraph;z-index:-35176" coordorigin="1433,-5258" coordsize="9040,4921">
            <v:group style="position:absolute;left:2375;top:-4569;width:2;height:2530" coordorigin="2375,-4569" coordsize="2,2530">
              <v:shape style="position:absolute;left:2375;top:-4569;width:2;height:2530" coordorigin="2375,-4569" coordsize="0,2530" path="m2375,-2039l2375,-4569e" filled="f" stroked="t" strokeweight=".25512pt" strokecolor="#D9D9D9">
                <v:path arrowok="t"/>
              </v:shape>
            </v:group>
            <v:group style="position:absolute;left:2375;top:-2039;width:7870;height:2" coordorigin="2375,-2039" coordsize="7870,2">
              <v:shape style="position:absolute;left:2375;top:-2039;width:7870;height:2" coordorigin="2375,-2039" coordsize="7870,0" path="m2375,-2039l10245,-2039e" filled="f" stroked="t" strokeweight=".25512pt" strokecolor="#D9D9D9">
                <v:path arrowok="t"/>
              </v:shape>
            </v:group>
            <v:group style="position:absolute;left:2628;top:-4157;width:7617;height:268" coordorigin="2628,-4157" coordsize="7617,268">
              <v:shape style="position:absolute;left:2628;top:-4157;width:7617;height:268" coordorigin="2628,-4157" coordsize="7617,268" path="m2628,-4012l2882,-3890,3137,-3918,3391,-4005,3643,-3947,3898,-3976,4152,-4019,4406,-4048,4658,-4048,4913,-4055,5167,-4055,5422,-3890,5676,-4019,5928,-4091,6182,-4070,6437,-4113,6691,-4055,6946,-4019,7198,-4026,7452,-4106,7706,-4041,7961,-4142,8213,-4084,8467,-4091,8722,-4113,8976,-4157,9230,-4113,9482,-3990,9737,-4070,9991,-4062,10245,-4012e" filled="f" stroked="t" strokeweight="3.0047pt" strokecolor="#4F81BC">
                <v:path arrowok="t"/>
              </v:shape>
            </v:group>
            <v:group style="position:absolute;left:2628;top:-4056;width:7617;height:195" coordorigin="2628,-4056" coordsize="7617,195">
              <v:shape style="position:absolute;left:2628;top:-4056;width:7617;height:195" coordorigin="2628,-4056" coordsize="7617,195" path="m2628,-3933l2882,-3882,3137,-3890,3391,-3875,3643,-3904,3898,-3882,4152,-3897,4406,-3861,4658,-3954,4913,-3861,5167,-3882,5422,-3940,5676,-3904,5928,-3933,6182,-3933,6437,-3947,6691,-3940,6946,-4005,7198,-4056,7452,-3983,7706,-4034,7961,-4026,8213,-4034,8467,-4026,8722,-3976,8976,-4012,9230,-4019,9482,-4041,9737,-3976,9991,-3969,10245,-3911e" filled="f" stroked="t" strokeweight="3.0047pt" strokecolor="#C0504D">
                <v:path arrowok="t"/>
              </v:shape>
            </v:group>
            <v:group style="position:absolute;left:2628;top:-3890;width:7617;height:94" coordorigin="2628,-3890" coordsize="7617,94">
              <v:shape style="position:absolute;left:2628;top:-3890;width:7617;height:94" coordorigin="2628,-3890" coordsize="7617,94" path="m2628,-3825l2882,-3810,3137,-3839,3391,-3846,3643,-3846,3898,-3846,4152,-3861,4406,-3868,4658,-3825,4913,-3846,5167,-3832,5422,-3846,5676,-3832,5928,-3818,6182,-3832,6437,-3818,6691,-3832,6946,-3868,7198,-3890,7452,-3875,7706,-3882,7961,-3839,8213,-3796,8467,-3882,8722,-3875,8976,-3868,9230,-3875,9482,-3868,9737,-3890,9991,-3890,10245,-3846e" filled="f" stroked="t" strokeweight="3.0047pt" strokecolor="#9BBA58">
                <v:path arrowok="t"/>
              </v:shape>
            </v:group>
            <v:group style="position:absolute;left:2628;top:-3126;width:7617;height:520" coordorigin="2628,-3126" coordsize="7617,520">
              <v:shape style="position:absolute;left:2628;top:-3126;width:7617;height:520" coordorigin="2628,-3126" coordsize="7617,520" path="m2628,-2942l2882,-2625,3137,-2607,3391,-2654,3643,-2870,3898,-2870,4152,-2882,4406,-2918,4658,-3002,4913,-3028,5167,-3004,5422,-2942,5676,-2997,5928,-2855,6182,-2800,6437,-3066,6691,-2999,6946,-2860,7198,-2913,7452,-2831,7706,-3064,7961,-3014,8213,-3126,8467,-3040,8722,-3081,8976,-3086,9230,-2913,9482,-2958,9737,-3035,9991,-3100,10245,-3035e" filled="f" stroked="t" strokeweight="3.0047pt" strokecolor="#8063A1">
                <v:path arrowok="t"/>
              </v:shape>
            </v:group>
            <v:group style="position:absolute;left:3272;top:-4960;width:384;height:2" coordorigin="3272,-4960" coordsize="384,2">
              <v:shape style="position:absolute;left:3272;top:-4960;width:384;height:2" coordorigin="3272,-4960" coordsize="384,0" path="m3272,-4960l3656,-4960e" filled="f" stroked="t" strokeweight="3.0047pt" strokecolor="#4F81BC">
                <v:path arrowok="t"/>
              </v:shape>
            </v:group>
            <v:group style="position:absolute;left:4460;top:-4960;width:384;height:2" coordorigin="4460,-4960" coordsize="384,2">
              <v:shape style="position:absolute;left:4460;top:-4960;width:384;height:2" coordorigin="4460,-4960" coordsize="384,0" path="m4460,-4960l4844,-4960e" filled="f" stroked="t" strokeweight="3.0047pt" strokecolor="#C0504D">
                <v:path arrowok="t"/>
              </v:shape>
            </v:group>
            <v:group style="position:absolute;left:5802;top:-4960;width:384;height:2" coordorigin="5802,-4960" coordsize="384,2">
              <v:shape style="position:absolute;left:5802;top:-4960;width:384;height:2" coordorigin="5802,-4960" coordsize="384,0" path="m5802,-4960l6186,-4960e" filled="f" stroked="t" strokeweight="3.0047pt" strokecolor="#9BBA58">
                <v:path arrowok="t"/>
              </v:shape>
            </v:group>
            <v:group style="position:absolute;left:6967;top:-4960;width:384;height:2" coordorigin="6967,-4960" coordsize="384,2">
              <v:shape style="position:absolute;left:6967;top:-4960;width:384;height:2" coordorigin="6967,-4960" coordsize="384,0" path="m6967,-4960l7351,-4960e" filled="f" stroked="t" strokeweight="3.0047pt" strokecolor="#8063A1">
                <v:path arrowok="t"/>
              </v:shape>
            </v:group>
            <v:group style="position:absolute;left:1440;top:-5250;width:9025;height:4906" coordorigin="1440,-5250" coordsize="9025,4906">
              <v:shape style="position:absolute;left:1440;top:-5250;width:9025;height:4906" coordorigin="1440,-5250" coordsize="9025,4906" path="m1440,-344l10465,-344,10465,-5250,1440,-5250,1440,-344xe" filled="f" stroked="t" strokeweight=".73701pt" strokecolor="#D9D9D9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ture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99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B2,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316.999969" w:type="dxa"/>
      </w:tblPr>
      <w:tblGrid/>
      <w:tr>
        <w:trPr>
          <w:trHeight w:val="610" w:hRule="exact"/>
        </w:trPr>
        <w:tc>
          <w:tcPr>
            <w:tcW w:w="151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77" w:right="456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ate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1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99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0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B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o3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15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um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Arial" w:hAnsi="Arial" w:cs="Arial" w:eastAsia="Arial"/>
                <w:sz w:val="22"/>
                <w:szCs w:val="22"/>
                <w:spacing w:val="-2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4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5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1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151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4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5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1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4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5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1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4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99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5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1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4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5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93</w:t>
            </w:r>
          </w:p>
        </w:tc>
      </w:tr>
      <w:tr>
        <w:trPr>
          <w:trHeight w:val="391" w:hRule="exact"/>
        </w:trPr>
        <w:tc>
          <w:tcPr>
            <w:tcW w:w="151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4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5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74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24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5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27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4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9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5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53</w:t>
            </w:r>
          </w:p>
        </w:tc>
      </w:tr>
      <w:tr>
        <w:trPr>
          <w:trHeight w:val="391" w:hRule="exact"/>
        </w:trPr>
        <w:tc>
          <w:tcPr>
            <w:tcW w:w="151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4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5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31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5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33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5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5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01</w:t>
            </w:r>
          </w:p>
        </w:tc>
      </w:tr>
      <w:tr>
        <w:trPr>
          <w:trHeight w:val="391" w:hRule="exact"/>
        </w:trPr>
        <w:tc>
          <w:tcPr>
            <w:tcW w:w="151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5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85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5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</w:t>
            </w:r>
          </w:p>
        </w:tc>
      </w:tr>
      <w:tr>
        <w:trPr>
          <w:trHeight w:val="389" w:hRule="exact"/>
        </w:trPr>
        <w:tc>
          <w:tcPr>
            <w:tcW w:w="151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5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</w:tr>
      <w:tr>
        <w:trPr>
          <w:trHeight w:val="391" w:hRule="exact"/>
        </w:trPr>
        <w:tc>
          <w:tcPr>
            <w:tcW w:w="1515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5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1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</w:tbl>
    <w:p>
      <w:pPr>
        <w:jc w:val="left"/>
        <w:spacing w:after="0"/>
        <w:sectPr>
          <w:pgMar w:header="0" w:footer="800" w:top="1520" w:bottom="1000" w:left="1340" w:right="8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/>
        <w:pict>
          <v:group style="position:absolute;margin-left:130.229996pt;margin-top:490.999969pt;width:366.27pt;height:.1pt;mso-position-horizontal-relative:page;mso-position-vertical-relative:page;z-index:-35173" coordorigin="2605,9820" coordsize="7325,2">
            <v:shape style="position:absolute;left:2605;top:9820;width:7325;height:2" coordorigin="2605,9820" coordsize="7325,0" path="m2605,9820l9930,9820e" filled="f" stroked="t" strokeweight=".99213pt" strokecolor="#D9D9D9">
              <v:path arrowok="t"/>
            </v:shape>
          </v:group>
          <w10:wrap type="none"/>
        </w:pict>
      </w:r>
      <w:r>
        <w:rPr/>
        <w:pict>
          <v:group style="position:absolute;margin-left:140.665207pt;margin-top:383.725189pt;width:357.2096pt;height:69.4096pt;mso-position-horizontal-relative:page;mso-position-vertical-relative:page;z-index:-35172" coordorigin="2813,7675" coordsize="7144,1388">
            <v:group style="position:absolute;left:2841;top:9022;width:7089;height:13" coordorigin="2841,9022" coordsize="7089,13">
              <v:shape style="position:absolute;left:2841;top:9022;width:7089;height:13" coordorigin="2841,9022" coordsize="7089,13" path="m2841,9029l3077,9029,3314,9031,3550,9035,3787,9031,4022,9031,4258,9031,4495,9035,4730,9031,4968,9031,5203,9029,5441,9029,5676,9029,5914,9031,6149,9029,6386,9029,6622,9029,6859,9029,7094,9029,7330,9026,7567,9026,7802,9029,8040,9031,8275,9031,8513,9031,8748,9031,8986,9035,9221,9031,9458,9031,9694,9029,9930,9022e" filled="f" stroked="t" strokeweight="2.7496pt" strokecolor="#4F81BC">
                <v:path arrowok="t"/>
              </v:shape>
            </v:group>
            <v:group style="position:absolute;left:2841;top:8943;width:7089;height:7" coordorigin="2841,8943" coordsize="7089,7">
              <v:shape style="position:absolute;left:2841;top:8943;width:7089;height:7" coordorigin="2841,8943" coordsize="7089,7" path="m2841,8950l2841,8950,4258,8950,4495,8947,4730,8950,4968,8947,5203,8947,6622,8947,6859,8943,8986,8943,9221,8947,9458,8947,9694,8950,9930,8943e" filled="f" stroked="t" strokeweight="2.7496pt" strokecolor="#C0504D">
                <v:path arrowok="t"/>
              </v:shape>
            </v:group>
            <v:group style="position:absolute;left:2841;top:8907;width:7089;height:10" coordorigin="2841,8907" coordsize="7089,10">
              <v:shape style="position:absolute;left:2841;top:8907;width:7089;height:10" coordorigin="2841,8907" coordsize="7089,10" path="m2841,8917l3077,8917,3314,8917,3550,8917,3787,8917,4022,8914,5914,8914,6149,8911,6386,8911,6622,8911,6859,8911,7094,8911,7330,8907,9694,8907,9930,8907e" filled="f" stroked="t" strokeweight="2.7496pt" strokecolor="#9BBA58">
                <v:path arrowok="t"/>
              </v:shape>
            </v:group>
            <v:group style="position:absolute;left:2841;top:7702;width:7089;height:1255" coordorigin="2841,7702" coordsize="7089,1255">
              <v:shape style="position:absolute;left:2841;top:7702;width:7089;height:1255" coordorigin="2841,7702" coordsize="7089,1255" path="m2841,8626l3077,8782,3314,8957,3550,8894,3787,8338,4022,7850,4258,7733,4495,8023,4730,8129,4968,8258,5203,8328,5441,8105,5676,8275,5914,8002,6149,7702,6386,8114,6622,8333,6859,8390,7094,8302,7330,8076,7567,8419,7802,8306,8040,8556,8275,8414,8513,8522,8748,8527,8986,8438,9221,8573,9458,8736,9694,8837,9930,8717e" filled="f" stroked="t" strokeweight="2.7496pt" strokecolor="#8063A1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4.817261pt;margin-top:395.903687pt;width:11.960003pt;height:75.136284pt;mso-position-horizontal-relative:page;mso-position-vertical-relative:page;z-index:-35167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4" w:lineRule="exact"/>
                    <w:ind w:left="20" w:right="-50"/>
                    <w:jc w:val="left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H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  <w:b/>
                      <w:bCs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mi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  <w:b/>
                      <w:bCs/>
                    </w:rPr>
                    <w:t>d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ity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8"/>
                      <w:w w:val="100"/>
                      <w:b/>
                      <w:bCs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in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2"/>
                      <w:w w:val="100"/>
                      <w:b/>
                      <w:bCs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2"/>
                      <w:w w:val="100"/>
                      <w:b/>
                      <w:bCs/>
                    </w:rPr>
                    <w:t>%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H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2.62990" w:type="dxa"/>
      </w:tblPr>
      <w:tblGrid/>
      <w:tr>
        <w:trPr>
          <w:trHeight w:val="389" w:hRule="exact"/>
        </w:trPr>
        <w:tc>
          <w:tcPr>
            <w:tcW w:w="2228" w:type="dxa"/>
            <w:vMerge w:val="restart"/>
            <w:tcBorders>
              <w:top w:val="nil" w:sz="6" w:space="0" w:color="auto"/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5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08</w:t>
            </w:r>
          </w:p>
        </w:tc>
        <w:tc>
          <w:tcPr>
            <w:tcW w:w="1035" w:type="dxa"/>
            <w:vMerge w:val="restart"/>
            <w:tcBorders>
              <w:top w:val="nil" w:sz="6" w:space="0" w:color="auto"/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91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5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33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5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02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2018</w:t>
            </w:r>
          </w:p>
        </w:tc>
        <w:tc>
          <w:tcPr>
            <w:tcW w:w="81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9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92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99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91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94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35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66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92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33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9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87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84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91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99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61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2228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8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99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9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82</w:t>
            </w:r>
          </w:p>
        </w:tc>
        <w:tc>
          <w:tcPr>
            <w:tcW w:w="1035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92" w:hRule="exact"/>
        </w:trPr>
        <w:tc>
          <w:tcPr>
            <w:tcW w:w="2228" w:type="dxa"/>
            <w:vMerge/>
            <w:tcBorders>
              <w:bottom w:val="single" w:sz="5.89608" w:space="0" w:color="D9D9D9"/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15" w:type="dxa"/>
            <w:tcBorders>
              <w:top w:val="single" w:sz="4.64008" w:space="0" w:color="000000"/>
              <w:bottom w:val="single" w:sz="5.89608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64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Jul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816" w:type="dxa"/>
            <w:tcBorders>
              <w:top w:val="single" w:sz="4.64008" w:space="0" w:color="000000"/>
              <w:bottom w:val="single" w:sz="5.89608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7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99" w:type="dxa"/>
            <w:tcBorders>
              <w:top w:val="single" w:sz="4.64008" w:space="0" w:color="000000"/>
              <w:bottom w:val="single" w:sz="5.89608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5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5.89608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57" w:type="dxa"/>
            <w:tcBorders>
              <w:top w:val="single" w:sz="4.64008" w:space="0" w:color="000000"/>
              <w:bottom w:val="single" w:sz="5.89608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1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035" w:type="dxa"/>
            <w:vMerge/>
            <w:tcBorders>
              <w:bottom w:val="single" w:sz="5.89608" w:space="0" w:color="D9D9D9"/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4686" w:hRule="exact"/>
        </w:trPr>
        <w:tc>
          <w:tcPr>
            <w:tcW w:w="8710" w:type="dxa"/>
            <w:gridSpan w:val="7"/>
            <w:tcBorders>
              <w:top w:val="single" w:sz="5.89608" w:space="0" w:color="D9D9D9"/>
              <w:bottom w:val="single" w:sz="5.89608" w:space="0" w:color="D9D9D9"/>
              <w:left w:val="single" w:sz="5.89608" w:space="0" w:color="D9D9D9"/>
              <w:right w:val="single" w:sz="5.89608" w:space="0" w:color="D9D9D9"/>
            </w:tcBorders>
          </w:tcPr>
          <w:p>
            <w:pPr>
              <w:spacing w:before="90" w:after="0" w:line="240" w:lineRule="auto"/>
              <w:ind w:left="728" w:right="765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70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00" w:after="0" w:line="240" w:lineRule="auto"/>
              <w:ind w:left="728" w:right="765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60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99" w:after="0" w:line="240" w:lineRule="auto"/>
              <w:ind w:left="728" w:right="765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50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00" w:after="0" w:line="240" w:lineRule="auto"/>
              <w:ind w:left="728" w:right="765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40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00" w:after="0" w:line="240" w:lineRule="auto"/>
              <w:ind w:left="728" w:right="765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30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00" w:after="0" w:line="240" w:lineRule="auto"/>
              <w:ind w:left="728" w:right="765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20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00" w:after="0" w:line="240" w:lineRule="auto"/>
              <w:ind w:left="728" w:right="765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10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99" w:after="0" w:line="240" w:lineRule="auto"/>
              <w:ind w:left="839" w:right="7655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0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0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4549" w:right="3583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Da</w:t>
            </w:r>
            <w:r>
              <w:rPr>
                <w:rFonts w:ascii="Arial" w:hAnsi="Arial" w:cs="Arial" w:eastAsia="Arial"/>
                <w:sz w:val="20"/>
                <w:szCs w:val="20"/>
                <w:spacing w:val="-3"/>
                <w:w w:val="99"/>
                <w:b/>
                <w:bCs/>
              </w:rPr>
              <w:t>y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  <w:b/>
                <w:bCs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6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2267" w:right="-20"/>
              <w:jc w:val="left"/>
              <w:tabs>
                <w:tab w:pos="3460" w:val="left"/>
                <w:tab w:pos="4820" w:val="left"/>
                <w:tab w:pos="6140" w:val="left"/>
              </w:tabs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RH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RH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M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B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RH</w:t>
            </w:r>
            <w:r>
              <w:rPr>
                <w:rFonts w:ascii="Arial" w:hAnsi="Arial" w:cs="Arial" w:eastAsia="Arial"/>
                <w:sz w:val="20"/>
                <w:szCs w:val="20"/>
                <w:spacing w:val="3"/>
                <w:w w:val="100"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o3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H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u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m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ty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</w:tr>
    </w:tbl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64.470001pt;margin-top:-30.858105pt;width:19.2pt;height:.1pt;mso-position-horizontal-relative:page;mso-position-vertical-relative:paragraph;z-index:-35171" coordorigin="3289,-617" coordsize="384,2">
            <v:shape style="position:absolute;left:3289;top:-617;width:384;height:2" coordorigin="3289,-617" coordsize="384,0" path="m3289,-617l3673,-617e" filled="f" stroked="t" strokeweight="2.7496pt" strokecolor="#4F81BC">
              <v:path arrowok="t"/>
            </v:shape>
          </v:group>
          <w10:wrap type="none"/>
        </w:pict>
      </w:r>
      <w:r>
        <w:rPr/>
        <w:pict>
          <v:group style="position:absolute;margin-left:224.309998pt;margin-top:-30.858105pt;width:19.2pt;height:.1pt;mso-position-horizontal-relative:page;mso-position-vertical-relative:paragraph;z-index:-35170" coordorigin="4486,-617" coordsize="384,2">
            <v:shape style="position:absolute;left:4486;top:-617;width:384;height:2" coordorigin="4486,-617" coordsize="384,0" path="m4486,-617l4870,-617e" filled="f" stroked="t" strokeweight="2.7496pt" strokecolor="#C0504D">
              <v:path arrowok="t"/>
            </v:shape>
          </v:group>
          <w10:wrap type="none"/>
        </w:pict>
      </w:r>
      <w:r>
        <w:rPr/>
        <w:pict>
          <v:group style="position:absolute;margin-left:292.489990pt;margin-top:-30.858105pt;width:19.2pt;height:.1pt;mso-position-horizontal-relative:page;mso-position-vertical-relative:paragraph;z-index:-35169" coordorigin="5850,-617" coordsize="384,2">
            <v:shape style="position:absolute;left:5850;top:-617;width:384;height:2" coordorigin="5850,-617" coordsize="384,0" path="m5850,-617l6234,-617e" filled="f" stroked="t" strokeweight="2.7496pt" strokecolor="#9BBA58">
              <v:path arrowok="t"/>
            </v:shape>
          </v:group>
          <w10:wrap type="none"/>
        </w:pict>
      </w:r>
      <w:r>
        <w:rPr/>
        <w:pict>
          <v:group style="position:absolute;margin-left:358.440002pt;margin-top:-30.858105pt;width:19.2pt;height:.1pt;mso-position-horizontal-relative:page;mso-position-vertical-relative:paragraph;z-index:-35168" coordorigin="7169,-617" coordsize="384,2">
            <v:shape style="position:absolute;left:7169;top:-617;width:384;height:2" coordorigin="7169,-617" coordsize="384,0" path="m7169,-617l7553,-617e" filled="f" stroked="t" strokeweight="2.7496pt" strokecolor="#8063A1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36.419266pt;margin-top:-119.025246pt;width:366.490002pt;height:53.707139pt;mso-position-horizontal-relative:page;mso-position-vertical-relative:paragraph;z-index:-35166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4" w:lineRule="exact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3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4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5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7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6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7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7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96" w:right="-33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9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4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13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14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15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16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17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19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3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24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25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26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27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7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29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6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30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7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31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100"/>
                    </w:rPr>
                    <w:t>J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  <w:t>ul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3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Hu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800" w:top="1320" w:bottom="1000" w:left="1340" w:right="1640"/>
          <w:pgSz w:w="11920" w:h="16840"/>
        </w:sectPr>
      </w:pPr>
      <w:rPr/>
    </w:p>
    <w:p>
      <w:pPr>
        <w:spacing w:before="8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q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rter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ure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TAR1,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B2,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5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for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2018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557.599945" w:type="dxa"/>
      </w:tblPr>
      <w:tblGrid/>
      <w:tr>
        <w:trPr>
          <w:trHeight w:val="1150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N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o3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05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B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r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6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359" w:lineRule="auto"/>
              <w:ind w:left="102" w:right="42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2"/>
                <w:w w:val="100"/>
                <w:b/>
                <w:bCs/>
              </w:rPr>
              <w:t>T</w:t>
            </w:r>
            <w:r>
              <w:rPr>
                <w:rFonts w:ascii="Arial" w:hAnsi="Arial" w:cs="Arial" w:eastAsia="Arial"/>
                <w:sz w:val="22"/>
                <w:szCs w:val="22"/>
                <w:spacing w:val="-3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mp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era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g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27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92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97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31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12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right="82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right="82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3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3" w:lineRule="exact"/>
              <w:ind w:right="82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66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92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11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</w:tbl>
    <w:p>
      <w:pPr>
        <w:jc w:val="left"/>
        <w:spacing w:after="0"/>
        <w:sectPr>
          <w:pgMar w:header="0" w:footer="800" w:top="1340" w:bottom="1000" w:left="1340" w:right="4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217.599945" w:type="dxa"/>
      </w:tblPr>
      <w:tblGrid/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94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right="82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right="82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0:00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right="82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0:15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31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81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0:30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0:45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2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1:00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3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1:15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1:30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1:45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83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2:00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2:15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2:30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2:45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3:00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right="82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3:15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right="82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3:30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3:45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4:00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02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4:15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72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right="82"/>
              <w:jc w:val="righ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4:30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4:45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5:00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3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5:15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3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5:30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5:45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6:00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6:15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6:30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6:45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59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7:00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7:15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7:30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</w:tbl>
    <w:p>
      <w:pPr>
        <w:jc w:val="left"/>
        <w:spacing w:after="0"/>
        <w:sectPr>
          <w:pgMar w:header="0" w:footer="800" w:top="1320" w:bottom="1000" w:left="1680" w:right="168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217.599945" w:type="dxa"/>
      </w:tblPr>
      <w:tblGrid/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7:45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8:00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17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8:15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8:30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09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8:45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11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9:00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9:15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9:30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2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9:45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83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35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1045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35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1100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35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1115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46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55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35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1215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35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1230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66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3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35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2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13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64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35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35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3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3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09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3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1" w:after="0" w:line="240" w:lineRule="auto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7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9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1109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832240" w:space="0" w:color="000000"/>
            </w:tcBorders>
          </w:tcPr>
          <w:p>
            <w:pPr>
              <w:spacing w:before="0" w:after="0" w:line="252" w:lineRule="exact"/>
              <w:ind w:left="56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</w:tbl>
    <w:p>
      <w:pPr>
        <w:jc w:val="left"/>
        <w:spacing w:after="0"/>
        <w:sectPr>
          <w:pgMar w:header="0" w:footer="800" w:top="1320" w:bottom="1000" w:left="1680" w:right="1680"/>
          <w:pgSz w:w="11920" w:h="16840"/>
        </w:sectPr>
      </w:pPr>
      <w:rPr/>
    </w:p>
    <w:p>
      <w:pPr>
        <w:spacing w:before="61" w:after="0" w:line="216" w:lineRule="exact"/>
        <w:ind w:left="630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30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3" w:after="0" w:line="216" w:lineRule="exact"/>
        <w:ind w:left="630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297997pt;margin-top:-4.392711pt;width:11.000005pt;height:114.672025pt;mso-position-horizontal-relative:page;mso-position-vertical-relative:paragraph;z-index:-35164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03" w:lineRule="exact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rat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re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in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40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g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l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3" w:after="0" w:line="216" w:lineRule="exact"/>
        <w:ind w:left="630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3" w:after="0" w:line="216" w:lineRule="exact"/>
        <w:ind w:left="630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3" w:after="0" w:line="216" w:lineRule="exact"/>
        <w:ind w:left="630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3" w:after="0" w:line="216" w:lineRule="exact"/>
        <w:ind w:left="721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3" w:after="0" w:line="216" w:lineRule="exact"/>
        <w:ind w:left="721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25.139999pt;margin-top:11.912247pt;width:428.240002pt;height:46.157097pt;mso-position-horizontal-relative:page;mso-position-vertical-relative:paragraph;z-index:-35163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03" w:lineRule="exact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1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58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3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4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6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7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11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12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13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14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16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17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21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22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23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24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26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27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31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2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4"/>
                      <w:w w:val="100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2018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6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3" w:after="0" w:line="216" w:lineRule="exact"/>
        <w:ind w:left="5092" w:right="4476"/>
        <w:jc w:val="center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-1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ays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23" w:after="0" w:line="216" w:lineRule="exact"/>
        <w:ind w:left="4086" w:right="3633"/>
        <w:jc w:val="center"/>
        <w:tabs>
          <w:tab w:pos="5180" w:val="left"/>
        </w:tabs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s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R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r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m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p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.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(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avg)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71.631493pt;margin-top:-262.526611pt;width:486.73701pt;height:247.93701pt;mso-position-horizontal-relative:page;mso-position-vertical-relative:paragraph;z-index:-35165" coordorigin="1433,-5251" coordsize="9735,4959">
            <v:group style="position:absolute;left:2319;top:-2283;width:8621;height:2" coordorigin="2319,-2283" coordsize="8621,2">
              <v:shape style="position:absolute;left:2319;top:-2283;width:8621;height:2" coordorigin="2319,-2283" coordsize="8621,0" path="m2319,-2283l10940,-2283e" filled="f" stroked="t" strokeweight=".99213pt" strokecolor="#D9D9D9">
                <v:path arrowok="t"/>
              </v:shape>
            </v:group>
            <v:group style="position:absolute;left:2597;top:-4725;width:8343;height:746" coordorigin="2597,-4725" coordsize="8343,746">
              <v:shape style="position:absolute;left:2597;top:-4725;width:8343;height:746" coordorigin="2597,-4725" coordsize="8343,746" path="m2597,-4209l2875,-4343,3154,-4478,3432,-4451,3710,-4506,3986,-4526,4265,-4540,4543,-4434,4822,-4240,5100,-4590,5378,-4670,5657,-4636,5935,-4569,6211,-4355,6490,-4199,6768,-4254,7046,-4499,7325,-4576,7603,-4617,7882,-4725,8160,-4694,8436,-4329,8714,-3979,8993,-4019,9271,-4214,9550,-4338,9828,-4319,10106,-4530,10385,-4494,10661,-4540,10940,-4146e" filled="f" stroked="t" strokeweight="2.7496pt" strokecolor="#C0504D">
                <v:path arrowok="t"/>
              </v:shape>
            </v:group>
            <v:group style="position:absolute;left:2597;top:-4857;width:8343;height:1136" coordorigin="2597,-4857" coordsize="8343,1136">
              <v:shape style="position:absolute;left:2597;top:-4857;width:8343;height:1136" coordorigin="2597,-4857" coordsize="8343,1136" path="m2597,-4341l2875,-4478,3154,-4473,3432,-4389,3710,-4578,3986,-4432,4265,-4430,4543,-4384,4822,-4574,5100,-4581,5378,-4605,5657,-4650,5935,-4487,6211,-4161,6490,-4005,6768,-4302,7046,-4470,7325,-4593,7603,-4610,7882,-4857,8160,-4545,8436,-4110,8714,-3721,8993,-4012,9271,-4211,9550,-4439,9828,-4408,10106,-4610,10385,-4622,10661,-4576,10940,-4300e" filled="f" stroked="t" strokeweight="2.7496pt" strokecolor="#9BBA58">
                <v:path arrowok="t"/>
              </v:shape>
            </v:group>
            <v:group style="position:absolute;left:5034;top:-588;width:384;height:2" coordorigin="5034,-588" coordsize="384,2">
              <v:shape style="position:absolute;left:5034;top:-588;width:384;height:2" coordorigin="5034,-588" coordsize="384,0" path="m5034,-588l5418,-588e" filled="f" stroked="t" strokeweight="2.7496pt" strokecolor="#C0504D">
                <v:path arrowok="t"/>
              </v:shape>
            </v:group>
            <v:group style="position:absolute;left:6130;top:-588;width:384;height:2" coordorigin="6130,-588" coordsize="384,2">
              <v:shape style="position:absolute;left:6130;top:-588;width:384;height:2" coordorigin="6130,-588" coordsize="384,0" path="m6130,-588l6514,-588e" filled="f" stroked="t" strokeweight="2.7496pt" strokecolor="#9BBA58">
                <v:path arrowok="t"/>
              </v:shape>
            </v:group>
            <v:group style="position:absolute;left:1440;top:-5243;width:9720;height:4944" coordorigin="1440,-5243" coordsize="9720,4944">
              <v:shape style="position:absolute;left:1440;top:-5243;width:9720;height:4944" coordorigin="1440,-5243" coordsize="9720,4944" path="m1440,-299l11160,-299,11160,-5243,1440,-5243,1440,-299xe" filled="f" stroked="t" strokeweight=".73701pt" strokecolor="#D9D9D9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ture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q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rter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B2,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8"/>
          <w:w w:val="100"/>
          <w:b/>
          <w:bCs/>
        </w:rPr>
        <w:t>5</w:t>
      </w:r>
      <w:r>
        <w:rPr>
          <w:rFonts w:ascii="Arial" w:hAnsi="Arial" w:cs="Arial" w:eastAsia="Arial"/>
          <w:sz w:val="12"/>
          <w:szCs w:val="12"/>
          <w:spacing w:val="-2"/>
          <w:w w:val="100"/>
          <w:b/>
          <w:bCs/>
          <w:position w:val="6"/>
        </w:rPr>
        <w:t>t</w:t>
      </w:r>
      <w:r>
        <w:rPr>
          <w:rFonts w:ascii="Arial" w:hAnsi="Arial" w:cs="Arial" w:eastAsia="Arial"/>
          <w:sz w:val="12"/>
          <w:szCs w:val="12"/>
          <w:spacing w:val="0"/>
          <w:w w:val="100"/>
          <w:b/>
          <w:bCs/>
          <w:position w:val="6"/>
        </w:rPr>
        <w:t>h</w:t>
      </w:r>
      <w:r>
        <w:rPr>
          <w:rFonts w:ascii="Arial" w:hAnsi="Arial" w:cs="Arial" w:eastAsia="Arial"/>
          <w:sz w:val="12"/>
          <w:szCs w:val="12"/>
          <w:spacing w:val="18"/>
          <w:w w:val="100"/>
          <w:b/>
          <w:bCs/>
          <w:position w:val="6"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0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to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2018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4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643.999939" w:type="dxa"/>
      </w:tblPr>
      <w:tblGrid/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Ti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  <w:b/>
                <w:bCs/>
              </w:rPr>
              <w:t>m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1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RH1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577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nil" w:sz="6" w:space="0" w:color="auto"/>
            </w:tcBorders>
          </w:tcPr>
          <w:p>
            <w:pPr>
              <w:spacing w:before="0" w:after="0" w:line="252" w:lineRule="exact"/>
              <w:ind w:left="102" w:right="-43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RH2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83" w:type="dxa"/>
            <w:tcBorders>
              <w:top w:val="single" w:sz="4.64008" w:space="0" w:color="000000"/>
              <w:bottom w:val="single" w:sz="4.64008" w:space="0" w:color="000000"/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57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nil" w:sz="6" w:space="0" w:color="auto"/>
            </w:tcBorders>
          </w:tcPr>
          <w:p>
            <w:pPr>
              <w:spacing w:before="0" w:after="0" w:line="252" w:lineRule="exact"/>
              <w:ind w:left="102" w:right="-43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RH3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83" w:type="dxa"/>
            <w:tcBorders>
              <w:top w:val="single" w:sz="4.64008" w:space="0" w:color="000000"/>
              <w:bottom w:val="single" w:sz="4.64008" w:space="0" w:color="000000"/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57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nil" w:sz="6" w:space="0" w:color="auto"/>
            </w:tcBorders>
          </w:tcPr>
          <w:p>
            <w:pPr>
              <w:spacing w:before="0" w:after="0" w:line="252" w:lineRule="exact"/>
              <w:ind w:left="102" w:right="-43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  <w:b/>
                <w:bCs/>
              </w:rPr>
              <w:t>RH4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83" w:type="dxa"/>
            <w:tcBorders>
              <w:top w:val="single" w:sz="4.64008" w:space="0" w:color="000000"/>
              <w:bottom w:val="single" w:sz="4.64008" w:space="0" w:color="000000"/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09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577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  <w:tc>
          <w:tcPr>
            <w:tcW w:w="383" w:type="dxa"/>
            <w:tcBorders>
              <w:top w:val="single" w:sz="4.64008" w:space="0" w:color="000000"/>
              <w:bottom w:val="single" w:sz="4.64008" w:space="0" w:color="000000"/>
              <w:left w:val="nil" w:sz="6" w:space="0" w:color="auto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3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gridSpan w:val="2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12</w:t>
            </w:r>
          </w:p>
        </w:tc>
        <w:tc>
          <w:tcPr>
            <w:tcW w:w="577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  <w:tc>
          <w:tcPr>
            <w:tcW w:w="383" w:type="dxa"/>
            <w:tcBorders>
              <w:top w:val="single" w:sz="4.639840" w:space="0" w:color="000000"/>
              <w:bottom w:val="single" w:sz="4.639840" w:space="0" w:color="000000"/>
              <w:left w:val="nil" w:sz="6" w:space="0" w:color="auto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14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57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  <w:tc>
          <w:tcPr>
            <w:tcW w:w="383" w:type="dxa"/>
            <w:tcBorders>
              <w:top w:val="single" w:sz="4.639840" w:space="0" w:color="000000"/>
              <w:bottom w:val="single" w:sz="4.639840" w:space="0" w:color="000000"/>
              <w:left w:val="nil" w:sz="6" w:space="0" w:color="auto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3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17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57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  <w:tc>
          <w:tcPr>
            <w:tcW w:w="383" w:type="dxa"/>
            <w:tcBorders>
              <w:top w:val="single" w:sz="4.639840" w:space="0" w:color="000000"/>
              <w:bottom w:val="single" w:sz="4.639840" w:space="0" w:color="000000"/>
              <w:left w:val="nil" w:sz="6" w:space="0" w:color="auto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57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  <w:tc>
          <w:tcPr>
            <w:tcW w:w="383" w:type="dxa"/>
            <w:tcBorders>
              <w:top w:val="single" w:sz="4.639840" w:space="0" w:color="000000"/>
              <w:bottom w:val="single" w:sz="4.639840" w:space="0" w:color="000000"/>
              <w:left w:val="nil" w:sz="6" w:space="0" w:color="auto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30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21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22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31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32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</w:tbl>
    <w:p>
      <w:pPr>
        <w:jc w:val="left"/>
        <w:spacing w:after="0"/>
        <w:sectPr>
          <w:pgMar w:header="0" w:footer="800" w:top="1460" w:bottom="1000" w:left="1340" w:right="58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299.199982" w:type="dxa"/>
      </w:tblPr>
      <w:tblGrid/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51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2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63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6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27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3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</w:tbl>
    <w:p>
      <w:pPr>
        <w:jc w:val="left"/>
        <w:spacing w:after="0"/>
        <w:sectPr>
          <w:pgMar w:header="0" w:footer="800" w:top="1320" w:bottom="1000" w:left="1680" w:right="168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299.199982" w:type="dxa"/>
      </w:tblPr>
      <w:tblGrid/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2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34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22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26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3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22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3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22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9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19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16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12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09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</w:tbl>
    <w:p>
      <w:pPr>
        <w:jc w:val="left"/>
        <w:spacing w:after="0"/>
        <w:sectPr>
          <w:pgMar w:header="0" w:footer="800" w:top="1320" w:bottom="1000" w:left="1680" w:right="168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639.200134" w:type="dxa"/>
      </w:tblPr>
      <w:tblGrid/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09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</w:p>
        </w:tc>
      </w:tr>
      <w:tr>
        <w:trPr>
          <w:trHeight w:val="391" w:hRule="exact"/>
        </w:trPr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14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30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15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2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</w:t>
            </w:r>
          </w:p>
        </w:tc>
      </w:tr>
      <w:tr>
        <w:trPr>
          <w:trHeight w:val="392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45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601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29</w:t>
            </w:r>
          </w:p>
        </w:tc>
      </w:tr>
      <w:tr>
        <w:trPr>
          <w:trHeight w:val="389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: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00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297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17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52" w:lineRule="exact"/>
              <w:ind w:left="419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</w:t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4" w:after="0" w:line="225" w:lineRule="exact"/>
        <w:ind w:left="1075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/>
        <w:pict>
          <v:group style="position:absolute;margin-left:139.360306pt;margin-top:7.551384pt;width:323.0894pt;height:169.87701pt;mso-position-horizontal-relative:page;mso-position-vertical-relative:paragraph;z-index:-35162" coordorigin="2787,151" coordsize="6462,3398">
            <v:group style="position:absolute;left:2810;top:158;width:2;height:3383" coordorigin="2810,158" coordsize="2,3383">
              <v:shape style="position:absolute;left:2810;top:158;width:2;height:3383" coordorigin="2810,158" coordsize="0,3383" path="m2810,3541l2810,158e" filled="f" stroked="t" strokeweight=".73701pt" strokecolor="#868686">
                <v:path arrowok="t"/>
              </v:shape>
            </v:group>
            <v:group style="position:absolute;left:2810;top:3541;width:6417;height:2" coordorigin="2810,3541" coordsize="6417,2">
              <v:shape style="position:absolute;left:2810;top:3541;width:6417;height:2" coordorigin="2810,3541" coordsize="6417,0" path="m2810,3541l9227,3541e" filled="f" stroked="t" strokeweight=".73701pt" strokecolor="#868686">
                <v:path arrowok="t"/>
              </v:shape>
            </v:group>
            <v:group style="position:absolute;left:2810;top:2422;width:6417;height:335" coordorigin="2810,2422" coordsize="6417,335">
              <v:shape style="position:absolute;left:2810;top:2422;width:6417;height:335" coordorigin="2810,2422" coordsize="6417,335" path="m2810,2716l3089,2721,3367,2680,3646,2637,3926,2620,4205,2539,4483,2481,4762,2438,5042,2422,5321,2531,5599,2481,5878,2469,6158,2572,6437,2553,6715,2596,6994,2618,7274,2687,7553,2755,7831,2735,8110,2757,8390,2755,8669,2716,8947,2743,9227,2743e" filled="f" stroked="t" strokeweight="2.2394pt" strokecolor="#497DBA">
                <v:path arrowok="t"/>
              </v:shape>
            </v:group>
            <v:group style="position:absolute;left:2810;top:2403;width:6417;height:472" coordorigin="2810,2403" coordsize="6417,472">
              <v:shape style="position:absolute;left:2810;top:2403;width:6417;height:472" coordorigin="2810,2403" coordsize="6417,472" path="m2810,2450l3089,2469,3367,2455,3646,2450,3926,2474,4205,2455,4483,2450,4762,2428,5042,2403,5321,2469,5599,2440,5878,2495,6158,2651,6437,2651,6715,2707,6994,2723,7274,2805,7553,2848,7831,2846,8110,2876,8390,2788,8669,2759,8947,2781,9227,2786e" filled="f" stroked="t" strokeweight="2.2394pt" strokecolor="#BD4A47">
                <v:path arrowok="t"/>
              </v:shape>
            </v:group>
            <v:group style="position:absolute;left:2810;top:2343;width:6417;height:430" coordorigin="2810,2343" coordsize="6417,430">
              <v:shape style="position:absolute;left:2810;top:2343;width:6417;height:430" coordorigin="2810,2343" coordsize="6417,430" path="m2810,2363l3089,2363,3367,2380,3646,2392,3926,2399,4205,2399,4483,2378,4762,2363,5042,2343,5321,2404,5599,2419,5878,2438,6158,2611,6437,2546,6715,2635,6994,2647,7274,2723,7553,2733,7831,2767,8110,2773,8390,2733,8669,2731,8947,2747,9227,2743e" filled="f" stroked="t" strokeweight="2.2394pt" strokecolor="#97B854">
                <v:path arrowok="t"/>
              </v:shape>
            </v:group>
            <v:group style="position:absolute;left:2810;top:740;width:6417;height:1767" coordorigin="2810,740" coordsize="6417,1767">
              <v:shape style="position:absolute;left:2810;top:740;width:6417;height:1767" coordorigin="2810,740" coordsize="6417,1767" path="m2810,1999l3089,1819,3367,1367,3646,1127,3926,991,4205,740,4483,791,4762,1192,5042,1718,5321,1982,5599,2121,5878,2284,6158,2392,6437,2507,6715,823,6994,1675,7274,1771,7553,1768,7831,1382,8110,1298,8390,1852,8669,1358,8947,1147,9227,1031e" filled="f" stroked="t" strokeweight="2.2394pt" strokecolor="#7C5F9F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70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4" w:after="0" w:line="225" w:lineRule="exact"/>
        <w:ind w:left="1075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60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4" w:after="0" w:line="225" w:lineRule="exact"/>
        <w:ind w:left="1075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50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4" w:after="0" w:line="228" w:lineRule="exact"/>
        <w:ind w:left="1075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6.559265pt;margin-top:-10.899364pt;width:11.960003pt;height:61.949243pt;mso-position-horizontal-relative:page;mso-position-vertical-relative:paragraph;z-index:-35157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4" w:lineRule="exact"/>
                    <w:ind w:left="20" w:right="-50"/>
                    <w:jc w:val="left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HU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5"/>
                      <w:w w:val="100"/>
                      <w:b/>
                      <w:bCs/>
                    </w:rPr>
                    <w:t>M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IDI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3"/>
                      <w:w w:val="100"/>
                      <w:b/>
                      <w:bCs/>
                    </w:rPr>
                    <w:t>T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Y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4"/>
                      <w:w w:val="100"/>
                      <w:b/>
                      <w:bCs/>
                    </w:rPr>
                    <w:t> 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  <w:b/>
                      <w:bCs/>
                    </w:rPr>
                    <w:t>%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40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0" w:after="0" w:line="202" w:lineRule="exact"/>
        <w:ind w:right="421"/>
        <w:jc w:val="right"/>
        <w:rPr>
          <w:rFonts w:ascii="Arial" w:hAnsi="Arial" w:cs="Arial" w:eastAsia="Arial"/>
          <w:sz w:val="20"/>
          <w:szCs w:val="20"/>
        </w:rPr>
      </w:pPr>
      <w:rPr/>
      <w:r>
        <w:rPr/>
        <w:pict>
          <v:group style="position:absolute;margin-left:476.980011pt;margin-top:4.805795pt;width:19.2pt;height:.1pt;mso-position-horizontal-relative:page;mso-position-vertical-relative:paragraph;z-index:-35161" coordorigin="9540,96" coordsize="384,2">
            <v:shape style="position:absolute;left:9540;top:96;width:384;height:2" coordorigin="9540,96" coordsize="384,0" path="m9540,96l9924,96e" filled="f" stroked="t" strokeweight="2.2394pt" strokecolor="#497DBA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0"/>
          <w:szCs w:val="20"/>
          <w:spacing w:val="0"/>
          <w:w w:val="99"/>
        </w:rPr>
        <w:t>RH1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51" w:after="0" w:line="240" w:lineRule="auto"/>
        <w:ind w:left="1075" w:right="-20"/>
        <w:jc w:val="left"/>
        <w:tabs>
          <w:tab w:pos="8620" w:val="left"/>
        </w:tabs>
        <w:rPr>
          <w:rFonts w:ascii="Arial" w:hAnsi="Arial" w:cs="Arial" w:eastAsia="Arial"/>
          <w:sz w:val="20"/>
          <w:szCs w:val="20"/>
        </w:rPr>
      </w:pPr>
      <w:rPr/>
      <w:r>
        <w:rPr/>
        <w:pict>
          <v:group style="position:absolute;margin-left:476.980011pt;margin-top:11.749872pt;width:19.2pt;height:.1pt;mso-position-horizontal-relative:page;mso-position-vertical-relative:paragraph;z-index:-35160" coordorigin="9540,235" coordsize="384,2">
            <v:shape style="position:absolute;left:9540;top:235;width:384;height:2" coordorigin="9540,235" coordsize="384,0" path="m9540,235l9924,235e" filled="f" stroked="t" strokeweight="2.2394pt" strokecolor="#BD4A47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6"/>
        </w:rPr>
        <w:t>30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6"/>
        </w:rPr>
        <w:tab/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RH</w:t>
      </w:r>
      <w:r>
        <w:rPr>
          <w:rFonts w:ascii="Arial" w:hAnsi="Arial" w:cs="Arial" w:eastAsia="Arial"/>
          <w:sz w:val="20"/>
          <w:szCs w:val="20"/>
          <w:spacing w:val="2"/>
          <w:w w:val="100"/>
          <w:position w:val="0"/>
        </w:rPr>
        <w:t>M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2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2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075" w:right="-20"/>
        <w:jc w:val="left"/>
        <w:tabs>
          <w:tab w:pos="8620" w:val="left"/>
        </w:tabs>
        <w:rPr>
          <w:rFonts w:ascii="Arial" w:hAnsi="Arial" w:cs="Arial" w:eastAsia="Arial"/>
          <w:sz w:val="20"/>
          <w:szCs w:val="20"/>
        </w:rPr>
      </w:pPr>
      <w:rPr/>
      <w:r>
        <w:rPr/>
        <w:pict>
          <v:group style="position:absolute;margin-left:476.980011pt;margin-top:6.179875pt;width:19.2pt;height:.1pt;mso-position-horizontal-relative:page;mso-position-vertical-relative:paragraph;z-index:-35159" coordorigin="9540,124" coordsize="384,2">
            <v:shape style="position:absolute;left:9540;top:124;width:384;height:2" coordorigin="9540,124" coordsize="384,0" path="m9540,124l9924,124e" filled="f" stroked="t" strokeweight="2.2394pt" strokecolor="#97B854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-8"/>
        </w:rPr>
        <w:t>20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-8"/>
        </w:rPr>
        <w:tab/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RH</w:t>
      </w:r>
      <w:r>
        <w:rPr>
          <w:rFonts w:ascii="Arial" w:hAnsi="Arial" w:cs="Arial" w:eastAsia="Arial"/>
          <w:sz w:val="20"/>
          <w:szCs w:val="20"/>
          <w:spacing w:val="2"/>
          <w:w w:val="100"/>
          <w:position w:val="0"/>
        </w:rPr>
        <w:t>A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3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31" w:after="0" w:line="240" w:lineRule="auto"/>
        <w:ind w:right="89"/>
        <w:jc w:val="right"/>
        <w:rPr>
          <w:rFonts w:ascii="Arial" w:hAnsi="Arial" w:cs="Arial" w:eastAsia="Arial"/>
          <w:sz w:val="20"/>
          <w:szCs w:val="20"/>
        </w:rPr>
      </w:pPr>
      <w:rPr/>
      <w:r>
        <w:rPr/>
        <w:pict>
          <v:group style="position:absolute;margin-left:476.980011pt;margin-top:7.729878pt;width:19.2pt;height:.1pt;mso-position-horizontal-relative:page;mso-position-vertical-relative:paragraph;z-index:-35158" coordorigin="9540,155" coordsize="384,2">
            <v:shape style="position:absolute;left:9540;top:155;width:384;height:2" coordorigin="9540,155" coordsize="384,0" path="m9540,155l9924,155e" filled="f" stroked="t" strokeweight="2.2394pt" strokecolor="#7C5F9F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0"/>
          <w:szCs w:val="20"/>
          <w:spacing w:val="0"/>
          <w:w w:val="99"/>
        </w:rPr>
        <w:t>RH</w:t>
      </w:r>
      <w:r>
        <w:rPr>
          <w:rFonts w:ascii="Arial" w:hAnsi="Arial" w:cs="Arial" w:eastAsia="Arial"/>
          <w:sz w:val="20"/>
          <w:szCs w:val="20"/>
          <w:spacing w:val="2"/>
          <w:w w:val="99"/>
        </w:rPr>
        <w:t>E</w:t>
      </w:r>
      <w:r>
        <w:rPr>
          <w:rFonts w:ascii="Arial" w:hAnsi="Arial" w:cs="Arial" w:eastAsia="Arial"/>
          <w:sz w:val="20"/>
          <w:szCs w:val="20"/>
          <w:spacing w:val="1"/>
          <w:w w:val="99"/>
        </w:rPr>
        <w:t>X</w:t>
      </w:r>
      <w:r>
        <w:rPr>
          <w:rFonts w:ascii="Arial" w:hAnsi="Arial" w:cs="Arial" w:eastAsia="Arial"/>
          <w:sz w:val="20"/>
          <w:szCs w:val="20"/>
          <w:spacing w:val="-2"/>
          <w:w w:val="99"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99"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0" w:after="0" w:line="221" w:lineRule="exact"/>
        <w:ind w:left="1075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10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4" w:after="0" w:line="225" w:lineRule="exact"/>
        <w:ind w:left="1187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34.859268pt;margin-top:12.988055pt;width:332.860001pt;height:27.021841pt;mso-position-horizontal-relative:page;mso-position-vertical-relative:paragraph;z-index:-35156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4" w:lineRule="exact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3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4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5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6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7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96" w:right="-35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9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3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4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5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6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7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8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2"/>
                      <w:w w:val="99"/>
                    </w:rPr>
                    <w:t>9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-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1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  <w:p>
                  <w:pPr>
                    <w:spacing w:before="49" w:after="0" w:line="240" w:lineRule="auto"/>
                    <w:ind w:left="-15" w:right="-34"/>
                    <w:jc w:val="center"/>
                    <w:rPr>
                      <w:rFonts w:ascii="Arial" w:hAnsi="Arial" w:cs="Arial" w:eastAsia="Arial"/>
                      <w:sz w:val="20"/>
                      <w:szCs w:val="20"/>
                    </w:rPr>
                  </w:pPr>
                  <w:rPr/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2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1"/>
                      <w:w w:val="99"/>
                    </w:rPr>
                    <w:t>3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99"/>
                    </w:rPr>
                    <w:t>:00</w:t>
                  </w:r>
                  <w:r>
                    <w:rPr>
                      <w:rFonts w:ascii="Arial" w:hAnsi="Arial" w:cs="Arial" w:eastAsia="Arial"/>
                      <w:sz w:val="20"/>
                      <w:szCs w:val="2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0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25" w:lineRule="exact"/>
        <w:ind w:left="4087" w:right="4180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20"/>
          <w:szCs w:val="20"/>
          <w:spacing w:val="4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20"/>
          <w:szCs w:val="20"/>
          <w:spacing w:val="-1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99"/>
          <w:b/>
          <w:bCs/>
          <w:position w:val="-1"/>
        </w:rPr>
        <w:t>(</w:t>
      </w:r>
      <w:r>
        <w:rPr>
          <w:rFonts w:ascii="Arial" w:hAnsi="Arial" w:cs="Arial" w:eastAsia="Arial"/>
          <w:sz w:val="20"/>
          <w:szCs w:val="20"/>
          <w:spacing w:val="0"/>
          <w:w w:val="99"/>
          <w:b/>
          <w:bCs/>
          <w:position w:val="-1"/>
        </w:rPr>
        <w:t>hou</w:t>
      </w:r>
      <w:r>
        <w:rPr>
          <w:rFonts w:ascii="Arial" w:hAnsi="Arial" w:cs="Arial" w:eastAsia="Arial"/>
          <w:sz w:val="20"/>
          <w:szCs w:val="20"/>
          <w:spacing w:val="-1"/>
          <w:w w:val="99"/>
          <w:b/>
          <w:bCs/>
          <w:position w:val="-1"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99"/>
          <w:b/>
          <w:bCs/>
          <w:position w:val="-1"/>
        </w:rPr>
        <w:t>)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5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4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le</w:t>
      </w:r>
      <w:r>
        <w:rPr>
          <w:rFonts w:ascii="Arial" w:hAnsi="Arial" w:cs="Arial" w:eastAsia="Arial"/>
          <w:sz w:val="18"/>
          <w:szCs w:val="18"/>
          <w:spacing w:val="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5</w:t>
      </w:r>
      <w:r>
        <w:rPr>
          <w:rFonts w:ascii="Arial" w:hAnsi="Arial" w:cs="Arial" w:eastAsia="Arial"/>
          <w:sz w:val="12"/>
          <w:szCs w:val="12"/>
          <w:spacing w:val="1"/>
          <w:w w:val="100"/>
          <w:b/>
          <w:bCs/>
          <w:position w:val="6"/>
        </w:rPr>
        <w:t>t</w:t>
      </w:r>
      <w:r>
        <w:rPr>
          <w:rFonts w:ascii="Arial" w:hAnsi="Arial" w:cs="Arial" w:eastAsia="Arial"/>
          <w:sz w:val="12"/>
          <w:szCs w:val="12"/>
          <w:spacing w:val="0"/>
          <w:w w:val="100"/>
          <w:b/>
          <w:bCs/>
          <w:position w:val="6"/>
        </w:rPr>
        <w:t>h</w:t>
      </w:r>
      <w:r>
        <w:rPr>
          <w:rFonts w:ascii="Arial" w:hAnsi="Arial" w:cs="Arial" w:eastAsia="Arial"/>
          <w:sz w:val="12"/>
          <w:szCs w:val="12"/>
          <w:spacing w:val="16"/>
          <w:w w:val="100"/>
          <w:b/>
          <w:bCs/>
          <w:position w:val="6"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0"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to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2018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800" w:top="1320" w:bottom="1000" w:left="1340" w:right="1100"/>
          <w:pgSz w:w="11920" w:h="16840"/>
        </w:sectPr>
      </w:pPr>
      <w:rPr/>
    </w:p>
    <w:p>
      <w:pPr>
        <w:spacing w:before="8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q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rter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TAR1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B1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TAN19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8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593.599854" w:type="dxa"/>
      </w:tblPr>
      <w:tblGrid/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6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6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6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44" w:right="32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3" w:hRule="exact"/>
        </w:trPr>
        <w:tc>
          <w:tcPr>
            <w:tcW w:w="100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2" w:right="361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2" w:right="361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9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44" w:right="32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Mar w:header="0" w:footer="800" w:top="1340" w:bottom="1000" w:left="1340" w:right="64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253.600006" w:type="dxa"/>
      </w:tblPr>
      <w:tblGrid/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44" w:right="32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44" w:right="32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08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3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00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Mar w:header="0" w:footer="800" w:top="1320" w:bottom="1000" w:left="1680" w:right="168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/>
        <w:pict>
          <v:group style="position:absolute;margin-left:117.169998pt;margin-top:382.919983pt;width:445.43pt;height:.1pt;mso-position-horizontal-relative:page;mso-position-vertical-relative:page;z-index:-35155" coordorigin="2343,7658" coordsize="8909,2">
            <v:shape style="position:absolute;left:2343;top:7658;width:8909;height:2" coordorigin="2343,7658" coordsize="8909,0" path="m2343,7658l11252,7658e" filled="f" stroked="t" strokeweight=".75pt" strokecolor="#D9D9D9">
              <v:path arrowok="t"/>
            </v:shape>
          </v:group>
          <w10:wrap type="none"/>
        </w:pict>
      </w:r>
      <w:r>
        <w:rPr/>
        <w:pict>
          <v:group style="position:absolute;margin-left:116.794998pt;margin-top:296.864990pt;width:446.18pt;height:80.67pt;mso-position-horizontal-relative:page;mso-position-vertical-relative:page;z-index:-35154" coordorigin="2336,5937" coordsize="8924,1613">
            <v:group style="position:absolute;left:2343;top:7315;width:8909;height:2" coordorigin="2343,7315" coordsize="8909,2">
              <v:shape style="position:absolute;left:2343;top:7315;width:8909;height:2" coordorigin="2343,7315" coordsize="8909,0" path="m2343,7315l11252,7315e" filled="f" stroked="t" strokeweight=".75pt" strokecolor="#D9D9D9">
                <v:path arrowok="t"/>
              </v:shape>
            </v:group>
            <v:group style="position:absolute;left:2343;top:6972;width:8909;height:2" coordorigin="2343,6972" coordsize="8909,2">
              <v:shape style="position:absolute;left:2343;top:6972;width:8909;height:2" coordorigin="2343,6972" coordsize="8909,0" path="m2343,6972l11252,6972e" filled="f" stroked="t" strokeweight=".75pt" strokecolor="#D9D9D9">
                <v:path arrowok="t"/>
              </v:shape>
            </v:group>
            <v:group style="position:absolute;left:2343;top:6631;width:8909;height:2" coordorigin="2343,6631" coordsize="8909,2">
              <v:shape style="position:absolute;left:2343;top:6631;width:8909;height:2" coordorigin="2343,6631" coordsize="8909,0" path="m2343,6631l11252,6631e" filled="f" stroked="t" strokeweight=".75pt" strokecolor="#D9D9D9">
                <v:path arrowok="t"/>
              </v:shape>
            </v:group>
            <v:group style="position:absolute;left:2343;top:6288;width:8909;height:2" coordorigin="2343,6288" coordsize="8909,2">
              <v:shape style="position:absolute;left:2343;top:6288;width:8909;height:2" coordorigin="2343,6288" coordsize="8909,0" path="m2343,6288l11252,6288e" filled="f" stroked="t" strokeweight=".75pt" strokecolor="#D9D9D9">
                <v:path arrowok="t"/>
              </v:shape>
            </v:group>
            <v:group style="position:absolute;left:2343;top:5945;width:8909;height:2" coordorigin="2343,5945" coordsize="8909,2">
              <v:shape style="position:absolute;left:2343;top:5945;width:8909;height:2" coordorigin="2343,5945" coordsize="8909,0" path="m2343,5945l11252,5945e" filled="f" stroked="t" strokeweight=".75pt" strokecolor="#D9D9D9">
                <v:path arrowok="t"/>
              </v:shape>
            </v:group>
            <v:group style="position:absolute;left:2390;top:5986;width:8816;height:309" coordorigin="2390,5986" coordsize="8816,309">
              <v:shape style="position:absolute;left:2390;top:5986;width:8816;height:309" coordorigin="2390,5986" coordsize="8816,309" path="m2390,6259l2482,6274,2575,6274,2669,6281,3226,6281,3317,6274,3410,6288,3504,6288,3595,6288,3689,6259,3782,6274,3874,6281,3967,6294,4061,6294,4152,6294,4246,6281,4339,6288,4430,6288,4524,6288,4618,6294,4709,6281,4802,6281,4896,6259,4987,6252,5081,6226,5174,6218,5266,6178,5359,6137,5453,6170,5544,6185,5638,6163,5731,6163,5822,6151,5916,6108,6010,6130,6101,6130,6194,6096,6288,6170,6379,6122,6473,6108,6566,6137,6658,6074,6751,6082,6845,6082,6936,6144,7030,6034,7123,6041,7214,6019,7308,6007,7402,6048,7493,6055,7586,6055,7680,5986,7771,6000,7865,6007,7958,6019,8050,6048,8143,6007,8237,6067,8328,6103,8422,6137,8515,6163,8606,6178,8700,6192,8794,6199,8885,6211,8978,6218,9072,6199,9163,6226,9257,6226,9350,6226,9442,6226,9535,6233,9629,6226,9720,6240,9814,6240,9907,6240,9998,6240,10092,6247,10186,6252,10277,6252,10370,6266,10464,6266,10555,6259,10649,6259,10742,6259,10834,6266,10927,6259,11021,6266,11112,6266,11206,6252e" filled="f" stroked="t" strokeweight="2.25pt" strokecolor="#4F81BC">
                <v:path arrowok="t"/>
              </v:shape>
            </v:group>
            <v:group style="position:absolute;left:2390;top:6171;width:8816;height:151" coordorigin="2390,6171" coordsize="8816,151">
              <v:shape style="position:absolute;left:2390;top:6171;width:8816;height:151" coordorigin="2390,6171" coordsize="8816,151" path="m2390,6288l2482,6295,2575,6300,2669,6300,2760,6300,2854,6295,2947,6300,3038,6300,3132,6300,3226,6300,3317,6300,3410,6300,3504,6307,3595,6300,3689,6300,3782,6300,3874,6307,3967,6307,4061,6314,4152,6307,4246,6322,4339,6314,4430,6307,4524,6307,4618,6314,4709,6322,4802,6314,4896,6300,4987,6300,5081,6295,5174,6295,5266,6295,5359,6295,5453,6307,5544,6300,5638,6300,5731,6307,5822,6300,5916,6300,6010,6295,6101,6288,6194,6266,6288,6274,6379,6247,6473,6240,6566,6233,6658,6218,6751,6199,6845,6199,6936,6192,7030,6178,7123,6178,7214,6178,7308,6171,7402,6178,7493,6171,7586,6178,7680,6192,7771,6185,7865,6199,7958,6192,8050,6192,8143,6192,8237,6199,8328,6204,8422,6204,8515,6211,8606,6218,8700,6226,8794,6226,8885,6226,8978,6233,9072,6233,9163,6240,9257,6240,9350,6240,9442,6240,9535,6247,9629,6247,9720,6252,9814,6252,9907,6252,9998,6252,10092,6259,10186,6259,10277,6266,10370,6266,10464,6266,10555,6266,10649,6274,10742,6274,10834,6274,10927,6266,11021,6281,11112,6274,11206,6281e" filled="f" stroked="t" strokeweight="2.25pt" strokecolor="#C0504D">
                <v:path arrowok="t"/>
              </v:shape>
            </v:group>
            <v:group style="position:absolute;left:2390;top:6191;width:8816;height:267" coordorigin="2390,6191" coordsize="8816,267">
              <v:shape style="position:absolute;left:2390;top:6191;width:8816;height:267" coordorigin="2390,6191" coordsize="8816,267" path="m2390,6396l2482,6418,2575,6418,2669,6410,2760,6432,2854,6410,2947,6391,3038,6410,3132,6377,3226,6396,3317,6410,3410,6432,3504,6377,3595,6410,3689,6418,3782,6432,3874,6410,3967,6459,4061,6451,4152,6451,4246,6432,4339,6439,4430,6403,4524,6451,4618,6451,4709,6451,4802,6396,4896,6377,4987,6362,5081,6307,5174,6336,5266,6307,5359,6288,5453,6259,5544,6259,5638,6266,5731,6247,5822,6266,5916,6288,6010,6247,6101,6307,6194,6266,6288,6295,6379,6274,6473,6362,6566,6329,6658,6329,6751,6295,6845,6370,6936,6240,7030,6348,7123,6252,7214,6391,7308,6295,7402,6348,7493,6384,7586,6329,7680,6322,7771,6274,7865,6288,7958,6240,8050,6211,8143,6252,8237,6204,8328,6191,8422,6240,8515,6274,8606,6300,8700,6300,8794,6314,8885,6329,8978,6343,9072,6322,9163,6348,9257,6355,9350,6355,9442,6362,9535,6377,9629,6343,9720,6377,9814,6391,9907,6377,9998,6377,10092,6391,10186,6396,10277,6370,10370,6391,10464,6384,10555,6391,10649,6410,10742,6418,10834,6410,10927,6403,11021,6403,11112,6403,11206,6403e" filled="f" stroked="t" strokeweight="2.25pt" strokecolor="#9BBA58">
                <v:path arrowok="t"/>
              </v:shape>
            </v:group>
            <v:group style="position:absolute;left:2390;top:6102;width:8816;height:1426" coordorigin="2390,6102" coordsize="8816,1426">
              <v:shape style="position:absolute;left:2390;top:6102;width:8816;height:1426" coordorigin="2390,6102" coordsize="8816,1426" path="m2390,7363l2482,7370,2575,7392,2669,7440,2760,7440,2854,7404,2947,7404,3038,7404,3132,7404,3226,7404,3317,7385,3410,7452,3504,7418,3595,7411,3689,7404,3782,7411,3874,7418,3967,7488,4061,7507,4152,7528,4246,7466,4339,7474,4430,7466,4524,7466,4618,7474,4709,7411,4802,7363,4896,7289,4987,7205,5081,7082,5174,6842,5266,6617,5359,6499,5453,6554,5544,6672,5638,6698,5731,6739,5822,6732,5916,6746,6010,6720,6101,6754,6194,6672,6288,6636,6379,6610,6473,6665,6566,6569,6658,6624,6751,6540,6845,6602,6936,6226,7030,6281,7123,6178,7214,6466,7308,6362,7402,6156,7493,6329,7586,6233,7680,6535,7771,6391,7865,6295,7958,6102,8050,6170,8143,6288,8237,6466,8328,6576,8422,6698,8515,6780,8606,6864,8700,6912,8794,6953,8885,7001,8978,7034,9072,7008,9163,7082,9257,7090,9350,7130,9442,7123,9535,7152,9629,7152,9720,7186,9814,7205,9907,7205,9998,7226,10092,7253,10186,7253,10277,7289,10370,7308,10464,7308,10555,7322,10649,7322,10742,7344,10834,7349,10927,7344,11021,7349,11112,7349,11206,7356e" filled="f" stroked="t" strokeweight="2.25pt" strokecolor="#8063A1">
                <v:path arrowok="t"/>
              </v:shape>
            </v:group>
            <w10:wrap type="none"/>
          </v:group>
        </w:pict>
      </w:r>
      <w:r>
        <w:rPr/>
        <w:pict>
          <v:group style="position:absolute;margin-left:117.169998pt;margin-top:280.089996pt;width:445.43pt;height:.1pt;mso-position-horizontal-relative:page;mso-position-vertical-relative:page;z-index:-35153" coordorigin="2343,5602" coordsize="8909,2">
            <v:shape style="position:absolute;left:2343;top:5602;width:8909;height:2" coordorigin="2343,5602" coordsize="8909,0" path="m2343,5602l11252,5602e" filled="f" stroked="t" strokeweight=".75pt" strokecolor="#D9D9D9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308.741302pt;width:11.960002pt;height:62.748681pt;mso-position-horizontal-relative:page;mso-position-vertical-relative:page;z-index:-35147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rat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1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̊C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2.5" w:type="dxa"/>
      </w:tblPr>
      <w:tblGrid/>
      <w:tr>
        <w:trPr>
          <w:trHeight w:val="310" w:hRule="exact"/>
        </w:trPr>
        <w:tc>
          <w:tcPr>
            <w:tcW w:w="2504" w:type="dxa"/>
            <w:vMerge w:val="restart"/>
            <w:tcBorders>
              <w:top w:val="nil" w:sz="6" w:space="0" w:color="auto"/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 w:val="restart"/>
            <w:tcBorders>
              <w:top w:val="nil" w:sz="6" w:space="0" w:color="auto"/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504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2" w:hRule="exact"/>
        </w:trPr>
        <w:tc>
          <w:tcPr>
            <w:tcW w:w="2504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504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504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504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504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504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2" w:hRule="exact"/>
        </w:trPr>
        <w:tc>
          <w:tcPr>
            <w:tcW w:w="2504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504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4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4" w:hRule="exact"/>
        </w:trPr>
        <w:tc>
          <w:tcPr>
            <w:tcW w:w="2504" w:type="dxa"/>
            <w:vMerge/>
            <w:tcBorders>
              <w:bottom w:val="single" w:sz="6" w:space="0" w:color="D9D9D9"/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03" w:type="dxa"/>
            <w:tcBorders>
              <w:top w:val="single" w:sz="4.64008" w:space="0" w:color="000000"/>
              <w:bottom w:val="single" w:sz="6" w:space="0" w:color="D9D9D9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6" w:space="0" w:color="D9D9D9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6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6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6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634" w:type="dxa"/>
            <w:vMerge/>
            <w:tcBorders>
              <w:bottom w:val="single" w:sz="6" w:space="0" w:color="D9D9D9"/>
              <w:left w:val="single" w:sz="4.64008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4680" w:hRule="exact"/>
        </w:trPr>
        <w:tc>
          <w:tcPr>
            <w:tcW w:w="10032" w:type="dxa"/>
            <w:gridSpan w:val="7"/>
            <w:tcBorders>
              <w:top w:val="single" w:sz="6" w:space="0" w:color="D9D9D9"/>
              <w:bottom w:val="single" w:sz="6" w:space="0" w:color="D9D9D9"/>
              <w:left w:val="single" w:sz="6" w:space="0" w:color="D9D9D9"/>
              <w:right w:val="single" w:sz="6" w:space="0" w:color="D9D9D9"/>
            </w:tcBorders>
          </w:tcPr>
          <w:p>
            <w:pPr>
              <w:spacing w:before="3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3420" w:right="3401"/>
              <w:jc w:val="center"/>
              <w:rPr>
                <w:rFonts w:ascii="Calibri" w:hAnsi="Calibri" w:cs="Calibri" w:eastAsia="Calibri"/>
                <w:sz w:val="28"/>
                <w:szCs w:val="28"/>
              </w:rPr>
            </w:pPr>
            <w:rPr/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TEM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21"/>
                <w:w w:val="100"/>
              </w:rPr>
              <w:t>A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TU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1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1"/>
                <w:w w:val="100"/>
              </w:rPr>
              <w:t>.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6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.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0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8"/>
                <w:szCs w:val="28"/>
                <w:color w:val="000000"/>
                <w:spacing w:val="0"/>
                <w:w w:val="100"/>
              </w:rPr>
            </w:r>
          </w:p>
          <w:p>
            <w:pPr>
              <w:spacing w:before="1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35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3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30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3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25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3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20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3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15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3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3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638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3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638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7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5118" w:right="4410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color w:val="585858"/>
                <w:spacing w:val="-1"/>
                <w:w w:val="99"/>
              </w:rPr>
              <w:t>T</w:t>
            </w:r>
            <w:r>
              <w:rPr>
                <w:rFonts w:ascii="Calibri" w:hAnsi="Calibri" w:cs="Calibri" w:eastAsia="Calibri"/>
                <w:sz w:val="20"/>
                <w:szCs w:val="20"/>
                <w:color w:val="585858"/>
                <w:spacing w:val="0"/>
                <w:w w:val="99"/>
              </w:rPr>
              <w:t>i</w:t>
            </w:r>
            <w:r>
              <w:rPr>
                <w:rFonts w:ascii="Calibri" w:hAnsi="Calibri" w:cs="Calibri" w:eastAsia="Calibri"/>
                <w:sz w:val="20"/>
                <w:szCs w:val="20"/>
                <w:color w:val="585858"/>
                <w:spacing w:val="-1"/>
                <w:w w:val="99"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color w:val="585858"/>
                <w:spacing w:val="0"/>
                <w:w w:val="99"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color w:val="000000"/>
                <w:spacing w:val="0"/>
                <w:w w:val="100"/>
              </w:rPr>
            </w:r>
          </w:p>
          <w:p>
            <w:pPr>
              <w:spacing w:before="19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3170" w:right="2653"/>
              <w:jc w:val="center"/>
              <w:tabs>
                <w:tab w:pos="4420" w:val="left"/>
                <w:tab w:pos="5680" w:val="left"/>
                <w:tab w:pos="6820" w:val="left"/>
              </w:tabs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2"/>
                <w:w w:val="100"/>
              </w:rPr>
              <w:t>,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MB19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X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T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99"/>
              </w:rPr>
              <w:t>19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</w:tbl>
    <w:p>
      <w:pPr>
        <w:spacing w:before="1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44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17.169998pt;margin-top:-91.38208pt;width:445.43pt;height:.1pt;mso-position-horizontal-relative:page;mso-position-vertical-relative:paragraph;z-index:-35152" coordorigin="2343,-1828" coordsize="8909,2">
            <v:shape style="position:absolute;left:2343;top:-1828;width:8909;height:2" coordorigin="2343,-1828" coordsize="8909,0" path="m2343,-1828l11252,-1828e" filled="f" stroked="t" strokeweight=".75pt" strokecolor="#D9D9D9">
              <v:path arrowok="t"/>
            </v:shape>
          </v:group>
          <w10:wrap type="none"/>
        </w:pict>
      </w:r>
      <w:r>
        <w:rPr/>
        <w:pict>
          <v:group style="position:absolute;margin-left:211.259995pt;margin-top:-28.882076pt;width:19.2pt;height:.1pt;mso-position-horizontal-relative:page;mso-position-vertical-relative:paragraph;z-index:-35151" coordorigin="4225,-578" coordsize="384,2">
            <v:shape style="position:absolute;left:4225;top:-578;width:384;height:2" coordorigin="4225,-578" coordsize="384,0" path="m4225,-578l4609,-578e" filled="f" stroked="t" strokeweight="2.25pt" strokecolor="#4F81BC">
              <v:path arrowok="t"/>
            </v:shape>
          </v:group>
          <w10:wrap type="none"/>
        </w:pict>
      </w:r>
      <w:r>
        <w:rPr/>
        <w:pict>
          <v:group style="position:absolute;margin-left:273.859985pt;margin-top:-28.882076pt;width:19.2pt;height:.1pt;mso-position-horizontal-relative:page;mso-position-vertical-relative:paragraph;z-index:-35150" coordorigin="5477,-578" coordsize="384,2">
            <v:shape style="position:absolute;left:5477;top:-578;width:384;height:2" coordorigin="5477,-578" coordsize="384,0" path="m5477,-578l5861,-578e" filled="f" stroked="t" strokeweight="2.25pt" strokecolor="#C0504D">
              <v:path arrowok="t"/>
            </v:shape>
          </v:group>
          <w10:wrap type="none"/>
        </w:pict>
      </w:r>
      <w:r>
        <w:rPr/>
        <w:pict>
          <v:group style="position:absolute;margin-left:337.350006pt;margin-top:-28.882076pt;width:19.2pt;height:.1pt;mso-position-horizontal-relative:page;mso-position-vertical-relative:paragraph;z-index:-35149" coordorigin="6747,-578" coordsize="384,2">
            <v:shape style="position:absolute;left:6747;top:-578;width:384;height:2" coordorigin="6747,-578" coordsize="384,0" path="m6747,-578l7131,-578e" filled="f" stroked="t" strokeweight="2.25pt" strokecolor="#9BBA58">
              <v:path arrowok="t"/>
            </v:shape>
          </v:group>
          <w10:wrap type="none"/>
        </w:pict>
      </w:r>
      <w:r>
        <w:rPr/>
        <w:pict>
          <v:group style="position:absolute;margin-left:394.070007pt;margin-top:-28.882076pt;width:19.2pt;height:.1pt;mso-position-horizontal-relative:page;mso-position-vertical-relative:paragraph;z-index:-35148" coordorigin="7881,-578" coordsize="384,2">
            <v:shape style="position:absolute;left:7881;top:-578;width:384;height:2" coordorigin="7881,-578" coordsize="384,0" path="m7881,-578l8265,-578e" filled="f" stroked="t" strokeweight="2.25pt" strokecolor="#8063A1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4.790001pt;margin-top:-86.601372pt;width:442.600001pt;height:22.639299pt;mso-position-horizontal-relative:page;mso-position-vertical-relative:paragraph;z-index:-35146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03" w:lineRule="exact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00:15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01:00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01:45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02:30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03:15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9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04:00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04:45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05:30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06:15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07:00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07:45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08:30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09:15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10:00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10:45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11:30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9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12:15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13:00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13:45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14:30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15:15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16:00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16:45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17:30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18:15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19:00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19:45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9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21:15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22:00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22:45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58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23:30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q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rterly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2"/>
          <w:szCs w:val="12"/>
          <w:spacing w:val="-2"/>
          <w:w w:val="100"/>
          <w:b/>
          <w:bCs/>
          <w:position w:val="6"/>
        </w:rPr>
        <w:t>s</w:t>
      </w:r>
      <w:r>
        <w:rPr>
          <w:rFonts w:ascii="Arial" w:hAnsi="Arial" w:cs="Arial" w:eastAsia="Arial"/>
          <w:sz w:val="12"/>
          <w:szCs w:val="12"/>
          <w:spacing w:val="0"/>
          <w:w w:val="100"/>
          <w:b/>
          <w:bCs/>
          <w:position w:val="6"/>
        </w:rPr>
        <w:t>t</w:t>
      </w:r>
      <w:r>
        <w:rPr>
          <w:rFonts w:ascii="Arial" w:hAnsi="Arial" w:cs="Arial" w:eastAsia="Arial"/>
          <w:sz w:val="12"/>
          <w:szCs w:val="12"/>
          <w:spacing w:val="18"/>
          <w:w w:val="100"/>
          <w:b/>
          <w:bCs/>
          <w:position w:val="6"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0"/>
        </w:rPr>
        <w:t>J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0"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ly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ir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TAR1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B1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TAN19</w:t>
      </w:r>
      <w:r>
        <w:rPr>
          <w:rFonts w:ascii="Arial" w:hAnsi="Arial" w:cs="Arial" w:eastAsia="Arial"/>
          <w:sz w:val="18"/>
          <w:szCs w:val="18"/>
          <w:spacing w:val="-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2019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615.19989" w:type="dxa"/>
      </w:tblPr>
      <w:tblGrid/>
      <w:tr>
        <w:trPr>
          <w:trHeight w:val="310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6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9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64" w:right="1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64" w:right="1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64" w:right="1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344" w:right="32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64" w:right="1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8" w:right="277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8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64" w:right="1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64" w:right="1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Mar w:header="0" w:footer="800" w:top="1320" w:bottom="1000" w:left="1340" w:right="32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275.200043" w:type="dxa"/>
      </w:tblPr>
      <w:tblGrid/>
      <w:tr>
        <w:trPr>
          <w:trHeight w:val="548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64" w:right="1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64" w:right="1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64" w:right="144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8" w:hRule="exact"/>
        </w:trPr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8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5" w:hRule="exact"/>
        </w:trPr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66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-</w:t>
            </w:r>
          </w:p>
          <w:p>
            <w:pPr>
              <w:spacing w:before="0" w:after="0" w:line="266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40" w:lineRule="auto"/>
              <w:ind w:left="332" w:right="312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.4</w:t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9</w:t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8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547" w:hRule="exact"/>
        </w:trPr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6" w:right="88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325" w:right="305"/>
              <w:jc w:val="center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9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9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7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22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NumType w:start="100"/>
          <w:pgMar w:footer="800" w:header="0" w:top="1320" w:bottom="1000" w:left="1680" w:right="1680"/>
          <w:footerReference w:type="default" r:id="rId92"/>
          <w:pgSz w:w="11920" w:h="16840"/>
        </w:sectPr>
      </w:pPr>
      <w:rPr/>
    </w:p>
    <w:p>
      <w:pPr>
        <w:spacing w:before="51" w:after="0" w:line="240" w:lineRule="auto"/>
        <w:ind w:left="3200"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71.625pt;margin-top:71.624985pt;width:495.75pt;height:234.85pt;mso-position-horizontal-relative:page;mso-position-vertical-relative:page;z-index:-35145" coordorigin="1433,1432" coordsize="9915,4697">
            <v:group style="position:absolute;left:2343;top:3926;width:8777;height:2" coordorigin="2343,3926" coordsize="8777,2">
              <v:shape style="position:absolute;left:2343;top:3926;width:8777;height:2" coordorigin="2343,3926" coordsize="8777,0" path="m2343,3926l11120,3926e" filled="f" stroked="t" strokeweight=".75pt" strokecolor="#D9D9D9">
                <v:path arrowok="t"/>
              </v:shape>
            </v:group>
            <v:group style="position:absolute;left:2343;top:3576;width:8777;height:2" coordorigin="2343,3576" coordsize="8777,2">
              <v:shape style="position:absolute;left:2343;top:3576;width:8777;height:2" coordorigin="2343,3576" coordsize="8777,0" path="m2343,3576l11120,3576e" filled="f" stroked="t" strokeweight=".75pt" strokecolor="#D9D9D9">
                <v:path arrowok="t"/>
              </v:shape>
            </v:group>
            <v:group style="position:absolute;left:2343;top:3228;width:8777;height:2" coordorigin="2343,3228" coordsize="8777,2">
              <v:shape style="position:absolute;left:2343;top:3228;width:8777;height:2" coordorigin="2343,3228" coordsize="8777,0" path="m2343,3228l11120,3228e" filled="f" stroked="t" strokeweight=".75pt" strokecolor="#D9D9D9">
                <v:path arrowok="t"/>
              </v:shape>
            </v:group>
            <v:group style="position:absolute;left:2490;top:3121;width:8484;height:575" coordorigin="2490,3121" coordsize="8484,575">
              <v:shape style="position:absolute;left:2490;top:3121;width:8484;height:575" coordorigin="2490,3121" coordsize="8484,575" path="m2490,3264l2782,3569,3074,3696,3367,3612,3660,3403,3953,3415,4246,3406,4538,3358,4831,3276,5122,3250,5414,3259,5707,3334,6000,3259,6293,3403,6586,3485,6878,3214,7171,3278,7464,3343,7757,3362,8047,3370,8340,3216,8633,3250,8926,3121,9218,3259,9511,3206,9804,3259,10097,3355,10390,3314,10680,3264,10974,3194e" filled="f" stroked="t" strokeweight="2.25pt" strokecolor="#8063A1">
                <v:path arrowok="t"/>
              </v:shape>
            </v:group>
            <v:group style="position:absolute;left:2343;top:2880;width:8777;height:2" coordorigin="2343,2880" coordsize="8777,2">
              <v:shape style="position:absolute;left:2343;top:2880;width:8777;height:2" coordorigin="2343,2880" coordsize="8777,0" path="m2343,2880l11120,2880e" filled="f" stroked="t" strokeweight=".75pt" strokecolor="#D9D9D9">
                <v:path arrowok="t"/>
              </v:shape>
            </v:group>
            <v:group style="position:absolute;left:2343;top:2530;width:8777;height:2" coordorigin="2343,2530" coordsize="8777,2">
              <v:shape style="position:absolute;left:2343;top:2530;width:8777;height:2" coordorigin="2343,2530" coordsize="8777,0" path="m2343,2530l11120,2530e" filled="f" stroked="t" strokeweight=".75pt" strokecolor="#D9D9D9">
                <v:path arrowok="t"/>
              </v:shape>
            </v:group>
            <v:group style="position:absolute;left:2490;top:2405;width:8484;height:77" coordorigin="2490,2405" coordsize="8484,77">
              <v:shape style="position:absolute;left:2490;top:2405;width:8484;height:77" coordorigin="2490,2405" coordsize="8484,77" path="m2490,2405l2782,2419,3074,2426,3367,2441,3660,2453,3953,2453,4246,2460,4538,2460,4831,2460,5122,2467,5414,2467,5707,2467,6000,2474,6293,2474,6586,2467,6878,2467,7171,2474,7464,2474,7757,2467,8047,2467,8340,2460,8633,2474,8926,2474,9218,2474,9511,2474,9804,2474,10097,2482,10390,2474,10680,2482,10974,2482e" filled="f" stroked="t" strokeweight="2.25pt" strokecolor="#4F81BC">
                <v:path arrowok="t"/>
              </v:shape>
            </v:group>
            <v:group style="position:absolute;left:2490;top:2461;width:8484;height:63" coordorigin="2490,2461" coordsize="8484,63">
              <v:shape style="position:absolute;left:2490;top:2461;width:8484;height:63" coordorigin="2490,2461" coordsize="8484,63" path="m2490,2482l2782,2482,3074,2461,3367,2482,3660,2496,3953,2503,4246,2510,4538,2510,4831,2503,5122,2518,5414,2510,5707,2510,6000,2510,6293,2510,6586,2510,6878,2503,7171,2510,7464,2510,7757,2503,8047,2503,8340,2503,8633,2496,8926,2503,9218,2510,9511,2510,9804,2510,10097,2518,10390,2518,10680,2524,10974,2510e" filled="f" stroked="t" strokeweight="2.25pt" strokecolor="#C0504D">
                <v:path arrowok="t"/>
              </v:shape>
            </v:group>
            <v:group style="position:absolute;left:2490;top:2517;width:8484;height:119" coordorigin="2490,2517" coordsize="8484,119">
              <v:shape style="position:absolute;left:2490;top:2517;width:8484;height:119" coordorigin="2490,2517" coordsize="8484,119" path="m2490,2517l2782,2530,3074,2517,3367,2551,3660,2566,3953,2587,4246,2599,4538,2606,4831,2606,5122,2621,5414,2621,5707,2621,6000,2628,6293,2621,6586,2628,6878,2621,7171,2621,7464,2621,7757,2599,8047,2558,8340,2599,8633,2580,8926,2599,9218,2587,9511,2621,9804,2614,10097,2635,10390,2621,10680,2635,10974,2635e" filled="f" stroked="t" strokeweight="2.25pt" strokecolor="#9BBA58">
                <v:path arrowok="t"/>
              </v:shape>
            </v:group>
            <v:group style="position:absolute;left:2343;top:2182;width:8777;height:2" coordorigin="2343,2182" coordsize="8777,2">
              <v:shape style="position:absolute;left:2343;top:2182;width:8777;height:2" coordorigin="2343,2182" coordsize="8777,0" path="m2343,2182l11120,2182e" filled="f" stroked="t" strokeweight=".75pt" strokecolor="#D9D9D9">
                <v:path arrowok="t"/>
              </v:shape>
            </v:group>
            <v:group style="position:absolute;left:2343;top:4275;width:8777;height:2" coordorigin="2343,4275" coordsize="8777,2">
              <v:shape style="position:absolute;left:2343;top:4275;width:8777;height:2" coordorigin="2343,4275" coordsize="8777,0" path="m2343,4275l11120,4275e" filled="f" stroked="t" strokeweight=".75pt" strokecolor="#D9D9D9">
                <v:path arrowok="t"/>
              </v:shape>
            </v:group>
            <v:group style="position:absolute;left:2343;top:4275;width:2;height:57" coordorigin="2343,4275" coordsize="2,57">
              <v:shape style="position:absolute;left:2343;top:4275;width:2;height:57" coordorigin="2343,4275" coordsize="0,57" path="m2343,4275l2343,4332e" filled="f" stroked="t" strokeweight=".75pt" strokecolor="#D9D9D9">
                <v:path arrowok="t"/>
              </v:shape>
            </v:group>
            <v:group style="position:absolute;left:2635;top:4275;width:2;height:57" coordorigin="2635,4275" coordsize="2,57">
              <v:shape style="position:absolute;left:2635;top:4275;width:2;height:57" coordorigin="2635,4275" coordsize="0,57" path="m2635,4275l2635,4332e" filled="f" stroked="t" strokeweight=".75pt" strokecolor="#D9D9D9">
                <v:path arrowok="t"/>
              </v:shape>
            </v:group>
            <v:group style="position:absolute;left:2928;top:4275;width:2;height:57" coordorigin="2928,4275" coordsize="2,57">
              <v:shape style="position:absolute;left:2928;top:4275;width:2;height:57" coordorigin="2928,4275" coordsize="0,57" path="m2928,4275l2928,4332e" filled="f" stroked="t" strokeweight=".75pt" strokecolor="#D9D9D9">
                <v:path arrowok="t"/>
              </v:shape>
            </v:group>
            <v:group style="position:absolute;left:3221;top:4275;width:2;height:57" coordorigin="3221,4275" coordsize="2,57">
              <v:shape style="position:absolute;left:3221;top:4275;width:2;height:57" coordorigin="3221,4275" coordsize="0,57" path="m3221,4275l3221,4332e" filled="f" stroked="t" strokeweight=".75pt" strokecolor="#D9D9D9">
                <v:path arrowok="t"/>
              </v:shape>
            </v:group>
            <v:group style="position:absolute;left:3514;top:4275;width:2;height:57" coordorigin="3514,4275" coordsize="2,57">
              <v:shape style="position:absolute;left:3514;top:4275;width:2;height:57" coordorigin="3514,4275" coordsize="0,57" path="m3514,4275l3514,4332e" filled="f" stroked="t" strokeweight=".75pt" strokecolor="#D9D9D9">
                <v:path arrowok="t"/>
              </v:shape>
            </v:group>
            <v:group style="position:absolute;left:3806;top:4275;width:2;height:57" coordorigin="3806,4275" coordsize="2,57">
              <v:shape style="position:absolute;left:3806;top:4275;width:2;height:57" coordorigin="3806,4275" coordsize="0,57" path="m3806,4275l3806,4332e" filled="f" stroked="t" strokeweight=".75pt" strokecolor="#D9D9D9">
                <v:path arrowok="t"/>
              </v:shape>
            </v:group>
            <v:group style="position:absolute;left:4099;top:4275;width:2;height:57" coordorigin="4099,4275" coordsize="2,57">
              <v:shape style="position:absolute;left:4099;top:4275;width:2;height:57" coordorigin="4099,4275" coordsize="0,57" path="m4099,4275l4099,4332e" filled="f" stroked="t" strokeweight=".75pt" strokecolor="#D9D9D9">
                <v:path arrowok="t"/>
              </v:shape>
            </v:group>
            <v:group style="position:absolute;left:4392;top:4275;width:2;height:57" coordorigin="4392,4275" coordsize="2,57">
              <v:shape style="position:absolute;left:4392;top:4275;width:2;height:57" coordorigin="4392,4275" coordsize="0,57" path="m4392,4275l4392,4332e" filled="f" stroked="t" strokeweight=".75pt" strokecolor="#D9D9D9">
                <v:path arrowok="t"/>
              </v:shape>
            </v:group>
            <v:group style="position:absolute;left:4685;top:4275;width:2;height:57" coordorigin="4685,4275" coordsize="2,57">
              <v:shape style="position:absolute;left:4685;top:4275;width:2;height:57" coordorigin="4685,4275" coordsize="0,57" path="m4685,4275l4685,4332e" filled="f" stroked="t" strokeweight=".75pt" strokecolor="#D9D9D9">
                <v:path arrowok="t"/>
              </v:shape>
            </v:group>
            <v:group style="position:absolute;left:4978;top:4275;width:2;height:57" coordorigin="4978,4275" coordsize="2,57">
              <v:shape style="position:absolute;left:4978;top:4275;width:2;height:57" coordorigin="4978,4275" coordsize="0,57" path="m4978,4275l4978,4332e" filled="f" stroked="t" strokeweight=".75pt" strokecolor="#D9D9D9">
                <v:path arrowok="t"/>
              </v:shape>
            </v:group>
            <v:group style="position:absolute;left:5268;top:4275;width:2;height:57" coordorigin="5268,4275" coordsize="2,57">
              <v:shape style="position:absolute;left:5268;top:4275;width:2;height:57" coordorigin="5268,4275" coordsize="0,57" path="m5268,4275l5268,4332e" filled="f" stroked="t" strokeweight=".75pt" strokecolor="#D9D9D9">
                <v:path arrowok="t"/>
              </v:shape>
            </v:group>
            <v:group style="position:absolute;left:5561;top:4275;width:2;height:57" coordorigin="5561,4275" coordsize="2,57">
              <v:shape style="position:absolute;left:5561;top:4275;width:2;height:57" coordorigin="5561,4275" coordsize="0,57" path="m5561,4275l5561,4332e" filled="f" stroked="t" strokeweight=".75pt" strokecolor="#D9D9D9">
                <v:path arrowok="t"/>
              </v:shape>
            </v:group>
            <v:group style="position:absolute;left:5854;top:4275;width:2;height:57" coordorigin="5854,4275" coordsize="2,57">
              <v:shape style="position:absolute;left:5854;top:4275;width:2;height:57" coordorigin="5854,4275" coordsize="0,57" path="m5854,4275l5854,4332e" filled="f" stroked="t" strokeweight=".75pt" strokecolor="#D9D9D9">
                <v:path arrowok="t"/>
              </v:shape>
            </v:group>
            <v:group style="position:absolute;left:6146;top:4275;width:2;height:57" coordorigin="6146,4275" coordsize="2,57">
              <v:shape style="position:absolute;left:6146;top:4275;width:2;height:57" coordorigin="6146,4275" coordsize="0,57" path="m6146,4275l6146,4332e" filled="f" stroked="t" strokeweight=".75pt" strokecolor="#D9D9D9">
                <v:path arrowok="t"/>
              </v:shape>
            </v:group>
            <v:group style="position:absolute;left:6439;top:4275;width:2;height:57" coordorigin="6439,4275" coordsize="2,57">
              <v:shape style="position:absolute;left:6439;top:4275;width:2;height:57" coordorigin="6439,4275" coordsize="0,57" path="m6439,4275l6439,4332e" filled="f" stroked="t" strokeweight=".75pt" strokecolor="#D9D9D9">
                <v:path arrowok="t"/>
              </v:shape>
            </v:group>
            <v:group style="position:absolute;left:6732;top:4275;width:2;height:57" coordorigin="6732,4275" coordsize="2,57">
              <v:shape style="position:absolute;left:6732;top:4275;width:2;height:57" coordorigin="6732,4275" coordsize="0,57" path="m6732,4275l6732,4332e" filled="f" stroked="t" strokeweight=".75pt" strokecolor="#D9D9D9">
                <v:path arrowok="t"/>
              </v:shape>
            </v:group>
            <v:group style="position:absolute;left:7025;top:4275;width:2;height:57" coordorigin="7025,4275" coordsize="2,57">
              <v:shape style="position:absolute;left:7025;top:4275;width:2;height:57" coordorigin="7025,4275" coordsize="0,57" path="m7025,4275l7025,4332e" filled="f" stroked="t" strokeweight=".75pt" strokecolor="#D9D9D9">
                <v:path arrowok="t"/>
              </v:shape>
            </v:group>
            <v:group style="position:absolute;left:7318;top:4275;width:2;height:57" coordorigin="7318,4275" coordsize="2,57">
              <v:shape style="position:absolute;left:7318;top:4275;width:2;height:57" coordorigin="7318,4275" coordsize="0,57" path="m7318,4275l7318,4332e" filled="f" stroked="t" strokeweight=".75pt" strokecolor="#D9D9D9">
                <v:path arrowok="t"/>
              </v:shape>
            </v:group>
            <v:group style="position:absolute;left:7610;top:4275;width:2;height:57" coordorigin="7610,4275" coordsize="2,57">
              <v:shape style="position:absolute;left:7610;top:4275;width:2;height:57" coordorigin="7610,4275" coordsize="0,57" path="m7610,4275l7610,4332e" filled="f" stroked="t" strokeweight=".75pt" strokecolor="#D9D9D9">
                <v:path arrowok="t"/>
              </v:shape>
            </v:group>
            <v:group style="position:absolute;left:7901;top:4275;width:2;height:57" coordorigin="7901,4275" coordsize="2,57">
              <v:shape style="position:absolute;left:7901;top:4275;width:2;height:57" coordorigin="7901,4275" coordsize="0,57" path="m7901,4275l7901,4332e" filled="f" stroked="t" strokeweight=".75pt" strokecolor="#D9D9D9">
                <v:path arrowok="t"/>
              </v:shape>
            </v:group>
            <v:group style="position:absolute;left:8194;top:4275;width:2;height:57" coordorigin="8194,4275" coordsize="2,57">
              <v:shape style="position:absolute;left:8194;top:4275;width:2;height:57" coordorigin="8194,4275" coordsize="0,57" path="m8194,4275l8194,4332e" filled="f" stroked="t" strokeweight=".75pt" strokecolor="#D9D9D9">
                <v:path arrowok="t"/>
              </v:shape>
            </v:group>
            <v:group style="position:absolute;left:8486;top:4275;width:2;height:57" coordorigin="8486,4275" coordsize="2,57">
              <v:shape style="position:absolute;left:8486;top:4275;width:2;height:57" coordorigin="8486,4275" coordsize="0,57" path="m8486,4275l8486,4332e" filled="f" stroked="t" strokeweight=".75pt" strokecolor="#D9D9D9">
                <v:path arrowok="t"/>
              </v:shape>
            </v:group>
            <v:group style="position:absolute;left:8779;top:4275;width:2;height:57" coordorigin="8779,4275" coordsize="2,57">
              <v:shape style="position:absolute;left:8779;top:4275;width:2;height:57" coordorigin="8779,4275" coordsize="0,57" path="m8779,4275l8779,4332e" filled="f" stroked="t" strokeweight=".75pt" strokecolor="#D9D9D9">
                <v:path arrowok="t"/>
              </v:shape>
            </v:group>
            <v:group style="position:absolute;left:9072;top:4275;width:2;height:57" coordorigin="9072,4275" coordsize="2,57">
              <v:shape style="position:absolute;left:9072;top:4275;width:2;height:57" coordorigin="9072,4275" coordsize="0,57" path="m9072,4275l9072,4332e" filled="f" stroked="t" strokeweight=".75pt" strokecolor="#D9D9D9">
                <v:path arrowok="t"/>
              </v:shape>
            </v:group>
            <v:group style="position:absolute;left:9365;top:4275;width:2;height:57" coordorigin="9365,4275" coordsize="2,57">
              <v:shape style="position:absolute;left:9365;top:4275;width:2;height:57" coordorigin="9365,4275" coordsize="0,57" path="m9365,4275l9365,4332e" filled="f" stroked="t" strokeweight=".75pt" strokecolor="#D9D9D9">
                <v:path arrowok="t"/>
              </v:shape>
            </v:group>
            <v:group style="position:absolute;left:9658;top:4275;width:2;height:57" coordorigin="9658,4275" coordsize="2,57">
              <v:shape style="position:absolute;left:9658;top:4275;width:2;height:57" coordorigin="9658,4275" coordsize="0,57" path="m9658,4275l9658,4332e" filled="f" stroked="t" strokeweight=".75pt" strokecolor="#D9D9D9">
                <v:path arrowok="t"/>
              </v:shape>
            </v:group>
            <v:group style="position:absolute;left:9950;top:4275;width:2;height:57" coordorigin="9950,4275" coordsize="2,57">
              <v:shape style="position:absolute;left:9950;top:4275;width:2;height:57" coordorigin="9950,4275" coordsize="0,57" path="m9950,4275l9950,4332e" filled="f" stroked="t" strokeweight=".75pt" strokecolor="#D9D9D9">
                <v:path arrowok="t"/>
              </v:shape>
            </v:group>
            <v:group style="position:absolute;left:10243;top:4275;width:2;height:57" coordorigin="10243,4275" coordsize="2,57">
              <v:shape style="position:absolute;left:10243;top:4275;width:2;height:57" coordorigin="10243,4275" coordsize="0,57" path="m10243,4275l10243,4332e" filled="f" stroked="t" strokeweight=".75pt" strokecolor="#D9D9D9">
                <v:path arrowok="t"/>
              </v:shape>
            </v:group>
            <v:group style="position:absolute;left:10536;top:4275;width:2;height:57" coordorigin="10536,4275" coordsize="2,57">
              <v:shape style="position:absolute;left:10536;top:4275;width:2;height:57" coordorigin="10536,4275" coordsize="0,57" path="m10536,4275l10536,4332e" filled="f" stroked="t" strokeweight=".75pt" strokecolor="#D9D9D9">
                <v:path arrowok="t"/>
              </v:shape>
            </v:group>
            <v:group style="position:absolute;left:10826;top:4275;width:2;height:57" coordorigin="10826,4275" coordsize="2,57">
              <v:shape style="position:absolute;left:10826;top:4275;width:2;height:57" coordorigin="10826,4275" coordsize="0,57" path="m10826,4275l10826,4332e" filled="f" stroked="t" strokeweight=".75pt" strokecolor="#D9D9D9">
                <v:path arrowok="t"/>
              </v:shape>
            </v:group>
            <v:group style="position:absolute;left:11120;top:4275;width:2;height:57" coordorigin="11120,4275" coordsize="2,57">
              <v:shape style="position:absolute;left:11120;top:4275;width:2;height:57" coordorigin="11120,4275" coordsize="0,57" path="m11120,4275l11120,4332e" filled="f" stroked="t" strokeweight=".75pt" strokecolor="#D9D9D9">
                <v:path arrowok="t"/>
              </v:shape>
            </v:group>
            <v:group style="position:absolute;left:4159;top:5833;width:384;height:2" coordorigin="4159,5833" coordsize="384,2">
              <v:shape style="position:absolute;left:4159;top:5833;width:384;height:2" coordorigin="4159,5833" coordsize="384,0" path="m4159,5833l4543,5833e" filled="f" stroked="t" strokeweight="2.25pt" strokecolor="#4F81BC">
                <v:path arrowok="t"/>
              </v:shape>
            </v:group>
            <v:group style="position:absolute;left:5411;top:5833;width:384;height:2" coordorigin="5411,5833" coordsize="384,2">
              <v:shape style="position:absolute;left:5411;top:5833;width:384;height:2" coordorigin="5411,5833" coordsize="384,0" path="m5411,5833l5795,5833e" filled="f" stroked="t" strokeweight="2.25pt" strokecolor="#C0504D">
                <v:path arrowok="t"/>
              </v:shape>
            </v:group>
            <v:group style="position:absolute;left:6681;top:5833;width:384;height:2" coordorigin="6681,5833" coordsize="384,2">
              <v:shape style="position:absolute;left:6681;top:5833;width:384;height:2" coordorigin="6681,5833" coordsize="384,0" path="m6681,5833l7065,5833e" filled="f" stroked="t" strokeweight="2.25pt" strokecolor="#9BBA58">
                <v:path arrowok="t"/>
              </v:shape>
            </v:group>
            <v:group style="position:absolute;left:7815;top:5833;width:384;height:2" coordorigin="7815,5833" coordsize="384,2">
              <v:shape style="position:absolute;left:7815;top:5833;width:384;height:2" coordorigin="7815,5833" coordsize="384,0" path="m7815,5833l8199,5833e" filled="f" stroked="t" strokeweight="2.25pt" strokecolor="#8063A1">
                <v:path arrowok="t"/>
              </v:shape>
            </v:group>
            <v:group style="position:absolute;left:1440;top:1440;width:9900;height:4682" coordorigin="1440,1440" coordsize="9900,4682">
              <v:shape style="position:absolute;left:1440;top:1440;width:9900;height:4682" coordorigin="1440,1440" coordsize="9900,4682" path="m1440,6122l11340,6122,11340,1440,1440,1440,1440,6122e" filled="f" stroked="t" strokeweight=".75pt" strokecolor="#D9D9D9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9.790001pt;margin-top:218.401428pt;width:435.276002pt;height:38.148560pt;mso-position-horizontal-relative:page;mso-position-vertical-relative:page;z-index:-35143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03" w:lineRule="exact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01-J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02-J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03-J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04-J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05-J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06-J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07-J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08-J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09-J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10-J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11-J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12-J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13-J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14-J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15-J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16-J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17-J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18-J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19-J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21-J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22-J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23-J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24-J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25-J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26-J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27-J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28-J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29-J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30-J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Mo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n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h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ly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-24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p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5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a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u</w:t>
      </w:r>
      <w:r>
        <w:rPr>
          <w:rFonts w:ascii="Calibri" w:hAnsi="Calibri" w:cs="Calibri" w:eastAsia="Calibri"/>
          <w:sz w:val="28"/>
          <w:szCs w:val="28"/>
          <w:color w:val="585858"/>
          <w:spacing w:val="-4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J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u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20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1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9</w:t>
      </w:r>
      <w:r>
        <w:rPr>
          <w:rFonts w:ascii="Calibri" w:hAnsi="Calibri" w:cs="Calibri" w:eastAsia="Calibri"/>
          <w:sz w:val="28"/>
          <w:szCs w:val="28"/>
          <w:color w:val="000000"/>
          <w:spacing w:val="0"/>
          <w:w w:val="100"/>
        </w:rPr>
      </w:r>
    </w:p>
    <w:p>
      <w:pPr>
        <w:spacing w:before="1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8.227553pt;width:11.960005pt;height:111.501802pt;mso-position-horizontal-relative:page;mso-position-vertical-relative:paragraph;z-index:-35144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rat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38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(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gr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4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l.)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30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746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16" w:lineRule="exact"/>
        <w:ind w:left="746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ind w:left="5202" w:right="376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color w:val="585858"/>
          <w:spacing w:val="0"/>
          <w:w w:val="99"/>
        </w:rPr>
        <w:t>Day</w:t>
      </w:r>
      <w:r>
        <w:rPr>
          <w:rFonts w:ascii="Calibri" w:hAnsi="Calibri" w:cs="Calibri" w:eastAsia="Calibri"/>
          <w:sz w:val="20"/>
          <w:szCs w:val="20"/>
          <w:color w:val="000000"/>
          <w:spacing w:val="0"/>
          <w:w w:val="10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23" w:after="0" w:line="216" w:lineRule="exact"/>
        <w:ind w:left="3244" w:right="-20"/>
        <w:jc w:val="left"/>
        <w:tabs>
          <w:tab w:pos="4480" w:val="left"/>
          <w:tab w:pos="5760" w:val="left"/>
          <w:tab w:pos="6900" w:val="left"/>
        </w:tabs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R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,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19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MB19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19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X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19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B2,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410.599976" w:type="dxa"/>
      </w:tblPr>
      <w:tblGrid/>
      <w:tr>
        <w:trPr>
          <w:trHeight w:val="1354" w:hRule="exact"/>
        </w:trPr>
        <w:tc>
          <w:tcPr>
            <w:tcW w:w="110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RH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43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Rel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RHM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41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Rel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RH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43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Rel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41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Ext.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Rel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2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9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2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9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</w:p>
        </w:tc>
      </w:tr>
      <w:tr>
        <w:trPr>
          <w:trHeight w:val="326" w:hRule="exact"/>
        </w:trPr>
        <w:tc>
          <w:tcPr>
            <w:tcW w:w="1107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2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49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2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498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</w:t>
            </w:r>
          </w:p>
        </w:tc>
      </w:tr>
      <w:tr>
        <w:trPr>
          <w:trHeight w:val="326" w:hRule="exact"/>
        </w:trPr>
        <w:tc>
          <w:tcPr>
            <w:tcW w:w="1107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2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2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</w:tr>
      <w:tr>
        <w:trPr>
          <w:trHeight w:val="325" w:hRule="exact"/>
        </w:trPr>
        <w:tc>
          <w:tcPr>
            <w:tcW w:w="110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2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21</w:t>
            </w:r>
          </w:p>
        </w:tc>
      </w:tr>
      <w:tr>
        <w:trPr>
          <w:trHeight w:val="326" w:hRule="exact"/>
        </w:trPr>
        <w:tc>
          <w:tcPr>
            <w:tcW w:w="110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22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40" w:lineRule="auto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</w:t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40" w:lineRule="auto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</w:t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40" w:lineRule="auto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</w:t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53</w:t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22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31</w:t>
            </w:r>
          </w:p>
        </w:tc>
      </w:tr>
      <w:tr>
        <w:trPr>
          <w:trHeight w:val="326" w:hRule="exact"/>
        </w:trPr>
        <w:tc>
          <w:tcPr>
            <w:tcW w:w="110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32</w:t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</w:tr>
      <w:tr>
        <w:trPr>
          <w:trHeight w:val="326" w:hRule="exact"/>
        </w:trPr>
        <w:tc>
          <w:tcPr>
            <w:tcW w:w="1107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01</w:t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05</w:t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43</w:t>
            </w:r>
          </w:p>
        </w:tc>
      </w:tr>
      <w:tr>
        <w:trPr>
          <w:trHeight w:val="326" w:hRule="exact"/>
        </w:trPr>
        <w:tc>
          <w:tcPr>
            <w:tcW w:w="110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6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72</w:t>
            </w:r>
          </w:p>
        </w:tc>
      </w:tr>
      <w:tr>
        <w:trPr>
          <w:trHeight w:val="327" w:hRule="exact"/>
        </w:trPr>
        <w:tc>
          <w:tcPr>
            <w:tcW w:w="110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7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18</w:t>
            </w:r>
          </w:p>
        </w:tc>
      </w:tr>
      <w:tr>
        <w:trPr>
          <w:trHeight w:val="324" w:hRule="exact"/>
        </w:trPr>
        <w:tc>
          <w:tcPr>
            <w:tcW w:w="1107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23</w:t>
            </w:r>
          </w:p>
        </w:tc>
      </w:tr>
    </w:tbl>
    <w:p>
      <w:pPr>
        <w:jc w:val="left"/>
        <w:spacing w:after="0"/>
        <w:sectPr>
          <w:pgMar w:header="0" w:footer="800" w:top="1520" w:bottom="1000" w:left="1340" w:right="120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/>
        <w:pict>
          <v:group style="position:absolute;margin-left:128.559998pt;margin-top:374.879974pt;width:427.44pt;height:.1pt;mso-position-horizontal-relative:page;mso-position-vertical-relative:page;z-index:-35142" coordorigin="2571,7498" coordsize="8549,2">
            <v:shape style="position:absolute;left:2571;top:7498;width:8549;height:2" coordorigin="2571,7498" coordsize="8549,0" path="m2571,7498l11120,7498e" filled="f" stroked="t" strokeweight=".75pt" strokecolor="#D9D9D9">
              <v:path arrowok="t"/>
            </v:shape>
          </v:group>
          <w10:wrap type="none"/>
        </w:pict>
      </w:r>
      <w:r>
        <w:rPr/>
        <w:pict>
          <v:group style="position:absolute;margin-left:128.184998pt;margin-top:307.874969pt;width:428.19pt;height:56.2pt;mso-position-horizontal-relative:page;mso-position-vertical-relative:page;z-index:-35141" coordorigin="2564,6157" coordsize="8564,1124">
            <v:group style="position:absolute;left:2571;top:7265;width:8549;height:2" coordorigin="2571,7265" coordsize="8549,2">
              <v:shape style="position:absolute;left:2571;top:7265;width:8549;height:2" coordorigin="2571,7265" coordsize="8549,0" path="m2571,7265l11120,7265e" filled="f" stroked="t" strokeweight=".75pt" strokecolor="#D9D9D9">
                <v:path arrowok="t"/>
              </v:shape>
            </v:group>
            <v:group style="position:absolute;left:2714;top:7144;width:8264;height:115" coordorigin="2714,7144" coordsize="8264,115">
              <v:shape style="position:absolute;left:2714;top:7144;width:8264;height:115" coordorigin="2714,7144" coordsize="8264,115" path="m2714,7207l2998,7222,3283,7259,3569,7219,3854,7212,4138,7190,4423,7183,4709,7176,4994,7224,5278,7181,5563,7171,5849,7202,6134,7166,6418,7195,6703,7207,6989,7193,7272,7210,7558,7183,7843,7144,8129,7152,8412,7190,8698,7152,8983,7174,9269,7166,9552,7183,9838,7202,10123,7217,10409,7231,10692,7238,10978,7241e" filled="f" stroked="t" strokeweight="2.25pt" strokecolor="#4F81BC">
                <v:path arrowok="t"/>
              </v:shape>
            </v:group>
            <v:group style="position:absolute;left:2714;top:7140;width:8264;height:9" coordorigin="2714,7140" coordsize="8264,9">
              <v:shape style="position:absolute;left:2714;top:7140;width:8264;height:9" coordorigin="2714,7140" coordsize="8264,9" path="m2714,7149l2998,7149,3283,7147,3569,7147,3854,7145,4138,7147,4423,7145,4709,7145,4994,7145,5278,7142,6703,7142,6989,7140,7272,7142,7558,7142,7843,7140,8129,7142,8412,7142,8698,7142,8983,7140,9269,7142,9552,7140,9838,7140,10123,7142,10409,7140,10692,7142,10978,7142e" filled="f" stroked="t" strokeweight="2.25pt" strokecolor="#C0504D">
                <v:path arrowok="t"/>
              </v:shape>
            </v:group>
            <v:group style="position:absolute;left:2714;top:7102;width:8264;height:33" coordorigin="2714,7102" coordsize="8264,33">
              <v:shape style="position:absolute;left:2714;top:7102;width:8264;height:33" coordorigin="2714,7102" coordsize="8264,33" path="m2714,7106l2998,7104,3283,7104,3569,7102,3854,7102,4138,7104,4423,7104,4709,7109,4994,7106,5278,7106,5563,7106,5849,7109,6134,7111,6418,7111,6703,7114,6989,7116,7272,7116,7558,7116,7843,7118,8129,7123,8412,7126,8698,7126,8983,7128,9269,7133,9552,7133,9838,7135,10123,7135,10409,7135,10692,7135,10978,7135e" filled="f" stroked="t" strokeweight="2.25pt" strokecolor="#9BBA58">
                <v:path arrowok="t"/>
              </v:shape>
            </v:group>
            <v:group style="position:absolute;left:2571;top:7030;width:8549;height:2" coordorigin="2571,7030" coordsize="8549,2">
              <v:shape style="position:absolute;left:2571;top:7030;width:8549;height:2" coordorigin="2571,7030" coordsize="8549,0" path="m2571,7030l11120,7030e" filled="f" stroked="t" strokeweight=".75pt" strokecolor="#D9D9D9">
                <v:path arrowok="t"/>
              </v:shape>
            </v:group>
            <v:group style="position:absolute;left:2571;top:6794;width:8549;height:2" coordorigin="2571,6794" coordsize="8549,2">
              <v:shape style="position:absolute;left:2571;top:6794;width:8549;height:2" coordorigin="2571,6794" coordsize="8549,0" path="m2571,6794l11120,6794e" filled="f" stroked="t" strokeweight=".75pt" strokecolor="#D9D9D9">
                <v:path arrowok="t"/>
              </v:shape>
            </v:group>
            <v:group style="position:absolute;left:2571;top:6562;width:8549;height:2" coordorigin="2571,6562" coordsize="8549,2">
              <v:shape style="position:absolute;left:2571;top:6562;width:8549;height:2" coordorigin="2571,6562" coordsize="8549,0" path="m2571,6562l11120,6562e" filled="f" stroked="t" strokeweight=".75pt" strokecolor="#D9D9D9">
                <v:path arrowok="t"/>
              </v:shape>
            </v:group>
            <v:group style="position:absolute;left:2571;top:6326;width:8549;height:2" coordorigin="2571,6326" coordsize="8549,2">
              <v:shape style="position:absolute;left:2571;top:6326;width:8549;height:2" coordorigin="2571,6326" coordsize="8549,0" path="m2571,6326l11120,6326e" filled="f" stroked="t" strokeweight=".75pt" strokecolor="#D9D9D9">
                <v:path arrowok="t"/>
              </v:shape>
            </v:group>
            <v:group style="position:absolute;left:2714;top:6180;width:8264;height:889" coordorigin="2714,6180" coordsize="8264,889">
              <v:shape style="position:absolute;left:2714;top:6180;width:8264;height:889" coordorigin="2714,6180" coordsize="8264,889" path="m2714,6835l2998,6955,3283,7069,3569,7027,3854,6648,4138,6274,4423,6204,4709,6408,4994,6458,5278,6552,5563,6626,5849,6444,6134,6607,6418,6386,6703,6180,6989,6473,7272,6626,7558,6672,7843,6602,8129,6475,8412,6718,8698,6586,8983,6787,9269,6686,9552,6770,9838,6766,10123,6703,10409,6790,10692,6931,10978,6998e" filled="f" stroked="t" strokeweight="2.25pt" strokecolor="#8063A1">
                <v:path arrowok="t"/>
              </v:shape>
            </v:group>
            <w10:wrap type="none"/>
          </v:group>
        </w:pict>
      </w:r>
      <w:r>
        <w:rPr/>
        <w:pict>
          <v:group style="position:absolute;margin-left:128.559998pt;margin-top:304.589996pt;width:427.44pt;height:.1pt;mso-position-horizontal-relative:page;mso-position-vertical-relative:page;z-index:-35140" coordorigin="2571,6092" coordsize="8549,2">
            <v:shape style="position:absolute;left:2571;top:6092;width:8549;height:2" coordorigin="2571,6092" coordsize="8549,0" path="m2571,6092l11120,6092e" filled="f" stroked="t" strokeweight=".75pt" strokecolor="#D9D9D9">
              <v:path arrowok="t"/>
            </v:shape>
          </v:group>
          <w10:wrap type="none"/>
        </w:pict>
      </w:r>
      <w:r>
        <w:rPr/>
        <w:pict>
          <v:group style="position:absolute;margin-left:128.184998pt;margin-top:386.254974pt;width:428.19pt;height:3.6pt;mso-position-horizontal-relative:page;mso-position-vertical-relative:page;z-index:-35139" coordorigin="2564,7725" coordsize="8564,72">
            <v:group style="position:absolute;left:2571;top:7733;width:8549;height:2" coordorigin="2571,7733" coordsize="8549,2">
              <v:shape style="position:absolute;left:2571;top:7733;width:8549;height:2" coordorigin="2571,7733" coordsize="8549,0" path="m2571,7733l11120,7733e" filled="f" stroked="t" strokeweight=".75pt" strokecolor="#D9D9D9">
                <v:path arrowok="t"/>
              </v:shape>
            </v:group>
            <v:group style="position:absolute;left:2571;top:7733;width:2;height:57" coordorigin="2571,7733" coordsize="2,57">
              <v:shape style="position:absolute;left:2571;top:7733;width:2;height:57" coordorigin="2571,7733" coordsize="0,57" path="m2571,7733l2571,7790e" filled="f" stroked="t" strokeweight=".75pt" strokecolor="#D9D9D9">
                <v:path arrowok="t"/>
              </v:shape>
            </v:group>
            <v:group style="position:absolute;left:2856;top:7733;width:2;height:57" coordorigin="2856,7733" coordsize="2,57">
              <v:shape style="position:absolute;left:2856;top:7733;width:2;height:57" coordorigin="2856,7733" coordsize="0,57" path="m2856,7733l2856,7790e" filled="f" stroked="t" strokeweight=".75pt" strokecolor="#D9D9D9">
                <v:path arrowok="t"/>
              </v:shape>
            </v:group>
            <v:group style="position:absolute;left:3142;top:7733;width:2;height:57" coordorigin="3142,7733" coordsize="2,57">
              <v:shape style="position:absolute;left:3142;top:7733;width:2;height:57" coordorigin="3142,7733" coordsize="0,57" path="m3142,7733l3142,7790e" filled="f" stroked="t" strokeweight=".75pt" strokecolor="#D9D9D9">
                <v:path arrowok="t"/>
              </v:shape>
            </v:group>
            <v:group style="position:absolute;left:3427;top:7733;width:2;height:57" coordorigin="3427,7733" coordsize="2,57">
              <v:shape style="position:absolute;left:3427;top:7733;width:2;height:57" coordorigin="3427,7733" coordsize="0,57" path="m3427,7733l3427,7790e" filled="f" stroked="t" strokeweight=".75pt" strokecolor="#D9D9D9">
                <v:path arrowok="t"/>
              </v:shape>
            </v:group>
            <v:group style="position:absolute;left:3710;top:7733;width:2;height:57" coordorigin="3710,7733" coordsize="2,57">
              <v:shape style="position:absolute;left:3710;top:7733;width:2;height:57" coordorigin="3710,7733" coordsize="0,57" path="m3710,7733l3710,7790e" filled="f" stroked="t" strokeweight=".75pt" strokecolor="#D9D9D9">
                <v:path arrowok="t"/>
              </v:shape>
            </v:group>
            <v:group style="position:absolute;left:3996;top:7733;width:2;height:57" coordorigin="3996,7733" coordsize="2,57">
              <v:shape style="position:absolute;left:3996;top:7733;width:2;height:57" coordorigin="3996,7733" coordsize="0,57" path="m3996,7733l3996,7790e" filled="f" stroked="t" strokeweight=".75pt" strokecolor="#D9D9D9">
                <v:path arrowok="t"/>
              </v:shape>
            </v:group>
            <v:group style="position:absolute;left:4282;top:7733;width:2;height:57" coordorigin="4282,7733" coordsize="2,57">
              <v:shape style="position:absolute;left:4282;top:7733;width:2;height:57" coordorigin="4282,7733" coordsize="0,57" path="m4282,7733l4282,7790e" filled="f" stroked="t" strokeweight=".75pt" strokecolor="#D9D9D9">
                <v:path arrowok="t"/>
              </v:shape>
            </v:group>
            <v:group style="position:absolute;left:4565;top:7733;width:2;height:57" coordorigin="4565,7733" coordsize="2,57">
              <v:shape style="position:absolute;left:4565;top:7733;width:2;height:57" coordorigin="4565,7733" coordsize="0,57" path="m4565,7733l4565,7790e" filled="f" stroked="t" strokeweight=".75pt" strokecolor="#D9D9D9">
                <v:path arrowok="t"/>
              </v:shape>
            </v:group>
            <v:group style="position:absolute;left:4850;top:7733;width:2;height:57" coordorigin="4850,7733" coordsize="2,57">
              <v:shape style="position:absolute;left:4850;top:7733;width:2;height:57" coordorigin="4850,7733" coordsize="0,57" path="m4850,7733l4850,7790e" filled="f" stroked="t" strokeweight=".75pt" strokecolor="#D9D9D9">
                <v:path arrowok="t"/>
              </v:shape>
            </v:group>
            <v:group style="position:absolute;left:5136;top:7733;width:2;height:57" coordorigin="5136,7733" coordsize="2,57">
              <v:shape style="position:absolute;left:5136;top:7733;width:2;height:57" coordorigin="5136,7733" coordsize="0,57" path="m5136,7733l5136,7790e" filled="f" stroked="t" strokeweight=".75pt" strokecolor="#D9D9D9">
                <v:path arrowok="t"/>
              </v:shape>
            </v:group>
            <v:group style="position:absolute;left:5422;top:7733;width:2;height:57" coordorigin="5422,7733" coordsize="2,57">
              <v:shape style="position:absolute;left:5422;top:7733;width:2;height:57" coordorigin="5422,7733" coordsize="0,57" path="m5422,7733l5422,7790e" filled="f" stroked="t" strokeweight=".75pt" strokecolor="#D9D9D9">
                <v:path arrowok="t"/>
              </v:shape>
            </v:group>
            <v:group style="position:absolute;left:5705;top:7733;width:2;height:57" coordorigin="5705,7733" coordsize="2,57">
              <v:shape style="position:absolute;left:5705;top:7733;width:2;height:57" coordorigin="5705,7733" coordsize="0,57" path="m5705,7733l5705,7790e" filled="f" stroked="t" strokeweight=".75pt" strokecolor="#D9D9D9">
                <v:path arrowok="t"/>
              </v:shape>
            </v:group>
            <v:group style="position:absolute;left:5990;top:7733;width:2;height:57" coordorigin="5990,7733" coordsize="2,57">
              <v:shape style="position:absolute;left:5990;top:7733;width:2;height:57" coordorigin="5990,7733" coordsize="0,57" path="m5990,7733l5990,7790e" filled="f" stroked="t" strokeweight=".75pt" strokecolor="#D9D9D9">
                <v:path arrowok="t"/>
              </v:shape>
            </v:group>
            <v:group style="position:absolute;left:6276;top:7733;width:2;height:57" coordorigin="6276,7733" coordsize="2,57">
              <v:shape style="position:absolute;left:6276;top:7733;width:2;height:57" coordorigin="6276,7733" coordsize="0,57" path="m6276,7733l6276,7790e" filled="f" stroked="t" strokeweight=".75pt" strokecolor="#D9D9D9">
                <v:path arrowok="t"/>
              </v:shape>
            </v:group>
            <v:group style="position:absolute;left:6562;top:7733;width:2;height:57" coordorigin="6562,7733" coordsize="2,57">
              <v:shape style="position:absolute;left:6562;top:7733;width:2;height:57" coordorigin="6562,7733" coordsize="0,57" path="m6562,7733l6562,7790e" filled="f" stroked="t" strokeweight=".75pt" strokecolor="#D9D9D9">
                <v:path arrowok="t"/>
              </v:shape>
            </v:group>
            <v:group style="position:absolute;left:6845;top:7733;width:2;height:57" coordorigin="6845,7733" coordsize="2,57">
              <v:shape style="position:absolute;left:6845;top:7733;width:2;height:57" coordorigin="6845,7733" coordsize="0,57" path="m6845,7733l6845,7790e" filled="f" stroked="t" strokeweight=".75pt" strokecolor="#D9D9D9">
                <v:path arrowok="t"/>
              </v:shape>
            </v:group>
            <v:group style="position:absolute;left:7130;top:7733;width:2;height:57" coordorigin="7130,7733" coordsize="2,57">
              <v:shape style="position:absolute;left:7130;top:7733;width:2;height:57" coordorigin="7130,7733" coordsize="0,57" path="m7130,7733l7130,7790e" filled="f" stroked="t" strokeweight=".75pt" strokecolor="#D9D9D9">
                <v:path arrowok="t"/>
              </v:shape>
            </v:group>
            <v:group style="position:absolute;left:7416;top:7733;width:2;height:57" coordorigin="7416,7733" coordsize="2,57">
              <v:shape style="position:absolute;left:7416;top:7733;width:2;height:57" coordorigin="7416,7733" coordsize="0,57" path="m7416,7733l7416,7790e" filled="f" stroked="t" strokeweight=".75pt" strokecolor="#D9D9D9">
                <v:path arrowok="t"/>
              </v:shape>
            </v:group>
            <v:group style="position:absolute;left:7702;top:7733;width:2;height:57" coordorigin="7702,7733" coordsize="2,57">
              <v:shape style="position:absolute;left:7702;top:7733;width:2;height:57" coordorigin="7702,7733" coordsize="0,57" path="m7702,7733l7702,7790e" filled="f" stroked="t" strokeweight=".75pt" strokecolor="#D9D9D9">
                <v:path arrowok="t"/>
              </v:shape>
            </v:group>
            <v:group style="position:absolute;left:7985;top:7733;width:2;height:57" coordorigin="7985,7733" coordsize="2,57">
              <v:shape style="position:absolute;left:7985;top:7733;width:2;height:57" coordorigin="7985,7733" coordsize="0,57" path="m7985,7733l7985,7790e" filled="f" stroked="t" strokeweight=".75pt" strokecolor="#D9D9D9">
                <v:path arrowok="t"/>
              </v:shape>
            </v:group>
            <v:group style="position:absolute;left:8270;top:7733;width:2;height:57" coordorigin="8270,7733" coordsize="2,57">
              <v:shape style="position:absolute;left:8270;top:7733;width:2;height:57" coordorigin="8270,7733" coordsize="0,57" path="m8270,7733l8270,7790e" filled="f" stroked="t" strokeweight=".75pt" strokecolor="#D9D9D9">
                <v:path arrowok="t"/>
              </v:shape>
            </v:group>
            <v:group style="position:absolute;left:8556;top:7733;width:2;height:57" coordorigin="8556,7733" coordsize="2,57">
              <v:shape style="position:absolute;left:8556;top:7733;width:2;height:57" coordorigin="8556,7733" coordsize="0,57" path="m8556,7733l8556,7790e" filled="f" stroked="t" strokeweight=".75pt" strokecolor="#D9D9D9">
                <v:path arrowok="t"/>
              </v:shape>
            </v:group>
            <v:group style="position:absolute;left:8839;top:7733;width:2;height:57" coordorigin="8839,7733" coordsize="2,57">
              <v:shape style="position:absolute;left:8839;top:7733;width:2;height:57" coordorigin="8839,7733" coordsize="0,57" path="m8839,7733l8839,7790e" filled="f" stroked="t" strokeweight=".75pt" strokecolor="#D9D9D9">
                <v:path arrowok="t"/>
              </v:shape>
            </v:group>
            <v:group style="position:absolute;left:9125;top:7733;width:2;height:57" coordorigin="9125,7733" coordsize="2,57">
              <v:shape style="position:absolute;left:9125;top:7733;width:2;height:57" coordorigin="9125,7733" coordsize="0,57" path="m9125,7733l9125,7790e" filled="f" stroked="t" strokeweight=".75pt" strokecolor="#D9D9D9">
                <v:path arrowok="t"/>
              </v:shape>
            </v:group>
            <v:group style="position:absolute;left:9410;top:7733;width:2;height:57" coordorigin="9410,7733" coordsize="2,57">
              <v:shape style="position:absolute;left:9410;top:7733;width:2;height:57" coordorigin="9410,7733" coordsize="0,57" path="m9410,7733l9410,7790e" filled="f" stroked="t" strokeweight=".75pt" strokecolor="#D9D9D9">
                <v:path arrowok="t"/>
              </v:shape>
            </v:group>
            <v:group style="position:absolute;left:9696;top:7733;width:2;height:57" coordorigin="9696,7733" coordsize="2,57">
              <v:shape style="position:absolute;left:9696;top:7733;width:2;height:57" coordorigin="9696,7733" coordsize="0,57" path="m9696,7733l9696,7790e" filled="f" stroked="t" strokeweight=".75pt" strokecolor="#D9D9D9">
                <v:path arrowok="t"/>
              </v:shape>
            </v:group>
            <v:group style="position:absolute;left:9979;top:7733;width:2;height:57" coordorigin="9979,7733" coordsize="2,57">
              <v:shape style="position:absolute;left:9979;top:7733;width:2;height:57" coordorigin="9979,7733" coordsize="0,57" path="m9979,7733l9979,7790e" filled="f" stroked="t" strokeweight=".75pt" strokecolor="#D9D9D9">
                <v:path arrowok="t"/>
              </v:shape>
            </v:group>
            <v:group style="position:absolute;left:10265;top:7733;width:2;height:57" coordorigin="10265,7733" coordsize="2,57">
              <v:shape style="position:absolute;left:10265;top:7733;width:2;height:57" coordorigin="10265,7733" coordsize="0,57" path="m10265,7733l10265,7790e" filled="f" stroked="t" strokeweight=".75pt" strokecolor="#D9D9D9">
                <v:path arrowok="t"/>
              </v:shape>
            </v:group>
            <v:group style="position:absolute;left:10550;top:7733;width:2;height:57" coordorigin="10550,7733" coordsize="2,57">
              <v:shape style="position:absolute;left:10550;top:7733;width:2;height:57" coordorigin="10550,7733" coordsize="0,57" path="m10550,7733l10550,7790e" filled="f" stroked="t" strokeweight=".75pt" strokecolor="#D9D9D9">
                <v:path arrowok="t"/>
              </v:shape>
            </v:group>
            <v:group style="position:absolute;left:10836;top:7733;width:2;height:57" coordorigin="10836,7733" coordsize="2,57">
              <v:shape style="position:absolute;left:10836;top:7733;width:2;height:57" coordorigin="10836,7733" coordsize="0,57" path="m10836,7733l10836,7790e" filled="f" stroked="t" strokeweight=".75pt" strokecolor="#D9D9D9">
                <v:path arrowok="t"/>
              </v:shape>
            </v:group>
            <v:group style="position:absolute;left:11120;top:7733;width:2;height:57" coordorigin="11120,7733" coordsize="2,57">
              <v:shape style="position:absolute;left:11120;top:7733;width:2;height:57" coordorigin="11120,7733" coordsize="0,57" path="m11120,7733l11120,7790e" filled="f" stroked="t" strokeweight=".75pt" strokecolor="#D9D9D9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318.408752pt;width:11.960002pt;height:54.541221pt;mso-position-horizontal-relative:page;mso-position-vertical-relative:page;z-index:-35134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ity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6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(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%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)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2.5" w:type="dxa"/>
      </w:tblPr>
      <w:tblGrid/>
      <w:tr>
        <w:trPr>
          <w:trHeight w:val="324" w:hRule="exact"/>
        </w:trPr>
        <w:tc>
          <w:tcPr>
            <w:tcW w:w="2321" w:type="dxa"/>
            <w:vMerge w:val="restart"/>
            <w:tcBorders>
              <w:top w:val="nil" w:sz="6" w:space="0" w:color="auto"/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22</w:t>
            </w:r>
          </w:p>
        </w:tc>
        <w:tc>
          <w:tcPr>
            <w:tcW w:w="2319" w:type="dxa"/>
            <w:vMerge w:val="restart"/>
            <w:tcBorders>
              <w:top w:val="nil" w:sz="6" w:space="0" w:color="auto"/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6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5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62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4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25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6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8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94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4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35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6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66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4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03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4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24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6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87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4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0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22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7" w:hRule="exact"/>
        </w:trPr>
        <w:tc>
          <w:tcPr>
            <w:tcW w:w="2321" w:type="dxa"/>
            <w:vMerge/>
            <w:tcBorders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3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4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19</w:t>
            </w:r>
          </w:p>
        </w:tc>
        <w:tc>
          <w:tcPr>
            <w:tcW w:w="2319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28" w:hRule="exact"/>
        </w:trPr>
        <w:tc>
          <w:tcPr>
            <w:tcW w:w="2321" w:type="dxa"/>
            <w:vMerge/>
            <w:tcBorders>
              <w:bottom w:val="single" w:sz="6" w:space="0" w:color="D9D9D9"/>
              <w:left w:val="nil" w:sz="6" w:space="0" w:color="auto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107" w:type="dxa"/>
            <w:tcBorders>
              <w:top w:val="single" w:sz="4.640" w:space="0" w:color="000000"/>
              <w:bottom w:val="single" w:sz="6" w:space="0" w:color="D9D9D9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Jun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6" w:space="0" w:color="D9D9D9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6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9" w:type="dxa"/>
            <w:tcBorders>
              <w:top w:val="single" w:sz="4.640" w:space="0" w:color="000000"/>
              <w:bottom w:val="single" w:sz="6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37" w:type="dxa"/>
            <w:tcBorders>
              <w:top w:val="single" w:sz="4.640" w:space="0" w:color="000000"/>
              <w:bottom w:val="single" w:sz="6" w:space="0" w:color="D9D9D9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52" w:lineRule="exact"/>
              <w:ind w:left="376" w:right="-2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Pr/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Arial" w:hAnsi="Arial" w:cs="Arial" w:eastAsia="Arial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Arial" w:hAnsi="Arial" w:cs="Arial" w:eastAsia="Arial"/>
                <w:sz w:val="22"/>
                <w:szCs w:val="22"/>
                <w:spacing w:val="1"/>
                <w:w w:val="100"/>
              </w:rPr>
              <w:t>.</w:t>
            </w:r>
            <w:r>
              <w:rPr>
                <w:rFonts w:ascii="Arial" w:hAnsi="Arial" w:cs="Arial" w:eastAsia="Arial"/>
                <w:sz w:val="22"/>
                <w:szCs w:val="22"/>
                <w:spacing w:val="0"/>
                <w:w w:val="100"/>
              </w:rPr>
              <w:t>32</w:t>
            </w:r>
          </w:p>
        </w:tc>
        <w:tc>
          <w:tcPr>
            <w:tcW w:w="2319" w:type="dxa"/>
            <w:vMerge/>
            <w:tcBorders>
              <w:bottom w:val="single" w:sz="6" w:space="0" w:color="D9D9D9"/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4230" w:hRule="exact"/>
        </w:trPr>
        <w:tc>
          <w:tcPr>
            <w:tcW w:w="9900" w:type="dxa"/>
            <w:gridSpan w:val="7"/>
            <w:tcBorders>
              <w:top w:val="single" w:sz="6" w:space="0" w:color="D9D9D9"/>
              <w:bottom w:val="single" w:sz="6" w:space="0" w:color="D9D9D9"/>
              <w:left w:val="single" w:sz="6" w:space="0" w:color="D9D9D9"/>
              <w:right w:val="single" w:sz="6" w:space="0" w:color="D9D9D9"/>
            </w:tcBorders>
          </w:tcPr>
          <w:p>
            <w:pPr>
              <w:spacing w:before="3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3349" w:right="3328"/>
              <w:jc w:val="center"/>
              <w:rPr>
                <w:rFonts w:ascii="Calibri" w:hAnsi="Calibri" w:cs="Calibri" w:eastAsia="Calibri"/>
                <w:sz w:val="28"/>
                <w:szCs w:val="28"/>
              </w:rPr>
            </w:pPr>
            <w:rPr/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Wi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4"/>
                <w:w w:val="100"/>
              </w:rPr>
              <w:t>n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3"/>
                <w:w w:val="100"/>
              </w:rPr>
              <w:t>t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Hu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2"/>
                <w:w w:val="100"/>
              </w:rPr>
              <w:t>m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idi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t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J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2"/>
                <w:w w:val="100"/>
              </w:rPr>
              <w:t>u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20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8"/>
                <w:szCs w:val="28"/>
                <w:color w:val="000000"/>
                <w:spacing w:val="0"/>
                <w:w w:val="100"/>
              </w:rPr>
            </w:r>
          </w:p>
          <w:p>
            <w:pPr>
              <w:spacing w:before="1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70.00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14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60.00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14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50.00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15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40.00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14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30.00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15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20.00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14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10.00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14" w:after="0" w:line="240" w:lineRule="auto"/>
              <w:ind w:left="638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0.00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209" w:right="4278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color w:val="585858"/>
                <w:spacing w:val="0"/>
                <w:w w:val="99"/>
              </w:rPr>
              <w:t>Day</w:t>
            </w:r>
            <w:r>
              <w:rPr>
                <w:rFonts w:ascii="Calibri" w:hAnsi="Calibri" w:cs="Calibri" w:eastAsia="Calibri"/>
                <w:sz w:val="20"/>
                <w:szCs w:val="20"/>
                <w:color w:val="000000"/>
                <w:spacing w:val="0"/>
                <w:w w:val="100"/>
              </w:rPr>
            </w:r>
          </w:p>
          <w:p>
            <w:pPr>
              <w:spacing w:before="19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3075" w:right="-20"/>
              <w:jc w:val="left"/>
              <w:tabs>
                <w:tab w:pos="4200" w:val="left"/>
                <w:tab w:pos="5500" w:val="left"/>
                <w:tab w:pos="6780" w:val="left"/>
              </w:tabs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2"/>
                <w:w w:val="100"/>
              </w:rPr>
              <w:t>H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A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2"/>
                <w:w w:val="100"/>
              </w:rPr>
              <w:t>H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2"/>
                <w:w w:val="100"/>
              </w:rPr>
              <w:t>M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2"/>
                <w:w w:val="100"/>
              </w:rPr>
              <w:t>B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2"/>
                <w:w w:val="100"/>
              </w:rPr>
              <w:t>H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XT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H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</w:tbl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204.839996pt;margin-top:-29.45812pt;width:19.2pt;height:.1pt;mso-position-horizontal-relative:page;mso-position-vertical-relative:paragraph;z-index:-35138" coordorigin="4097,-589" coordsize="384,2">
            <v:shape style="position:absolute;left:4097;top:-589;width:384;height:2" coordorigin="4097,-589" coordsize="384,0" path="m4097,-589l4481,-589e" filled="f" stroked="t" strokeweight="2.25pt" strokecolor="#4F81BC">
              <v:path arrowok="t"/>
            </v:shape>
          </v:group>
          <w10:wrap type="none"/>
        </w:pict>
      </w:r>
      <w:r>
        <w:rPr/>
        <w:pict>
          <v:group style="position:absolute;margin-left:262.070007pt;margin-top:-29.45812pt;width:19.2pt;height:.1pt;mso-position-horizontal-relative:page;mso-position-vertical-relative:paragraph;z-index:-35137" coordorigin="5241,-589" coordsize="384,2">
            <v:shape style="position:absolute;left:5241;top:-589;width:384;height:2" coordorigin="5241,-589" coordsize="384,0" path="m5241,-589l5625,-589e" filled="f" stroked="t" strokeweight="2.25pt" strokecolor="#C0504D">
              <v:path arrowok="t"/>
            </v:shape>
          </v:group>
          <w10:wrap type="none"/>
        </w:pict>
      </w:r>
      <w:r>
        <w:rPr/>
        <w:pict>
          <v:group style="position:absolute;margin-left:326.690002pt;margin-top:-29.45812pt;width:19.2pt;height:.1pt;mso-position-horizontal-relative:page;mso-position-vertical-relative:paragraph;z-index:-35136" coordorigin="6534,-589" coordsize="384,2">
            <v:shape style="position:absolute;left:6534;top:-589;width:384;height:2" coordorigin="6534,-589" coordsize="384,0" path="m6534,-589l6918,-589e" filled="f" stroked="t" strokeweight="2.25pt" strokecolor="#9BBA58">
              <v:path arrowok="t"/>
            </v:shape>
          </v:group>
          <w10:wrap type="none"/>
        </w:pict>
      </w:r>
      <w:r>
        <w:rPr/>
        <w:pict>
          <v:group style="position:absolute;margin-left:390.480011pt;margin-top:-29.45812pt;width:19.2pt;height:.1pt;mso-position-horizontal-relative:page;mso-position-vertical-relative:paragraph;z-index:-35135" coordorigin="7810,-589" coordsize="384,2">
            <v:shape style="position:absolute;left:7810;top:-589;width:384;height:2" coordorigin="7810,-589" coordsize="384,0" path="m7810,-589l8194,-589e" filled="f" stroked="t" strokeweight="2.25pt" strokecolor="#8063A1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30.990005pt;margin-top:-102.696678pt;width:424.260002pt;height:38.148560pt;mso-position-horizontal-relative:page;mso-position-vertical-relative:paragraph;z-index:-35133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03" w:lineRule="exact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01-J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02-J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03-J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04-J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05-J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06-J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07-J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08-J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09-J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10-J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11-J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12-J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13-J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14-J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15-J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16-J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17-J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18-J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19-J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21-J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22-J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23-J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24-J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25-J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26-J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27-J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28-J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29-J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5" w:after="0" w:line="240" w:lineRule="auto"/>
                    <w:ind w:left="20" w:right="-46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30-J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-19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Profi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0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q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rter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A,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5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2"/>
          <w:szCs w:val="12"/>
          <w:spacing w:val="-2"/>
          <w:w w:val="100"/>
          <w:b/>
          <w:bCs/>
          <w:position w:val="6"/>
        </w:rPr>
        <w:t>t</w:t>
      </w:r>
      <w:r>
        <w:rPr>
          <w:rFonts w:ascii="Arial" w:hAnsi="Arial" w:cs="Arial" w:eastAsia="Arial"/>
          <w:sz w:val="12"/>
          <w:szCs w:val="12"/>
          <w:spacing w:val="0"/>
          <w:w w:val="100"/>
          <w:b/>
          <w:bCs/>
          <w:position w:val="6"/>
        </w:rPr>
        <w:t>h</w:t>
      </w:r>
      <w:r>
        <w:rPr>
          <w:rFonts w:ascii="Arial" w:hAnsi="Arial" w:cs="Arial" w:eastAsia="Arial"/>
          <w:sz w:val="12"/>
          <w:szCs w:val="12"/>
          <w:spacing w:val="18"/>
          <w:w w:val="100"/>
          <w:b/>
          <w:bCs/>
          <w:position w:val="6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p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0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  <w:position w:val="0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0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0"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436.999969" w:type="dxa"/>
      </w:tblPr>
      <w:tblGrid/>
      <w:tr>
        <w:trPr>
          <w:trHeight w:val="310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2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Mar w:header="0" w:footer="800" w:top="1320" w:bottom="1000" w:left="1340" w:right="4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096.999969" w:type="dxa"/>
      </w:tblPr>
      <w:tblGrid/>
      <w:tr>
        <w:trPr>
          <w:trHeight w:val="310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6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4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5" w:hRule="exact"/>
        </w:trPr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2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2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2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5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2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2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6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24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2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Mar w:header="0" w:footer="800" w:top="1320" w:bottom="1000" w:left="1680" w:right="168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096.999969" w:type="dxa"/>
      </w:tblPr>
      <w:tblGrid/>
      <w:tr>
        <w:trPr>
          <w:trHeight w:val="310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6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08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08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08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8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3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4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2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34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45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7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7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4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1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Mar w:header="0" w:footer="800" w:top="1320" w:bottom="1000" w:left="1680" w:right="1680"/>
          <w:pgSz w:w="11920" w:h="16840"/>
        </w:sectPr>
      </w:pPr>
      <w:rPr/>
    </w:p>
    <w:p>
      <w:pPr>
        <w:spacing w:before="51" w:after="0" w:line="240" w:lineRule="auto"/>
        <w:ind w:left="2756"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pict>
          <v:group style="position:absolute;margin-left:71.625pt;margin-top:71.624985pt;width:516.15pt;height:209.55pt;mso-position-horizontal-relative:page;mso-position-vertical-relative:page;z-index:-35132" coordorigin="1433,1432" coordsize="10323,4191">
            <v:group style="position:absolute;left:2343;top:3806;width:9185;height:2" coordorigin="2343,3806" coordsize="9185,2">
              <v:shape style="position:absolute;left:2343;top:3806;width:9185;height:2" coordorigin="2343,3806" coordsize="9185,0" path="m2343,3806l11528,3806e" filled="f" stroked="t" strokeweight=".75pt" strokecolor="#D9D9D9">
                <v:path arrowok="t"/>
              </v:shape>
            </v:group>
            <v:group style="position:absolute;left:2343;top:3535;width:9185;height:2" coordorigin="2343,3535" coordsize="9185,2">
              <v:shape style="position:absolute;left:2343;top:3535;width:9185;height:2" coordorigin="2343,3535" coordsize="9185,0" path="m2343,3535l11528,3535e" filled="f" stroked="t" strokeweight=".75pt" strokecolor="#D9D9D9">
                <v:path arrowok="t"/>
              </v:shape>
            </v:group>
            <v:group style="position:absolute;left:2343;top:3264;width:9185;height:2" coordorigin="2343,3264" coordsize="9185,2">
              <v:shape style="position:absolute;left:2343;top:3264;width:9185;height:2" coordorigin="2343,3264" coordsize="9185,0" path="m2343,3264l11528,3264e" filled="f" stroked="t" strokeweight=".75pt" strokecolor="#D9D9D9">
                <v:path arrowok="t"/>
              </v:shape>
            </v:group>
            <v:group style="position:absolute;left:2343;top:2995;width:9185;height:2" coordorigin="2343,2995" coordsize="9185,2">
              <v:shape style="position:absolute;left:2343;top:2995;width:9185;height:2" coordorigin="2343,2995" coordsize="9185,0" path="m2343,2995l11528,2995e" filled="f" stroked="t" strokeweight=".75pt" strokecolor="#D9D9D9">
                <v:path arrowok="t"/>
              </v:shape>
            </v:group>
            <v:group style="position:absolute;left:2343;top:2724;width:9185;height:2" coordorigin="2343,2724" coordsize="9185,2">
              <v:shape style="position:absolute;left:2343;top:2724;width:9185;height:2" coordorigin="2343,2724" coordsize="9185,0" path="m2343,2724l11528,2724e" filled="f" stroked="t" strokeweight=".75pt" strokecolor="#D9D9D9">
                <v:path arrowok="t"/>
              </v:shape>
            </v:group>
            <v:group style="position:absolute;left:2391;top:2702;width:9090;height:535" coordorigin="2391,2702" coordsize="9090,535">
              <v:shape style="position:absolute;left:2391;top:2702;width:9090;height:535" coordorigin="2391,2702" coordsize="9090,535" path="m2391,2978l2486,2988,2580,3002,2676,3012,2770,3022,2863,3029,2959,3036,3053,3048,3149,3060,3242,3072,3338,3084,3432,3094,3528,3101,3622,3113,3718,3122,3811,3130,3905,3132,4001,3144,4094,3154,4190,3161,4284,3168,4380,3175,4474,3182,4570,3194,4663,3197,4757,3206,4853,3211,4946,3216,5042,3221,5136,3228,5232,3233,5326,3238,5422,3233,5515,3223,5611,3206,5705,3192,5798,3180,5894,3180,5988,3170,6084,3161,6178,3149,6274,3137,6367,3130,6463,3115,6557,3103,6653,3089,6746,3070,6840,3046,6936,3024,7030,3014,7126,2986,7219,2978,7315,2962,7409,2935,7505,2911,7598,2887,7694,2885,7788,2839,7882,2825,7978,2832,8071,2813,8167,2770,8261,2767,8357,2746,8450,2736,8546,2731,8640,2710,8734,2722,8830,2702,8923,2731,9019,2738,9113,2736,9209,2734,9302,2748,9398,2750,9492,2762,9588,2772,9682,2789,9775,2813,9871,2832,9965,2839,10061,2851,10154,2863,10250,2875,10344,2887,10440,2897,10534,2906,10630,2918,10723,2930,10817,2938,10913,2942,11006,2950,11102,2959,11196,2969,11292,2978,11386,2988,11481,3000e" filled="f" stroked="t" strokeweight="2.25pt" strokecolor="#4F81BC">
                <v:path arrowok="t"/>
              </v:shape>
            </v:group>
            <v:group style="position:absolute;left:2391;top:2695;width:9090;height:373" coordorigin="2391,2695" coordsize="9090,373">
              <v:shape style="position:absolute;left:2391;top:2695;width:9090;height:373" coordorigin="2391,2695" coordsize="9090,373" path="m2391,2873l2486,2878,2580,2885,2676,2890,2770,2897,2863,2904,2959,2909,3053,2914,3149,2921,3242,2928,3338,2938,3432,2942,3528,2950,3622,2957,3718,2964,3811,2969,3905,2976,4001,2983,4094,2988,4190,2993,4284,3000,4380,3007,4474,3014,4570,3022,4663,3026,4757,3034,4853,3038,4946,3043,5042,3050,5136,3055,5232,3060,5326,3062,5422,3067,5515,3068,5611,3067,5705,3060,5798,3053,5894,3048,5988,3048,6084,3046,6178,3034,6274,3024,6367,3014,6463,3002,6557,2988,6653,2974,6746,2959,6840,2940,6936,2923,7030,2914,7126,2894,7219,2892,7315,2873,7409,2856,7505,2839,7598,2810,7694,2820,7788,2774,7882,2755,7978,2789,8071,2767,8167,2734,8261,2741,8357,2729,8450,2712,8546,2700,8640,2695,8734,2707,8830,2695,8923,2734,9019,2748,9113,2750,9209,2746,9302,2760,9398,2770,9492,2784,9588,2791,9682,2798,9775,2810,9871,2820,9965,2827,10061,2834,10154,2842,10250,2849,10344,2854,10440,2858,10534,2861,10630,2863,10723,2863,10817,2873,10913,2880,11006,2885,11102,2890,11196,2894,11292,2897,11386,2904,11481,2911e" filled="f" stroked="t" strokeweight="2.25pt" strokecolor="#C0504D">
                <v:path arrowok="t"/>
              </v:shape>
            </v:group>
            <v:group style="position:absolute;left:2391;top:2607;width:9090;height:421" coordorigin="2391,2607" coordsize="9090,421">
              <v:shape style="position:absolute;left:2391;top:2607;width:9090;height:421" coordorigin="2391,2607" coordsize="9090,421" path="m2391,2834l2486,2839,2580,2844,2676,2851,2770,2858,2863,2863,2959,2868,3053,2873,3149,2880,3242,2887,3338,2894,3432,2899,3528,2906,3622,2914,3718,2921,3811,2928,3905,2933,4001,2940,4094,2947,4190,2954,4284,2959,4380,2966,4474,2971,4570,2976,4663,2986,4757,2988,4853,2995,4946,3002,5042,3007,5136,3014,5232,3017,5326,3022,5422,3026,5515,3026,5611,3028,5705,3026,5798,3026,5894,3022,5988,3014,6084,3010,6178,2995,6274,2986,6367,2974,6463,2962,6557,2945,6653,2923,6746,2892,6840,2870,6936,2842,7030,2822,7126,2801,7219,2786,7315,2779,7409,2758,7505,2743,7598,2741,7694,2719,7788,2717,7882,2707,7978,2681,8071,2664,8167,2647,8261,2642,8357,2638,8450,2628,8546,2611,8640,2614,8734,2616,8830,2607,8923,2650,9019,2676,9113,2690,9209,2698,9302,2714,9398,2731,9492,2748,9588,2762,9682,2774,9775,2789,9871,2798,9965,2806,10061,2813,10154,2820,10250,2827,10344,2830,10440,2832,10534,2834,10630,2837,10723,2837,10817,2844,10913,2851,11006,2854,11102,2856,11196,2858,11292,2861,11386,2868,11481,2873e" filled="f" stroked="t" strokeweight="2.25pt" strokecolor="#9BBA58">
                <v:path arrowok="t"/>
              </v:shape>
            </v:group>
            <v:group style="position:absolute;left:2343;top:2453;width:9185;height:2" coordorigin="2343,2453" coordsize="9185,2">
              <v:shape style="position:absolute;left:2343;top:2453;width:9185;height:2" coordorigin="2343,2453" coordsize="9185,0" path="m2343,2453l11528,2453e" filled="f" stroked="t" strokeweight=".75pt" strokecolor="#D9D9D9">
                <v:path arrowok="t"/>
              </v:shape>
            </v:group>
            <v:group style="position:absolute;left:2391;top:2361;width:9090;height:460" coordorigin="2391,2361" coordsize="9090,460">
              <v:shape style="position:absolute;left:2391;top:2361;width:9090;height:460" coordorigin="2391,2361" coordsize="9090,460" path="m2391,2681l2486,2695,2580,2690,2676,2702,2770,2669,2863,2652,2959,2647,3053,2647,3149,2659,3242,2626,3338,2609,3432,2594,3528,2573,3622,2522,3718,2458,3811,2522,3905,2604,4001,2647,4094,2621,4190,2539,4284,2496,4380,2491,4474,2470,4570,2539,4663,2448,4757,2441,4853,2652,4946,2431,5042,2518,5136,2587,5232,2594,5326,2506,5422,2522,5515,2561,5611,2561,5705,2534,5798,2551,5894,2556,5988,2544,6084,2522,6178,2621,6274,2582,6367,2652,6463,2626,6557,2669,6653,2561,6746,2566,6840,2544,6936,2669,7030,2587,7126,2544,7219,2496,7315,2431,7409,2414,7505,2405,7598,2388,7694,2383,7788,2366,7882,2361,7978,2419,8071,2410,8167,2431,8261,2458,8357,2419,8450,2594,8546,2573,8640,2566,8734,2578,8830,2587,8923,2626,9019,2638,9113,2638,9209,2647,9302,2652,9398,2664,9492,2681,9588,2695,9682,2707,9775,2717,9871,2734,9965,2746,10061,2750,10154,2750,10250,2762,10344,2762,10440,2762,10534,2767,10630,2767,10723,2772,10817,2772,10913,2772,11006,2784,11102,2794,11196,2794,11292,2798,11386,2810,11481,2821e" filled="f" stroked="t" strokeweight="2.25pt" strokecolor="#8063A1">
                <v:path arrowok="t"/>
              </v:shape>
            </v:group>
            <v:group style="position:absolute;left:2343;top:2182;width:9185;height:2" coordorigin="2343,2182" coordsize="9185,2">
              <v:shape style="position:absolute;left:2343;top:2182;width:9185;height:2" coordorigin="2343,2182" coordsize="9185,0" path="m2343,2182l11528,2182e" filled="f" stroked="t" strokeweight=".75pt" strokecolor="#D9D9D9">
                <v:path arrowok="t"/>
              </v:shape>
            </v:group>
            <v:group style="position:absolute;left:2343;top:4077;width:9185;height:2" coordorigin="2343,4077" coordsize="9185,2">
              <v:shape style="position:absolute;left:2343;top:4077;width:9185;height:2" coordorigin="2343,4077" coordsize="9185,0" path="m2343,4077l11528,4077e" filled="f" stroked="t" strokeweight=".75pt" strokecolor="#D9D9D9">
                <v:path arrowok="t"/>
              </v:shape>
            </v:group>
            <v:group style="position:absolute;left:4068;top:5327;width:384;height:2" coordorigin="4068,5327" coordsize="384,2">
              <v:shape style="position:absolute;left:4068;top:5327;width:384;height:2" coordorigin="4068,5327" coordsize="384,0" path="m4068,5327l4452,5327e" filled="f" stroked="t" strokeweight="2.25pt" strokecolor="#4F81BC">
                <v:path arrowok="t"/>
              </v:shape>
            </v:group>
            <v:group style="position:absolute;left:5341;top:5327;width:384;height:2" coordorigin="5341,5327" coordsize="384,2">
              <v:shape style="position:absolute;left:5341;top:5327;width:384;height:2" coordorigin="5341,5327" coordsize="384,0" path="m5341,5327l5725,5327e" filled="f" stroked="t" strokeweight="2.25pt" strokecolor="#C0504D">
                <v:path arrowok="t"/>
              </v:shape>
            </v:group>
            <v:group style="position:absolute;left:6768;top:5327;width:384;height:2" coordorigin="6768,5327" coordsize="384,2">
              <v:shape style="position:absolute;left:6768;top:5327;width:384;height:2" coordorigin="6768,5327" coordsize="384,0" path="m6768,5327l7152,5327e" filled="f" stroked="t" strokeweight="2.25pt" strokecolor="#9BBA58">
                <v:path arrowok="t"/>
              </v:shape>
            </v:group>
            <v:group style="position:absolute;left:8179;top:5327;width:384;height:2" coordorigin="8179,5327" coordsize="384,2">
              <v:shape style="position:absolute;left:8179;top:5327;width:384;height:2" coordorigin="8179,5327" coordsize="384,0" path="m8179,5327l8563,5327e" filled="f" stroked="t" strokeweight="2.25pt" strokecolor="#8063A1">
                <v:path arrowok="t"/>
              </v:shape>
            </v:group>
            <v:group style="position:absolute;left:1440;top:1440;width:10308;height:4176" coordorigin="1440,1440" coordsize="10308,4176">
              <v:shape style="position:absolute;left:1440;top:1440;width:10308;height:4176" coordorigin="1440,1440" coordsize="10308,4176" path="m1440,5616l11748,5616,11748,1440,1440,1440,1440,5616xe" filled="f" stroked="t" strokeweight=".75pt" strokecolor="#D9D9D9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4.839996pt;margin-top:208.620682pt;width:465.590001pt;height:22.639299pt;mso-position-horizontal-relative:page;mso-position-vertical-relative:page;z-index:-35130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03" w:lineRule="exact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00:00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00:45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01:30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02:15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03:00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03:45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04:30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05:15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06:00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06:45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07:30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08:15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09:00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09:45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10:30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11:15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12:00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12:45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13:30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14:15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15:00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15:45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16:30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17:15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18:00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18:45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19:30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21:00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21:45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22:30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23:15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64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00:00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Su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er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-24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p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5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a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u</w:t>
      </w:r>
      <w:r>
        <w:rPr>
          <w:rFonts w:ascii="Calibri" w:hAnsi="Calibri" w:cs="Calibri" w:eastAsia="Calibri"/>
          <w:sz w:val="28"/>
          <w:szCs w:val="28"/>
          <w:color w:val="585858"/>
          <w:spacing w:val="-4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1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7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th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Se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p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b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24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,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2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0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1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9</w:t>
      </w:r>
      <w:r>
        <w:rPr>
          <w:rFonts w:ascii="Calibri" w:hAnsi="Calibri" w:cs="Calibri" w:eastAsia="Calibri"/>
          <w:sz w:val="28"/>
          <w:szCs w:val="28"/>
          <w:color w:val="000000"/>
          <w:spacing w:val="0"/>
          <w:w w:val="100"/>
        </w:rPr>
      </w:r>
    </w:p>
    <w:p>
      <w:pPr>
        <w:spacing w:before="1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8.268492pt;width:11.960005pt;height:106.200864pt;mso-position-horizontal-relative:page;mso-position-vertical-relative:paragraph;z-index:-35131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rat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7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(d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gr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4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l.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35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51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30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51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51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51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51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51" w:after="0" w:line="240" w:lineRule="auto"/>
        <w:ind w:left="746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51" w:after="0" w:line="216" w:lineRule="exact"/>
        <w:ind w:left="746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5353" w:right="3449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color w:val="585858"/>
          <w:spacing w:val="-1"/>
          <w:w w:val="99"/>
        </w:rPr>
        <w:t>T</w:t>
      </w:r>
      <w:r>
        <w:rPr>
          <w:rFonts w:ascii="Calibri" w:hAnsi="Calibri" w:cs="Calibri" w:eastAsia="Calibri"/>
          <w:sz w:val="20"/>
          <w:szCs w:val="20"/>
          <w:color w:val="585858"/>
          <w:spacing w:val="0"/>
          <w:w w:val="99"/>
        </w:rPr>
        <w:t>IME</w:t>
      </w:r>
      <w:r>
        <w:rPr>
          <w:rFonts w:ascii="Calibri" w:hAnsi="Calibri" w:cs="Calibri" w:eastAsia="Calibri"/>
          <w:sz w:val="20"/>
          <w:szCs w:val="20"/>
          <w:color w:val="000000"/>
          <w:spacing w:val="0"/>
          <w:w w:val="10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23" w:after="0" w:line="216" w:lineRule="exact"/>
        <w:ind w:left="3153" w:right="-20"/>
        <w:jc w:val="left"/>
        <w:tabs>
          <w:tab w:pos="4420" w:val="left"/>
          <w:tab w:pos="5840" w:val="left"/>
          <w:tab w:pos="7260" w:val="left"/>
        </w:tabs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R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,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19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MB2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,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19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2,19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X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2,19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4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4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q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rter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7</w:t>
      </w:r>
      <w:r>
        <w:rPr>
          <w:rFonts w:ascii="Arial" w:hAnsi="Arial" w:cs="Arial" w:eastAsia="Arial"/>
          <w:sz w:val="12"/>
          <w:szCs w:val="12"/>
          <w:spacing w:val="-2"/>
          <w:w w:val="100"/>
          <w:b/>
          <w:bCs/>
          <w:position w:val="6"/>
        </w:rPr>
        <w:t>t</w:t>
      </w:r>
      <w:r>
        <w:rPr>
          <w:rFonts w:ascii="Arial" w:hAnsi="Arial" w:cs="Arial" w:eastAsia="Arial"/>
          <w:sz w:val="12"/>
          <w:szCs w:val="12"/>
          <w:spacing w:val="0"/>
          <w:w w:val="100"/>
          <w:b/>
          <w:bCs/>
          <w:position w:val="6"/>
        </w:rPr>
        <w:t>h</w:t>
      </w:r>
      <w:r>
        <w:rPr>
          <w:rFonts w:ascii="Arial" w:hAnsi="Arial" w:cs="Arial" w:eastAsia="Arial"/>
          <w:sz w:val="12"/>
          <w:szCs w:val="12"/>
          <w:spacing w:val="18"/>
          <w:w w:val="100"/>
          <w:b/>
          <w:bCs/>
          <w:position w:val="6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pt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0"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0"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0"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897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A,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6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2129.799957" w:type="dxa"/>
      </w:tblPr>
      <w:tblGrid/>
      <w:tr>
        <w:trPr>
          <w:trHeight w:val="312" w:hRule="exact"/>
        </w:trPr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DA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4008" w:space="0" w:color="000000"/>
              <w:bottom w:val="single" w:sz="4.8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8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08" w:space="0" w:color="000000"/>
              <w:bottom w:val="single" w:sz="4.8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08" w:space="0" w:color="000000"/>
              <w:bottom w:val="single" w:sz="4.8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8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6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8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8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8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8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8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6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6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3" w:hRule="exact"/>
        </w:trPr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37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6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5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6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7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6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624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4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54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5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Mar w:header="0" w:footer="800" w:top="1520" w:bottom="1000" w:left="1340" w:right="12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/>
        <w:pict>
          <v:group style="position:absolute;margin-left:117.169998pt;margin-top:259.799988pt;width:438.83pt;height:.1pt;mso-position-horizontal-relative:page;mso-position-vertical-relative:page;z-index:-35129" coordorigin="2343,5196" coordsize="8777,2">
            <v:shape style="position:absolute;left:2343;top:5196;width:8777;height:2" coordorigin="2343,5196" coordsize="8777,0" path="m2343,5196l11120,5196e" filled="f" stroked="t" strokeweight=".75pt" strokecolor="#D9D9D9">
              <v:path arrowok="t"/>
            </v:shape>
          </v:group>
          <w10:wrap type="none"/>
        </w:pict>
      </w:r>
      <w:r>
        <w:rPr/>
        <w:pict>
          <v:group style="position:absolute;margin-left:117.169998pt;margin-top:248.399979pt;width:438.83pt;height:.1pt;mso-position-horizontal-relative:page;mso-position-vertical-relative:page;z-index:-35128" coordorigin="2343,4968" coordsize="8777,2">
            <v:shape style="position:absolute;left:2343;top:4968;width:8777;height:2" coordorigin="2343,4968" coordsize="8777,0" path="m2343,4968l11120,4968e" filled="f" stroked="t" strokeweight=".75pt" strokecolor="#D9D9D9">
              <v:path arrowok="t"/>
            </v:shape>
          </v:group>
          <w10:wrap type="none"/>
        </w:pict>
      </w:r>
      <w:r>
        <w:rPr/>
        <w:pict>
          <v:group style="position:absolute;margin-left:116.794998pt;margin-top:212.914978pt;width:439.58pt;height:27.45pt;mso-position-horizontal-relative:page;mso-position-vertical-relative:page;z-index:-35127" coordorigin="2336,4258" coordsize="8792,549">
            <v:group style="position:absolute;left:2343;top:4740;width:8777;height:2" coordorigin="2343,4740" coordsize="8777,2">
              <v:shape style="position:absolute;left:2343;top:4740;width:8777;height:2" coordorigin="2343,4740" coordsize="8777,0" path="m2343,4740l11120,4740e" filled="f" stroked="t" strokeweight=".75pt" strokecolor="#D9D9D9">
                <v:path arrowok="t"/>
              </v:shape>
            </v:group>
            <v:group style="position:absolute;left:2343;top:4510;width:8777;height:2" coordorigin="2343,4510" coordsize="8777,2">
              <v:shape style="position:absolute;left:2343;top:4510;width:8777;height:2" coordorigin="2343,4510" coordsize="8777,0" path="m2343,4510l11120,4510e" filled="f" stroked="t" strokeweight=".75pt" strokecolor="#D9D9D9">
                <v:path arrowok="t"/>
              </v:shape>
            </v:group>
            <v:group style="position:absolute;left:2490;top:4450;width:8484;height:153" coordorigin="2490,4450" coordsize="8484,153">
              <v:shape style="position:absolute;left:2490;top:4450;width:8484;height:153" coordorigin="2490,4450" coordsize="8484,153" path="m2490,4454l2782,4466,3074,4469,3367,4454,3660,4450,3953,4452,4246,4476,4538,4486,4831,4493,5122,4502,5414,4507,5707,4510,6000,4519,6293,4524,6586,4526,6878,4531,7171,4534,7464,4536,7757,4538,8047,4543,8340,4553,8633,4565,8926,4565,9218,4562,9511,4562,9804,4574,10097,4584,10390,4591,10680,4601,10974,4603e" filled="f" stroked="t" strokeweight="2.25pt" strokecolor="#4F81BC">
                <v:path arrowok="t"/>
              </v:shape>
            </v:group>
            <v:group style="position:absolute;left:2490;top:4394;width:8484;height:105" coordorigin="2490,4394" coordsize="8484,105">
              <v:shape style="position:absolute;left:2490;top:4394;width:8484;height:105" coordorigin="2490,4394" coordsize="8484,105" path="m2490,4394l2782,4397,3074,4402,3367,4409,3660,4406,3953,4404,4246,4404,4538,4409,4831,4416,5122,4421,5414,4426,5707,4428,6000,4433,6293,4438,6586,4442,6878,4447,7171,4454,7464,4459,7757,4462,8047,4464,8340,4464,8633,4464,8926,4469,9218,4478,9511,4481,9804,4478,10097,4481,10390,4488,10680,4490,10974,4498e" filled="f" stroked="t" strokeweight="2.25pt" strokecolor="#C0504D">
                <v:path arrowok="t"/>
              </v:shape>
            </v:group>
            <v:group style="position:absolute;left:2490;top:4361;width:8484;height:92" coordorigin="2490,4361" coordsize="8484,92">
              <v:shape style="position:absolute;left:2490;top:4361;width:8484;height:92" coordorigin="2490,4361" coordsize="8484,92" path="m2490,4361l2782,4361,3074,4366,3367,4370,3660,4366,3953,4370,4246,4370,4538,4375,4831,4380,5122,4385,5414,4385,5707,4390,6000,4394,6293,4399,6586,4399,6878,4404,7171,4409,7464,4414,7757,4418,8047,4418,8340,4414,8633,4423,8926,4428,9218,4428,9511,4433,9804,4438,10097,4442,10390,4442,10680,4442,10974,4453e" filled="f" stroked="t" strokeweight="2.25pt" strokecolor="#9BBA58">
                <v:path arrowok="t"/>
              </v:shape>
            </v:group>
            <v:group style="position:absolute;left:2343;top:4282;width:8777;height:2" coordorigin="2343,4282" coordsize="8777,2">
              <v:shape style="position:absolute;left:2343;top:4282;width:8777;height:2" coordorigin="2343,4282" coordsize="8777,0" path="m2343,4282l11120,4282e" filled="f" stroked="t" strokeweight=".75pt" strokecolor="#D9D9D9">
                <v:path arrowok="t"/>
              </v:shape>
            </v:group>
            <v:group style="position:absolute;left:2490;top:4281;width:8484;height:504" coordorigin="2490,4281" coordsize="8484,504">
              <v:shape style="position:absolute;left:2490;top:4281;width:8484;height:504" coordorigin="2490,4281" coordsize="8484,504" path="m2490,4785l2782,4534,3074,4469,3367,4392,3660,4438,3953,4349,4246,4392,4538,4560,4831,4601,5122,4543,5414,4495,5707,4555,6000,4546,6293,4450,6586,4358,6878,4281,7171,4281,7464,4281,7757,4286,8047,4286,8340,4442,8633,4579,8926,4478,9218,4445,9511,4534,9804,4550,10097,4488,10390,4538,10680,4538,10974,4702e" filled="f" stroked="t" strokeweight="2.25pt" strokecolor="#8063A1">
                <v:path arrowok="t"/>
              </v:shape>
            </v:group>
            <w10:wrap type="none"/>
          </v:group>
        </w:pict>
      </w:r>
      <w:r>
        <w:rPr/>
        <w:pict>
          <v:group style="position:absolute;margin-left:117.169998pt;margin-top:202.589981pt;width:438.83pt;height:.1pt;mso-position-horizontal-relative:page;mso-position-vertical-relative:page;z-index:-35126" coordorigin="2343,4052" coordsize="8777,2">
            <v:shape style="position:absolute;left:2343;top:4052;width:8777;height:2" coordorigin="2343,4052" coordsize="8777,0" path="m2343,4052l11120,4052e" filled="f" stroked="t" strokeweight=".75pt" strokecolor="#D9D9D9">
              <v:path arrowok="t"/>
            </v:shape>
          </v:group>
          <w10:wrap type="none"/>
        </w:pict>
      </w:r>
      <w:r>
        <w:rPr/>
        <w:pict>
          <v:group style="position:absolute;margin-left:117.169998pt;margin-top:271.309998pt;width:438.83pt;height:.1pt;mso-position-horizontal-relative:page;mso-position-vertical-relative:page;z-index:-35125" coordorigin="2343,5426" coordsize="8777,2">
            <v:shape style="position:absolute;left:2343;top:5426;width:8777;height:2" coordorigin="2343,5426" coordsize="8777,0" path="m2343,5426l11120,5426e" filled="f" stroked="t" strokeweight=".75pt" strokecolor="#D9D9D9">
              <v:path arrowok="t"/>
            </v:shape>
          </v:group>
          <w10:wrap type="none"/>
        </w:pict>
      </w:r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2.5" w:type="dxa"/>
      </w:tblPr>
      <w:tblGrid/>
      <w:tr>
        <w:trPr>
          <w:trHeight w:val="310" w:hRule="exact"/>
        </w:trPr>
        <w:tc>
          <w:tcPr>
            <w:tcW w:w="2040" w:type="dxa"/>
            <w:vMerge w:val="restart"/>
            <w:tcBorders>
              <w:top w:val="nil" w:sz="6" w:space="0" w:color="auto"/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038" w:type="dxa"/>
            <w:vMerge w:val="restart"/>
            <w:tcBorders>
              <w:top w:val="nil" w:sz="6" w:space="0" w:color="auto"/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040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038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2" w:hRule="exact"/>
        </w:trPr>
        <w:tc>
          <w:tcPr>
            <w:tcW w:w="2040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4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6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038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040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4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6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038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0" w:hRule="exact"/>
        </w:trPr>
        <w:tc>
          <w:tcPr>
            <w:tcW w:w="2040" w:type="dxa"/>
            <w:vMerge/>
            <w:tcBorders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4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6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038" w:type="dxa"/>
            <w:vMerge/>
            <w:tcBorders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14" w:hRule="exact"/>
        </w:trPr>
        <w:tc>
          <w:tcPr>
            <w:tcW w:w="2040" w:type="dxa"/>
            <w:vMerge/>
            <w:tcBorders>
              <w:bottom w:val="single" w:sz="6" w:space="0" w:color="D9D9D9"/>
              <w:left w:val="nil" w:sz="6" w:space="0" w:color="auto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541" w:type="dxa"/>
            <w:tcBorders>
              <w:top w:val="single" w:sz="4.640" w:space="0" w:color="000000"/>
              <w:bottom w:val="single" w:sz="6" w:space="0" w:color="D9D9D9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74" w:type="dxa"/>
            <w:tcBorders>
              <w:top w:val="single" w:sz="4.640" w:space="0" w:color="000000"/>
              <w:bottom w:val="single" w:sz="6" w:space="0" w:color="D9D9D9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24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64" w:type="dxa"/>
            <w:tcBorders>
              <w:top w:val="single" w:sz="4.640" w:space="0" w:color="000000"/>
              <w:bottom w:val="single" w:sz="6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39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81" w:type="dxa"/>
            <w:tcBorders>
              <w:top w:val="single" w:sz="4.640" w:space="0" w:color="000000"/>
              <w:bottom w:val="single" w:sz="6" w:space="0" w:color="D9D9D9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961" w:type="dxa"/>
            <w:tcBorders>
              <w:top w:val="single" w:sz="4.640" w:space="0" w:color="000000"/>
              <w:bottom w:val="single" w:sz="6" w:space="0" w:color="D9D9D9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5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2038" w:type="dxa"/>
            <w:vMerge/>
            <w:tcBorders>
              <w:bottom w:val="single" w:sz="6" w:space="0" w:color="D9D9D9"/>
              <w:left w:val="single" w:sz="4.639840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4217" w:hRule="exact"/>
        </w:trPr>
        <w:tc>
          <w:tcPr>
            <w:tcW w:w="9900" w:type="dxa"/>
            <w:gridSpan w:val="7"/>
            <w:tcBorders>
              <w:top w:val="single" w:sz="6" w:space="0" w:color="D9D9D9"/>
              <w:bottom w:val="single" w:sz="6" w:space="0" w:color="D9D9D9"/>
              <w:left w:val="single" w:sz="6" w:space="0" w:color="D9D9D9"/>
              <w:right w:val="single" w:sz="6" w:space="0" w:color="D9D9D9"/>
            </w:tcBorders>
          </w:tcPr>
          <w:p>
            <w:pPr>
              <w:spacing w:before="3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1960" w:right="-20"/>
              <w:jc w:val="left"/>
              <w:rPr>
                <w:rFonts w:ascii="Calibri" w:hAnsi="Calibri" w:cs="Calibri" w:eastAsia="Calibri"/>
                <w:sz w:val="28"/>
                <w:szCs w:val="28"/>
              </w:rPr>
            </w:pPr>
            <w:rPr/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5"/>
                <w:w w:val="100"/>
              </w:rPr>
              <w:t>D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AI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23"/>
                <w:w w:val="100"/>
              </w:rPr>
              <w:t>L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TEM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21"/>
                <w:w w:val="100"/>
              </w:rPr>
              <w:t>A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TU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R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FILE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2"/>
                <w:w w:val="100"/>
              </w:rPr>
              <w:t>F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SEPT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E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MBER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-1"/>
                <w:w w:val="100"/>
              </w:rPr>
              <w:t>0</w:t>
            </w:r>
            <w:r>
              <w:rPr>
                <w:rFonts w:ascii="Calibri" w:hAnsi="Calibri" w:cs="Calibri" w:eastAsia="Calibri"/>
                <w:sz w:val="28"/>
                <w:szCs w:val="28"/>
                <w:color w:val="585858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8"/>
                <w:szCs w:val="28"/>
                <w:color w:val="000000"/>
                <w:spacing w:val="0"/>
                <w:w w:val="100"/>
              </w:rPr>
            </w:r>
          </w:p>
          <w:p>
            <w:pPr>
              <w:spacing w:before="9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30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9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25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9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20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9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15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9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9" w:after="0" w:line="240" w:lineRule="auto"/>
              <w:ind w:left="638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9" w:after="0" w:line="240" w:lineRule="auto"/>
              <w:ind w:left="638" w:right="-2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5095" w:right="4392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color w:val="585858"/>
                <w:spacing w:val="0"/>
                <w:w w:val="99"/>
              </w:rPr>
              <w:t>Day</w:t>
            </w:r>
            <w:r>
              <w:rPr>
                <w:rFonts w:ascii="Calibri" w:hAnsi="Calibri" w:cs="Calibri" w:eastAsia="Calibri"/>
                <w:sz w:val="20"/>
                <w:szCs w:val="20"/>
                <w:color w:val="000000"/>
                <w:spacing w:val="0"/>
                <w:w w:val="100"/>
              </w:rPr>
            </w:r>
          </w:p>
          <w:p>
            <w:pPr>
              <w:spacing w:before="19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2808" w:right="2291"/>
              <w:jc w:val="center"/>
              <w:tabs>
                <w:tab w:pos="4080" w:val="left"/>
                <w:tab w:pos="5500" w:val="left"/>
                <w:tab w:pos="6920" w:val="left"/>
              </w:tabs>
              <w:rPr>
                <w:rFonts w:ascii="Calibri" w:hAnsi="Calibri" w:cs="Calibri" w:eastAsia="Calibri"/>
                <w:sz w:val="18"/>
                <w:szCs w:val="18"/>
              </w:rPr>
            </w:pPr>
            <w:rPr/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2"/>
                <w:w w:val="100"/>
              </w:rPr>
              <w:t>,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MB2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,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2,19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100"/>
              </w:rPr>
              <w:t>X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-1"/>
                <w:w w:val="100"/>
              </w:rPr>
              <w:t>T</w:t>
            </w:r>
            <w:r>
              <w:rPr>
                <w:rFonts w:ascii="Calibri" w:hAnsi="Calibri" w:cs="Calibri" w:eastAsia="Calibri"/>
                <w:sz w:val="18"/>
                <w:szCs w:val="18"/>
                <w:color w:val="585858"/>
                <w:spacing w:val="0"/>
                <w:w w:val="99"/>
              </w:rPr>
              <w:t>2,19</w:t>
            </w:r>
            <w:r>
              <w:rPr>
                <w:rFonts w:ascii="Calibri" w:hAnsi="Calibri" w:cs="Calibri" w:eastAsia="Calibri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</w:tbl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93.190002pt;margin-top:-30.0881pt;width:19.2pt;height:.1pt;mso-position-horizontal-relative:page;mso-position-vertical-relative:paragraph;z-index:-35124" coordorigin="3864,-602" coordsize="384,2">
            <v:shape style="position:absolute;left:3864;top:-602;width:384;height:2" coordorigin="3864,-602" coordsize="384,0" path="m3864,-602l4248,-602e" filled="f" stroked="t" strokeweight="2.25pt" strokecolor="#4F81BC">
              <v:path arrowok="t"/>
            </v:shape>
          </v:group>
          <w10:wrap type="none"/>
        </w:pict>
      </w:r>
      <w:r>
        <w:rPr/>
        <w:pict>
          <v:group style="position:absolute;margin-left:256.839996pt;margin-top:-30.0881pt;width:19.2pt;height:.1pt;mso-position-horizontal-relative:page;mso-position-vertical-relative:paragraph;z-index:-35123" coordorigin="5137,-602" coordsize="384,2">
            <v:shape style="position:absolute;left:5137;top:-602;width:384;height:2" coordorigin="5137,-602" coordsize="384,0" path="m5137,-602l5521,-602e" filled="f" stroked="t" strokeweight="2.25pt" strokecolor="#C0504D">
              <v:path arrowok="t"/>
            </v:shape>
          </v:group>
          <w10:wrap type="none"/>
        </w:pict>
      </w:r>
      <w:r>
        <w:rPr/>
        <w:pict>
          <v:group style="position:absolute;margin-left:328.200012pt;margin-top:-30.0881pt;width:19.2pt;height:.1pt;mso-position-horizontal-relative:page;mso-position-vertical-relative:paragraph;z-index:-35122" coordorigin="6564,-602" coordsize="384,2">
            <v:shape style="position:absolute;left:6564;top:-602;width:384;height:2" coordorigin="6564,-602" coordsize="384,0" path="m6564,-602l6948,-602e" filled="f" stroked="t" strokeweight="2.25pt" strokecolor="#9BBA58">
              <v:path arrowok="t"/>
            </v:shape>
          </v:group>
          <w10:wrap type="none"/>
        </w:pict>
      </w:r>
      <w:r>
        <w:rPr/>
        <w:pict>
          <v:group style="position:absolute;margin-left:398.73999pt;margin-top:-30.0881pt;width:19.2pt;height:.1pt;mso-position-horizontal-relative:page;mso-position-vertical-relative:paragraph;z-index:-35121" coordorigin="7975,-602" coordsize="384,2">
            <v:shape style="position:absolute;left:7975;top:-602;width:384;height:2" coordorigin="7975,-602" coordsize="384,0" path="m7975,-602l8359,-602e" filled="f" stroked="t" strokeweight="2.25pt" strokecolor="#8063A1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-187.231522pt;width:11.960005pt;height:113.033425pt;mso-position-horizontal-relative:page;mso-position-vertical-relative:paragraph;z-index:-35120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rat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7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in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2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gr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4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l.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9.790001pt;margin-top:-115.907822pt;width:435.276002pt;height:50.729718pt;mso-position-horizontal-relative:page;mso-position-vertical-relative:paragraph;z-index:-35119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03" w:lineRule="exact"/>
                    <w:ind w:left="7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1-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t.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3-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4-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5-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6-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7-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8-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9-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10-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11-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12-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13-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14-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15-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16-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17-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18-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19-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21-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22-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23-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24-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25-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26-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27-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28-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29-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30-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Prof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A,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B,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796.199951" w:type="dxa"/>
      </w:tblPr>
      <w:tblGrid/>
      <w:tr>
        <w:trPr>
          <w:trHeight w:val="310" w:hRule="exact"/>
        </w:trPr>
        <w:tc>
          <w:tcPr>
            <w:tcW w:w="152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DA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RHE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b/>
                <w:bCs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right="80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193" w:lineRule="exact"/>
              <w:ind w:left="787" w:right="-2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Pr/>
            <w:r>
              <w:rPr>
                <w:rFonts w:ascii="Verdana" w:hAnsi="Verdana" w:cs="Verdana" w:eastAsia="Verdana"/>
                <w:sz w:val="16"/>
                <w:szCs w:val="16"/>
                <w:spacing w:val="1"/>
                <w:w w:val="100"/>
                <w:position w:val="-1"/>
              </w:rPr>
              <w:t>1</w:t>
            </w:r>
            <w:r>
              <w:rPr>
                <w:rFonts w:ascii="Verdana" w:hAnsi="Verdana" w:cs="Verdana" w:eastAsia="Verdana"/>
                <w:sz w:val="16"/>
                <w:szCs w:val="16"/>
                <w:spacing w:val="1"/>
                <w:w w:val="100"/>
                <w:position w:val="-1"/>
              </w:rPr>
              <w:t>0</w:t>
            </w:r>
            <w:r>
              <w:rPr>
                <w:rFonts w:ascii="Verdana" w:hAnsi="Verdana" w:cs="Verdana" w:eastAsia="Verdana"/>
                <w:sz w:val="16"/>
                <w:szCs w:val="16"/>
                <w:spacing w:val="-3"/>
                <w:w w:val="100"/>
                <w:position w:val="-1"/>
              </w:rPr>
              <w:t>.</w:t>
            </w:r>
            <w:r>
              <w:rPr>
                <w:rFonts w:ascii="Verdana" w:hAnsi="Verdana" w:cs="Verdana" w:eastAsia="Verdana"/>
                <w:sz w:val="16"/>
                <w:szCs w:val="16"/>
                <w:spacing w:val="0"/>
                <w:w w:val="100"/>
                <w:position w:val="-1"/>
              </w:rPr>
              <w:t>3</w:t>
            </w:r>
            <w:r>
              <w:rPr>
                <w:rFonts w:ascii="Verdana" w:hAnsi="Verdana" w:cs="Verdana" w:eastAsia="Verdana"/>
                <w:sz w:val="16"/>
                <w:szCs w:val="16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527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9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9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7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5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6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5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6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Mar w:header="0" w:footer="800" w:top="1320" w:bottom="1000" w:left="1340" w:right="4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/>
        <w:pict>
          <v:group style="position:absolute;margin-left:71.625pt;margin-top:290.144989pt;width:495.75pt;height:214.45pt;mso-position-horizontal-relative:page;mso-position-vertical-relative:page;z-index:-35118" coordorigin="1433,5803" coordsize="9915,4289">
            <v:group style="position:absolute;left:2343;top:7745;width:8777;height:2" coordorigin="2343,7745" coordsize="8777,2">
              <v:shape style="position:absolute;left:2343;top:7745;width:8777;height:2" coordorigin="2343,7745" coordsize="8777,0" path="m2343,7745l11120,7745e" filled="f" stroked="t" strokeweight=".75pt" strokecolor="#D9D9D9">
                <v:path arrowok="t"/>
              </v:shape>
            </v:group>
            <v:group style="position:absolute;left:2343;top:7507;width:8777;height:2" coordorigin="2343,7507" coordsize="8777,2">
              <v:shape style="position:absolute;left:2343;top:7507;width:8777;height:2" coordorigin="2343,7507" coordsize="8777,0" path="m2343,7507l11120,7507e" filled="f" stroked="t" strokeweight=".75pt" strokecolor="#D9D9D9">
                <v:path arrowok="t"/>
              </v:shape>
            </v:group>
            <v:group style="position:absolute;left:2343;top:7267;width:8777;height:2" coordorigin="2343,7267" coordsize="8777,2">
              <v:shape style="position:absolute;left:2343;top:7267;width:8777;height:2" coordorigin="2343,7267" coordsize="8777,0" path="m2343,7267l11120,7267e" filled="f" stroked="t" strokeweight=".75pt" strokecolor="#D9D9D9">
                <v:path arrowok="t"/>
              </v:shape>
            </v:group>
            <v:group style="position:absolute;left:2490;top:7175;width:8484;height:57" coordorigin="2490,7175" coordsize="8484,57">
              <v:shape style="position:absolute;left:2490;top:7175;width:8484;height:57" coordorigin="2490,7175" coordsize="8484,57" path="m2490,7224l2782,7224,3074,7224,3367,7222,3660,7226,3953,7224,4246,7224,4538,7222,4831,7222,5122,7226,5414,7224,5707,7229,6000,7231,6293,7231,6586,7229,6878,7224,7171,7219,7464,7219,7757,7219,8047,7214,8340,7212,8633,7210,8926,7205,9218,7202,9511,7195,9804,7188,10097,7188,10390,7186,10680,7181,10974,7175e" filled="f" stroked="t" strokeweight="2.25pt" strokecolor="#C0504D">
                <v:path arrowok="t"/>
              </v:shape>
            </v:group>
            <v:group style="position:absolute;left:2490;top:7256;width:8484;height:49" coordorigin="2490,7256" coordsize="8484,49">
              <v:shape style="position:absolute;left:2490;top:7256;width:8484;height:49" coordorigin="2490,7256" coordsize="8484,49" path="m2490,7267l2782,7262,3074,7262,3367,7256,3660,7258,3953,7267,4246,7265,4538,7270,4831,7270,5122,7277,5414,7284,5707,7296,6000,7303,6293,7298,6586,7296,6878,7296,7171,7294,7464,7303,7757,7305,8047,7291,8340,7289,8633,7294,8926,7296,9218,7282,9511,7272,9804,7270,10097,7279,10390,7282,10680,7277,10974,7272e" filled="f" stroked="t" strokeweight="2.25pt" strokecolor="#9BBA58">
                <v:path arrowok="t"/>
              </v:shape>
            </v:group>
            <v:group style="position:absolute;left:2343;top:7030;width:8777;height:2" coordorigin="2343,7030" coordsize="8777,2">
              <v:shape style="position:absolute;left:2343;top:7030;width:8777;height:2" coordorigin="2343,7030" coordsize="8777,0" path="m2343,7030l11120,7030e" filled="f" stroked="t" strokeweight=".75pt" strokecolor="#D9D9D9">
                <v:path arrowok="t"/>
              </v:shape>
            </v:group>
            <v:group style="position:absolute;left:2490;top:7039;width:8484;height:55" coordorigin="2490,7039" coordsize="8484,55">
              <v:shape style="position:absolute;left:2490;top:7039;width:8484;height:55" coordorigin="2490,7039" coordsize="8484,55" path="m2490,7046l2782,7044,3074,7042,3367,7039,3660,7042,3953,7044,4246,7044,4538,7046,4831,7056,5122,7056,5414,7061,5707,7070,6000,7080,6293,7082,6586,7082,6878,7090,7171,7090,7464,7087,7757,7085,8047,7085,8340,7095,8633,7094,8926,7085,9218,7087,9511,7085,9804,7082,10097,7090,10390,7080,10680,7075,10974,7073e" filled="f" stroked="t" strokeweight="2.25pt" strokecolor="#4F81BC">
                <v:path arrowok="t"/>
              </v:shape>
            </v:group>
            <v:group style="position:absolute;left:2343;top:6790;width:8777;height:2" coordorigin="2343,6790" coordsize="8777,2">
              <v:shape style="position:absolute;left:2343;top:6790;width:8777;height:2" coordorigin="2343,6790" coordsize="8777,0" path="m2343,6790l11120,6790e" filled="f" stroked="t" strokeweight=".75pt" strokecolor="#D9D9D9">
                <v:path arrowok="t"/>
              </v:shape>
            </v:group>
            <v:group style="position:absolute;left:2490;top:6709;width:8484;height:1031" coordorigin="2490,6709" coordsize="8484,1031">
              <v:shape style="position:absolute;left:2490;top:6709;width:8484;height:1031" coordorigin="2490,6709" coordsize="8484,1031" path="m2490,7493l2782,7740,3074,7586,3367,7601,3660,7531,3953,7459,4246,7099,4538,6770,4831,7354,5122,7716,5414,7706,5707,7349,6000,7157,6293,7488,6586,7536,6878,7678,7171,7572,7464,7478,7757,7541,8047,7625,8340,7522,8633,7092,8926,7572,9218,7546,9511,7562,9804,6709,10097,7507,10390,7625,10680,7073,10974,6958e" filled="f" stroked="t" strokeweight="2.25pt" strokecolor="#8063A1">
                <v:path arrowok="t"/>
              </v:shape>
            </v:group>
            <v:group style="position:absolute;left:2343;top:6551;width:8777;height:2" coordorigin="2343,6551" coordsize="8777,2">
              <v:shape style="position:absolute;left:2343;top:6551;width:8777;height:2" coordorigin="2343,6551" coordsize="8777,0" path="m2343,6551l11120,6551e" filled="f" stroked="t" strokeweight=".75pt" strokecolor="#D9D9D9">
                <v:path arrowok="t"/>
              </v:shape>
            </v:group>
            <v:group style="position:absolute;left:2343;top:7984;width:8777;height:2" coordorigin="2343,7984" coordsize="8777,2">
              <v:shape style="position:absolute;left:2343;top:7984;width:8777;height:2" coordorigin="2343,7984" coordsize="8777,0" path="m2343,7984l11120,7984e" filled="f" stroked="t" strokeweight=".75pt" strokecolor="#D9D9D9">
                <v:path arrowok="t"/>
              </v:shape>
            </v:group>
            <v:group style="position:absolute;left:3558;top:9796;width:384;height:2" coordorigin="3558,9796" coordsize="384,2">
              <v:shape style="position:absolute;left:3558;top:9796;width:384;height:2" coordorigin="3558,9796" coordsize="384,0" path="m3558,9796l3942,9796e" filled="f" stroked="t" strokeweight="2.25pt" strokecolor="#4F81BC">
                <v:path arrowok="t"/>
              </v:shape>
            </v:group>
            <v:group style="position:absolute;left:4965;top:9796;width:384;height:2" coordorigin="4965,9796" coordsize="384,2">
              <v:shape style="position:absolute;left:4965;top:9796;width:384;height:2" coordorigin="4965,9796" coordsize="384,0" path="m4965,9796l5349,9796e" filled="f" stroked="t" strokeweight="2.25pt" strokecolor="#C0504D">
                <v:path arrowok="t"/>
              </v:shape>
            </v:group>
            <v:group style="position:absolute;left:6526;top:9796;width:384;height:2" coordorigin="6526,9796" coordsize="384,2">
              <v:shape style="position:absolute;left:6526;top:9796;width:384;height:2" coordorigin="6526,9796" coordsize="384,0" path="m6526,9796l6910,9796e" filled="f" stroked="t" strokeweight="2.25pt" strokecolor="#9BBA58">
                <v:path arrowok="t"/>
              </v:shape>
            </v:group>
            <v:group style="position:absolute;left:8071;top:9796;width:384;height:2" coordorigin="8071,9796" coordsize="384,2">
              <v:shape style="position:absolute;left:8071;top:9796;width:384;height:2" coordorigin="8071,9796" coordsize="384,0" path="m8071,9796l8455,9796e" filled="f" stroked="t" strokeweight="2.25pt" strokecolor="#8063A1">
                <v:path arrowok="t"/>
              </v:shape>
            </v:group>
            <v:group style="position:absolute;left:1440;top:5810;width:9900;height:4274" coordorigin="1440,5810" coordsize="9900,4274">
              <v:shape style="position:absolute;left:1440;top:5810;width:9900;height:4274" coordorigin="1440,5810" coordsize="9900,4274" path="m1440,10085l11340,10085,11340,5811e" filled="f" stroked="t" strokeweight=".75pt" strokecolor="#D9D9D9">
                <v:path arrowok="t"/>
              </v:shape>
              <v:shape style="position:absolute;left:1440;top:5810;width:9900;height:4274" coordorigin="1440,5810" coordsize="9900,4274" path="m1440,5811l1440,10085e" filled="f" stroked="t" strokeweight=".75pt" strokecolor="#D9D9D9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9.790001pt;margin-top:403.979889pt;width:435.276002pt;height:50.740097pt;mso-position-horizontal-relative:page;mso-position-vertical-relative:page;z-index:-35116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03" w:lineRule="exact"/>
                    <w:ind w:left="7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1-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t.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  <w:position w:val="1"/>
                    </w:rPr>
                    <w:t>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  <w:position w:val="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3-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4-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5-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6-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7-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8-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111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9-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10-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11-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12-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13-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14-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15-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16-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17-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18-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19-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20-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21-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22-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23-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24-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25-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26-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27-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28-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3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29-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2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t.2019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  <w:p>
                  <w:pPr>
                    <w:spacing w:before="72" w:after="0" w:line="240" w:lineRule="auto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30-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S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1"/>
                      <w:w w:val="100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t.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-1"/>
                      <w:w w:val="100"/>
                    </w:rPr>
                    <w:t>2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585858"/>
                      <w:spacing w:val="0"/>
                      <w:w w:val="100"/>
                    </w:rPr>
                    <w:t>019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796.199951" w:type="dxa"/>
      </w:tblPr>
      <w:tblGrid/>
      <w:tr>
        <w:trPr>
          <w:trHeight w:val="310" w:hRule="exact"/>
        </w:trPr>
        <w:tc>
          <w:tcPr>
            <w:tcW w:w="152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52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9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6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9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9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49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2" w:hRule="exact"/>
        </w:trPr>
        <w:tc>
          <w:tcPr>
            <w:tcW w:w="1527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6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7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right="78"/>
              <w:jc w:val="righ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55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10" w:hRule="exact"/>
        </w:trPr>
        <w:tc>
          <w:tcPr>
            <w:tcW w:w="1527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-Se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38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57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82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67" w:lineRule="exact"/>
              <w:ind w:left="666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261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75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</w:tbl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40" w:lineRule="auto"/>
        <w:ind w:left="3277"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H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u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i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d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ity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P</w:t>
      </w:r>
      <w:r>
        <w:rPr>
          <w:rFonts w:ascii="Calibri" w:hAnsi="Calibri" w:cs="Calibri" w:eastAsia="Calibri"/>
          <w:sz w:val="28"/>
          <w:szCs w:val="28"/>
          <w:color w:val="585858"/>
          <w:spacing w:val="-4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o</w:t>
      </w:r>
      <w:r>
        <w:rPr>
          <w:rFonts w:ascii="Calibri" w:hAnsi="Calibri" w:cs="Calibri" w:eastAsia="Calibri"/>
          <w:sz w:val="28"/>
          <w:szCs w:val="28"/>
          <w:color w:val="585858"/>
          <w:spacing w:val="1"/>
          <w:w w:val="100"/>
        </w:rPr>
        <w:t>f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ile</w:t>
      </w:r>
      <w:r>
        <w:rPr>
          <w:rFonts w:ascii="Calibri" w:hAnsi="Calibri" w:cs="Calibri" w:eastAsia="Calibri"/>
          <w:sz w:val="28"/>
          <w:szCs w:val="2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-4"/>
          <w:w w:val="100"/>
        </w:rPr>
        <w:t>f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or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Se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p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b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000000"/>
          <w:spacing w:val="0"/>
          <w:w w:val="100"/>
        </w:rPr>
      </w:r>
    </w:p>
    <w:p>
      <w:pPr>
        <w:spacing w:before="1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8.234730pt;width:11.960005pt;height:110.414606pt;mso-position-horizontal-relative:page;mso-position-vertical-relative:paragraph;z-index:-35117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rage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3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aily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5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ity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6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(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%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)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30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9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9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9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9" w:after="0" w:line="240" w:lineRule="auto"/>
        <w:ind w:left="654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9" w:after="0" w:line="240" w:lineRule="auto"/>
        <w:ind w:left="746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5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9" w:after="0" w:line="216" w:lineRule="exact"/>
        <w:ind w:left="746" w:right="-20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19" w:after="0" w:line="240" w:lineRule="exact"/>
        <w:ind w:left="5164" w:right="324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color w:val="585858"/>
          <w:spacing w:val="0"/>
          <w:w w:val="99"/>
        </w:rPr>
        <w:t>Da</w:t>
      </w:r>
      <w:r>
        <w:rPr>
          <w:rFonts w:ascii="Calibri" w:hAnsi="Calibri" w:cs="Calibri" w:eastAsia="Calibri"/>
          <w:sz w:val="20"/>
          <w:szCs w:val="20"/>
          <w:color w:val="585858"/>
          <w:spacing w:val="1"/>
          <w:w w:val="99"/>
        </w:rPr>
        <w:t>y</w:t>
      </w:r>
      <w:r>
        <w:rPr>
          <w:rFonts w:ascii="Calibri" w:hAnsi="Calibri" w:cs="Calibri" w:eastAsia="Calibri"/>
          <w:sz w:val="20"/>
          <w:szCs w:val="20"/>
          <w:color w:val="585858"/>
          <w:spacing w:val="0"/>
          <w:w w:val="99"/>
        </w:rPr>
        <w:t>s</w:t>
      </w:r>
      <w:r>
        <w:rPr>
          <w:rFonts w:ascii="Calibri" w:hAnsi="Calibri" w:cs="Calibri" w:eastAsia="Calibri"/>
          <w:sz w:val="20"/>
          <w:szCs w:val="20"/>
          <w:color w:val="000000"/>
          <w:spacing w:val="0"/>
          <w:w w:val="10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23" w:after="0" w:line="216" w:lineRule="exact"/>
        <w:ind w:left="2643" w:right="-20"/>
        <w:jc w:val="left"/>
        <w:tabs>
          <w:tab w:pos="4040" w:val="left"/>
          <w:tab w:pos="5600" w:val="left"/>
          <w:tab w:pos="7140" w:val="left"/>
        </w:tabs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R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2,19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MB2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,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19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A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,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19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R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X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,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19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Pro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800" w:top="1320" w:bottom="1000" w:left="1340" w:right="1680"/>
          <w:pgSz w:w="11920" w:h="16840"/>
        </w:sectPr>
      </w:pPr>
      <w:rPr/>
    </w:p>
    <w:p>
      <w:pPr>
        <w:spacing w:before="62" w:after="0" w:line="240" w:lineRule="auto"/>
        <w:ind w:left="3683" w:right="3670"/>
        <w:jc w:val="center"/>
        <w:rPr>
          <w:rFonts w:ascii="Arial" w:hAnsi="Arial" w:cs="Arial" w:eastAsia="Arial"/>
          <w:sz w:val="36"/>
          <w:szCs w:val="36"/>
        </w:rPr>
      </w:pPr>
      <w:rPr/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</w:rPr>
        <w:t>H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AP</w:t>
      </w:r>
      <w:r>
        <w:rPr>
          <w:rFonts w:ascii="Arial" w:hAnsi="Arial" w:cs="Arial" w:eastAsia="Arial"/>
          <w:sz w:val="36"/>
          <w:szCs w:val="36"/>
          <w:spacing w:val="2"/>
          <w:w w:val="100"/>
          <w:b/>
          <w:bCs/>
        </w:rPr>
        <w:t>T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ER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36"/>
          <w:szCs w:val="36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36"/>
          <w:szCs w:val="36"/>
          <w:spacing w:val="-3"/>
          <w:w w:val="100"/>
          <w:b/>
          <w:bCs/>
        </w:rPr>
        <w:t>V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36"/>
          <w:szCs w:val="36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61" w:lineRule="exact"/>
        <w:ind w:left="1751" w:right="1656"/>
        <w:jc w:val="center"/>
        <w:rPr>
          <w:rFonts w:ascii="Arial" w:hAnsi="Arial" w:cs="Arial" w:eastAsia="Arial"/>
          <w:sz w:val="32"/>
          <w:szCs w:val="32"/>
        </w:rPr>
      </w:pPr>
      <w:rPr/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  <w:position w:val="-1"/>
        </w:rPr>
        <w:t>ANALYSIS</w:t>
      </w:r>
      <w:r>
        <w:rPr>
          <w:rFonts w:ascii="Arial" w:hAnsi="Arial" w:cs="Arial" w:eastAsia="Arial"/>
          <w:sz w:val="32"/>
          <w:szCs w:val="32"/>
          <w:spacing w:val="-13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32"/>
          <w:szCs w:val="32"/>
          <w:spacing w:val="2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32"/>
          <w:szCs w:val="32"/>
          <w:spacing w:val="-7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  <w:position w:val="-1"/>
        </w:rPr>
        <w:t>DISCU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32"/>
          <w:szCs w:val="32"/>
          <w:spacing w:val="3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  <w:position w:val="-1"/>
        </w:rPr>
        <w:t>N</w:t>
      </w:r>
      <w:r>
        <w:rPr>
          <w:rFonts w:ascii="Arial" w:hAnsi="Arial" w:cs="Arial" w:eastAsia="Arial"/>
          <w:sz w:val="32"/>
          <w:szCs w:val="32"/>
          <w:spacing w:val="-18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32"/>
          <w:szCs w:val="32"/>
          <w:spacing w:val="-3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  <w:position w:val="-1"/>
        </w:rPr>
        <w:t>RE</w:t>
      </w:r>
      <w:r>
        <w:rPr>
          <w:rFonts w:ascii="Arial" w:hAnsi="Arial" w:cs="Arial" w:eastAsia="Arial"/>
          <w:sz w:val="32"/>
          <w:szCs w:val="32"/>
          <w:spacing w:val="1"/>
          <w:w w:val="99"/>
          <w:b/>
          <w:bCs/>
          <w:position w:val="-1"/>
        </w:rPr>
        <w:t>S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  <w:position w:val="-1"/>
        </w:rPr>
        <w:t>UL</w:t>
      </w:r>
      <w:r>
        <w:rPr>
          <w:rFonts w:ascii="Arial" w:hAnsi="Arial" w:cs="Arial" w:eastAsia="Arial"/>
          <w:sz w:val="32"/>
          <w:szCs w:val="32"/>
          <w:spacing w:val="1"/>
          <w:w w:val="99"/>
          <w:b/>
          <w:bCs/>
          <w:position w:val="-1"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  <w:position w:val="-1"/>
        </w:rPr>
        <w:t>S</w:t>
      </w:r>
      <w:r>
        <w:rPr>
          <w:rFonts w:ascii="Arial" w:hAnsi="Arial" w:cs="Arial" w:eastAsia="Arial"/>
          <w:sz w:val="32"/>
          <w:szCs w:val="32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21" w:after="0" w:line="240" w:lineRule="auto"/>
        <w:ind w:left="100" w:right="8253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v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erview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sion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etermi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similar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</w:p>
    <w:p>
      <w:pPr>
        <w:spacing w:before="0" w:after="0" w:line="292" w:lineRule="exac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racy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sed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are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.)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6408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An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y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and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3660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ermal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illet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5.1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.)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.)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llet</w:t>
      </w:r>
    </w:p>
    <w:p>
      <w:pPr>
        <w:jc w:val="both"/>
        <w:spacing w:after="0"/>
        <w:sectPr>
          <w:pgMar w:header="0" w:footer="800" w:top="1360" w:bottom="1000" w:left="1340" w:right="460"/>
          <w:pgSz w:w="11920" w:h="16840"/>
        </w:sectPr>
      </w:pPr>
      <w:rPr/>
    </w:p>
    <w:p>
      <w:pPr>
        <w:spacing w:before="41" w:after="0" w:line="357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(m*K)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49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g/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.)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.)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0%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.)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0%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.)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ow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g)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ad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est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e.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*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lowest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W)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5.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g/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</w:p>
    <w:p>
      <w:pPr>
        <w:spacing w:before="3" w:after="0" w:line="359" w:lineRule="auto"/>
        <w:ind w:left="100" w:right="3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Kya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-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mK;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rick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-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K;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38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16"/>
          <w:szCs w:val="16"/>
          <w:spacing w:val="1"/>
          <w:w w:val="100"/>
          <w:position w:val="8"/>
        </w:rPr>
        <w:t>-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mK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-</w:t>
      </w:r>
    </w:p>
    <w:p>
      <w:pPr>
        <w:spacing w:before="0" w:after="0" w:line="291" w:lineRule="exact"/>
        <w:ind w:left="100" w:right="863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K.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7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5.1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5.2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16"/>
          <w:szCs w:val="16"/>
          <w:spacing w:val="28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are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ively.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R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 </w:t>
      </w:r>
      <w:r>
        <w:rPr>
          <w:rFonts w:ascii="Calibri" w:hAnsi="Calibri" w:cs="Calibri" w:eastAsia="Calibri"/>
          <w:sz w:val="16"/>
          <w:szCs w:val="16"/>
          <w:spacing w:val="6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ies.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own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5.2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ively.</w:t>
      </w:r>
    </w:p>
    <w:p>
      <w:pPr>
        <w:jc w:val="both"/>
        <w:spacing w:after="0"/>
        <w:sectPr>
          <w:pgMar w:header="0" w:footer="800" w:top="1380" w:bottom="1200" w:left="1340" w:right="460"/>
          <w:pgSz w:w="11920" w:h="16840"/>
        </w:sectPr>
      </w:pPr>
      <w:rPr/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exact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70" w:after="0" w:line="240" w:lineRule="auto"/>
        <w:ind w:right="-20"/>
        <w:jc w:val="left"/>
        <w:rPr>
          <w:rFonts w:ascii="Calibri" w:hAnsi="Calibri" w:cs="Calibri" w:eastAsia="Calibri"/>
          <w:sz w:val="16"/>
          <w:szCs w:val="16"/>
        </w:rPr>
      </w:pPr>
      <w:rPr/>
      <w:r>
        <w:rPr/>
        <w:br w:type="column"/>
      </w:r>
      <w:r>
        <w:rPr>
          <w:rFonts w:ascii="Calibri" w:hAnsi="Calibri" w:cs="Calibri" w:eastAsia="Calibri"/>
          <w:sz w:val="16"/>
          <w:szCs w:val="16"/>
          <w:spacing w:val="1"/>
          <w:w w:val="100"/>
          <w:b/>
          <w:bCs/>
        </w:rPr>
        <w:t>S</w:t>
      </w:r>
      <w:r>
        <w:rPr>
          <w:rFonts w:ascii="Calibri" w:hAnsi="Calibri" w:cs="Calibri" w:eastAsia="Calibri"/>
          <w:sz w:val="16"/>
          <w:szCs w:val="16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16"/>
          <w:szCs w:val="16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16"/>
          <w:szCs w:val="16"/>
          <w:spacing w:val="1"/>
          <w:w w:val="100"/>
          <w:b/>
          <w:bCs/>
        </w:rPr>
        <w:t>P</w:t>
      </w:r>
      <w:r>
        <w:rPr>
          <w:rFonts w:ascii="Calibri" w:hAnsi="Calibri" w:cs="Calibri" w:eastAsia="Calibri"/>
          <w:sz w:val="16"/>
          <w:szCs w:val="16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16"/>
          <w:szCs w:val="16"/>
          <w:spacing w:val="-7"/>
          <w:w w:val="100"/>
          <w:b/>
          <w:bCs/>
        </w:rPr>
        <w:t> </w:t>
      </w:r>
      <w:r>
        <w:rPr>
          <w:rFonts w:ascii="Calibri" w:hAnsi="Calibri" w:cs="Calibri" w:eastAsia="Calibri"/>
          <w:sz w:val="16"/>
          <w:szCs w:val="16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16"/>
          <w:szCs w:val="16"/>
          <w:spacing w:val="0"/>
          <w:w w:val="100"/>
        </w:rPr>
      </w:r>
    </w:p>
    <w:p>
      <w:pPr>
        <w:jc w:val="left"/>
        <w:spacing w:after="0"/>
        <w:sectPr>
          <w:pgNumType w:start="110"/>
          <w:pgMar w:footer="1000" w:header="0" w:top="1500" w:bottom="1200" w:left="1340" w:right="1100"/>
          <w:footerReference w:type="default" r:id="rId93"/>
          <w:pgSz w:w="11920" w:h="16840"/>
          <w:cols w:num="2" w:equalWidth="0">
            <w:col w:w="1312" w:space="3386"/>
            <w:col w:w="4782"/>
          </w:cols>
        </w:sectPr>
      </w:pPr>
      <w:rPr/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100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1100"/>
        </w:sectPr>
      </w:pPr>
      <w:rPr/>
    </w:p>
    <w:p>
      <w:pPr>
        <w:spacing w:before="19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7.279999pt;margin-top:-5.429667pt;width:8.000003pt;height:94.831142pt;mso-position-horizontal-relative:page;mso-position-vertical-relative:paragraph;z-index:-35113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142" w:lineRule="exact"/>
                    <w:ind w:left="20" w:right="-2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  <w:b/>
                      <w:bCs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1"/>
                      <w:w w:val="100"/>
                      <w:b/>
                      <w:bCs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  <w:b/>
                      <w:bCs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1"/>
                      <w:w w:val="100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  <w:b/>
                      <w:bCs/>
                    </w:rPr>
                    <w:t>L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4"/>
                      <w:w w:val="100"/>
                      <w:b/>
                      <w:bCs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  <w:b/>
                      <w:bCs/>
                    </w:rPr>
                    <w:t>ON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1"/>
                      <w:w w:val="100"/>
                      <w:b/>
                      <w:bCs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1"/>
                      <w:w w:val="100"/>
                      <w:b/>
                      <w:bCs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  <w:b/>
                      <w:bCs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1"/>
                      <w:w w:val="100"/>
                      <w:b/>
                      <w:bCs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  <w:b/>
                      <w:bCs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  <w:b/>
                      <w:bCs/>
                    </w:rPr>
                    <w:t>Y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1"/>
                      <w:w w:val="100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W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/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1"/>
                      <w:w w:val="100"/>
                      <w:b/>
                      <w:bCs/>
                    </w:rPr>
                    <w:t>(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1"/>
                      <w:w w:val="100"/>
                      <w:b/>
                      <w:bCs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  <w:b/>
                      <w:bCs/>
                    </w:rPr>
                    <w:t>*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-1"/>
                      <w:w w:val="100"/>
                      <w:b/>
                      <w:bCs/>
                    </w:rPr>
                    <w:t>K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  <w:b/>
                      <w:bCs/>
                    </w:rPr>
                    <w:t>)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99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99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6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/>
        <w:br w:type="column"/>
      </w:r>
      <w:r>
        <w:rPr>
          <w:sz w:val="26"/>
          <w:szCs w:val="26"/>
        </w:rPr>
      </w:r>
    </w:p>
    <w:p>
      <w:pPr>
        <w:spacing w:before="0" w:after="0" w:line="240" w:lineRule="auto"/>
        <w:ind w:left="-36" w:right="122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0.0001x</w:t>
      </w:r>
      <w:r>
        <w:rPr>
          <w:rFonts w:ascii="Calibri" w:hAnsi="Calibri" w:cs="Calibri" w:eastAsia="Calibri"/>
          <w:sz w:val="13"/>
          <w:szCs w:val="13"/>
          <w:spacing w:val="0"/>
          <w:w w:val="100"/>
          <w:position w:val="6"/>
        </w:rPr>
        <w:t>2</w:t>
      </w:r>
      <w:r>
        <w:rPr>
          <w:rFonts w:ascii="Calibri" w:hAnsi="Calibri" w:cs="Calibri" w:eastAsia="Calibri"/>
          <w:sz w:val="13"/>
          <w:szCs w:val="13"/>
          <w:spacing w:val="13"/>
          <w:w w:val="100"/>
          <w:position w:val="6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-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0.048</w:t>
      </w:r>
      <w:r>
        <w:rPr>
          <w:rFonts w:ascii="Calibri" w:hAnsi="Calibri" w:cs="Calibri" w:eastAsia="Calibri"/>
          <w:sz w:val="20"/>
          <w:szCs w:val="20"/>
          <w:spacing w:val="-1"/>
          <w:w w:val="100"/>
          <w:position w:val="0"/>
        </w:rPr>
        <w:t>9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x</w:t>
      </w:r>
      <w:r>
        <w:rPr>
          <w:rFonts w:ascii="Calibri" w:hAnsi="Calibri" w:cs="Calibri" w:eastAsia="Calibri"/>
          <w:sz w:val="20"/>
          <w:szCs w:val="20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+</w:t>
      </w:r>
      <w:r>
        <w:rPr>
          <w:rFonts w:ascii="Calibri" w:hAnsi="Calibri" w:cs="Calibri" w:eastAsia="Calibri"/>
          <w:sz w:val="20"/>
          <w:szCs w:val="20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0"/>
        </w:rPr>
        <w:t>107.9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0" w:after="0" w:line="240" w:lineRule="exact"/>
        <w:ind w:left="721" w:right="879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R²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0.9149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340" w:right="1100"/>
          <w:cols w:num="2" w:equalWidth="0">
            <w:col w:w="1312" w:space="5545"/>
            <w:col w:w="2623"/>
          </w:cols>
        </w:sectPr>
      </w:pPr>
      <w:rPr/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19" w:after="0" w:line="240" w:lineRule="exact"/>
        <w:ind w:left="100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4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100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0" w:lineRule="exact"/>
        <w:ind w:left="100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19" w:after="0" w:line="242" w:lineRule="exact"/>
        <w:ind w:left="1108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98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201" w:lineRule="exact"/>
        <w:ind w:left="1411" w:right="109"/>
        <w:jc w:val="center"/>
        <w:tabs>
          <w:tab w:pos="3260" w:val="left"/>
          <w:tab w:pos="5120" w:val="left"/>
          <w:tab w:pos="7040" w:val="left"/>
          <w:tab w:pos="896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51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  <w:position w:val="1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  <w:position w:val="1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1"/>
        </w:rPr>
        <w:t>2</w:t>
      </w:r>
      <w:r>
        <w:rPr>
          <w:rFonts w:ascii="Calibri" w:hAnsi="Calibri" w:cs="Calibri" w:eastAsia="Calibri"/>
          <w:sz w:val="20"/>
          <w:szCs w:val="20"/>
          <w:spacing w:val="2"/>
          <w:w w:val="99"/>
          <w:position w:val="1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1"/>
        </w:rPr>
        <w:t>1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62" w:after="0" w:line="144" w:lineRule="exact"/>
        <w:ind w:left="4908" w:right="3712"/>
        <w:jc w:val="center"/>
        <w:rPr>
          <w:rFonts w:ascii="Calibri" w:hAnsi="Calibri" w:cs="Calibri" w:eastAsia="Calibri"/>
          <w:sz w:val="12"/>
          <w:szCs w:val="12"/>
        </w:rPr>
      </w:pPr>
      <w:rPr/>
      <w:r>
        <w:rPr>
          <w:rFonts w:ascii="Calibri" w:hAnsi="Calibri" w:cs="Calibri" w:eastAsia="Calibri"/>
          <w:sz w:val="12"/>
          <w:szCs w:val="12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12"/>
          <w:szCs w:val="12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12"/>
          <w:szCs w:val="12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12"/>
          <w:szCs w:val="12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12"/>
          <w:szCs w:val="12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12"/>
          <w:szCs w:val="12"/>
          <w:spacing w:val="1"/>
          <w:w w:val="99"/>
          <w:b/>
          <w:bCs/>
        </w:rPr>
        <w:t>(</w:t>
      </w:r>
      <w:r>
        <w:rPr>
          <w:rFonts w:ascii="Calibri" w:hAnsi="Calibri" w:cs="Calibri" w:eastAsia="Calibri"/>
          <w:sz w:val="12"/>
          <w:szCs w:val="12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12"/>
          <w:szCs w:val="12"/>
          <w:spacing w:val="-1"/>
          <w:w w:val="99"/>
          <w:b/>
          <w:bCs/>
        </w:rPr>
        <w:t>i</w:t>
      </w:r>
      <w:r>
        <w:rPr>
          <w:rFonts w:ascii="Calibri" w:hAnsi="Calibri" w:cs="Calibri" w:eastAsia="Calibri"/>
          <w:sz w:val="12"/>
          <w:szCs w:val="12"/>
          <w:spacing w:val="0"/>
          <w:w w:val="99"/>
          <w:b/>
          <w:bCs/>
        </w:rPr>
        <w:t>nu</w:t>
      </w:r>
      <w:r>
        <w:rPr>
          <w:rFonts w:ascii="Calibri" w:hAnsi="Calibri" w:cs="Calibri" w:eastAsia="Calibri"/>
          <w:sz w:val="12"/>
          <w:szCs w:val="12"/>
          <w:spacing w:val="-1"/>
          <w:w w:val="99"/>
          <w:b/>
          <w:bCs/>
        </w:rPr>
        <w:t>t</w:t>
      </w:r>
      <w:r>
        <w:rPr>
          <w:rFonts w:ascii="Calibri" w:hAnsi="Calibri" w:cs="Calibri" w:eastAsia="Calibri"/>
          <w:sz w:val="12"/>
          <w:szCs w:val="12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12"/>
          <w:szCs w:val="12"/>
          <w:spacing w:val="0"/>
          <w:w w:val="99"/>
          <w:b/>
          <w:bCs/>
        </w:rPr>
        <w:t>s)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</w:r>
    </w:p>
    <w:p>
      <w:pPr>
        <w:spacing w:before="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5" w:after="0" w:line="144" w:lineRule="exact"/>
        <w:ind w:left="2530" w:right="-20"/>
        <w:jc w:val="left"/>
        <w:tabs>
          <w:tab w:pos="5080" w:val="left"/>
          <w:tab w:pos="6760" w:val="left"/>
        </w:tabs>
        <w:rPr>
          <w:rFonts w:ascii="Calibri" w:hAnsi="Calibri" w:cs="Calibri" w:eastAsia="Calibri"/>
          <w:sz w:val="12"/>
          <w:szCs w:val="12"/>
        </w:rPr>
      </w:pPr>
      <w:rPr/>
      <w:r>
        <w:rPr>
          <w:rFonts w:ascii="Calibri" w:hAnsi="Calibri" w:cs="Calibri" w:eastAsia="Calibri"/>
          <w:sz w:val="12"/>
          <w:szCs w:val="12"/>
          <w:spacing w:val="0"/>
          <w:w w:val="100"/>
        </w:rPr>
        <w:t>RAW</w:t>
      </w:r>
      <w:r>
        <w:rPr>
          <w:rFonts w:ascii="Calibri" w:hAnsi="Calibri" w:cs="Calibri" w:eastAsia="Calibri"/>
          <w:sz w:val="12"/>
          <w:szCs w:val="12"/>
          <w:spacing w:val="-2"/>
          <w:w w:val="100"/>
        </w:rPr>
        <w:t> 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T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H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E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RMA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L</w:t>
      </w:r>
      <w:r>
        <w:rPr>
          <w:rFonts w:ascii="Calibri" w:hAnsi="Calibri" w:cs="Calibri" w:eastAsia="Calibri"/>
          <w:sz w:val="12"/>
          <w:szCs w:val="12"/>
          <w:spacing w:val="-3"/>
          <w:w w:val="100"/>
        </w:rPr>
        <w:t> 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C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O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N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D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U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C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T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I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V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I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T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Y</w:t>
      </w:r>
      <w:r>
        <w:rPr>
          <w:rFonts w:ascii="Calibri" w:hAnsi="Calibri" w:cs="Calibri" w:eastAsia="Calibri"/>
          <w:sz w:val="12"/>
          <w:szCs w:val="12"/>
          <w:spacing w:val="-3"/>
          <w:w w:val="100"/>
        </w:rPr>
        <w:t> </w:t>
      </w:r>
      <w:r>
        <w:rPr>
          <w:rFonts w:ascii="Calibri" w:hAnsi="Calibri" w:cs="Calibri" w:eastAsia="Calibri"/>
          <w:sz w:val="12"/>
          <w:szCs w:val="12"/>
          <w:spacing w:val="-2"/>
          <w:w w:val="100"/>
        </w:rPr>
        <w:t>D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A</w:t>
      </w:r>
      <w:r>
        <w:rPr>
          <w:rFonts w:ascii="Calibri" w:hAnsi="Calibri" w:cs="Calibri" w:eastAsia="Calibri"/>
          <w:sz w:val="12"/>
          <w:szCs w:val="12"/>
          <w:spacing w:val="2"/>
          <w:w w:val="100"/>
        </w:rPr>
        <w:t>T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A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ab/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M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O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V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I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N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G</w:t>
      </w:r>
      <w:r>
        <w:rPr>
          <w:rFonts w:ascii="Calibri" w:hAnsi="Calibri" w:cs="Calibri" w:eastAsia="Calibri"/>
          <w:sz w:val="12"/>
          <w:szCs w:val="12"/>
          <w:spacing w:val="-3"/>
          <w:w w:val="100"/>
        </w:rPr>
        <w:t> 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A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V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E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RA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G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E</w:t>
        <w:tab/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Po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l</w:t>
      </w:r>
      <w:r>
        <w:rPr>
          <w:rFonts w:ascii="Calibri" w:hAnsi="Calibri" w:cs="Calibri" w:eastAsia="Calibri"/>
          <w:sz w:val="12"/>
          <w:szCs w:val="12"/>
          <w:spacing w:val="-2"/>
          <w:w w:val="100"/>
        </w:rPr>
        <w:t>y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.</w:t>
      </w:r>
      <w:r>
        <w:rPr>
          <w:rFonts w:ascii="Calibri" w:hAnsi="Calibri" w:cs="Calibri" w:eastAsia="Calibri"/>
          <w:sz w:val="12"/>
          <w:szCs w:val="12"/>
          <w:spacing w:val="-2"/>
          <w:w w:val="100"/>
        </w:rPr>
        <w:t> 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(MO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V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I</w:t>
      </w:r>
      <w:r>
        <w:rPr>
          <w:rFonts w:ascii="Calibri" w:hAnsi="Calibri" w:cs="Calibri" w:eastAsia="Calibri"/>
          <w:sz w:val="12"/>
          <w:szCs w:val="12"/>
          <w:spacing w:val="2"/>
          <w:w w:val="100"/>
        </w:rPr>
        <w:t>N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G</w:t>
      </w:r>
      <w:r>
        <w:rPr>
          <w:rFonts w:ascii="Calibri" w:hAnsi="Calibri" w:cs="Calibri" w:eastAsia="Calibri"/>
          <w:sz w:val="12"/>
          <w:szCs w:val="12"/>
          <w:spacing w:val="-4"/>
          <w:w w:val="100"/>
        </w:rPr>
        <w:t> 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A</w:t>
      </w:r>
      <w:r>
        <w:rPr>
          <w:rFonts w:ascii="Calibri" w:hAnsi="Calibri" w:cs="Calibri" w:eastAsia="Calibri"/>
          <w:sz w:val="12"/>
          <w:szCs w:val="12"/>
          <w:spacing w:val="2"/>
          <w:w w:val="100"/>
        </w:rPr>
        <w:t>V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E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RA</w:t>
      </w:r>
      <w:r>
        <w:rPr>
          <w:rFonts w:ascii="Calibri" w:hAnsi="Calibri" w:cs="Calibri" w:eastAsia="Calibri"/>
          <w:sz w:val="12"/>
          <w:szCs w:val="12"/>
          <w:spacing w:val="1"/>
          <w:w w:val="100"/>
        </w:rPr>
        <w:t>G</w:t>
      </w:r>
      <w:r>
        <w:rPr>
          <w:rFonts w:ascii="Calibri" w:hAnsi="Calibri" w:cs="Calibri" w:eastAsia="Calibri"/>
          <w:sz w:val="12"/>
          <w:szCs w:val="12"/>
          <w:spacing w:val="-1"/>
          <w:w w:val="100"/>
        </w:rPr>
        <w:t>E</w:t>
      </w:r>
      <w:r>
        <w:rPr>
          <w:rFonts w:ascii="Calibri" w:hAnsi="Calibri" w:cs="Calibri" w:eastAsia="Calibri"/>
          <w:sz w:val="12"/>
          <w:szCs w:val="12"/>
          <w:spacing w:val="0"/>
          <w:w w:val="100"/>
        </w:rPr>
        <w:t>)</w:t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03" w:lineRule="exact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94.125pt;margin-top:-263.973114pt;width:449.25pt;height:248.25pt;mso-position-horizontal-relative:page;mso-position-vertical-relative:paragraph;z-index:-35115" coordorigin="1883,-5279" coordsize="8985,4965">
            <v:group style="position:absolute;left:2836;top:-4675;width:2;height:3200" coordorigin="2836,-4675" coordsize="2,3200">
              <v:shape style="position:absolute;left:2836;top:-4675;width:2;height:3200" coordorigin="2836,-4675" coordsize="0,3200" path="m2836,-1474l2836,-4675e" filled="f" stroked="t" strokeweight=".75pt" strokecolor="#858585">
                <v:path arrowok="t"/>
              </v:shape>
            </v:group>
            <v:group style="position:absolute;left:2773;top:-1474;width:7715;height:2" coordorigin="2773,-1474" coordsize="7715,2">
              <v:shape style="position:absolute;left:2773;top:-1474;width:7715;height:2" coordorigin="2773,-1474" coordsize="7715,0" path="m2773,-1474l10488,-1474e" filled="f" stroked="t" strokeweight=".75pt" strokecolor="#858585">
                <v:path arrowok="t"/>
              </v:shape>
            </v:group>
            <v:group style="position:absolute;left:2773;top:-1931;width:63;height:2" coordorigin="2773,-1931" coordsize="63,2">
              <v:shape style="position:absolute;left:2773;top:-1931;width:63;height:2" coordorigin="2773,-1931" coordsize="63,0" path="m2773,-1931l2836,-1931e" filled="f" stroked="t" strokeweight=".75pt" strokecolor="#858585">
                <v:path arrowok="t"/>
              </v:shape>
            </v:group>
            <v:group style="position:absolute;left:2773;top:-2390;width:63;height:2" coordorigin="2773,-2390" coordsize="63,2">
              <v:shape style="position:absolute;left:2773;top:-2390;width:63;height:2" coordorigin="2773,-2390" coordsize="63,0" path="m2773,-2390l2836,-2390e" filled="f" stroked="t" strokeweight=".75pt" strokecolor="#858585">
                <v:path arrowok="t"/>
              </v:shape>
            </v:group>
            <v:group style="position:absolute;left:2773;top:-2846;width:63;height:2" coordorigin="2773,-2846" coordsize="63,2">
              <v:shape style="position:absolute;left:2773;top:-2846;width:63;height:2" coordorigin="2773,-2846" coordsize="63,0" path="m2773,-2846l2836,-2846e" filled="f" stroked="t" strokeweight=".75pt" strokecolor="#858585">
                <v:path arrowok="t"/>
              </v:shape>
            </v:group>
            <v:group style="position:absolute;left:2773;top:-3304;width:63;height:2" coordorigin="2773,-3304" coordsize="63,2">
              <v:shape style="position:absolute;left:2773;top:-3304;width:63;height:2" coordorigin="2773,-3304" coordsize="63,0" path="m2773,-3304l2836,-3304e" filled="f" stroked="t" strokeweight=".75pt" strokecolor="#858585">
                <v:path arrowok="t"/>
              </v:shape>
            </v:group>
            <v:group style="position:absolute;left:2773;top:-3760;width:63;height:2" coordorigin="2773,-3760" coordsize="63,2">
              <v:shape style="position:absolute;left:2773;top:-3760;width:63;height:2" coordorigin="2773,-3760" coordsize="63,0" path="m2773,-3760l2836,-3760e" filled="f" stroked="t" strokeweight=".75pt" strokecolor="#858585">
                <v:path arrowok="t"/>
              </v:shape>
            </v:group>
            <v:group style="position:absolute;left:2773;top:-4218;width:63;height:2" coordorigin="2773,-4218" coordsize="63,2">
              <v:shape style="position:absolute;left:2773;top:-4218;width:63;height:2" coordorigin="2773,-4218" coordsize="63,0" path="m2773,-4218l2836,-4218e" filled="f" stroked="t" strokeweight=".75pt" strokecolor="#858585">
                <v:path arrowok="t"/>
              </v:shape>
            </v:group>
            <v:group style="position:absolute;left:2773;top:-4675;width:63;height:2" coordorigin="2773,-4675" coordsize="63,2">
              <v:shape style="position:absolute;left:2773;top:-4675;width:63;height:2" coordorigin="2773,-4675" coordsize="63,0" path="m2773,-4675l2836,-4675e" filled="f" stroked="t" strokeweight=".75pt" strokecolor="#858585">
                <v:path arrowok="t"/>
              </v:shape>
            </v:group>
            <v:group style="position:absolute;left:2836;top:-4124;width:7652;height:1621" coordorigin="2836,-4124" coordsize="7652,1621">
              <v:shape style="position:absolute;left:2836;top:-4124;width:7652;height:1621" coordorigin="2836,-4124" coordsize="7652,1621" path="m2836,-3537l2914,-3573,2952,-3638,2990,-3750,3026,-3887,3065,-4024,3103,-4124,3142,-4118,3180,-4062,3218,-4043,3257,-3988,3295,-3957,3334,-3909,3372,-3849,3410,-3818,3449,-3772,3487,-3693,3526,-3587,3564,-3513,3602,-3410,3641,-3354,3677,-3273,3715,-3225,3754,-3215,3792,-3146,3830,-3062,3869,-2961,3907,-2925,3946,-2898,3984,-2898,4022,-2937,4061,-2975,4099,-3021,4138,-3066,4176,-3105,4214,-3179,4253,-3258,4291,-3309,4327,-3357,4366,-3386,4404,-3354,4442,-3340,4481,-3294,4519,-3258,4558,-3251,4596,-3246,4634,-3237,4673,-3203,4711,-3162,4750,-3114,4788,-3028,4826,-2966,4865,-2896,4903,-2795,4942,-2637,4978,-2644,5016,-2656,5054,-2661,5093,-2670,5131,-2678,5170,-2692,5208,-2711,5246,-2730,5285,-2754,5323,-2781,5362,-2812,5400,-2846,5438,-2874,5477,-2906,5515,-2937,5554,-2968,5592,-2990,5628,-3009,5666,-3014,5705,-3018,5743,-3018,5782,-3018,5820,-3004,5858,-2985,5897,-2968,5935,-2939,5974,-2918,6012,-2891,6050,-2872,6089,-2855,6127,-2838,6166,-2826,6204,-2824,6242,-2822,6278,-2824,6317,-2829,6355,-2846,6394,-2862,6432,-2877,6470,-2894,6509,-2906,6547,-2910,6586,-2915,6624,-2913,6662,-2913,6701,-2910,6778,-2896,6854,-2865,6893,-2841,6929,-2819,6967,-2795,7006,-2778,7044,-2781,7082,-2968,7121,-2951,7159,-2901,7198,-2882,7236,-2872,7274,-2874,7313,-2865,7351,-2843,7390,-2841,7428,-2858,7466,-2836,7505,-2812,7543,-2766,7579,-2728,7618,-2704,7656,-2702,7694,-2658,7733,-2651,7771,-2649,7810,-2646,7848,-2632,7886,-2620,7925,-2601,7963,-2584,8002,-2570,8040,-2555,8078,-2541,8117,-2534,8155,-2524,8191,-2524,8230,-2531,8268,-2543,8306,-2565,8345,-2589,8383,-2606,8422,-2632,8460,-2661,8498,-2690,8537,-2716,8575,-2733,8614,-2759,8652,-2769,8690,-2771,8729,-2771,8767,-2774,8842,-2752,8918,-2704,8957,-2675,8995,-2649,9034,-2620,9072,-2591,9110,-2567,9149,-2541,9187,-2526,9226,-2510,9264,-2503,9302,-2503,9341,-2505,9379,-2507,9418,-2524,9456,-2538,9492,-2553,9530,-2570,9569,-2579,9607,-2586,9646,-2598,9684,-2601,9722,-2601,9761,-2603,9799,-2601,9838,-2591,9876,-2584,9914,-2565,9953,-2555,9991,-2553,10030,-2555,10068,-2598,10106,-2675,10142,-2687,10181,-2711,10219,-2740,10258,-2764,10296,-2774,10334,-2795,10373,-2802,10411,-2795,10450,-2788,10488,-2759e" filled="f" stroked="t" strokeweight="2.25pt" strokecolor="#497DBA">
                <v:path arrowok="t"/>
              </v:shape>
              <v:shape style="position:absolute;left:2758;top:-4202;width:7805;height:1776" type="#_x0000_t75">
                <v:imagedata r:id="rId94" o:title=""/>
              </v:shape>
            </v:group>
            <v:group style="position:absolute;left:4328;top:-3473;width:6160;height:865" coordorigin="4328,-3473" coordsize="6160,865">
              <v:shape style="position:absolute;left:4328;top:-3473;width:6160;height:865" coordorigin="4328,-3473" coordsize="6160,865" path="m4328,-3473l4366,-3470,4404,-3465,4442,-3460,4519,-3438,4596,-3402,4634,-3381,4673,-3359,4711,-3335,4750,-3314,4788,-3290,4826,-3263,4865,-3239,4903,-3213,4978,-3155,5054,-3105,5093,-3086,5131,-3066,5170,-3050,5208,-3035,5246,-3023,5285,-3011,5323,-3002,5362,-2997,5400,-2994,5438,-2992,5477,-2992,5515,-2994,5554,-2994,5592,-2994,5628,-2994,5666,-2992,5705,-2990,5743,-2987,5782,-2980,5820,-2973,5858,-2963,5897,-2954,5935,-2942,5974,-2932,6012,-2922,6050,-2913,6089,-2903,6127,-2891,6166,-2882,6204,-2872,6242,-2865,6278,-2858,6317,-2853,6355,-2848,6394,-2848,6432,-2850,6470,-2855,6509,-2862,6547,-2870,6586,-2874,6624,-2882,6662,-2886,6701,-2894,6739,-2898,6778,-2901,6816,-2906,6854,-2908,6893,-2908,6929,-2908,6967,-2906,7006,-2903,7044,-2898,7082,-2898,7121,-2898,7159,-2894,7198,-2891,7236,-2889,7274,-2884,7313,-2879,7351,-2877,7390,-2872,7428,-2870,7466,-2867,7505,-2865,7543,-2862,7579,-2858,7618,-2855,7656,-2850,7694,-2846,7733,-2843,7771,-2838,7810,-2834,7848,-2829,7886,-2824,7925,-2817,7963,-2810,8002,-2800,8040,-2793,8078,-2783,8117,-2774,8155,-2764,8191,-2754,8230,-2745,8268,-2735,8306,-2728,8345,-2721,8383,-2714,8422,-2709,8460,-2704,8498,-2702,8537,-2699,8575,-2699,8614,-2694,8652,-2690,8690,-2685,8729,-2682,8767,-2680,8806,-2678,8842,-2675,8880,-2673,8918,-2668,8957,-2663,8995,-2658,9034,-2654,9072,-2651,9110,-2646,9149,-2642,9187,-2637,9226,-2634,9264,-2630,9302,-2627,9341,-2622,9379,-2620,9418,-2618,9456,-2615,9492,-2615,9530,-2615,9569,-2615,9607,-2618,9646,-2618,9684,-2620,9722,-2622,9761,-2625,9799,-2625,9838,-2627,9876,-2627,9914,-2625,9953,-2622,9991,-2620,10030,-2618,10068,-2615,10106,-2613,10142,-2610,10181,-2610,10219,-2608,10258,-2609,10296,-2609,10334,-2610,10373,-2610,10411,-2613,10450,-2615,10488,-2618e" filled="f" stroked="t" strokeweight="2.25pt" strokecolor="#BD4A47">
                <v:path arrowok="t"/>
              </v:shape>
              <v:shape style="position:absolute;left:4249;top:-3551;width:6314;height:1020" type="#_x0000_t75">
                <v:imagedata r:id="rId95" o:title=""/>
              </v:shape>
            </v:group>
            <v:group style="position:absolute;left:2836;top:-3726;width:7649;height:1099" coordorigin="2836,-3726" coordsize="7649,1099">
              <v:shape style="position:absolute;left:2836;top:-3726;width:7649;height:1099" coordorigin="2836,-3726" coordsize="7649,1099" path="m2836,-3726l2851,-3722,2866,-3717,2882,-3712,2897,-3710,2911,-3705,2926,-3700,2942,-3695,2957,-3690,2971,-3688,2986,-3683,3002,-3678,3017,-3674,3031,-3671,3046,-3666,3062,-3662,3077,-3657,3091,-3654,3106,-3650,3122,-3645,3137,-3640,3151,-3638,3166,-3633,3182,-3628,3197,-3623,3211,-3621,3226,-3616,3242,-3611,3257,-3606,3271,-3604,3286,-3599,3302,-3594,3317,-3592,3331,-3587,3346,-3582,3362,-3580,3377,-3575,3391,-3570,3406,-3566,3422,-3563,3437,-3558,3451,-3554,3466,-3551,3482,-3546,3497,-3542,3511,-3539,3526,-3534,3542,-3532,3557,-3527,3571,-3522,3586,-3520,3602,-3515,3617,-3510,3631,-3508,3646,-3503,3662,-3498,3677,-3496,3691,-3491,3706,-3489,3722,-3484,3737,-3479,3751,-3477,3766,-3472,3782,-3470,3797,-3465,3811,-3460,3826,-3458,3842,-3453,3857,-3450,3871,-3446,3886,-3443,3902,-3438,3917,-3434,3931,-3431,3946,-3426,3962,-3424,3977,-3419,3991,-3417,4006,-3412,4022,-3410,4037,-3405,4051,-3402,4066,-3398,4082,-3395,4097,-3390,4111,-3388,4126,-3383,4142,-3381,4157,-3376,4171,-3374,4186,-3369,4202,-3366,4217,-3362,4231,-3359,4246,-3354,4262,-3352,4277,-3347,4291,-3345,4306,-3340,4322,-3338,4337,-3333,4351,-3330,4366,-3326,4382,-3323,4397,-3318,4411,-3316,4426,-3314,4442,-3309,4457,-3306,4471,-3302,4486,-3299,4502,-3294,4517,-3292,4531,-3290,4546,-3285,4562,-3282,4577,-3278,4591,-3275,4606,-3273,4622,-3268,4637,-3266,4651,-3261,4666,-3258,4682,-3256,4697,-3251,4711,-3249,4726,-3246,4742,-3242,4757,-3239,4771,-3237,4786,-3232,4802,-3230,4817,-3227,4831,-3222,4846,-3220,4862,-3218,4877,-3213,4891,-3210,4906,-3208,4922,-3203,4937,-3201,4951,-3198,4966,-3194,4982,-3191,4997,-3189,5011,-3184,5026,-3182,5042,-3179,5057,-3177,5071,-3172,5086,-3170,5102,-3167,5117,-3162,5131,-3160,5146,-3158,5162,-3155,5177,-3150,5191,-3148,5206,-3146,5222,-3143,5237,-3138,5251,-3136,5266,-3134,5282,-3131,5297,-3126,5311,-3124,5326,-3122,5342,-3119,5357,-3117,5371,-3112,5386,-3110,5402,-3107,5417,-3105,5431,-3102,5446,-3098,5462,-3095,5477,-3093,5491,-3090,5508,-3088,5522,-3083,5537,-3081,5551,-3078,5568,-3076,5582,-3074,5597,-3071,5611,-3069,5628,-3064,5642,-3062,5657,-3059,5671,-3057,5688,-3054,5702,-3052,5717,-3050,5731,-3045,5748,-3042,5762,-3040,5777,-3038,5791,-3035,5808,-3033,5822,-3030,5837,-3028,5851,-3026,5868,-3021,5882,-3018,5897,-3016,5911,-3014,5928,-3011,5942,-3009,5957,-3006,5971,-3004,5988,-3002,6002,-2999,6017,-2997,6031,-2994,6048,-2992,6062,-2990,6077,-2987,6091,-2985,6108,-2982,6122,-2978,6137,-2975,6151,-2973,6168,-2970,6182,-2968,6197,-2966,6211,-2963,6228,-2961,6242,-2958,6257,-2956,6271,-2954,6288,-2951,6302,-2949,6317,-2946,6331,-2944,6348,-2942,6362,-2942,6377,-2939,6391,-2937,6408,-2934,6422,-2932,6437,-2930,6451,-2927,6468,-2925,6482,-2922,6497,-2920,6511,-2918,6528,-2915,6542,-2913,6557,-2910,6571,-2908,6588,-2906,6602,-2903,6617,-2903,6631,-2901,6648,-2898,6662,-2896,6677,-2894,6691,-2891,6708,-2889,6722,-2886,6737,-2884,6751,-2884,6768,-2882,6782,-2879,6797,-2877,6811,-2874,6828,-2872,6842,-2870,6857,-2867,6871,-2867,6888,-2865,6902,-2862,6917,-2860,6931,-2858,6948,-2855,6962,-2855,6977,-2853,6991,-2850,7008,-2848,7022,-2846,7037,-2846,7051,-2843,7068,-2841,7082,-2838,7097,-2836,7111,-2836,7128,-2834,7142,-2831,7157,-2829,7171,-2826,7188,-2826,7202,-2824,7217,-2822,7231,-2819,7248,-2819,7262,-2817,7277,-2814,7291,-2812,7308,-2812,7322,-2810,7337,-2807,7351,-2805,7368,-2805,7382,-2802,7397,-2800,7411,-2798,7428,-2798,7442,-2795,7457,-2793,7471,-2793,7488,-2790,7502,-2788,7517,-2788,7531,-2786,7548,-2783,7562,-2781,7577,-2781,7591,-2778,7608,-2776,7622,-2776,7637,-2774,7651,-2771,7668,-2771,7682,-2769,7697,-2766,7711,-2766,7728,-2764,7742,-2764,7757,-2762,7771,-2759,7788,-2759,7802,-2757,7817,-2754,7831,-2754,7848,-2752,7862,-2752,7877,-2750,7891,-2747,7908,-2747,7922,-2745,7937,-2745,7951,-2742,7968,-2740,7982,-2740,7997,-2738,8011,-2738,8028,-2735,8042,-2733,8057,-2733,8071,-2730,8088,-2730,8102,-2728,8117,-2728,8131,-2726,8148,-2726,8162,-2723,8177,-2723,8191,-2721,8208,-2718,8222,-2718,8237,-2716,8254,-2716,8268,-2714,8282,-2714,8297,-2711,8314,-2711,8328,-2709,8342,-2709,8357,-2706,8374,-2706,8388,-2704,8402,-2704,8417,-2702,8434,-2702,8448,-2702,8462,-2699,8477,-2699,8494,-2697,8508,-2697,8522,-2694,8537,-2694,8554,-2692,8568,-2692,8582,-2690,8597,-2690,8614,-2690,8628,-2687,8642,-2687,8657,-2685,8674,-2685,8688,-2682,8702,-2682,8717,-2682,8734,-2680,8748,-2680,8762,-2678,8777,-2678,8794,-2678,8808,-2675,8822,-2675,8837,-2675,8854,-2673,8868,-2673,8882,-2670,8897,-2670,8914,-2670,8928,-2668,8942,-2668,8957,-2668,8974,-2666,8988,-2666,9002,-2666,9017,-2663,9034,-2663,9048,-2663,9062,-2661,9077,-2661,9094,-2661,9108,-2658,9122,-2658,9137,-2658,9154,-2656,9168,-2656,9182,-2656,9197,-2656,9214,-2654,9228,-2654,9242,-2654,9257,-2651,9274,-2651,9288,-2651,9302,-2651,9317,-2649,9334,-2649,9348,-2649,9362,-2649,9377,-2646,9394,-2646,9408,-2646,9422,-2646,9437,-2644,9454,-2644,9468,-2644,9482,-2644,9497,-2644,9514,-2642,9528,-2642,9542,-2642,9557,-2642,9574,-2639,9648,-2639,9662,-2637,9737,-2637,9754,-2634,9828,-2634,9842,-2632,9962,-2632,9977,-2630,10142,-2630,10157,-2627,10474,-2627,10486,-2627e" filled="f" stroked="t" strokeweight=".75pt" strokecolor="#000000">
                <v:path arrowok="t"/>
              </v:shape>
            </v:group>
            <v:group style="position:absolute;left:3445;top:-575;width:384;height:2" coordorigin="3445,-575" coordsize="384,2">
              <v:shape style="position:absolute;left:3445;top:-575;width:384;height:2" coordorigin="3445,-575" coordsize="384,0" path="m3445,-575l3829,-575e" filled="f" stroked="t" strokeweight="2pt" strokecolor="#497DBA">
                <v:path arrowok="t"/>
              </v:shape>
            </v:group>
            <v:group style="position:absolute;left:3607;top:-604;width:58;height:58" coordorigin="3607,-604" coordsize="58,58">
              <v:shape style="position:absolute;left:3607;top:-604;width:58;height:58" coordorigin="3607,-604" coordsize="58,58" path="m3636,-604l3607,-575,3636,-546,3665,-575,3636,-604e" filled="t" fillcolor="#4F81BC" stroked="f">
                <v:path arrowok="t"/>
                <v:fill/>
              </v:shape>
            </v:group>
            <v:group style="position:absolute;left:3607;top:-604;width:58;height:58" coordorigin="3607,-604" coordsize="58,58">
              <v:shape style="position:absolute;left:3607;top:-604;width:58;height:58" coordorigin="3607,-604" coordsize="58,58" path="m3636,-604l3665,-575,3636,-546,3607,-575,3636,-604xe" filled="f" stroked="t" strokeweight=".72pt" strokecolor="#497DBA">
                <v:path arrowok="t"/>
              </v:shape>
            </v:group>
            <v:group style="position:absolute;left:6010;top:-575;width:384;height:2" coordorigin="6010,-575" coordsize="384,2">
              <v:shape style="position:absolute;left:6010;top:-575;width:384;height:2" coordorigin="6010,-575" coordsize="384,0" path="m6010,-575l6394,-575e" filled="f" stroked="t" strokeweight="2pt" strokecolor="#BD4A47">
                <v:path arrowok="t"/>
              </v:shape>
            </v:group>
            <v:group style="position:absolute;left:6170;top:-606;width:60;height:60" coordorigin="6170,-606" coordsize="60,60">
              <v:shape style="position:absolute;left:6170;top:-606;width:60;height:60" coordorigin="6170,-606" coordsize="60,60" path="m6170,-576l6230,-576e" filled="f" stroked="t" strokeweight="3.1pt" strokecolor="#C0504D">
                <v:path arrowok="t"/>
              </v:shape>
            </v:group>
            <v:group style="position:absolute;left:6170;top:-606;width:60;height:60" coordorigin="6170,-606" coordsize="60,60">
              <v:shape style="position:absolute;left:6170;top:-606;width:60;height:60" coordorigin="6170,-606" coordsize="60,60" path="m6170,-546l6230,-546,6230,-606,6170,-606,6170,-546xe" filled="f" stroked="t" strokeweight=".75pt" strokecolor="#BD4A47">
                <v:path arrowok="t"/>
              </v:shape>
            </v:group>
            <v:group style="position:absolute;left:7688;top:-575;width:384;height:2" coordorigin="7688,-575" coordsize="384,2">
              <v:shape style="position:absolute;left:7688;top:-575;width:384;height:2" coordorigin="7688,-575" coordsize="384,0" path="m7688,-575l8072,-575e" filled="f" stroked="t" strokeweight=".75pt" strokecolor="#000000">
                <v:path arrowok="t"/>
              </v:shape>
            </v:group>
            <v:group style="position:absolute;left:1890;top:-5272;width:8970;height:4950" coordorigin="1890,-5272" coordsize="8970,4950">
              <v:shape style="position:absolute;left:1890;top:-5272;width:8970;height:4950" coordorigin="1890,-5272" coordsize="8970,4950" path="m1890,-322l10860,-322,10860,-5272,1890,-5272,1890,-322xe" filled="f" stroked="t" strokeweight=".75pt" strokecolor="#858585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5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Con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6" w:after="0" w:line="260" w:lineRule="exact"/>
        <w:ind w:left="4583" w:right="3949"/>
        <w:jc w:val="center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mple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0" w:after="0" w:line="191" w:lineRule="exact"/>
        <w:ind w:left="182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60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1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182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32.869995pt;margin-top:12.001491pt;width:11.000004pt;height:97.490005pt;mso-position-horizontal-relative:page;mso-position-vertical-relative:paragraph;z-index:-35112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03" w:lineRule="exact"/>
                    <w:ind w:left="20" w:right="-47"/>
                    <w:jc w:val="left"/>
                    <w:rPr>
                      <w:rFonts w:ascii="Calibri" w:hAnsi="Calibri" w:cs="Calibri" w:eastAsia="Calibri"/>
                      <w:sz w:val="18"/>
                      <w:szCs w:val="18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0"/>
                      <w:w w:val="100"/>
                      <w:b/>
                      <w:bCs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-1"/>
                      <w:w w:val="100"/>
                      <w:b/>
                      <w:bCs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1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-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-1"/>
                      <w:w w:val="100"/>
                      <w:b/>
                      <w:bCs/>
                      <w:position w:val="1"/>
                    </w:rPr>
                    <w:t>A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0"/>
                      <w:w w:val="100"/>
                      <w:b/>
                      <w:bCs/>
                      <w:position w:val="1"/>
                    </w:rPr>
                    <w:t>L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1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1"/>
                      <w:w w:val="100"/>
                      <w:b/>
                      <w:bCs/>
                      <w:position w:val="1"/>
                    </w:rPr>
                    <w:t>O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-1"/>
                      <w:w w:val="100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-1"/>
                      <w:w w:val="100"/>
                      <w:b/>
                      <w:bCs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0"/>
                      <w:w w:val="100"/>
                      <w:b/>
                      <w:bCs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0"/>
                      <w:w w:val="100"/>
                      <w:b/>
                      <w:bCs/>
                      <w:position w:val="1"/>
                    </w:rPr>
                    <w:t>TI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-1"/>
                      <w:w w:val="100"/>
                      <w:b/>
                      <w:bCs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0"/>
                      <w:w w:val="100"/>
                      <w:b/>
                      <w:bCs/>
                      <w:position w:val="1"/>
                    </w:rPr>
                    <w:t>ITY</w:t>
                  </w:r>
                  <w:r>
                    <w:rPr>
                      <w:rFonts w:ascii="Calibri" w:hAnsi="Calibri" w:cs="Calibri" w:eastAsia="Calibri"/>
                      <w:sz w:val="18"/>
                      <w:szCs w:val="18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182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40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exact"/>
        <w:ind w:left="182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30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5" w:after="0" w:line="240" w:lineRule="auto"/>
        <w:ind w:left="1826" w:right="-20"/>
        <w:jc w:val="left"/>
        <w:tabs>
          <w:tab w:pos="652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position w:val="1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=</w:t>
      </w:r>
      <w:r>
        <w:rPr>
          <w:rFonts w:ascii="Calibri" w:hAnsi="Calibri" w:cs="Calibri" w:eastAsia="Calibri"/>
          <w:sz w:val="20"/>
          <w:szCs w:val="20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-1"/>
          <w:w w:val="100"/>
          <w:position w:val="0"/>
        </w:rPr>
        <w:t>-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0.000</w:t>
      </w:r>
      <w:r>
        <w:rPr>
          <w:rFonts w:ascii="Calibri" w:hAnsi="Calibri" w:cs="Calibri" w:eastAsia="Calibri"/>
          <w:sz w:val="20"/>
          <w:szCs w:val="20"/>
          <w:spacing w:val="-1"/>
          <w:w w:val="100"/>
          <w:position w:val="0"/>
        </w:rPr>
        <w:t>7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x</w:t>
      </w:r>
      <w:r>
        <w:rPr>
          <w:rFonts w:ascii="Calibri" w:hAnsi="Calibri" w:cs="Calibri" w:eastAsia="Calibri"/>
          <w:sz w:val="13"/>
          <w:szCs w:val="13"/>
          <w:spacing w:val="0"/>
          <w:w w:val="100"/>
          <w:position w:val="6"/>
        </w:rPr>
        <w:t>2</w:t>
      </w:r>
      <w:r>
        <w:rPr>
          <w:rFonts w:ascii="Calibri" w:hAnsi="Calibri" w:cs="Calibri" w:eastAsia="Calibri"/>
          <w:sz w:val="13"/>
          <w:szCs w:val="13"/>
          <w:spacing w:val="15"/>
          <w:w w:val="100"/>
          <w:position w:val="6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+</w:t>
      </w:r>
      <w:r>
        <w:rPr>
          <w:rFonts w:ascii="Calibri" w:hAnsi="Calibri" w:cs="Calibri" w:eastAsia="Calibri"/>
          <w:sz w:val="20"/>
          <w:szCs w:val="20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0.254x</w:t>
      </w:r>
      <w:r>
        <w:rPr>
          <w:rFonts w:ascii="Calibri" w:hAnsi="Calibri" w:cs="Calibri" w:eastAsia="Calibri"/>
          <w:sz w:val="20"/>
          <w:szCs w:val="20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+</w:t>
      </w:r>
      <w:r>
        <w:rPr>
          <w:rFonts w:ascii="Calibri" w:hAnsi="Calibri" w:cs="Calibri" w:eastAsia="Calibri"/>
          <w:sz w:val="20"/>
          <w:szCs w:val="20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  <w:t>25.939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0" w:after="0" w:line="237" w:lineRule="exact"/>
        <w:ind w:right="1192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R²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=</w:t>
      </w:r>
      <w:r>
        <w:rPr>
          <w:rFonts w:ascii="Calibri" w:hAnsi="Calibri" w:cs="Calibri" w:eastAsia="Calibri"/>
          <w:sz w:val="20"/>
          <w:szCs w:val="20"/>
          <w:spacing w:val="-2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0.9505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0" w:after="0" w:line="192" w:lineRule="exact"/>
        <w:ind w:left="1826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1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9" w:after="0" w:line="240" w:lineRule="auto"/>
        <w:ind w:left="192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6" w:after="0" w:line="240" w:lineRule="exact"/>
        <w:ind w:left="2164" w:right="-20"/>
        <w:jc w:val="left"/>
        <w:tabs>
          <w:tab w:pos="3260" w:val="left"/>
          <w:tab w:pos="4380" w:val="left"/>
          <w:tab w:pos="5540" w:val="left"/>
          <w:tab w:pos="6720" w:val="left"/>
          <w:tab w:pos="7880" w:val="left"/>
          <w:tab w:pos="904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3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auto"/>
        <w:ind w:left="4937" w:right="3293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18"/>
          <w:szCs w:val="18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18"/>
          <w:szCs w:val="1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18"/>
          <w:szCs w:val="18"/>
          <w:spacing w:val="0"/>
          <w:w w:val="100"/>
          <w:b/>
          <w:bCs/>
        </w:rPr>
        <w:t>me</w:t>
      </w:r>
      <w:r>
        <w:rPr>
          <w:rFonts w:ascii="Calibri" w:hAnsi="Calibri" w:cs="Calibri" w:eastAsia="Calibri"/>
          <w:sz w:val="18"/>
          <w:szCs w:val="1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18"/>
          <w:szCs w:val="18"/>
          <w:spacing w:val="-1"/>
          <w:w w:val="99"/>
          <w:b/>
          <w:bCs/>
        </w:rPr>
        <w:t>(</w:t>
      </w:r>
      <w:r>
        <w:rPr>
          <w:rFonts w:ascii="Calibri" w:hAnsi="Calibri" w:cs="Calibri" w:eastAsia="Calibri"/>
          <w:sz w:val="18"/>
          <w:szCs w:val="18"/>
          <w:spacing w:val="1"/>
          <w:w w:val="100"/>
          <w:b/>
          <w:bCs/>
        </w:rPr>
        <w:t>M</w:t>
      </w:r>
      <w:r>
        <w:rPr>
          <w:rFonts w:ascii="Calibri" w:hAnsi="Calibri" w:cs="Calibri" w:eastAsia="Calibri"/>
          <w:sz w:val="18"/>
          <w:szCs w:val="18"/>
          <w:spacing w:val="-1"/>
          <w:w w:val="99"/>
          <w:b/>
          <w:bCs/>
        </w:rPr>
        <w:t>i</w:t>
      </w:r>
      <w:r>
        <w:rPr>
          <w:rFonts w:ascii="Calibri" w:hAnsi="Calibri" w:cs="Calibri" w:eastAsia="Calibri"/>
          <w:sz w:val="18"/>
          <w:szCs w:val="18"/>
          <w:spacing w:val="-1"/>
          <w:w w:val="99"/>
          <w:b/>
          <w:bCs/>
        </w:rPr>
        <w:t>n</w:t>
      </w:r>
      <w:r>
        <w:rPr>
          <w:rFonts w:ascii="Calibri" w:hAnsi="Calibri" w:cs="Calibri" w:eastAsia="Calibri"/>
          <w:sz w:val="18"/>
          <w:szCs w:val="18"/>
          <w:spacing w:val="-1"/>
          <w:w w:val="99"/>
          <w:b/>
          <w:bCs/>
        </w:rPr>
        <w:t>u</w:t>
      </w:r>
      <w:r>
        <w:rPr>
          <w:rFonts w:ascii="Calibri" w:hAnsi="Calibri" w:cs="Calibri" w:eastAsia="Calibri"/>
          <w:sz w:val="18"/>
          <w:szCs w:val="18"/>
          <w:spacing w:val="0"/>
          <w:w w:val="100"/>
          <w:b/>
          <w:bCs/>
        </w:rPr>
        <w:t>te</w:t>
      </w:r>
      <w:r>
        <w:rPr>
          <w:rFonts w:ascii="Calibri" w:hAnsi="Calibri" w:cs="Calibri" w:eastAsia="Calibri"/>
          <w:sz w:val="18"/>
          <w:szCs w:val="18"/>
          <w:spacing w:val="1"/>
          <w:w w:val="99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81" w:after="0" w:line="240" w:lineRule="exact"/>
        <w:ind w:left="1912" w:right="-20"/>
        <w:jc w:val="left"/>
        <w:tabs>
          <w:tab w:pos="4200" w:val="left"/>
          <w:tab w:pos="654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RAW</w:t>
      </w:r>
      <w:r>
        <w:rPr>
          <w:rFonts w:ascii="Calibri" w:hAnsi="Calibri" w:cs="Calibri" w:eastAsia="Calibri"/>
          <w:sz w:val="20"/>
          <w:szCs w:val="20"/>
          <w:spacing w:val="-4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D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T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-5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VAL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MO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V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I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G</w:t>
      </w:r>
      <w:r>
        <w:rPr>
          <w:rFonts w:ascii="Calibri" w:hAnsi="Calibri" w:cs="Calibri" w:eastAsia="Calibri"/>
          <w:sz w:val="20"/>
          <w:szCs w:val="20"/>
          <w:spacing w:val="-8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AV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R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G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P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l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.</w:t>
      </w:r>
      <w:r>
        <w:rPr>
          <w:rFonts w:ascii="Calibri" w:hAnsi="Calibri" w:cs="Calibri" w:eastAsia="Calibri"/>
          <w:sz w:val="20"/>
          <w:szCs w:val="20"/>
          <w:spacing w:val="-4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(MO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V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I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G</w:t>
      </w:r>
      <w:r>
        <w:rPr>
          <w:rFonts w:ascii="Calibri" w:hAnsi="Calibri" w:cs="Calibri" w:eastAsia="Calibri"/>
          <w:sz w:val="20"/>
          <w:szCs w:val="20"/>
          <w:spacing w:val="-7"/>
          <w:w w:val="100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AV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R</w:t>
      </w:r>
      <w:r>
        <w:rPr>
          <w:rFonts w:ascii="Calibri" w:hAnsi="Calibri" w:cs="Calibri" w:eastAsia="Calibri"/>
          <w:sz w:val="20"/>
          <w:szCs w:val="20"/>
          <w:spacing w:val="2"/>
          <w:w w:val="100"/>
        </w:rPr>
        <w:t>A</w:t>
      </w:r>
      <w:r>
        <w:rPr>
          <w:rFonts w:ascii="Calibri" w:hAnsi="Calibri" w:cs="Calibri" w:eastAsia="Calibri"/>
          <w:sz w:val="20"/>
          <w:szCs w:val="20"/>
          <w:spacing w:val="-1"/>
          <w:w w:val="100"/>
        </w:rPr>
        <w:t>G</w:t>
      </w:r>
      <w:r>
        <w:rPr>
          <w:rFonts w:ascii="Calibri" w:hAnsi="Calibri" w:cs="Calibri" w:eastAsia="Calibri"/>
          <w:sz w:val="20"/>
          <w:szCs w:val="20"/>
          <w:spacing w:val="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)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4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92.625pt;margin-top:-274.56311pt;width:452.65pt;height:259.3500pt;mso-position-horizontal-relative:page;mso-position-vertical-relative:paragraph;z-index:-35114" coordorigin="1853,-5491" coordsize="9053,5187">
            <v:group style="position:absolute;left:3553;top:-4990;width:2;height:3184" coordorigin="3553,-4990" coordsize="2,3184">
              <v:shape style="position:absolute;left:3553;top:-4990;width:2;height:3184" coordorigin="3553,-4990" coordsize="0,3184" path="m3553,-1805l3553,-4990e" filled="f" stroked="t" strokeweight=".75pt" strokecolor="#858585">
                <v:path arrowok="t"/>
              </v:shape>
            </v:group>
            <v:group style="position:absolute;left:3553;top:-1805;width:6990;height:2" coordorigin="3553,-1805" coordsize="6990,2">
              <v:shape style="position:absolute;left:3553;top:-1805;width:6990;height:2" coordorigin="3553,-1805" coordsize="6990,0" path="m3553,-1805l10543,-1805e" filled="f" stroked="t" strokeweight=".75pt" strokecolor="#858585">
                <v:path arrowok="t"/>
              </v:shape>
              <v:shape style="position:absolute;left:3499;top:-4615;width:5933;height:1944" type="#_x0000_t75">
                <v:imagedata r:id="rId96" o:title=""/>
              </v:shape>
            </v:group>
            <v:group style="position:absolute;left:3577;top:-4450;width:5778;height:1254" coordorigin="3577,-4450" coordsize="5778,1254">
              <v:shape style="position:absolute;left:3577;top:-4450;width:5778;height:1254" coordorigin="3577,-4450" coordsize="5778,1254" path="m3577,-3196l3588,-3202,3602,-3209,3614,-3216,3626,-3223,3638,-3231,3650,-3238,3662,-3245,3677,-3252,3689,-3259,3701,-3267,3713,-3274,3725,-3279,3737,-3286,3751,-3293,3763,-3300,3775,-3307,3787,-3315,3799,-3322,3811,-3327,3826,-3334,3838,-3341,3850,-3348,3862,-3355,3874,-3360,3886,-3367,3900,-3375,3912,-3382,3924,-3387,3936,-3394,3948,-3401,3960,-3408,3974,-3413,3986,-3420,3998,-3427,4010,-3432,4022,-3439,4034,-3447,4049,-3451,4061,-3459,4073,-3466,4085,-3471,4097,-3478,4109,-3483,4123,-3490,4135,-3497,4147,-3502,4159,-3509,4171,-3514,4183,-3521,4198,-3528,4210,-3533,4222,-3540,4234,-3545,4246,-3552,4258,-3557,4272,-3564,4284,-3569,4296,-3576,4308,-3581,4320,-3588,4332,-3593,4346,-3598,4358,-3605,4370,-3610,4382,-3617,4394,-3622,4406,-3629,4421,-3634,4433,-3639,4445,-3646,4457,-3651,4469,-3658,4481,-3663,4495,-3667,4507,-3675,4519,-3679,4531,-3684,4543,-3691,4555,-3696,4570,-3701,4582,-3708,4594,-3713,4606,-3718,4618,-3723,4630,-3730,4644,-3735,4656,-3739,4668,-3744,4680,-3751,4692,-3756,4704,-3761,4718,-3766,4730,-3771,4742,-3778,4754,-3783,4766,-3787,4778,-3792,4793,-3797,4805,-3802,4817,-3807,4829,-3814,4841,-3819,4853,-3823,4867,-3828,4879,-3833,4891,-3838,4903,-3843,4915,-3847,4927,-3852,4942,-3857,4954,-3862,4966,-3867,4978,-3871,4990,-3876,5002,-3881,5016,-3886,5028,-3891,5040,-3895,5052,-3900,5064,-3905,5076,-3910,5090,-3915,5102,-3919,5114,-3924,5126,-3929,5138,-3934,5150,-3939,5165,-3943,5177,-3948,5189,-3951,5201,-3955,5213,-3960,5225,-3965,5239,-3970,5251,-3975,5263,-3979,5275,-3982,5287,-3987,5299,-3991,5314,-3996,5326,-4001,5338,-4003,5350,-4008,5362,-4013,5374,-4018,5388,-4020,5400,-4025,5412,-4030,5424,-4035,5436,-4037,5448,-4042,5462,-4047,5474,-4049,5486,-4054,5498,-4059,5510,-4061,5522,-4066,5537,-4071,5549,-4073,5561,-4078,5573,-4083,5585,-4085,5597,-4090,5611,-4092,5623,-4097,5635,-4099,5647,-4104,5659,-4109,5671,-4111,5686,-4116,5698,-4119,5710,-4123,5722,-4126,5734,-4131,5746,-4133,5760,-4138,5772,-4140,5784,-4145,5796,-4147,5808,-4152,5820,-4155,5834,-4157,5846,-4162,5858,-4164,5870,-4169,5882,-4171,5894,-4176,5909,-4179,5921,-4181,5933,-4186,5945,-4188,5957,-4191,5969,-4195,5983,-4198,5995,-4200,6007,-4205,6019,-4207,6031,-4210,6043,-4215,6058,-4217,6070,-4219,6082,-4222,6094,-4227,6106,-4229,6118,-4231,6132,-4234,6144,-4239,6156,-4241,6168,-4243,6180,-4246,6192,-4251,6206,-4253,6218,-4255,6230,-4258,6242,-4260,6254,-4263,6266,-4265,6281,-4270,6293,-4272,6305,-4275,6317,-4277,6329,-4279,6341,-4282,6355,-4284,6367,-4287,6379,-4289,6391,-4291,6403,-4294,6415,-4299,6430,-4301,6442,-4303,6454,-4306,6466,-4308,6478,-4311,6490,-4313,6504,-4315,6516,-4318,6528,-4320,6540,-4320,6552,-4323,6564,-4325,6578,-4327,6590,-4330,6602,-4332,6614,-4335,6626,-4337,6638,-4339,6653,-4342,6665,-4344,6677,-4344,6689,-4347,6701,-4349,6713,-4351,6727,-4354,6739,-4356,6751,-4356,6763,-4359,6775,-4361,6787,-4363,6802,-4366,6814,-4366,6826,-4368,6838,-4371,6850,-4373,6862,-4373,6876,-4375,6888,-4378,6900,-4380,6912,-4380,6924,-4383,6936,-4385,6950,-4385,6962,-4387,6974,-4390,6986,-4390,6998,-4392,7010,-4395,7025,-4395,7037,-4397,7049,-4397,7061,-4399,7073,-4402,7085,-4402,7099,-4404,7111,-4404,7123,-4407,7135,-4407,7147,-4409,7159,-4409,7174,-4411,7186,-4414,7198,-4414,7210,-4416,7222,-4416,7234,-4419,7248,-4419,7260,-4419,7272,-4421,7284,-4421,7296,-4423,7308,-4423,7322,-4426,7334,-4426,7346,-4426,7358,-4428,7370,-4428,7382,-4431,7397,-4431,7409,-4431,7421,-4433,7433,-4433,7445,-4433,7457,-4435,7471,-4435,7483,-4435,7495,-4438,7507,-4438,7519,-4438,7531,-4440,7546,-4440,7558,-4440,7570,-4440,7582,-4443,7594,-4443,7606,-4443,7620,-4443,7632,-4443,7644,-4445,7656,-4445,7668,-4445,7680,-4445,7694,-4445,7706,-4447,7793,-4447,7805,-4450,8066,-4450,8078,-4447,8165,-4447,8177,-4445,8239,-4445,8251,-4443,8263,-4443,8275,-4443,8290,-4443,8302,-4440,8314,-4440,8326,-4440,8338,-4440,8350,-4438,8364,-4438,8376,-4438,8388,-4435,8400,-4435,8412,-4435,8424,-4433,8438,-4433,8450,-4433,8462,-4431,8474,-4431,8486,-4431,8498,-4428,8513,-4428,8525,-4428,8537,-4426,8549,-4426,8561,-4423,8573,-4423,8587,-4421,8599,-4421,8611,-4419,8623,-4419,8635,-4419,8647,-4416,8662,-4416,8674,-4414,8686,-4414,8698,-4411,8710,-4411,8722,-4409,8736,-4407,8748,-4407,8760,-4404,8772,-4404,8784,-4402,8796,-4402,8810,-4399,8822,-4397,8834,-4397,8846,-4395,8858,-4395,8870,-4392,8885,-4390,8897,-4390,8909,-4387,8921,-4385,8933,-4385,8945,-4383,8959,-4380,8971,-4380,8983,-4378,8995,-4375,9007,-4373,9019,-4373,9034,-4371,9046,-4368,9058,-4366,9070,-4366,9082,-4363,9094,-4361,9108,-4359,9120,-4356,9132,-4356,9144,-4354,9156,-4351,9168,-4349,9182,-4347,9194,-4344,9206,-4344,9218,-4342,9230,-4339,9242,-4337,9257,-4335,9269,-4332,9281,-4330,9293,-4327,9305,-4325,9317,-4323,9331,-4323,9343,-4320,9355,-4318e" filled="f" stroked="t" strokeweight=".75pt" strokecolor="#000000">
                <v:path arrowok="t"/>
              </v:shape>
            </v:group>
            <v:group style="position:absolute;left:2959;top:-675;width:120;height:120" coordorigin="2959,-675" coordsize="120,120">
              <v:shape style="position:absolute;left:2959;top:-675;width:120;height:120" coordorigin="2959,-675" coordsize="120,120" path="m3019,-675l2959,-615,3019,-555,3079,-615,3019,-675e" filled="t" fillcolor="#4F81BC" stroked="f">
                <v:path arrowok="t"/>
                <v:fill/>
              </v:shape>
            </v:group>
            <v:group style="position:absolute;left:2959;top:-675;width:120;height:120" coordorigin="2959,-675" coordsize="120,120">
              <v:shape style="position:absolute;left:2959;top:-675;width:120;height:120" coordorigin="2959,-675" coordsize="120,120" path="m3019,-675l3079,-615,3019,-555,2959,-615,3019,-675xe" filled="f" stroked="t" strokeweight=".72pt" strokecolor="#497DBA">
                <v:path arrowok="t"/>
              </v:shape>
            </v:group>
            <v:group style="position:absolute;left:5251;top:-675;width:120;height:120" coordorigin="5251,-675" coordsize="120,120">
              <v:shape style="position:absolute;left:5251;top:-675;width:120;height:120" coordorigin="5251,-675" coordsize="120,120" path="m5251,-555l5371,-555,5371,-675,5251,-675,5251,-555e" filled="t" fillcolor="#C0504D" stroked="f">
                <v:path arrowok="t"/>
                <v:fill/>
              </v:shape>
            </v:group>
            <v:group style="position:absolute;left:5251;top:-675;width:120;height:120" coordorigin="5251,-675" coordsize="120,120">
              <v:shape style="position:absolute;left:5251;top:-675;width:120;height:120" coordorigin="5251,-675" coordsize="120,120" path="m5251,-555l5371,-555,5371,-675,5251,-675,5251,-555xe" filled="f" stroked="t" strokeweight=".75pt" strokecolor="#BD4A47">
                <v:path arrowok="t"/>
              </v:shape>
            </v:group>
            <v:group style="position:absolute;left:7471;top:-613;width:384;height:2" coordorigin="7471,-613" coordsize="384,2">
              <v:shape style="position:absolute;left:7471;top:-613;width:384;height:2" coordorigin="7471,-613" coordsize="384,0" path="m7471,-613l7855,-613e" filled="f" stroked="t" strokeweight=".75pt" strokecolor="#000000">
                <v:path arrowok="t"/>
              </v:shape>
            </v:group>
            <v:group style="position:absolute;left:1860;top:-5484;width:9038;height:5172" coordorigin="1860,-5484" coordsize="9038,5172">
              <v:shape style="position:absolute;left:1860;top:-5484;width:9038;height:5172" coordorigin="1860,-5484" coordsize="9038,5172" path="m1860,-312l10898,-312,10898,-5484,1860,-5484,1860,-312xe" filled="f" stroked="t" strokeweight=".75pt" strokecolor="#858585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Con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1100"/>
        </w:sectPr>
      </w:pPr>
      <w:rPr/>
    </w:p>
    <w:p>
      <w:pPr>
        <w:spacing w:before="62" w:after="0" w:line="240" w:lineRule="auto"/>
        <w:ind w:left="100" w:right="4799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ermal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cks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y)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61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4.3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</w:p>
    <w:p>
      <w:pPr>
        <w:spacing w:before="0" w:after="0" w:line="291" w:lineRule="exact"/>
        <w:ind w:left="100" w:right="26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0%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m*K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3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492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ely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.3.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7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4.5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.)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m*K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-2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om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4.4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rick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ime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rick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7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m*K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10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-2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</w:p>
    <w:p>
      <w:pPr>
        <w:spacing w:before="3" w:after="0" w:line="358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*K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ively.</w:t>
      </w:r>
    </w:p>
    <w:p>
      <w:pPr>
        <w:spacing w:before="0" w:after="0" w:line="356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51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W.</w:t>
      </w:r>
    </w:p>
    <w:p>
      <w:pPr>
        <w:spacing w:before="2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Fig.5.3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Fig.5.3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K</w:t>
      </w:r>
      <w:r>
        <w:rPr>
          <w:rFonts w:ascii="Calibri" w:hAnsi="Calibri" w:cs="Calibri" w:eastAsia="Calibri"/>
          <w:sz w:val="24"/>
          <w:szCs w:val="24"/>
          <w:spacing w:val="-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</w:p>
    <w:p>
      <w:pPr>
        <w:spacing w:before="0" w:after="0" w:line="541" w:lineRule="exact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0"/>
        </w:rPr>
        <w:t>𝑚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5"/>
          <w:w w:val="100"/>
          <w:position w:val="20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9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9"/>
        </w:rPr>
        <w:t>  </w:t>
      </w:r>
      <w:r>
        <w:rPr>
          <w:rFonts w:ascii="Calibri" w:hAnsi="Calibri" w:cs="Calibri" w:eastAsia="Calibri"/>
          <w:sz w:val="16"/>
          <w:szCs w:val="16"/>
          <w:spacing w:val="21"/>
          <w:w w:val="100"/>
          <w:position w:val="1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in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ost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ases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n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0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9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9"/>
        </w:rPr>
        <w:t> </w:t>
      </w:r>
      <w:r>
        <w:rPr>
          <w:rFonts w:ascii="Calibri" w:hAnsi="Calibri" w:cs="Calibri" w:eastAsia="Calibri"/>
          <w:sz w:val="16"/>
          <w:szCs w:val="16"/>
          <w:spacing w:val="6"/>
          <w:w w:val="100"/>
          <w:position w:val="1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=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mal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y</w:t>
      </w:r>
      <w:r>
        <w:rPr>
          <w:rFonts w:ascii="Calibri" w:hAnsi="Calibri" w:cs="Calibri" w:eastAsia="Calibri"/>
          <w:sz w:val="24"/>
          <w:szCs w:val="24"/>
          <w:spacing w:val="20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at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o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.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en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ect</w:t>
      </w:r>
      <w:r>
        <w:rPr>
          <w:rFonts w:ascii="Calibri" w:hAnsi="Calibri" w:cs="Calibri" w:eastAsia="Calibri"/>
          <w:sz w:val="24"/>
          <w:szCs w:val="24"/>
          <w:spacing w:val="19"/>
          <w:w w:val="100"/>
          <w:position w:val="2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9" w:lineRule="exact"/>
        <w:ind w:right="1669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-4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right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0" w:after="0" w:line="206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478.179993pt;margin-top:5.580015pt;width:10.68pt;height:.1pt;mso-position-horizontal-relative:page;mso-position-vertical-relative:paragraph;z-index:-35111" coordorigin="9564,112" coordsize="214,2">
            <v:shape style="position:absolute;left:9564;top:112;width:214;height:2" coordorigin="9564,112" coordsize="214,0" path="m9564,112l9777,112e" filled="f" stroked="t" strokeweight=".93997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empera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ermal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-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ivity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2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er’s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2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Q=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2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right="-20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1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244" w:lineRule="exact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as: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8432" w:space="60"/>
            <w:col w:w="1628"/>
          </w:cols>
        </w:sectPr>
      </w:pPr>
      <w:rPr/>
    </w:p>
    <w:p>
      <w:pPr>
        <w:spacing w:before="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271" w:lineRule="exact"/>
        <w:ind w:right="-20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138.860001pt;margin-top:13.306971pt;width:10.68pt;height:.1pt;mso-position-horizontal-relative:page;mso-position-vertical-relative:paragraph;z-index:-35110" coordorigin="2777,266" coordsize="214,2">
            <v:shape style="position:absolute;left:2777;top:266;width:214;height:2" coordorigin="2777,266" coordsize="214,0" path="m2777,266l2991,266e" filled="f" stroked="t" strokeweight=".96401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2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51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-2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-2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-2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4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2"/>
        </w:rPr>
        <w:t>(1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2"/>
        </w:rPr>
        <w:t>+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-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2"/>
        </w:rPr>
        <w:t>𝛽�</w:t>
      </w:r>
      <w:r>
        <w:rPr>
          <w:rFonts w:ascii="Cambria Math" w:hAnsi="Cambria Math" w:cs="Cambria Math" w:eastAsia="Cambria Math"/>
          <w:sz w:val="24"/>
          <w:szCs w:val="24"/>
          <w:spacing w:val="6"/>
          <w:w w:val="100"/>
          <w:position w:val="-2"/>
        </w:rPr>
        <w:t>�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16" w:lineRule="exact"/>
        <w:ind w:right="-20"/>
        <w:jc w:val="left"/>
        <w:tabs>
          <w:tab w:pos="70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6"/>
        </w:rPr>
        <w:t>.A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6"/>
        </w:rPr>
        <w:t>5.1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632" w:space="74"/>
            <w:col w:w="8414"/>
          </w:cols>
        </w:sectPr>
      </w:pPr>
      <w:rPr/>
    </w:p>
    <w:p>
      <w:pPr>
        <w:spacing w:before="0" w:after="0" w:line="170" w:lineRule="exact"/>
        <w:ind w:left="1437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w w:val="100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</w:r>
    </w:p>
    <w:p>
      <w:pPr>
        <w:spacing w:before="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71" w:lineRule="exact"/>
        <w:ind w:left="100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72.024002pt;margin-top:13.288991pt;width:6.12pt;height:.1pt;mso-position-horizontal-relative:page;mso-position-vertical-relative:paragraph;z-index:-35109" coordorigin="1440,266" coordsize="122,2">
            <v:shape style="position:absolute;left:1440;top:266;width:122;height:2" coordorigin="1440,266" coordsize="122,0" path="m1440,266l1563,266e" filled="f" stroked="t" strokeweight=".93997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136" w:lineRule="exact"/>
        <w:ind w:left="223" w:right="-20"/>
        <w:jc w:val="left"/>
        <w:tabs>
          <w:tab w:pos="87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5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=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3"/>
        </w:rPr>
        <w:t>0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5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5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5"/>
        </w:rPr>
        <w:t>𝛽�</w:t>
      </w:r>
      <w:r>
        <w:rPr>
          <w:rFonts w:ascii="Cambria Math" w:hAnsi="Cambria Math" w:cs="Cambria Math" w:eastAsia="Cambria Math"/>
          <w:sz w:val="24"/>
          <w:szCs w:val="24"/>
          <w:spacing w:val="4"/>
          <w:w w:val="100"/>
          <w:position w:val="5"/>
        </w:rPr>
        <w:t>�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)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5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5"/>
        </w:rPr>
        <w:t>5.2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85" w:lineRule="exact"/>
        <w:ind w:left="103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𝐴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1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152" w:lineRule="exact"/>
        <w:ind w:left="208" w:right="-20"/>
        <w:jc w:val="left"/>
        <w:tabs>
          <w:tab w:pos="174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8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8"/>
        </w:rPr>
        <w:t>   </w:t>
      </w:r>
      <w:r>
        <w:rPr>
          <w:rFonts w:ascii="Cambria Math" w:hAnsi="Cambria Math" w:cs="Cambria Math" w:eastAsia="Cambria Math"/>
          <w:sz w:val="17"/>
          <w:szCs w:val="17"/>
          <w:spacing w:val="36"/>
          <w:w w:val="100"/>
          <w:position w:val="-8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7"/>
        </w:rPr>
        <w:t>�</w:t>
        <w:tab/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-7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-7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153" w:lineRule="exact"/>
        <w:ind w:left="372" w:right="-20"/>
        <w:jc w:val="left"/>
        <w:tabs>
          <w:tab w:pos="87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77.424004pt;margin-top:5.9166pt;width:6.12pt;height:.1pt;mso-position-horizontal-relative:page;mso-position-vertical-relative:paragraph;z-index:-35108" coordorigin="1548,118" coordsize="122,2">
            <v:shape style="position:absolute;left:1548;top:118;width:122;height:2" coordorigin="1548,118" coordsize="122,0" path="m1548,118l1671,118e" filled="f" stroked="t" strokeweight=".93997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8"/>
        </w:rPr>
        <w:t>∫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32"/>
          <w:w w:val="100"/>
          <w:position w:val="-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6"/>
        </w:rPr>
        <w:t>𝑑𝑥</w:t>
      </w:r>
      <w:r>
        <w:rPr>
          <w:rFonts w:ascii="Cambria Math" w:hAnsi="Cambria Math" w:cs="Cambria Math" w:eastAsia="Cambria Math"/>
          <w:sz w:val="24"/>
          <w:szCs w:val="24"/>
          <w:spacing w:val="9"/>
          <w:w w:val="100"/>
          <w:position w:val="-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6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-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6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1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17"/>
          <w:w w:val="100"/>
          <w:position w:val="-1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8"/>
        </w:rPr>
        <w:t>∫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8"/>
        </w:rPr>
        <w:t>  </w:t>
      </w:r>
      <w:r>
        <w:rPr>
          <w:rFonts w:ascii="Cambria Math" w:hAnsi="Cambria Math" w:cs="Cambria Math" w:eastAsia="Cambria Math"/>
          <w:sz w:val="24"/>
          <w:szCs w:val="24"/>
          <w:spacing w:val="15"/>
          <w:w w:val="100"/>
          <w:position w:val="-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6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6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6"/>
        </w:rPr>
        <w:t>1</w:t>
      </w:r>
      <w:r>
        <w:rPr>
          <w:rFonts w:ascii="Cambria Math" w:hAnsi="Cambria Math" w:cs="Cambria Math" w:eastAsia="Cambria Math"/>
          <w:sz w:val="24"/>
          <w:szCs w:val="24"/>
          <w:spacing w:val="52"/>
          <w:w w:val="100"/>
          <w:position w:val="-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6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-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6"/>
        </w:rPr>
        <w:t>𝛽�</w:t>
      </w:r>
      <w:r>
        <w:rPr>
          <w:rFonts w:ascii="Cambria Math" w:hAnsi="Cambria Math" w:cs="Cambria Math" w:eastAsia="Cambria Math"/>
          <w:sz w:val="24"/>
          <w:szCs w:val="24"/>
          <w:spacing w:val="6"/>
          <w:w w:val="100"/>
          <w:position w:val="-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-6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-6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-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6"/>
        </w:rPr>
        <w:t>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6"/>
        </w:rPr>
        <w:t>5.3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92" w:lineRule="exact"/>
        <w:ind w:left="211" w:right="-20"/>
        <w:jc w:val="left"/>
        <w:tabs>
          <w:tab w:pos="170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𝐴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  </w:t>
      </w:r>
      <w:r>
        <w:rPr>
          <w:rFonts w:ascii="Cambria Math" w:hAnsi="Cambria Math" w:cs="Cambria Math" w:eastAsia="Cambria Math"/>
          <w:sz w:val="17"/>
          <w:szCs w:val="17"/>
          <w:spacing w:val="29"/>
          <w:w w:val="10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2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250" w:lineRule="exact"/>
        <w:ind w:left="208" w:right="-89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32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=</w:t>
      </w:r>
      <w:r>
        <w:rPr>
          <w:rFonts w:ascii="Cambria Math" w:hAnsi="Cambria Math" w:cs="Cambria Math" w:eastAsia="Cambria Math"/>
          <w:sz w:val="24"/>
          <w:szCs w:val="24"/>
          <w:spacing w:val="15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3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250" w:lineRule="exact"/>
        <w:ind w:right="-77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position w:val="-13"/>
        </w:rPr>
        <w:t>[</w:t>
      </w:r>
      <w:r>
        <w:rPr>
          <w:rFonts w:ascii="Cambria Math" w:hAnsi="Cambria Math" w:cs="Cambria Math" w:eastAsia="Cambria Math"/>
          <w:sz w:val="24"/>
          <w:szCs w:val="24"/>
          <w:spacing w:val="1"/>
          <w:position w:val="-12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-13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0"/>
        </w:rPr>
      </w:r>
    </w:p>
    <w:p>
      <w:pPr>
        <w:spacing w:before="0" w:after="0" w:line="250" w:lineRule="exact"/>
        <w:ind w:right="-89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47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2"/>
        </w:rPr>
        <w:t>)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8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250" w:lineRule="exact"/>
        <w:ind w:right="-20"/>
        <w:jc w:val="left"/>
        <w:tabs>
          <w:tab w:pos="61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2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1"/>
          <w:w w:val="100"/>
          <w:position w:val="-1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4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31"/>
          <w:w w:val="100"/>
          <w:position w:val="-4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1"/>
          <w:w w:val="100"/>
          <w:position w:val="-1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4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31"/>
          <w:w w:val="100"/>
          <w:position w:val="-4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2"/>
        </w:rPr>
        <w:t>)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]</w:t>
        <w:tab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13"/>
        </w:rPr>
        <w:t>5.4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4" w:equalWidth="0">
            <w:col w:w="1052" w:space="107"/>
            <w:col w:w="280" w:space="154"/>
            <w:col w:w="938" w:space="104"/>
            <w:col w:w="7485"/>
          </w:cols>
        </w:sectPr>
      </w:pPr>
      <w:rPr/>
    </w:p>
    <w:p>
      <w:pPr>
        <w:spacing w:before="0" w:after="0" w:line="242" w:lineRule="exact"/>
        <w:ind w:left="259" w:right="-20"/>
        <w:jc w:val="left"/>
        <w:tabs>
          <w:tab w:pos="1040" w:val="left"/>
          <w:tab w:pos="1420" w:val="left"/>
          <w:tab w:pos="1900" w:val="left"/>
          <w:tab w:pos="2440" w:val="left"/>
          <w:tab w:pos="2820" w:val="left"/>
          <w:tab w:pos="336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77.424004pt;margin-top:.808961pt;width:10.8pt;height:.1pt;mso-position-horizontal-relative:page;mso-position-vertical-relative:paragraph;z-index:-35107" coordorigin="1548,16" coordsize="216,2">
            <v:shape style="position:absolute;left:1548;top:16;width:216;height:2" coordorigin="1548,16" coordsize="216,0" path="m1548,16l1764,16e" filled="f" stroked="t" strokeweight=".94003pt" strokecolor="#000000">
              <v:path arrowok="t"/>
            </v:shape>
          </v:group>
          <w10:wrap type="none"/>
        </w:pict>
      </w:r>
      <w:r>
        <w:rPr/>
        <w:pict>
          <v:group style="position:absolute;margin-left:187.339996pt;margin-top:.808961pt;width:6.864pt;height:.1pt;mso-position-horizontal-relative:page;mso-position-vertical-relative:paragraph;z-index:-35106" coordorigin="3747,16" coordsize="137,2">
            <v:shape style="position:absolute;left:3747;top:16;width:137;height:2" coordorigin="3747,16" coordsize="137,0" path="m3747,16l3884,16e" filled="f" stroked="t" strokeweight=".94003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"/>
        </w:rPr>
        <w:t>𝐴</w:t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6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250" w:lineRule="exact"/>
        <w:ind w:left="208" w:right="-89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32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=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5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250" w:lineRule="exact"/>
        <w:ind w:right="-77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position w:val="-13"/>
        </w:rPr>
        <w:t>[</w:t>
      </w:r>
      <w:r>
        <w:rPr>
          <w:rFonts w:ascii="Cambria Math" w:hAnsi="Cambria Math" w:cs="Cambria Math" w:eastAsia="Cambria Math"/>
          <w:sz w:val="24"/>
          <w:szCs w:val="24"/>
          <w:spacing w:val="1"/>
          <w:position w:val="-12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-13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0"/>
        </w:rPr>
      </w:r>
    </w:p>
    <w:p>
      <w:pPr>
        <w:spacing w:before="0" w:after="0" w:line="250" w:lineRule="exact"/>
        <w:ind w:right="-76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250" w:lineRule="exact"/>
        <w:ind w:right="-89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2"/>
        </w:rPr>
        <w:t>)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-1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10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𝛽</w:t>
      </w:r>
      <w:r>
        <w:rPr>
          <w:rFonts w:ascii="Cambria Math" w:hAnsi="Cambria Math" w:cs="Cambria Math" w:eastAsia="Cambria Math"/>
          <w:sz w:val="17"/>
          <w:szCs w:val="17"/>
          <w:spacing w:val="14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2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2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250" w:lineRule="exact"/>
        <w:ind w:right="-76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250" w:lineRule="exact"/>
        <w:ind w:right="-77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1"/>
          <w:position w:val="-12"/>
        </w:rPr>
        <w:t>)</w:t>
      </w:r>
      <w:r>
        <w:rPr>
          <w:rFonts w:ascii="Cambria Math" w:hAnsi="Cambria Math" w:cs="Cambria Math" w:eastAsia="Cambria Math"/>
          <w:sz w:val="24"/>
          <w:szCs w:val="24"/>
          <w:spacing w:val="1"/>
          <w:position w:val="-12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-13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0"/>
          <w:position w:val="0"/>
        </w:rPr>
      </w:r>
    </w:p>
    <w:p>
      <w:pPr>
        <w:spacing w:before="0" w:after="0" w:line="250" w:lineRule="exact"/>
        <w:ind w:right="-76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3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250" w:lineRule="exact"/>
        <w:ind w:right="-20"/>
        <w:jc w:val="left"/>
        <w:tabs>
          <w:tab w:pos="45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3"/>
        </w:rPr>
        <w:t>]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3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3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13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3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8" w:equalWidth="0">
            <w:col w:w="925" w:space="107"/>
            <w:col w:w="280" w:space="149"/>
            <w:col w:w="328" w:space="106"/>
            <w:col w:w="912" w:space="149"/>
            <w:col w:w="328" w:space="104"/>
            <w:col w:w="297" w:space="149"/>
            <w:col w:w="328" w:space="104"/>
            <w:col w:w="5854"/>
          </w:cols>
        </w:sectPr>
      </w:pPr>
      <w:rPr/>
    </w:p>
    <w:p>
      <w:pPr>
        <w:spacing w:before="0" w:after="0" w:line="242" w:lineRule="exact"/>
        <w:ind w:left="259" w:right="-76"/>
        <w:jc w:val="left"/>
        <w:tabs>
          <w:tab w:pos="920" w:val="left"/>
          <w:tab w:pos="1300" w:val="left"/>
          <w:tab w:pos="178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77.424004pt;margin-top:.808991pt;width:10.8pt;height:.1pt;mso-position-horizontal-relative:page;mso-position-vertical-relative:paragraph;z-index:-35105" coordorigin="1548,16" coordsize="216,2">
            <v:shape style="position:absolute;left:1548;top:16;width:216;height:2" coordorigin="1548,16" coordsize="216,0" path="m1548,16l1764,16e" filled="f" stroked="t" strokeweight=".93997pt" strokecolor="#000000">
              <v:path arrowok="t"/>
            </v:shape>
          </v:group>
          <w10:wrap type="none"/>
        </w:pict>
      </w:r>
      <w:r>
        <w:rPr/>
        <w:pict>
          <v:group style="position:absolute;margin-left:181.100006pt;margin-top:.808991pt;width:6.84pt;height:.1pt;mso-position-horizontal-relative:page;mso-position-vertical-relative:paragraph;z-index:-35104" coordorigin="3622,16" coordsize="137,2">
            <v:shape style="position:absolute;left:3622;top:16;width:137;height:2" coordorigin="3622,16" coordsize="137,0" path="m3622,16l3759,16e" filled="f" stroked="t" strokeweight=".93997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"/>
        </w:rPr>
        <w:t>𝐴</w:t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6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242" w:lineRule="exact"/>
        <w:ind w:right="-20"/>
        <w:jc w:val="left"/>
        <w:tabs>
          <w:tab w:pos="460" w:val="left"/>
          <w:tab w:pos="960" w:val="left"/>
          <w:tab w:pos="1340" w:val="left"/>
          <w:tab w:pos="182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6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6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884" w:space="436"/>
            <w:col w:w="7800"/>
          </w:cols>
        </w:sectPr>
      </w:pPr>
      <w:rPr/>
    </w:p>
    <w:p>
      <w:pPr>
        <w:spacing w:before="1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709" w:lineRule="exact"/>
        <w:ind w:left="537" w:right="-81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=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8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31"/>
          <w:w w:val="100"/>
          <w:position w:val="1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3"/>
        </w:rPr>
        <w:t>[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3"/>
        </w:rPr>
        <w:t>1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2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3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407" w:lineRule="exact"/>
        <w:ind w:right="-20"/>
        <w:jc w:val="left"/>
        <w:tabs>
          <w:tab w:pos="72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3"/>
        </w:rPr>
        <w:t>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3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29"/>
          <w:w w:val="100"/>
          <w:position w:val="1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47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52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"/>
        </w:rPr>
        <w:t>)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]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0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45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1"/>
        </w:rPr>
        <w:t>𝑡</w:t>
      </w:r>
      <w:r>
        <w:rPr>
          <w:rFonts w:ascii="Cambria Math" w:hAnsi="Cambria Math" w:cs="Cambria Math" w:eastAsia="Cambria Math"/>
          <w:sz w:val="24"/>
          <w:szCs w:val="24"/>
          <w:spacing w:val="52"/>
          <w:w w:val="100"/>
          <w:position w:val="-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)</w:t>
        <w:tab/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"/>
        </w:rPr>
        <w:t>5.6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302" w:lineRule="exact"/>
        <w:ind w:left="31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147.740005pt;margin-top:-7.051039pt;width:6.84pt;height:.1pt;mso-position-horizontal-relative:page;mso-position-vertical-relative:paragraph;z-index:-35103" coordorigin="2955,-141" coordsize="137,2">
            <v:shape style="position:absolute;left:2955;top:-141;width:137;height:2" coordorigin="2955,-141" coordsize="137,0" path="m2955,-141l3092,-141e" filled="f" stroked="t" strokeweight=".94003pt" strokecolor="#000000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68.5pt;margin-top:-7.86pt;width:79.963080pt;height:8.52pt;mso-position-horizontal-relative:page;mso-position-vertical-relative:paragraph;z-index:-35102" type="#_x0000_t202" filled="f" stroked="f">
            <v:textbox inset="0,0,0,0">
              <w:txbxContent>
                <w:p>
                  <w:pPr>
                    <w:spacing w:before="0" w:after="0" w:line="170" w:lineRule="exact"/>
                    <w:ind w:right="-66"/>
                    <w:jc w:val="left"/>
                    <w:tabs>
                      <w:tab w:pos="480" w:val="left"/>
                      <w:tab w:pos="1000" w:val="left"/>
                      <w:tab w:pos="1500" w:val="left"/>
                    </w:tabs>
                    <w:rPr>
                      <w:rFonts w:ascii="Cambria Math" w:hAnsi="Cambria Math" w:cs="Cambria Math" w:eastAsia="Cambria Math"/>
                      <w:sz w:val="17"/>
                      <w:szCs w:val="17"/>
                    </w:rPr>
                  </w:pPr>
                  <w:rPr/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</w:rPr>
                    <w:t>1</w:t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-34"/>
                      <w:w w:val="100"/>
                    </w:rPr>
                    <w:t> </w:t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</w:rPr>
                    <w:tab/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</w:rPr>
                    <w:t>2</w:t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-34"/>
                      <w:w w:val="100"/>
                    </w:rPr>
                    <w:t> </w:t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</w:rPr>
                    <w:tab/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</w:rPr>
                    <w:t>1</w:t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-34"/>
                      <w:w w:val="100"/>
                    </w:rPr>
                    <w:t> </w:t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</w:rPr>
                    <w:tab/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4"/>
                    </w:rPr>
                    <w:t>2</w:t>
                  </w:r>
                  <w:r>
                    <w:rPr>
                      <w:rFonts w:ascii="Cambria Math" w:hAnsi="Cambria Math" w:cs="Cambria Math" w:eastAsia="Cambria Math"/>
                      <w:sz w:val="17"/>
                      <w:szCs w:val="17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19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504" w:space="118"/>
            <w:col w:w="8498"/>
          </w:cols>
        </w:sectPr>
      </w:pPr>
      <w:rPr/>
    </w:p>
    <w:p>
      <w:pPr>
        <w:spacing w:before="0" w:after="0" w:line="376" w:lineRule="exact"/>
        <w:ind w:left="590" w:right="-20"/>
        <w:jc w:val="left"/>
        <w:tabs>
          <w:tab w:pos="87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4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28"/>
          <w:w w:val="100"/>
          <w:position w:val="-4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[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1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3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8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4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4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-26"/>
          <w:w w:val="100"/>
          <w:position w:val="-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]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8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4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27"/>
          <w:w w:val="100"/>
          <w:position w:val="-4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−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4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9"/>
          <w:w w:val="100"/>
          <w:position w:val="-4"/>
        </w:rPr>
        <w:t>2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"/>
        </w:rPr>
        <w:t>)</w:t>
        <w:tab/>
      </w:r>
      <w:r>
        <w:rPr>
          <w:rFonts w:ascii="Cambria Math" w:hAnsi="Cambria Math" w:cs="Cambria Math" w:eastAsia="Cambria Math"/>
          <w:sz w:val="24"/>
          <w:szCs w:val="24"/>
          <w:spacing w:val="-49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5.7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jc w:val="left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00"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1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416" w:lineRule="exact"/>
        <w:ind w:left="-36" w:right="8245"/>
        <w:jc w:val="center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spacing w:val="1"/>
          <w:position w:val="14"/>
        </w:rPr>
        <w:t>(</w:t>
      </w:r>
      <w:r>
        <w:rPr>
          <w:rFonts w:ascii="Cambria Math" w:hAnsi="Cambria Math" w:cs="Cambria Math" w:eastAsia="Cambria Math"/>
          <w:sz w:val="17"/>
          <w:szCs w:val="17"/>
          <w:spacing w:val="-1"/>
          <w:position w:val="13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6"/>
          <w:w w:val="106"/>
          <w:position w:val="10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1"/>
          <w:w w:val="97"/>
          <w:position w:val="13"/>
        </w:rPr>
        <w:t>+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13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6"/>
          <w:w w:val="106"/>
          <w:position w:val="10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4"/>
        </w:rPr>
        <w:t>)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85" w:lineRule="exact"/>
        <w:ind w:left="214" w:right="8496"/>
        <w:jc w:val="center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127.580002pt;margin-top:-7.051024pt;width:29.76pt;height:.1pt;mso-position-horizontal-relative:page;mso-position-vertical-relative:paragraph;z-index:-35101" coordorigin="2552,-141" coordsize="595,2">
            <v:shape style="position:absolute;left:2552;top:-141;width:595;height:2" coordorigin="2552,-141" coordsize="595,0" path="m2552,-141l3147,-141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2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159" w:space="53"/>
            <w:col w:w="8908"/>
          </w:cols>
        </w:sectPr>
      </w:pPr>
      <w:rPr/>
    </w:p>
    <w:p>
      <w:pPr>
        <w:spacing w:before="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502" w:lineRule="exact"/>
        <w:ind w:left="100" w:right="-82"/>
        <w:jc w:val="left"/>
        <w:rPr>
          <w:rFonts w:ascii="Cambria Math" w:hAnsi="Cambria Math" w:cs="Cambria Math" w:eastAsia="Cambria Math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6"/>
        </w:rPr>
        <w:t>Q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6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31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7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7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  <w:t>1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6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4"/>
          <w:w w:val="100"/>
          <w:position w:val="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28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7"/>
        </w:rPr>
        <w:t>)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  <w:t>.</w:t>
      </w:r>
      <w:r>
        <w:rPr>
          <w:rFonts w:ascii="Cambria Math" w:hAnsi="Cambria Math" w:cs="Cambria Math" w:eastAsia="Cambria Math"/>
          <w:sz w:val="24"/>
          <w:szCs w:val="24"/>
          <w:spacing w:val="-13"/>
          <w:w w:val="100"/>
          <w:position w:val="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6"/>
        </w:rPr>
        <w:t>𝐴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</w:r>
    </w:p>
    <w:p>
      <w:pPr>
        <w:spacing w:before="0" w:after="0" w:line="416" w:lineRule="exact"/>
        <w:ind w:right="-20"/>
        <w:jc w:val="left"/>
        <w:tabs>
          <w:tab w:pos="66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14"/>
        </w:rPr>
        <w:t>(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3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6"/>
          <w:w w:val="100"/>
          <w:position w:val="10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13"/>
        </w:rPr>
        <w:t>−</w:t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13"/>
        </w:rPr>
        <w:t>�</w:t>
      </w:r>
      <w:r>
        <w:rPr>
          <w:rFonts w:ascii="Cambria Math" w:hAnsi="Cambria Math" w:cs="Cambria Math" w:eastAsia="Cambria Math"/>
          <w:sz w:val="14"/>
          <w:szCs w:val="14"/>
          <w:spacing w:val="6"/>
          <w:w w:val="100"/>
          <w:position w:val="10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4"/>
        </w:rPr>
        <w:t>)</w:t>
        <w:tab/>
      </w:r>
      <w:r>
        <w:rPr>
          <w:rFonts w:ascii="Cambria Math" w:hAnsi="Cambria Math" w:cs="Cambria Math" w:eastAsia="Cambria Math"/>
          <w:sz w:val="17"/>
          <w:szCs w:val="17"/>
          <w:spacing w:val="-32"/>
          <w:w w:val="100"/>
          <w:position w:val="14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4"/>
        </w:rPr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1"/>
        </w:rPr>
        <w:t>5.8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85" w:lineRule="exact"/>
        <w:ind w:left="267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185.300003pt;margin-top:-7.051024pt;width:31.704pt;height:.1pt;mso-position-horizontal-relative:page;mso-position-vertical-relative:paragraph;z-index:-35100" coordorigin="3706,-141" coordsize="634,2">
            <v:shape style="position:absolute;left:3706;top:-141;width:634;height:2" coordorigin="3706,-141" coordsize="634,0" path="m3706,-141l4340,-141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2218" w:space="148"/>
            <w:col w:w="7754"/>
          </w:cols>
        </w:sectPr>
      </w:pPr>
      <w:rPr/>
    </w:p>
    <w:p>
      <w:pPr>
        <w:spacing w:before="16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1" w:after="0" w:line="240" w:lineRule="auto"/>
        <w:ind w:left="173" w:right="60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5.3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78" w:lineRule="auto"/>
        <w:ind w:left="100" w:right="-11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ral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ase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%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%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-20"/>
          <w:w w:val="99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(1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"/>
        </w:rPr>
        <w:t>𝑚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5"/>
          <w:w w:val="100"/>
          <w:position w:val="2"/>
        </w:rPr>
        <w:t>�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16"/>
          <w:szCs w:val="16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𝛽</w:t>
      </w:r>
      <w:r>
        <w:rPr>
          <w:rFonts w:ascii="Cambria Math" w:hAnsi="Cambria Math" w:cs="Cambria Math" w:eastAsia="Cambria Math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&lt;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e,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ase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99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99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99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𝛽</w:t>
      </w:r>
      <w:r>
        <w:rPr>
          <w:rFonts w:ascii="Cambria Math" w:hAnsi="Cambria Math" w:cs="Cambria Math" w:eastAsia="Cambria Math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&gt;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𝛽</w:t>
      </w:r>
      <w:r>
        <w:rPr>
          <w:rFonts w:ascii="Cambria Math" w:hAnsi="Cambria Math" w:cs="Cambria Math" w:eastAsia="Cambria Math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&lt;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0.</w:t>
      </w:r>
    </w:p>
    <w:p>
      <w:pPr>
        <w:spacing w:before="15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4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Fig.5.3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similar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78" w:lineRule="auto"/>
        <w:ind w:left="100" w:right="-11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0%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i.e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-1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(1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"/>
        </w:rPr>
        <w:t>𝑚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5"/>
          <w:w w:val="100"/>
          <w:position w:val="2"/>
        </w:rPr>
        <w:t>�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16"/>
          <w:szCs w:val="16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"/>
        </w:rPr>
        <w:t>𝛽</w:t>
      </w:r>
      <w:r>
        <w:rPr>
          <w:rFonts w:ascii="Cambria Math" w:hAnsi="Cambria Math" w:cs="Cambria Math" w:eastAsia="Cambria Math"/>
          <w:sz w:val="24"/>
          <w:szCs w:val="24"/>
          <w:spacing w:val="1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0.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Agai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om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0%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ge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0"/>
        </w:rPr>
        <w:t>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&gt;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0.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16" w:after="0" w:line="240" w:lineRule="auto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efore,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89" w:lineRule="exact"/>
        <w:ind w:left="100" w:right="592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-2"/>
        </w:rPr>
        <w:t>0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152" w:lineRule="exact"/>
        <w:ind w:left="264" w:right="-20"/>
        <w:jc w:val="left"/>
        <w:tabs>
          <w:tab w:pos="130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8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8"/>
        </w:rPr>
        <w:t>   </w:t>
      </w:r>
      <w:r>
        <w:rPr>
          <w:rFonts w:ascii="Cambria Math" w:hAnsi="Cambria Math" w:cs="Cambria Math" w:eastAsia="Cambria Math"/>
          <w:sz w:val="17"/>
          <w:szCs w:val="17"/>
          <w:spacing w:val="36"/>
          <w:w w:val="100"/>
          <w:position w:val="-8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7"/>
        </w:rPr>
        <w:t>�</w:t>
        <w:tab/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-7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-7"/>
        </w:rPr>
        <w:t>2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153" w:lineRule="exact"/>
        <w:ind w:left="427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80.183998pt;margin-top:5.916585pt;width:6.12pt;height:.1pt;mso-position-horizontal-relative:page;mso-position-vertical-relative:paragraph;z-index:-35099" coordorigin="1604,118" coordsize="122,2">
            <v:shape style="position:absolute;left:1604;top:118;width:122;height:2" coordorigin="1604,118" coordsize="122,0" path="m1604,118l1726,118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8"/>
        </w:rPr>
        <w:t>∫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6"/>
        </w:rPr>
        <w:t>𝑑𝑥</w:t>
      </w:r>
      <w:r>
        <w:rPr>
          <w:rFonts w:ascii="Cambria Math" w:hAnsi="Cambria Math" w:cs="Cambria Math" w:eastAsia="Cambria Math"/>
          <w:sz w:val="24"/>
          <w:szCs w:val="24"/>
          <w:spacing w:val="9"/>
          <w:w w:val="100"/>
          <w:position w:val="-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6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8"/>
        </w:rPr>
        <w:t>∫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8"/>
        </w:rPr>
        <w:t>  </w:t>
      </w:r>
      <w:r>
        <w:rPr>
          <w:rFonts w:ascii="Cambria Math" w:hAnsi="Cambria Math" w:cs="Cambria Math" w:eastAsia="Cambria Math"/>
          <w:sz w:val="24"/>
          <w:szCs w:val="24"/>
          <w:spacing w:val="15"/>
          <w:w w:val="100"/>
          <w:position w:val="-8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6"/>
        </w:rPr>
        <w:t>[�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11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28"/>
          <w:w w:val="100"/>
          <w:position w:val="-1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-6"/>
        </w:rPr>
        <w:t>f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-6"/>
        </w:rPr>
        <w:t>(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6"/>
        </w:rPr>
        <w:t>mi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-6"/>
        </w:rPr>
        <w:t>x</w:t>
      </w:r>
      <w:r>
        <w:rPr>
          <w:rFonts w:ascii="Cambria Math" w:hAnsi="Cambria Math" w:cs="Cambria Math" w:eastAsia="Cambria Math"/>
          <w:sz w:val="24"/>
          <w:szCs w:val="24"/>
          <w:spacing w:val="2"/>
          <w:w w:val="100"/>
          <w:position w:val="-6"/>
        </w:rPr>
        <w:t>)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6"/>
        </w:rPr>
        <w:t>dt.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92" w:lineRule="exact"/>
        <w:ind w:left="266" w:right="-20"/>
        <w:jc w:val="left"/>
        <w:tabs>
          <w:tab w:pos="1260" w:val="left"/>
        </w:tabs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𝐴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</w:rPr>
        <w:t>  </w:t>
      </w:r>
      <w:r>
        <w:rPr>
          <w:rFonts w:ascii="Cambria Math" w:hAnsi="Cambria Math" w:cs="Cambria Math" w:eastAsia="Cambria Math"/>
          <w:sz w:val="17"/>
          <w:szCs w:val="17"/>
          <w:spacing w:val="29"/>
          <w:w w:val="100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>0</w:t>
      </w:r>
      <w:r>
        <w:rPr>
          <w:rFonts w:ascii="Cambria Math" w:hAnsi="Cambria Math" w:cs="Cambria Math" w:eastAsia="Cambria Math"/>
          <w:sz w:val="17"/>
          <w:szCs w:val="17"/>
          <w:spacing w:val="-34"/>
          <w:w w:val="100"/>
          <w:position w:val="2"/>
        </w:rPr>
        <w:t> 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2"/>
        </w:rPr>
        <w:tab/>
      </w:r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2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2"/>
        </w:rPr>
        <w:t>1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537994pt;margin-top:8.262085pt;width:11.960004pt;height:87.56726pt;mso-position-horizontal-relative:page;mso-position-vertical-relative:paragraph;z-index:-35097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rmal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4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co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cti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ity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250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8" w:after="0" w:line="240" w:lineRule="auto"/>
        <w:ind w:right="-20"/>
        <w:jc w:val="righ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200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8" w:after="0" w:line="240" w:lineRule="auto"/>
        <w:ind w:right="-20"/>
        <w:jc w:val="righ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150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8" w:after="0" w:line="240" w:lineRule="auto"/>
        <w:ind w:right="-20"/>
        <w:jc w:val="righ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100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8" w:after="0" w:line="240" w:lineRule="auto"/>
        <w:ind w:right="-20"/>
        <w:jc w:val="righ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50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8" w:after="0" w:line="240" w:lineRule="auto"/>
        <w:ind w:right="-20"/>
        <w:jc w:val="righ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4" w:after="0" w:line="240" w:lineRule="auto"/>
        <w:ind w:left="1125" w:right="-20"/>
        <w:jc w:val="left"/>
        <w:rPr>
          <w:rFonts w:ascii="Calibri" w:hAnsi="Calibri" w:cs="Calibri" w:eastAsia="Calibri"/>
          <w:sz w:val="28"/>
          <w:szCs w:val="28"/>
        </w:rPr>
      </w:pPr>
      <w:rPr/>
      <w:r>
        <w:rPr/>
        <w:br w:type="column"/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h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al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C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on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d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u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c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tivi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y/</w:t>
      </w:r>
      <w:r>
        <w:rPr>
          <w:rFonts w:ascii="Calibri" w:hAnsi="Calibri" w:cs="Calibri" w:eastAsia="Calibri"/>
          <w:sz w:val="28"/>
          <w:szCs w:val="28"/>
          <w:color w:val="585858"/>
          <w:spacing w:val="-7"/>
          <w:w w:val="100"/>
        </w:rPr>
        <w:t>P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4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c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4"/>
          <w:w w:val="100"/>
        </w:rPr>
        <w:t>n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a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g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Mix</w:t>
      </w:r>
      <w:r>
        <w:rPr>
          <w:rFonts w:ascii="Calibri" w:hAnsi="Calibri" w:cs="Calibri" w:eastAsia="Calibri"/>
          <w:sz w:val="28"/>
          <w:szCs w:val="28"/>
          <w:color w:val="000000"/>
          <w:spacing w:val="0"/>
          <w:w w:val="100"/>
        </w:rPr>
      </w:r>
    </w:p>
    <w:p>
      <w:pPr>
        <w:spacing w:before="4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-33" w:right="1726"/>
        <w:jc w:val="center"/>
        <w:tabs>
          <w:tab w:pos="700" w:val="left"/>
          <w:tab w:pos="1500" w:val="left"/>
          <w:tab w:pos="2300" w:val="left"/>
          <w:tab w:pos="3080" w:val="left"/>
          <w:tab w:pos="3880" w:val="left"/>
          <w:tab w:pos="4680" w:val="left"/>
          <w:tab w:pos="5460" w:val="left"/>
          <w:tab w:pos="6260" w:val="left"/>
          <w:tab w:pos="7060" w:val="left"/>
        </w:tabs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10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30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40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50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60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70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80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90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60" w:after="0" w:line="240" w:lineRule="exact"/>
        <w:ind w:left="2953" w:right="4762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color w:val="585858"/>
          <w:spacing w:val="0"/>
          <w:w w:val="100"/>
        </w:rPr>
        <w:t>Per</w:t>
      </w:r>
      <w:r>
        <w:rPr>
          <w:rFonts w:ascii="Calibri" w:hAnsi="Calibri" w:cs="Calibri" w:eastAsia="Calibri"/>
          <w:sz w:val="20"/>
          <w:szCs w:val="20"/>
          <w:color w:val="585858"/>
          <w:spacing w:val="-1"/>
          <w:w w:val="100"/>
        </w:rPr>
        <w:t>c</w:t>
      </w:r>
      <w:r>
        <w:rPr>
          <w:rFonts w:ascii="Calibri" w:hAnsi="Calibri" w:cs="Calibri" w:eastAsia="Calibri"/>
          <w:sz w:val="20"/>
          <w:szCs w:val="20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color w:val="585858"/>
          <w:spacing w:val="1"/>
          <w:w w:val="100"/>
        </w:rPr>
        <w:t>n</w:t>
      </w:r>
      <w:r>
        <w:rPr>
          <w:rFonts w:ascii="Calibri" w:hAnsi="Calibri" w:cs="Calibri" w:eastAsia="Calibri"/>
          <w:sz w:val="20"/>
          <w:szCs w:val="20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20"/>
          <w:szCs w:val="20"/>
          <w:color w:val="585858"/>
          <w:spacing w:val="1"/>
          <w:w w:val="100"/>
        </w:rPr>
        <w:t>a</w:t>
      </w:r>
      <w:r>
        <w:rPr>
          <w:rFonts w:ascii="Calibri" w:hAnsi="Calibri" w:cs="Calibri" w:eastAsia="Calibri"/>
          <w:sz w:val="20"/>
          <w:szCs w:val="20"/>
          <w:color w:val="585858"/>
          <w:spacing w:val="0"/>
          <w:w w:val="100"/>
        </w:rPr>
        <w:t>ge</w:t>
      </w:r>
      <w:r>
        <w:rPr>
          <w:rFonts w:ascii="Calibri" w:hAnsi="Calibri" w:cs="Calibri" w:eastAsia="Calibri"/>
          <w:sz w:val="20"/>
          <w:szCs w:val="20"/>
          <w:color w:val="585858"/>
          <w:spacing w:val="-7"/>
          <w:w w:val="100"/>
        </w:rPr>
        <w:t> </w:t>
      </w:r>
      <w:r>
        <w:rPr>
          <w:rFonts w:ascii="Calibri" w:hAnsi="Calibri" w:cs="Calibri" w:eastAsia="Calibri"/>
          <w:sz w:val="20"/>
          <w:szCs w:val="20"/>
          <w:color w:val="585858"/>
          <w:spacing w:val="-1"/>
          <w:w w:val="99"/>
        </w:rPr>
        <w:t>m</w:t>
      </w:r>
      <w:r>
        <w:rPr>
          <w:rFonts w:ascii="Calibri" w:hAnsi="Calibri" w:cs="Calibri" w:eastAsia="Calibri"/>
          <w:sz w:val="20"/>
          <w:szCs w:val="20"/>
          <w:color w:val="585858"/>
          <w:spacing w:val="0"/>
          <w:w w:val="99"/>
        </w:rPr>
        <w:t>ix</w:t>
      </w:r>
      <w:r>
        <w:rPr>
          <w:rFonts w:ascii="Calibri" w:hAnsi="Calibri" w:cs="Calibri" w:eastAsia="Calibri"/>
          <w:sz w:val="20"/>
          <w:szCs w:val="20"/>
          <w:color w:val="000000"/>
          <w:spacing w:val="0"/>
          <w:w w:val="10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929" w:space="121"/>
            <w:col w:w="9070"/>
          </w:cols>
        </w:sectPr>
      </w:pPr>
      <w:rPr/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23" w:after="0" w:line="240" w:lineRule="auto"/>
        <w:ind w:left="1712" w:right="-20"/>
        <w:jc w:val="left"/>
        <w:tabs>
          <w:tab w:pos="4800" w:val="left"/>
        </w:tabs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rmal</w:t>
      </w:r>
      <w:r>
        <w:rPr>
          <w:rFonts w:ascii="Calibri" w:hAnsi="Calibri" w:cs="Calibri" w:eastAsia="Calibri"/>
          <w:sz w:val="18"/>
          <w:szCs w:val="18"/>
          <w:color w:val="585858"/>
          <w:spacing w:val="-5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vi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y</w:t>
      </w:r>
      <w:r>
        <w:rPr>
          <w:rFonts w:ascii="Calibri" w:hAnsi="Calibri" w:cs="Calibri" w:eastAsia="Calibri"/>
          <w:sz w:val="18"/>
          <w:szCs w:val="1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f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R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s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k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rmal</w:t>
      </w:r>
      <w:r>
        <w:rPr>
          <w:rFonts w:ascii="Calibri" w:hAnsi="Calibri" w:cs="Calibri" w:eastAsia="Calibri"/>
          <w:sz w:val="18"/>
          <w:szCs w:val="18"/>
          <w:color w:val="585858"/>
          <w:spacing w:val="-5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vi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y</w:t>
      </w:r>
      <w:r>
        <w:rPr>
          <w:rFonts w:ascii="Calibri" w:hAnsi="Calibri" w:cs="Calibri" w:eastAsia="Calibri"/>
          <w:sz w:val="18"/>
          <w:szCs w:val="1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f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Maiz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s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k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8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16" w:lineRule="exact"/>
        <w:ind w:left="1712" w:right="-20"/>
        <w:jc w:val="left"/>
        <w:tabs>
          <w:tab w:pos="4800" w:val="left"/>
        </w:tabs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rmal</w:t>
      </w:r>
      <w:r>
        <w:rPr>
          <w:rFonts w:ascii="Calibri" w:hAnsi="Calibri" w:cs="Calibri" w:eastAsia="Calibri"/>
          <w:sz w:val="18"/>
          <w:szCs w:val="18"/>
          <w:color w:val="585858"/>
          <w:spacing w:val="-5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vi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y</w:t>
      </w:r>
      <w:r>
        <w:rPr>
          <w:rFonts w:ascii="Calibri" w:hAnsi="Calibri" w:cs="Calibri" w:eastAsia="Calibri"/>
          <w:sz w:val="18"/>
          <w:szCs w:val="1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f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w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g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rmal</w:t>
      </w:r>
      <w:r>
        <w:rPr>
          <w:rFonts w:ascii="Calibri" w:hAnsi="Calibri" w:cs="Calibri" w:eastAsia="Calibri"/>
          <w:sz w:val="18"/>
          <w:szCs w:val="18"/>
          <w:color w:val="585858"/>
          <w:spacing w:val="-5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vi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y</w:t>
      </w:r>
      <w:r>
        <w:rPr>
          <w:rFonts w:ascii="Calibri" w:hAnsi="Calibri" w:cs="Calibri" w:eastAsia="Calibri"/>
          <w:sz w:val="18"/>
          <w:szCs w:val="1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f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Mi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l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l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s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k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7" w:after="0" w:line="240" w:lineRule="auto"/>
        <w:ind w:left="1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71.625pt;margin-top:-195.343109pt;width:423pt;height:180pt;mso-position-horizontal-relative:page;mso-position-vertical-relative:paragraph;z-index:-35098" coordorigin="1433,-3907" coordsize="8460,3600">
            <v:group style="position:absolute;left:2435;top:-3158;width:2;height:1190" coordorigin="2435,-3158" coordsize="2,1190">
              <v:shape style="position:absolute;left:2435;top:-3158;width:2;height:1190" coordorigin="2435,-3158" coordsize="0,1190" path="m2435,-1967l2435,-3158e" filled="f" stroked="t" strokeweight=".75pt" strokecolor="#BEBEBE">
                <v:path arrowok="t"/>
              </v:shape>
            </v:group>
            <v:group style="position:absolute;left:2435;top:-1967;width:7139;height:2" coordorigin="2435,-1967" coordsize="7139,2">
              <v:shape style="position:absolute;left:2435;top:-1967;width:7139;height:2" coordorigin="2435,-1967" coordsize="7139,0" path="m2435,-1967l9574,-1967e" filled="f" stroked="t" strokeweight=".75pt" strokecolor="#BEBEBE">
                <v:path arrowok="t"/>
              </v:shape>
            </v:group>
            <v:group style="position:absolute;left:4021;top:-2855;width:4759;height:274" coordorigin="4021,-2855" coordsize="4759,274">
              <v:shape style="position:absolute;left:4021;top:-2855;width:4759;height:274" coordorigin="4021,-2855" coordsize="4759,274" path="m4021,-2736l4101,-2743,4180,-2750,4259,-2757,4338,-2765,4418,-2774,4497,-2783,4576,-2792,4656,-2801,4735,-2809,4814,-2818,4894,-2826,4973,-2833,5052,-2839,5132,-2845,5211,-2849,5290,-2853,5370,-2855,5449,-2855,5528,-2854,5608,-2852,5687,-2847,5766,-2839,5846,-2829,5925,-2817,6004,-2804,6084,-2789,6163,-2773,6242,-2757,6321,-2739,6401,-2722,6480,-2704,6559,-2686,6639,-2669,6718,-2653,6797,-2638,6877,-2624,6956,-2612,7035,-2602,7115,-2593,7194,-2588,7273,-2584,7353,-2582,7432,-2581,7511,-2582,7591,-2584,7670,-2587,7749,-2591,7829,-2596,7908,-2601,7987,-2608,8067,-2614,8146,-2621,8225,-2628,8305,-2635,8384,-2642,8463,-2649,8543,-2655,8622,-2661,8701,-2666,8781,-2671e" filled="f" stroked="t" strokeweight="1.5pt" strokecolor="#4F81BC">
                <v:path arrowok="t"/>
              </v:shape>
            </v:group>
            <v:group style="position:absolute;left:3970;top:-2784;width:101;height:97" coordorigin="3970,-2784" coordsize="101,97">
              <v:shape style="position:absolute;left:3970;top:-2784;width:101;height:97" coordorigin="3970,-2784" coordsize="101,97" path="m4006,-2784l3987,-2773,3974,-2756,3970,-2734,3974,-2715,3987,-2699,4006,-2689,4033,-2687,4052,-2697,4065,-2714,4070,-2735,4070,-2738,4065,-2757,4053,-2772,4033,-2781,4006,-2784e" filled="t" fillcolor="#4F81BC" stroked="f">
                <v:path arrowok="t"/>
                <v:fill/>
              </v:shape>
            </v:group>
            <v:group style="position:absolute;left:3970;top:-2784;width:101;height:97" coordorigin="3970,-2784" coordsize="101,97">
              <v:shape style="position:absolute;left:3970;top:-2784;width:101;height:97" coordorigin="3970,-2784" coordsize="101,97" path="m4070,-2735l4065,-2714,4052,-2697,4033,-2687,4006,-2689,3987,-2699,3974,-2715,3970,-2734,3974,-2756,3987,-2773,4006,-2784,4033,-2781,4053,-2772,4065,-2757,4070,-2738,4070,-2735xe" filled="f" stroked="t" strokeweight=".72pt" strokecolor="#4F81BC">
                <v:path arrowok="t"/>
              </v:shape>
            </v:group>
            <v:group style="position:absolute;left:5558;top:-2899;width:101;height:97" coordorigin="5558,-2899" coordsize="101,97">
              <v:shape style="position:absolute;left:5558;top:-2899;width:101;height:97" coordorigin="5558,-2899" coordsize="101,97" path="m5595,-2899l5576,-2889,5563,-2871,5558,-2849,5563,-2830,5575,-2815,5595,-2805,5622,-2802,5641,-2812,5654,-2829,5659,-2851,5659,-2853,5654,-2872,5642,-2887,5622,-2896,5595,-2899e" filled="t" fillcolor="#4F81BC" stroked="f">
                <v:path arrowok="t"/>
                <v:fill/>
              </v:shape>
            </v:group>
            <v:group style="position:absolute;left:5558;top:-2899;width:101;height:97" coordorigin="5558,-2899" coordsize="101,97">
              <v:shape style="position:absolute;left:5558;top:-2899;width:101;height:97" coordorigin="5558,-2899" coordsize="101,97" path="m5659,-2851l5654,-2829,5641,-2812,5622,-2802,5595,-2805,5575,-2815,5563,-2830,5558,-2849,5563,-2871,5576,-2889,5595,-2899,5622,-2896,5642,-2887,5654,-2872,5659,-2853,5659,-2851xe" filled="f" stroked="t" strokeweight=".72pt" strokecolor="#4F81BC">
                <v:path arrowok="t"/>
              </v:shape>
            </v:group>
            <v:group style="position:absolute;left:7145;top:-2635;width:101;height:97" coordorigin="7145,-2635" coordsize="101,97">
              <v:shape style="position:absolute;left:7145;top:-2635;width:101;height:97" coordorigin="7145,-2635" coordsize="101,97" path="m7181,-2635l7162,-2625,7150,-2607,7145,-2585,7150,-2566,7162,-2551,7181,-2541,7208,-2538,7227,-2548,7241,-2565,7246,-2587,7246,-2589,7240,-2608,7228,-2623,7208,-2632,7181,-2635e" filled="t" fillcolor="#4F81BC" stroked="f">
                <v:path arrowok="t"/>
                <v:fill/>
              </v:shape>
            </v:group>
            <v:group style="position:absolute;left:7145;top:-2635;width:101;height:97" coordorigin="7145,-2635" coordsize="101,97">
              <v:shape style="position:absolute;left:7145;top:-2635;width:101;height:97" coordorigin="7145,-2635" coordsize="101,97" path="m7246,-2587l7241,-2565,7227,-2548,7208,-2538,7181,-2541,7162,-2551,7150,-2566,7145,-2585,7150,-2607,7162,-2625,7181,-2635,7208,-2632,7228,-2623,7240,-2608,7246,-2589,7246,-2587xe" filled="f" stroked="t" strokeweight=".72pt" strokecolor="#4F81BC">
                <v:path arrowok="t"/>
              </v:shape>
            </v:group>
            <v:group style="position:absolute;left:8731;top:-2719;width:101;height:97" coordorigin="8731,-2719" coordsize="101,97">
              <v:shape style="position:absolute;left:8731;top:-2719;width:101;height:97" coordorigin="8731,-2719" coordsize="101,97" path="m8768,-2719l8749,-2709,8736,-2691,8731,-2669,8736,-2650,8748,-2635,8768,-2625,8794,-2622,8814,-2632,8827,-2649,8832,-2671,8832,-2673,8827,-2692,8814,-2707,8794,-2716,8768,-2719e" filled="t" fillcolor="#4F81BC" stroked="f">
                <v:path arrowok="t"/>
                <v:fill/>
              </v:shape>
            </v:group>
            <v:group style="position:absolute;left:8731;top:-2719;width:101;height:97" coordorigin="8731,-2719" coordsize="101,97">
              <v:shape style="position:absolute;left:8731;top:-2719;width:101;height:97" coordorigin="8731,-2719" coordsize="101,97" path="m8832,-2671l8827,-2649,8814,-2632,8794,-2622,8768,-2625,8748,-2635,8736,-2650,8731,-2669,8736,-2691,8749,-2709,8768,-2719,8794,-2716,8814,-2707,8827,-2692,8832,-2673,8832,-2671xe" filled="f" stroked="t" strokeweight=".72pt" strokecolor="#4F81BC">
                <v:path arrowok="t"/>
              </v:shape>
            </v:group>
            <v:group style="position:absolute;left:4021;top:-2844;width:4759;height:274" coordorigin="4021,-2844" coordsize="4759,274">
              <v:shape style="position:absolute;left:4021;top:-2844;width:4759;height:274" coordorigin="4021,-2844" coordsize="4759,274" path="m4021,-2801l4101,-2796,4180,-2791,4259,-2786,4338,-2780,4418,-2775,4497,-2771,4576,-2766,4656,-2761,4735,-2756,4814,-2751,4894,-2746,4973,-2741,5052,-2735,5132,-2730,5211,-2725,5290,-2720,5370,-2714,5449,-2709,5528,-2703,5608,-2698,5687,-2692,5766,-2684,5846,-2676,5925,-2668,6004,-2659,6084,-2649,6163,-2640,6242,-2630,6321,-2621,6401,-2612,6480,-2603,6559,-2596,6639,-2588,6718,-2582,6797,-2577,6877,-2573,6956,-2571,7035,-2570,7115,-2570,7194,-2573,7273,-2578,7353,-2584,7432,-2592,7511,-2602,7591,-2613,7670,-2625,7749,-2639,7829,-2653,7908,-2668,7987,-2684,8067,-2700,8146,-2717,8225,-2733,8305,-2750,8384,-2767,8463,-2783,8543,-2799,8622,-2815,8701,-2830,8781,-2844e" filled="f" stroked="t" strokeweight="1.5pt" strokecolor="#C0504D">
                <v:path arrowok="t"/>
              </v:shape>
            </v:group>
            <v:group style="position:absolute;left:3970;top:-2849;width:101;height:97" coordorigin="3970,-2849" coordsize="101,97">
              <v:shape style="position:absolute;left:3970;top:-2849;width:101;height:97" coordorigin="3970,-2849" coordsize="101,97" path="m4006,-2849l3987,-2838,3974,-2821,3970,-2798,3974,-2779,3987,-2764,4006,-2754,4033,-2751,4052,-2761,4065,-2778,4070,-2800,4070,-2803,4065,-2822,4053,-2836,4033,-2846,4006,-2849e" filled="t" fillcolor="#C0504D" stroked="f">
                <v:path arrowok="t"/>
                <v:fill/>
              </v:shape>
            </v:group>
            <v:group style="position:absolute;left:3970;top:-2849;width:101;height:97" coordorigin="3970,-2849" coordsize="101,97">
              <v:shape style="position:absolute;left:3970;top:-2849;width:101;height:97" coordorigin="3970,-2849" coordsize="101,97" path="m4070,-2800l4065,-2778,4052,-2761,4033,-2751,4006,-2754,3987,-2764,3974,-2779,3970,-2798,3974,-2821,3987,-2838,4006,-2849,4033,-2846,4053,-2836,4065,-2822,4070,-2803,4070,-2800xe" filled="f" stroked="t" strokeweight=".72pt" strokecolor="#C0504D">
                <v:path arrowok="t"/>
              </v:shape>
            </v:group>
            <v:group style="position:absolute;left:5558;top:-2745;width:101;height:97" coordorigin="5558,-2745" coordsize="101,97">
              <v:shape style="position:absolute;left:5558;top:-2745;width:101;height:97" coordorigin="5558,-2745" coordsize="101,97" path="m5595,-2745l5576,-2735,5563,-2718,5558,-2695,5563,-2676,5575,-2661,5595,-2651,5622,-2648,5641,-2658,5654,-2675,5659,-2697,5659,-2700,5654,-2718,5642,-2733,5622,-2743,5595,-2745e" filled="t" fillcolor="#C0504D" stroked="f">
                <v:path arrowok="t"/>
                <v:fill/>
              </v:shape>
            </v:group>
            <v:group style="position:absolute;left:5558;top:-2745;width:101;height:97" coordorigin="5558,-2745" coordsize="101,97">
              <v:shape style="position:absolute;left:5558;top:-2745;width:101;height:97" coordorigin="5558,-2745" coordsize="101,97" path="m5659,-2697l5654,-2675,5641,-2658,5622,-2648,5595,-2651,5575,-2661,5563,-2676,5558,-2695,5563,-2718,5576,-2735,5595,-2745,5622,-2743,5642,-2733,5654,-2718,5659,-2700,5659,-2697xe" filled="f" stroked="t" strokeweight=".72pt" strokecolor="#C0504D">
                <v:path arrowok="t"/>
              </v:shape>
            </v:group>
            <v:group style="position:absolute;left:7145;top:-2621;width:101;height:97" coordorigin="7145,-2621" coordsize="101,97">
              <v:shape style="position:absolute;left:7145;top:-2621;width:101;height:97" coordorigin="7145,-2621" coordsize="101,97" path="m7181,-2621l7162,-2610,7150,-2593,7145,-2570,7150,-2551,7162,-2536,7181,-2526,7208,-2523,7227,-2533,7241,-2550,7246,-2572,7246,-2575,7240,-2594,7228,-2608,7208,-2618,7181,-2621e" filled="t" fillcolor="#C0504D" stroked="f">
                <v:path arrowok="t"/>
                <v:fill/>
              </v:shape>
            </v:group>
            <v:group style="position:absolute;left:7145;top:-2621;width:101;height:97" coordorigin="7145,-2621" coordsize="101,97">
              <v:shape style="position:absolute;left:7145;top:-2621;width:101;height:97" coordorigin="7145,-2621" coordsize="101,97" path="m7246,-2572l7241,-2550,7227,-2533,7208,-2523,7181,-2526,7162,-2536,7150,-2551,7145,-2570,7150,-2593,7162,-2610,7181,-2621,7208,-2618,7228,-2608,7240,-2594,7246,-2575,7246,-2572xe" filled="f" stroked="t" strokeweight=".72pt" strokecolor="#C0504D">
                <v:path arrowok="t"/>
              </v:shape>
            </v:group>
            <v:group style="position:absolute;left:8731;top:-2892;width:101;height:97" coordorigin="8731,-2892" coordsize="101,97">
              <v:shape style="position:absolute;left:8731;top:-2892;width:101;height:97" coordorigin="8731,-2892" coordsize="101,97" path="m8768,-2892l8749,-2881,8736,-2864,8731,-2842,8736,-2823,8748,-2807,8768,-2797,8794,-2795,8814,-2805,8827,-2822,8832,-2843,8832,-2846,8827,-2865,8814,-2880,8794,-2889,8768,-2892e" filled="t" fillcolor="#C0504D" stroked="f">
                <v:path arrowok="t"/>
                <v:fill/>
              </v:shape>
            </v:group>
            <v:group style="position:absolute;left:8731;top:-2892;width:101;height:97" coordorigin="8731,-2892" coordsize="101,97">
              <v:shape style="position:absolute;left:8731;top:-2892;width:101;height:97" coordorigin="8731,-2892" coordsize="101,97" path="m8832,-2843l8827,-2822,8814,-2805,8794,-2795,8768,-2797,8748,-2807,8736,-2823,8731,-2842,8736,-2864,8749,-2881,8768,-2892,8794,-2889,8814,-2880,8827,-2865,8832,-2846,8832,-2843xe" filled="f" stroked="t" strokeweight=".72pt" strokecolor="#C0504D">
                <v:path arrowok="t"/>
              </v:shape>
            </v:group>
            <v:group style="position:absolute;left:4021;top:-3018;width:4759;height:480" coordorigin="4021,-3018" coordsize="4759,480">
              <v:shape style="position:absolute;left:4021;top:-3018;width:4759;height:480" coordorigin="4021,-3018" coordsize="4759,480" path="m4021,-2930l4101,-2913,4180,-2895,4259,-2877,4338,-2858,4418,-2839,4497,-2820,4576,-2801,4656,-2781,4735,-2762,4814,-2743,4894,-2725,4973,-2707,5052,-2690,5132,-2673,5211,-2657,5290,-2643,5370,-2629,5449,-2617,5528,-2606,5608,-2596,5687,-2588,5766,-2580,5846,-2572,5925,-2565,6004,-2559,6084,-2553,6163,-2549,6242,-2545,6321,-2542,6401,-2539,6480,-2538,6559,-2538,6639,-2539,6718,-2541,6797,-2544,6877,-2548,6956,-2554,7035,-2561,7115,-2569,7194,-2579,7273,-2591,7353,-2604,7432,-2620,7511,-2637,7591,-2657,7670,-2677,7749,-2699,7829,-2722,7908,-2745,7987,-2770,8067,-2795,8146,-2820,8225,-2846,8305,-2872,8384,-2897,8463,-2923,8543,-2947,8622,-2972,8701,-2995,8781,-3018e" filled="f" stroked="t" strokeweight="1.5pt" strokecolor="#9BBA58">
                <v:path arrowok="t"/>
              </v:shape>
            </v:group>
            <v:group style="position:absolute;left:3970;top:-2978;width:101;height:97" coordorigin="3970,-2978" coordsize="101,97">
              <v:shape style="position:absolute;left:3970;top:-2978;width:101;height:97" coordorigin="3970,-2978" coordsize="101,97" path="m4006,-2978l3987,-2968,3974,-2950,3970,-2928,3974,-2909,3987,-2894,4006,-2884,4033,-2881,4052,-2891,4065,-2908,4070,-2930,4070,-2933,4065,-2951,4053,-2966,4033,-2976,4006,-2978e" filled="t" fillcolor="#9BBA58" stroked="f">
                <v:path arrowok="t"/>
                <v:fill/>
              </v:shape>
            </v:group>
            <v:group style="position:absolute;left:3970;top:-2978;width:101;height:97" coordorigin="3970,-2978" coordsize="101,97">
              <v:shape style="position:absolute;left:3970;top:-2978;width:101;height:97" coordorigin="3970,-2978" coordsize="101,97" path="m4070,-2930l4065,-2908,4052,-2891,4033,-2881,4006,-2884,3987,-2894,3974,-2909,3970,-2928,3974,-2950,3987,-2968,4006,-2978,4033,-2976,4053,-2966,4065,-2951,4070,-2933,4070,-2930xe" filled="f" stroked="t" strokeweight=".72pt" strokecolor="#9BBA58">
                <v:path arrowok="t"/>
              </v:shape>
            </v:group>
            <v:group style="position:absolute;left:5558;top:-2645;width:101;height:97" coordorigin="5558,-2645" coordsize="101,97">
              <v:shape style="position:absolute;left:5558;top:-2645;width:101;height:97" coordorigin="5558,-2645" coordsize="101,97" path="m5595,-2645l5576,-2634,5563,-2617,5558,-2594,5563,-2575,5575,-2560,5595,-2550,5622,-2547,5641,-2557,5654,-2574,5659,-2596,5659,-2599,5654,-2618,5642,-2632,5622,-2642,5595,-2645e" filled="t" fillcolor="#9BBA58" stroked="f">
                <v:path arrowok="t"/>
                <v:fill/>
              </v:shape>
            </v:group>
            <v:group style="position:absolute;left:5558;top:-2645;width:101;height:97" coordorigin="5558,-2645" coordsize="101,97">
              <v:shape style="position:absolute;left:5558;top:-2645;width:101;height:97" coordorigin="5558,-2645" coordsize="101,97" path="m5659,-2596l5654,-2574,5641,-2557,5622,-2547,5595,-2550,5575,-2560,5563,-2575,5558,-2594,5563,-2617,5576,-2634,5595,-2645,5622,-2642,5642,-2632,5654,-2618,5659,-2599,5659,-2596xe" filled="f" stroked="t" strokeweight=".72pt" strokecolor="#9BBA58">
                <v:path arrowok="t"/>
              </v:shape>
            </v:group>
            <v:group style="position:absolute;left:7145;top:-2625;width:101;height:97" coordorigin="7145,-2625" coordsize="101,97">
              <v:shape style="position:absolute;left:7145;top:-2625;width:101;height:97" coordorigin="7145,-2625" coordsize="101,97" path="m7181,-2625l7162,-2615,7150,-2598,7145,-2575,7150,-2556,7162,-2541,7181,-2531,7208,-2528,7227,-2538,7241,-2555,7246,-2577,7246,-2580,7240,-2598,7228,-2613,7208,-2623,7181,-2625e" filled="t" fillcolor="#9BBA58" stroked="f">
                <v:path arrowok="t"/>
                <v:fill/>
              </v:shape>
            </v:group>
            <v:group style="position:absolute;left:7145;top:-2625;width:101;height:97" coordorigin="7145,-2625" coordsize="101,97">
              <v:shape style="position:absolute;left:7145;top:-2625;width:101;height:97" coordorigin="7145,-2625" coordsize="101,97" path="m7246,-2577l7241,-2555,7227,-2538,7208,-2528,7181,-2531,7162,-2541,7150,-2556,7145,-2575,7150,-2598,7162,-2615,7181,-2625,7208,-2623,7228,-2613,7240,-2598,7246,-2580,7246,-2577xe" filled="f" stroked="t" strokeweight=".72pt" strokecolor="#9BBA58">
                <v:path arrowok="t"/>
              </v:shape>
            </v:group>
            <v:group style="position:absolute;left:8731;top:-3065;width:101;height:97" coordorigin="8731,-3065" coordsize="101,97">
              <v:shape style="position:absolute;left:8731;top:-3065;width:101;height:97" coordorigin="8731,-3065" coordsize="101,97" path="m8768,-3065l8749,-3054,8736,-3037,8731,-3014,8736,-2995,8748,-2980,8768,-2970,8794,-2967,8814,-2977,8827,-2994,8832,-3016,8832,-3019,8827,-3038,8814,-3052,8794,-3062,8768,-3065e" filled="t" fillcolor="#9BBA58" stroked="f">
                <v:path arrowok="t"/>
                <v:fill/>
              </v:shape>
            </v:group>
            <v:group style="position:absolute;left:8731;top:-3065;width:101;height:97" coordorigin="8731,-3065" coordsize="101,97">
              <v:shape style="position:absolute;left:8731;top:-3065;width:101;height:97" coordorigin="8731,-3065" coordsize="101,97" path="m8832,-3016l8827,-2994,8814,-2977,8794,-2967,8768,-2970,8748,-2980,8736,-2995,8731,-3014,8736,-3037,8749,-3054,8768,-3065,8794,-3062,8814,-3052,8827,-3038,8832,-3019,8832,-3016xe" filled="f" stroked="t" strokeweight=".72pt" strokecolor="#9BBA58">
                <v:path arrowok="t"/>
              </v:shape>
            </v:group>
            <v:group style="position:absolute;left:4021;top:-2859;width:4759;height:214" coordorigin="4021,-2859" coordsize="4759,214">
              <v:shape style="position:absolute;left:4021;top:-2859;width:4759;height:214" coordorigin="4021,-2859" coordsize="4759,214" path="m4021,-2786l4101,-2782,4180,-2777,4259,-2773,4338,-2769,4418,-2764,4497,-2760,4576,-2755,4656,-2751,4735,-2746,4814,-2742,4894,-2737,4973,-2733,5052,-2729,5132,-2725,5211,-2720,5290,-2716,5370,-2713,5449,-2709,5528,-2705,5608,-2702,5687,-2698,5766,-2694,5846,-2690,5925,-2685,6004,-2681,6084,-2676,6163,-2671,6242,-2667,6321,-2663,6401,-2658,6480,-2655,6559,-2651,6639,-2649,6718,-2647,6797,-2645,6877,-2645,6956,-2645,7035,-2646,7115,-2648,7194,-2652,7273,-2656,7353,-2662,7432,-2669,7511,-2677,7591,-2685,7670,-2695,7749,-2705,7829,-2716,7908,-2727,7987,-2739,8067,-2751,8146,-2764,8225,-2776,8305,-2789,8384,-2801,8463,-2813,8543,-2825,8622,-2837,8701,-2848,8781,-2859e" filled="f" stroked="t" strokeweight="1.5pt" strokecolor="#8063A1">
                <v:path arrowok="t"/>
              </v:shape>
            </v:group>
            <v:group style="position:absolute;left:3970;top:-2834;width:101;height:97" coordorigin="3970,-2834" coordsize="101,97">
              <v:shape style="position:absolute;left:3970;top:-2834;width:101;height:97" coordorigin="3970,-2834" coordsize="101,97" path="m4006,-2834l3987,-2824,3974,-2806,3970,-2784,3974,-2765,3987,-2750,4006,-2740,4033,-2737,4052,-2747,4065,-2764,4070,-2786,4070,-2789,4065,-2807,4053,-2822,4033,-2832,4006,-2834e" filled="t" fillcolor="#8063A1" stroked="f">
                <v:path arrowok="t"/>
                <v:fill/>
              </v:shape>
            </v:group>
            <v:group style="position:absolute;left:3970;top:-2834;width:101;height:97" coordorigin="3970,-2834" coordsize="101,97">
              <v:shape style="position:absolute;left:3970;top:-2834;width:101;height:97" coordorigin="3970,-2834" coordsize="101,97" path="m4070,-2786l4065,-2764,4052,-2747,4033,-2737,4006,-2740,3987,-2750,3974,-2765,3970,-2784,3974,-2806,3987,-2824,4006,-2834,4033,-2832,4053,-2822,4065,-2807,4070,-2789,4070,-2786xe" filled="f" stroked="t" strokeweight=".72pt" strokecolor="#8063A1">
                <v:path arrowok="t"/>
              </v:shape>
            </v:group>
            <v:group style="position:absolute;left:5558;top:-2750;width:101;height:97" coordorigin="5558,-2750" coordsize="101,97">
              <v:shape style="position:absolute;left:5558;top:-2750;width:101;height:97" coordorigin="5558,-2750" coordsize="101,97" path="m5595,-2750l5576,-2740,5563,-2722,5558,-2700,5563,-2681,5575,-2666,5595,-2656,5622,-2653,5641,-2663,5654,-2680,5659,-2702,5659,-2705,5654,-2723,5642,-2738,5622,-2748,5595,-2750e" filled="t" fillcolor="#8063A1" stroked="f">
                <v:path arrowok="t"/>
                <v:fill/>
              </v:shape>
            </v:group>
            <v:group style="position:absolute;left:5558;top:-2750;width:101;height:97" coordorigin="5558,-2750" coordsize="101,97">
              <v:shape style="position:absolute;left:5558;top:-2750;width:101;height:97" coordorigin="5558,-2750" coordsize="101,97" path="m5659,-2702l5654,-2680,5641,-2663,5622,-2653,5595,-2656,5575,-2666,5563,-2681,5558,-2700,5563,-2722,5576,-2740,5595,-2750,5622,-2748,5642,-2738,5654,-2723,5659,-2705,5659,-2702xe" filled="f" stroked="t" strokeweight=".72pt" strokecolor="#8063A1">
                <v:path arrowok="t"/>
              </v:shape>
            </v:group>
            <v:group style="position:absolute;left:7145;top:-2700;width:101;height:97" coordorigin="7145,-2700" coordsize="101,97">
              <v:shape style="position:absolute;left:7145;top:-2700;width:101;height:97" coordorigin="7145,-2700" coordsize="101,97" path="m7181,-2700l7162,-2689,7150,-2672,7145,-2650,7150,-2631,7162,-2615,7181,-2605,7208,-2603,7227,-2613,7241,-2630,7246,-2651,7246,-2654,7240,-2673,7228,-2688,7208,-2697,7181,-2700e" filled="t" fillcolor="#8063A1" stroked="f">
                <v:path arrowok="t"/>
                <v:fill/>
              </v:shape>
            </v:group>
            <v:group style="position:absolute;left:7145;top:-2700;width:101;height:97" coordorigin="7145,-2700" coordsize="101,97">
              <v:shape style="position:absolute;left:7145;top:-2700;width:101;height:97" coordorigin="7145,-2700" coordsize="101,97" path="m7246,-2651l7241,-2630,7227,-2613,7208,-2603,7181,-2605,7162,-2615,7150,-2631,7145,-2650,7150,-2672,7162,-2689,7181,-2700,7208,-2697,7228,-2688,7240,-2673,7246,-2654,7246,-2651xe" filled="f" stroked="t" strokeweight=".72pt" strokecolor="#8063A1">
                <v:path arrowok="t"/>
              </v:shape>
            </v:group>
            <v:group style="position:absolute;left:8731;top:-2906;width:101;height:97" coordorigin="8731,-2906" coordsize="101,97">
              <v:shape style="position:absolute;left:8731;top:-2906;width:101;height:97" coordorigin="8731,-2906" coordsize="101,97" path="m8768,-2906l8749,-2896,8736,-2878,8731,-2856,8736,-2837,8748,-2822,8768,-2812,8794,-2809,8814,-2819,8827,-2836,8832,-2858,8832,-2861,8827,-2879,8814,-2894,8794,-2904,8768,-2906e" filled="t" fillcolor="#8063A1" stroked="f">
                <v:path arrowok="t"/>
                <v:fill/>
              </v:shape>
            </v:group>
            <v:group style="position:absolute;left:8731;top:-2906;width:101;height:97" coordorigin="8731,-2906" coordsize="101,97">
              <v:shape style="position:absolute;left:8731;top:-2906;width:101;height:97" coordorigin="8731,-2906" coordsize="101,97" path="m8832,-2858l8827,-2836,8814,-2819,8794,-2809,8768,-2812,8748,-2822,8736,-2837,8731,-2856,8736,-2878,8749,-2896,8768,-2906,8794,-2904,8814,-2894,8827,-2879,8832,-2861,8832,-2858xe" filled="f" stroked="t" strokeweight=".72pt" strokecolor="#8063A1">
                <v:path arrowok="t"/>
              </v:shape>
            </v:group>
            <v:group style="position:absolute;left:2627;top:-911;width:384;height:2" coordorigin="2627,-911" coordsize="384,2">
              <v:shape style="position:absolute;left:2627;top:-911;width:384;height:2" coordorigin="2627,-911" coordsize="384,0" path="m2627,-911l3011,-911e" filled="f" stroked="t" strokeweight="1.5pt" strokecolor="#4F81BC">
                <v:path arrowok="t"/>
              </v:shape>
            </v:group>
            <v:group style="position:absolute;left:2767;top:-961;width:101;height:97" coordorigin="2767,-961" coordsize="101,97">
              <v:shape style="position:absolute;left:2767;top:-961;width:101;height:97" coordorigin="2767,-961" coordsize="101,97" path="m2804,-961l2785,-950,2772,-933,2767,-910,2772,-891,2784,-876,2804,-866,2830,-863,2850,-873,2863,-890,2868,-912,2868,-915,2863,-934,2850,-948,2830,-958,2804,-961e" filled="t" fillcolor="#4F81BC" stroked="f">
                <v:path arrowok="t"/>
                <v:fill/>
              </v:shape>
            </v:group>
            <v:group style="position:absolute;left:2767;top:-961;width:101;height:97" coordorigin="2767,-961" coordsize="101,97">
              <v:shape style="position:absolute;left:2767;top:-961;width:101;height:97" coordorigin="2767,-961" coordsize="101,97" path="m2868,-912l2863,-890,2850,-873,2830,-863,2804,-866,2784,-876,2772,-891,2767,-910,2772,-933,2785,-950,2804,-961,2830,-958,2850,-948,2863,-934,2868,-915,2868,-912xe" filled="f" stroked="t" strokeweight=".75pt" strokecolor="#4F81BC">
                <v:path arrowok="t"/>
              </v:shape>
            </v:group>
            <v:group style="position:absolute;left:5725;top:-911;width:384;height:2" coordorigin="5725,-911" coordsize="384,2">
              <v:shape style="position:absolute;left:5725;top:-911;width:384;height:2" coordorigin="5725,-911" coordsize="384,0" path="m5725,-911l6109,-911e" filled="f" stroked="t" strokeweight="1.5pt" strokecolor="#C0504D">
                <v:path arrowok="t"/>
              </v:shape>
            </v:group>
            <v:group style="position:absolute;left:5866;top:-961;width:101;height:97" coordorigin="5866,-961" coordsize="101,97">
              <v:shape style="position:absolute;left:5866;top:-961;width:101;height:97" coordorigin="5866,-961" coordsize="101,97" path="m5902,-961l5883,-950,5870,-933,5866,-910,5870,-891,5883,-876,5902,-866,5929,-863,5948,-873,5961,-890,5966,-912,5966,-915,5961,-934,5949,-948,5929,-958,5902,-961e" filled="t" fillcolor="#C0504D" stroked="f">
                <v:path arrowok="t"/>
                <v:fill/>
              </v:shape>
            </v:group>
            <v:group style="position:absolute;left:5866;top:-961;width:101;height:97" coordorigin="5866,-961" coordsize="101,97">
              <v:shape style="position:absolute;left:5866;top:-961;width:101;height:97" coordorigin="5866,-961" coordsize="101,97" path="m5966,-912l5961,-890,5948,-873,5929,-863,5902,-866,5883,-876,5870,-891,5866,-910,5870,-933,5883,-950,5902,-961,5929,-958,5949,-948,5961,-934,5966,-915,5966,-912xe" filled="f" stroked="t" strokeweight=".75pt" strokecolor="#C0504D">
                <v:path arrowok="t"/>
              </v:shape>
            </v:group>
            <v:group style="position:absolute;left:2627;top:-573;width:384;height:2" coordorigin="2627,-573" coordsize="384,2">
              <v:shape style="position:absolute;left:2627;top:-573;width:384;height:2" coordorigin="2627,-573" coordsize="384,0" path="m2627,-573l3011,-573e" filled="f" stroked="t" strokeweight="1.5pt" strokecolor="#9BBA58">
                <v:path arrowok="t"/>
              </v:shape>
            </v:group>
            <v:group style="position:absolute;left:2767;top:-622;width:101;height:97" coordorigin="2767,-622" coordsize="101,97">
              <v:shape style="position:absolute;left:2767;top:-622;width:101;height:97" coordorigin="2767,-622" coordsize="101,97" path="m2804,-622l2785,-612,2772,-594,2767,-572,2772,-553,2784,-538,2804,-528,2830,-525,2850,-535,2863,-552,2868,-574,2868,-577,2863,-595,2850,-610,2830,-620,2804,-622e" filled="t" fillcolor="#9BBA58" stroked="f">
                <v:path arrowok="t"/>
                <v:fill/>
              </v:shape>
            </v:group>
            <v:group style="position:absolute;left:2767;top:-622;width:101;height:97" coordorigin="2767,-622" coordsize="101,97">
              <v:shape style="position:absolute;left:2767;top:-622;width:101;height:97" coordorigin="2767,-622" coordsize="101,97" path="m2868,-574l2863,-552,2850,-535,2830,-525,2804,-528,2784,-538,2772,-553,2767,-572,2772,-594,2785,-612,2804,-622,2830,-620,2850,-610,2863,-595,2868,-577,2868,-574xe" filled="f" stroked="t" strokeweight=".75pt" strokecolor="#9BBA58">
                <v:path arrowok="t"/>
              </v:shape>
            </v:group>
            <v:group style="position:absolute;left:5725;top:-573;width:384;height:2" coordorigin="5725,-573" coordsize="384,2">
              <v:shape style="position:absolute;left:5725;top:-573;width:384;height:2" coordorigin="5725,-573" coordsize="384,0" path="m5725,-573l6109,-573e" filled="f" stroked="t" strokeweight="1.5pt" strokecolor="#8063A1">
                <v:path arrowok="t"/>
              </v:shape>
            </v:group>
            <v:group style="position:absolute;left:5866;top:-622;width:101;height:97" coordorigin="5866,-622" coordsize="101,97">
              <v:shape style="position:absolute;left:5866;top:-622;width:101;height:97" coordorigin="5866,-622" coordsize="101,97" path="m5902,-622l5883,-612,5870,-594,5866,-572,5870,-553,5883,-538,5902,-528,5929,-525,5948,-535,5961,-552,5966,-574,5966,-577,5961,-595,5949,-610,5929,-620,5902,-622e" filled="t" fillcolor="#8063A1" stroked="f">
                <v:path arrowok="t"/>
                <v:fill/>
              </v:shape>
            </v:group>
            <v:group style="position:absolute;left:5866;top:-622;width:101;height:97" coordorigin="5866,-622" coordsize="101,97">
              <v:shape style="position:absolute;left:5866;top:-622;width:101;height:97" coordorigin="5866,-622" coordsize="101,97" path="m5966,-574l5961,-552,5948,-535,5929,-525,5902,-528,5883,-538,5870,-553,5866,-572,5870,-594,5883,-612,5902,-622,5929,-620,5949,-610,5961,-595,5966,-577,5966,-574xe" filled="f" stroked="t" strokeweight=".75pt" strokecolor="#8063A1">
                <v:path arrowok="t"/>
              </v:shape>
            </v:group>
            <v:group style="position:absolute;left:1440;top:-3899;width:8445;height:3585" coordorigin="1440,-3899" coordsize="8445,3585">
              <v:shape style="position:absolute;left:1440;top:-3899;width:8445;height:3585" coordorigin="1440,-3899" coordsize="8445,3585" path="m1440,-314l9885,-314,9885,-3899,1440,-3899,1440,-314xe" filled="f" stroked="t" strokeweight=".75pt" strokecolor="#D9D9D9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</w:rPr>
        <w:t>5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r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l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o</w:t>
      </w:r>
      <w:r>
        <w:rPr>
          <w:rFonts w:ascii="Arial" w:hAnsi="Arial" w:cs="Arial" w:eastAsia="Arial"/>
          <w:sz w:val="18"/>
          <w:szCs w:val="18"/>
          <w:spacing w:val="-2"/>
          <w:w w:val="100"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u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i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ty</w:t>
      </w:r>
      <w:r>
        <w:rPr>
          <w:rFonts w:ascii="Arial" w:hAnsi="Arial" w:cs="Arial" w:eastAsia="Arial"/>
          <w:sz w:val="18"/>
          <w:szCs w:val="18"/>
          <w:spacing w:val="-3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r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s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r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t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g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x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g</w:t>
      </w:r>
      <w:r>
        <w:rPr>
          <w:rFonts w:ascii="Arial" w:hAnsi="Arial" w:cs="Arial" w:eastAsia="Arial"/>
          <w:sz w:val="18"/>
          <w:szCs w:val="18"/>
          <w:spacing w:val="-2"/>
          <w:w w:val="100"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c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</w:rPr>
        <w:t>u</w:t>
      </w:r>
      <w:r>
        <w:rPr>
          <w:rFonts w:ascii="Arial" w:hAnsi="Arial" w:cs="Arial" w:eastAsia="Arial"/>
          <w:sz w:val="18"/>
          <w:szCs w:val="18"/>
          <w:spacing w:val="-2"/>
          <w:w w:val="100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s</w:t>
      </w:r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3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Dust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xed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th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8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41" w:after="0" w:line="240" w:lineRule="auto"/>
        <w:ind w:left="100" w:right="4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20%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m*K)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345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4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Ph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cal</w:t>
      </w:r>
      <w:r>
        <w:rPr>
          <w:rFonts w:ascii="Calibri" w:hAnsi="Calibri" w:cs="Calibri" w:eastAsia="Calibri"/>
          <w:sz w:val="24"/>
          <w:szCs w:val="24"/>
          <w:spacing w:val="-9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cal</w:t>
      </w:r>
      <w:r>
        <w:rPr>
          <w:rFonts w:ascii="Calibri" w:hAnsi="Calibri" w:cs="Calibri" w:eastAsia="Calibri"/>
          <w:sz w:val="24"/>
          <w:szCs w:val="24"/>
          <w:spacing w:val="-7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Pr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ck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24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rs’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ersion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millet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0" w:after="0" w:line="292" w:lineRule="exact"/>
        <w:ind w:left="100" w:right="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%</w:t>
      </w:r>
      <w:r>
        <w:rPr>
          <w:rFonts w:ascii="Calibri" w:hAnsi="Calibri" w:cs="Calibri" w:eastAsia="Calibri"/>
          <w:sz w:val="24"/>
          <w:szCs w:val="24"/>
          <w:spacing w:val="5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rice</w:t>
      </w:r>
      <w:r>
        <w:rPr>
          <w:rFonts w:ascii="Calibri" w:hAnsi="Calibri" w:cs="Calibri" w:eastAsia="Calibri"/>
          <w:sz w:val="24"/>
          <w:szCs w:val="24"/>
          <w:spacing w:val="5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sk</w:t>
      </w:r>
      <w:r>
        <w:rPr>
          <w:rFonts w:ascii="Calibri" w:hAnsi="Calibri" w:cs="Calibri" w:eastAsia="Calibri"/>
          <w:sz w:val="24"/>
          <w:szCs w:val="24"/>
          <w:spacing w:val="5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4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5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5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5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sion</w:t>
      </w:r>
      <w:r>
        <w:rPr>
          <w:rFonts w:ascii="Calibri" w:hAnsi="Calibri" w:cs="Calibri" w:eastAsia="Calibri"/>
          <w:sz w:val="24"/>
          <w:szCs w:val="24"/>
          <w:spacing w:val="5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5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</w:t>
      </w:r>
      <w:r>
        <w:rPr>
          <w:rFonts w:ascii="Calibri" w:hAnsi="Calibri" w:cs="Calibri" w:eastAsia="Calibri"/>
          <w:sz w:val="24"/>
          <w:szCs w:val="24"/>
          <w:spacing w:val="4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les.</w:t>
      </w:r>
    </w:p>
    <w:p>
      <w:pPr>
        <w:spacing w:before="1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essive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4.7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ases.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olino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yemi,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0" w:after="0" w:line="292" w:lineRule="exact"/>
        <w:ind w:left="156" w:right="5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essive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ype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57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essive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ad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est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-2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2" w:after="0" w:line="240" w:lineRule="auto"/>
        <w:ind w:left="100" w:right="6208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5.2.5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per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597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W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pe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It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R1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empera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Fig.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5,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R1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evel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24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°C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ill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Ex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Air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ise,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ay,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ase.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versely,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id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eff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own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Fig.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5.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igh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ow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versa.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veal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R1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ett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rigs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rise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ively.</w:t>
      </w:r>
    </w:p>
    <w:p>
      <w:pPr>
        <w:spacing w:before="1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(or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egligi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milarly,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67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5.2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5.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2</w:t>
      </w:r>
      <w:r>
        <w:rPr>
          <w:rFonts w:ascii="Calibri" w:hAnsi="Calibri" w:cs="Calibri" w:eastAsia="Calibri"/>
          <w:sz w:val="24"/>
          <w:szCs w:val="24"/>
          <w:spacing w:val="-8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Su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8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AR1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A)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.4°C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.3°C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ays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°C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4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r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d</w:t>
      </w:r>
      <w:r>
        <w:rPr>
          <w:rFonts w:ascii="Calibri" w:hAnsi="Calibri" w:cs="Calibri" w:eastAsia="Calibri"/>
          <w:sz w:val="16"/>
          <w:szCs w:val="16"/>
          <w:spacing w:val="23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;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st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(re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;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1).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It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A3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igh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en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It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Fig.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igh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9.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.AT)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rary,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rly,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(or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(or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(or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very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small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eglig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rly,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0" w:after="0" w:line="359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4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session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A)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22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ise,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</w:p>
    <w:p>
      <w:pPr>
        <w:spacing w:before="0" w:after="0" w:line="294" w:lineRule="exact"/>
        <w:ind w:left="100" w:right="4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.2°C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9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Fig.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8,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an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at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vari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1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696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R1,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O2,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3548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erfo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ce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x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rime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473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W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.8°C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°C.</w:t>
      </w:r>
    </w:p>
    <w:p>
      <w:pPr>
        <w:spacing w:before="0" w:after="0" w:line="360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rica.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outdoo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?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mass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verage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31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rage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°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4"/>
          <w:szCs w:val="24"/>
          <w:spacing w:val="-11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served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i.e.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</w:p>
    <w:p>
      <w:pPr>
        <w:spacing w:before="0" w:after="0" w:line="292" w:lineRule="exact"/>
        <w:ind w:left="100" w:right="932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39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50" w:lineRule="exact"/>
        <w:ind w:left="1617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-9"/>
        </w:rPr>
        <w:t>18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0" w:after="0" w:line="206" w:lineRule="exact"/>
        <w:ind w:left="991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147.860001pt;margin-top:5.58pt;width:9.84pt;height:.1pt;mso-position-horizontal-relative:page;mso-position-vertical-relative:paragraph;z-index:-35096" coordorigin="2957,112" coordsize="197,2">
            <v:shape style="position:absolute;left:2957;top:112;width:197;height:2" coordorigin="2957,112" coordsize="197,0" path="m2957,112l3154,112e" filled="f" stroked="t" strokeweight=".94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-2"/>
        </w:rPr>
        <w:t>Ŋ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3"/>
        </w:rPr>
        <w:t>r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-3"/>
        </w:rPr>
        <w:t>i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-3"/>
        </w:rPr>
        <w:t>g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3"/>
        </w:rPr>
        <w:t>A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-2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right="-20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1"/>
        </w:rPr>
        <w:t>31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244" w:lineRule="exact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2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6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  <w:position w:val="2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5.9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814" w:space="55"/>
            <w:col w:w="8251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840" w:right="-7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Ŋ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r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i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g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B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74" w:lineRule="exact"/>
        <w:ind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br w:type="column"/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3"/>
        </w:rPr>
        <w:t>14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86" w:lineRule="exact"/>
        <w:ind w:left="252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140.059998pt;margin-top:-.42pt;width:9.84pt;height:.1pt;mso-position-horizontal-relative:page;mso-position-vertical-relative:paragraph;z-index:-35095" coordorigin="2801,-8" coordsize="197,2">
            <v:shape style="position:absolute;left:2801;top:-8;width:197;height:2" coordorigin="2801,-8" coordsize="197,0" path="m2801,-8l2998,-8e" filled="f" stroked="t" strokeweight=".94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00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  <w:position w:val="1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1"/>
        </w:rPr>
        <w:t>31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406" w:space="55"/>
            <w:col w:w="8659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0" w:after="0" w:line="274" w:lineRule="exact"/>
        <w:ind w:right="-20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144.5pt;margin-top:13.288976pt;width:9.84pt;height:.1pt;mso-position-horizontal-relative:page;mso-position-vertical-relative:paragraph;z-index:-35094" coordorigin="2890,266" coordsize="197,2">
            <v:shape style="position:absolute;left:2890;top:266;width:197;height:2" coordorigin="2890,266" coordsize="197,0" path="m2890,266l3087,266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3"/>
        </w:rPr>
        <w:t>10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86" w:lineRule="exact"/>
        <w:ind w:left="9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Ŋ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1"/>
        </w:rPr>
        <w:t>r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-1"/>
        </w:rPr>
        <w:t>i</w:t>
      </w:r>
      <w:r>
        <w:rPr>
          <w:rFonts w:ascii="Calibri" w:hAnsi="Calibri" w:cs="Calibri" w:eastAsia="Calibri"/>
          <w:sz w:val="16"/>
          <w:szCs w:val="16"/>
          <w:spacing w:val="-1"/>
          <w:w w:val="100"/>
          <w:i/>
          <w:position w:val="-1"/>
        </w:rPr>
        <w:t>g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1"/>
        </w:rPr>
        <w:t>C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-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right="-20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4"/>
          <w:position w:val="1"/>
        </w:rPr>
        <w:t>31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br w:type="column"/>
      </w:r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.25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........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...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40" w:right="460"/>
          <w:cols w:num="2" w:equalWidth="0">
            <w:col w:w="1747" w:space="55"/>
            <w:col w:w="8318"/>
          </w:cols>
        </w:sectPr>
      </w:pPr>
      <w:rPr/>
    </w:p>
    <w:p>
      <w:pPr>
        <w:spacing w:before="0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12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7318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ummer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o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8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ay,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air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efore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out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e.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Rig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</w:p>
    <w:p>
      <w:pPr>
        <w:spacing w:before="1" w:after="0" w:line="361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als.</w:t>
      </w:r>
    </w:p>
    <w:p>
      <w:pPr>
        <w:jc w:val="both"/>
        <w:spacing w:after="0"/>
        <w:sectPr>
          <w:type w:val="continuous"/>
          <w:pgSz w:w="11920" w:h="16840"/>
          <w:pgMar w:top="1380" w:bottom="280" w:left="1340" w:right="460"/>
        </w:sectPr>
      </w:pPr>
      <w:rPr/>
    </w:p>
    <w:p>
      <w:pPr>
        <w:spacing w:before="62" w:after="0" w:line="240" w:lineRule="auto"/>
        <w:ind w:left="100" w:right="6377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5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Summa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K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lowest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(m*K)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35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W,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291" w:lineRule="exact"/>
        <w:ind w:left="100" w:right="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%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1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0%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rice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0%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gave</w:t>
      </w:r>
      <w:r>
        <w:rPr>
          <w:rFonts w:ascii="Calibri" w:hAnsi="Calibri" w:cs="Calibri" w:eastAsia="Calibri"/>
          <w:sz w:val="24"/>
          <w:szCs w:val="24"/>
          <w:spacing w:val="1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1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1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est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478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gave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.99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(m*K)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W.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e,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5%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st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vary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io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0%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ric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gave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y,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</w:p>
    <w:p>
      <w:pPr>
        <w:spacing w:before="0" w:after="0" w:line="357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m*K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51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-2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ively</w:t>
      </w:r>
      <w:r>
        <w:rPr>
          <w:rFonts w:ascii="Calibri" w:hAnsi="Calibri" w:cs="Calibri" w:eastAsia="Calibri"/>
          <w:sz w:val="24"/>
          <w:szCs w:val="24"/>
          <w:spacing w:val="-2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rick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rises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%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ms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</w:p>
    <w:p>
      <w:pPr>
        <w:spacing w:before="2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This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eq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tness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/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rs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s.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62" w:after="0" w:line="240" w:lineRule="auto"/>
        <w:ind w:left="3793" w:right="3778"/>
        <w:jc w:val="center"/>
        <w:rPr>
          <w:rFonts w:ascii="Arial" w:hAnsi="Arial" w:cs="Arial" w:eastAsia="Arial"/>
          <w:sz w:val="36"/>
          <w:szCs w:val="36"/>
        </w:rPr>
      </w:pPr>
      <w:rPr/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</w:rPr>
        <w:t>H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AP</w:t>
      </w:r>
      <w:r>
        <w:rPr>
          <w:rFonts w:ascii="Arial" w:hAnsi="Arial" w:cs="Arial" w:eastAsia="Arial"/>
          <w:sz w:val="36"/>
          <w:szCs w:val="36"/>
          <w:spacing w:val="2"/>
          <w:w w:val="100"/>
          <w:b/>
          <w:bCs/>
        </w:rPr>
        <w:t>T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ER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SIX</w:t>
      </w:r>
      <w:r>
        <w:rPr>
          <w:rFonts w:ascii="Arial" w:hAnsi="Arial" w:cs="Arial" w:eastAsia="Arial"/>
          <w:sz w:val="36"/>
          <w:szCs w:val="36"/>
          <w:spacing w:val="0"/>
          <w:w w:val="100"/>
        </w:rPr>
      </w:r>
    </w:p>
    <w:p>
      <w:pPr>
        <w:spacing w:before="1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971" w:right="2960"/>
        <w:jc w:val="center"/>
        <w:rPr>
          <w:rFonts w:ascii="Arial" w:hAnsi="Arial" w:cs="Arial" w:eastAsia="Arial"/>
          <w:sz w:val="32"/>
          <w:szCs w:val="32"/>
        </w:rPr>
      </w:pPr>
      <w:rPr/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VALIDA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2"/>
          <w:w w:val="100"/>
          <w:b/>
          <w:bCs/>
        </w:rPr>
        <w:t>I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32"/>
          <w:szCs w:val="32"/>
          <w:spacing w:val="-18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32"/>
          <w:szCs w:val="32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RESUL</w:t>
      </w:r>
      <w:r>
        <w:rPr>
          <w:rFonts w:ascii="Arial" w:hAnsi="Arial" w:cs="Arial" w:eastAsia="Arial"/>
          <w:sz w:val="32"/>
          <w:szCs w:val="32"/>
          <w:spacing w:val="2"/>
          <w:w w:val="99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S</w:t>
      </w:r>
      <w:r>
        <w:rPr>
          <w:rFonts w:ascii="Arial" w:hAnsi="Arial" w:cs="Arial" w:eastAsia="Arial"/>
          <w:sz w:val="32"/>
          <w:szCs w:val="32"/>
          <w:spacing w:val="0"/>
          <w:w w:val="100"/>
        </w:rPr>
      </w:r>
    </w:p>
    <w:p>
      <w:pPr>
        <w:spacing w:before="3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8253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v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erview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100" w:right="5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eck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racy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3478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Val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Us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her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v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3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etermi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ials.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2" w:lineRule="exact"/>
        <w:ind w:left="100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EP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ally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6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ecimen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ave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age</w:t>
      </w:r>
      <w:r>
        <w:rPr>
          <w:rFonts w:ascii="Calibri" w:hAnsi="Calibri" w:cs="Calibri" w:eastAsia="Calibri"/>
          <w:sz w:val="24"/>
          <w:szCs w:val="24"/>
          <w:spacing w:val="-1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1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The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5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0"/>
        </w:rPr>
        <w:t> </w:t>
      </w:r>
      <w:r>
        <w:rPr>
          <w:rFonts w:ascii="Calibri" w:hAnsi="Calibri" w:cs="Calibri" w:eastAsia="Calibri"/>
          <w:sz w:val="16"/>
          <w:szCs w:val="16"/>
          <w:spacing w:val="-2"/>
          <w:w w:val="100"/>
          <w:position w:val="8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all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est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s.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The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es.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81" w:after="0" w:line="240" w:lineRule="auto"/>
        <w:ind w:left="100" w:right="2063"/>
        <w:jc w:val="both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Table</w:t>
      </w:r>
      <w:r>
        <w:rPr>
          <w:rFonts w:ascii="Arial" w:hAnsi="Arial" w:cs="Arial" w:eastAsia="Arial"/>
          <w:sz w:val="20"/>
          <w:szCs w:val="20"/>
          <w:spacing w:val="-5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6</w:t>
      </w:r>
      <w:r>
        <w:rPr>
          <w:rFonts w:ascii="Arial" w:hAnsi="Arial" w:cs="Arial" w:eastAsia="Arial"/>
          <w:sz w:val="20"/>
          <w:szCs w:val="20"/>
          <w:spacing w:val="2"/>
          <w:w w:val="100"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1</w:t>
      </w:r>
      <w:r>
        <w:rPr>
          <w:rFonts w:ascii="Arial" w:hAnsi="Arial" w:cs="Arial" w:eastAsia="Arial"/>
          <w:sz w:val="20"/>
          <w:szCs w:val="20"/>
          <w:spacing w:val="-3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p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c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ifi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c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ati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ns</w:t>
      </w:r>
      <w:r>
        <w:rPr>
          <w:rFonts w:ascii="Arial" w:hAnsi="Arial" w:cs="Arial" w:eastAsia="Arial"/>
          <w:sz w:val="20"/>
          <w:szCs w:val="20"/>
          <w:spacing w:val="-14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f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20"/>
          <w:szCs w:val="20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the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m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a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20"/>
          <w:szCs w:val="20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c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onductivi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20"/>
          <w:szCs w:val="20"/>
          <w:spacing w:val="-12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quip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en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20"/>
          <w:szCs w:val="20"/>
          <w:spacing w:val="-11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ou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c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20"/>
          <w:szCs w:val="20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(As</w:t>
      </w:r>
      <w:r>
        <w:rPr>
          <w:rFonts w:ascii="Arial" w:hAnsi="Arial" w:cs="Arial" w:eastAsia="Arial"/>
          <w:sz w:val="20"/>
          <w:szCs w:val="20"/>
          <w:spacing w:val="1"/>
          <w:w w:val="100"/>
          <w:b/>
          <w:bCs/>
        </w:rPr>
        <w:t>h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20"/>
          <w:szCs w:val="20"/>
          <w:spacing w:val="3"/>
          <w:w w:val="100"/>
          <w:b/>
          <w:bCs/>
        </w:rPr>
        <w:t>u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,</w:t>
      </w:r>
      <w:r>
        <w:rPr>
          <w:rFonts w:ascii="Arial" w:hAnsi="Arial" w:cs="Arial" w:eastAsia="Arial"/>
          <w:sz w:val="20"/>
          <w:szCs w:val="20"/>
          <w:spacing w:val="-8"/>
          <w:w w:val="100"/>
          <w:b/>
          <w:bCs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2</w:t>
      </w:r>
      <w:r>
        <w:rPr>
          <w:rFonts w:ascii="Arial" w:hAnsi="Arial" w:cs="Arial" w:eastAsia="Arial"/>
          <w:sz w:val="20"/>
          <w:szCs w:val="20"/>
          <w:spacing w:val="2"/>
          <w:w w:val="100"/>
          <w:b/>
          <w:bCs/>
        </w:rPr>
        <w:t>0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1</w:t>
      </w:r>
      <w:r>
        <w:rPr>
          <w:rFonts w:ascii="Arial" w:hAnsi="Arial" w:cs="Arial" w:eastAsia="Arial"/>
          <w:sz w:val="20"/>
          <w:szCs w:val="20"/>
          <w:spacing w:val="-1"/>
          <w:w w:val="100"/>
          <w:b/>
          <w:bCs/>
        </w:rPr>
        <w:t>0</w:t>
      </w:r>
      <w:r>
        <w:rPr>
          <w:rFonts w:ascii="Arial" w:hAnsi="Arial" w:cs="Arial" w:eastAsia="Arial"/>
          <w:sz w:val="20"/>
          <w:szCs w:val="20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6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98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06.104892pt;height:197.39250pt;mso-position-horizontal-relative:char;mso-position-vertical-relative:line" type="#_x0000_t75">
            <v:imagedata r:id="rId98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3820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Val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Us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x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peri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en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g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rises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19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87.319302pt;height:249.1125pt;mso-position-horizontal-relative:char;mso-position-vertical-relative:line" type="#_x0000_t75">
            <v:imagedata r:id="rId99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95" w:after="0" w:line="240" w:lineRule="auto"/>
        <w:ind w:left="100" w:right="6360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on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6.1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avier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okes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S)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NumType w:start="120"/>
          <w:pgMar w:footer="1000" w:header="0" w:top="1340" w:bottom="1200" w:left="1340" w:right="460"/>
          <w:footerReference w:type="default" r:id="rId97"/>
          <w:pgSz w:w="11920" w:h="16840"/>
        </w:sectPr>
      </w:pPr>
      <w:rPr/>
    </w:p>
    <w:p>
      <w:pPr>
        <w:spacing w:before="41" w:after="0" w:line="360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loyed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aic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employing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mesh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“co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verged”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(Ka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9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124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83.510415pt;height:234.6975pt;mso-position-horizontal-relative:char;mso-position-vertical-relative:line" type="#_x0000_t75">
            <v:imagedata r:id="rId100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4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6669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6.2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(8.3°C)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.8K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.8°C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957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31.473068pt;height:245.145pt;mso-position-horizontal-relative:char;mso-position-vertical-relative:line" type="#_x0000_t75">
            <v:imagedata r:id="rId101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3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37" w:after="0" w:line="240" w:lineRule="auto"/>
        <w:ind w:left="4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ot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4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17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6.3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alls.</w:t>
      </w:r>
    </w:p>
    <w:p>
      <w:pPr>
        <w:spacing w:before="7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16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20.804838pt;height:257.985pt;mso-position-horizontal-relative:char;mso-position-vertical-relative:line" type="#_x0000_t75">
            <v:imagedata r:id="rId102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4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320" w:bottom="1200" w:left="1040" w:right="460"/>
          <w:pgSz w:w="11920" w:h="16840"/>
        </w:sectPr>
      </w:pPr>
      <w:rPr/>
    </w:p>
    <w:p>
      <w:pPr>
        <w:spacing w:before="41" w:after="0" w:line="359" w:lineRule="auto"/>
        <w:ind w:left="117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0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25.407294pt;height:223.9875pt;mso-position-horizontal-relative:char;mso-position-vertical-relative:line" type="#_x0000_t75">
            <v:imagedata r:id="rId103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4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400" w:right="7118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5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for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400" w:right="4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6.5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jace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jc w:val="both"/>
        <w:spacing w:after="0"/>
        <w:sectPr>
          <w:pgMar w:header="0" w:footer="1000" w:top="1380" w:bottom="1200" w:left="1040" w:right="46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505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84.002093pt;height:273.36pt;mso-position-horizontal-relative:char;mso-position-vertical-relative:line" type="#_x0000_t75">
            <v:imagedata r:id="rId104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4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40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ture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K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17" w:right="39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3K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°C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ecifical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erat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near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incr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ase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with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hei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7" w:right="2224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Val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for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mal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ivity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rt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ebo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4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17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logg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1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17" w:right="379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91" w:right="-20"/>
        <w:jc w:val="left"/>
        <w:tabs>
          <w:tab w:pos="85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Λ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10</w:t>
      </w:r>
      <w:r>
        <w:rPr>
          <w:rFonts w:ascii="Calibri" w:hAnsi="Calibri" w:cs="Calibri" w:eastAsia="Calibri"/>
          <w:sz w:val="16"/>
          <w:szCs w:val="16"/>
          <w:spacing w:val="17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Φ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L/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2A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(T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h</w:t>
      </w:r>
      <w:r>
        <w:rPr>
          <w:rFonts w:ascii="Calibri" w:hAnsi="Calibri" w:cs="Calibri" w:eastAsia="Calibri"/>
          <w:sz w:val="16"/>
          <w:szCs w:val="16"/>
          <w:spacing w:val="18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)</w:t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6.1)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8" w:lineRule="auto"/>
        <w:ind w:left="117" w:right="3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e,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Λ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10</w:t>
      </w:r>
      <w:r>
        <w:rPr>
          <w:rFonts w:ascii="Calibri" w:hAnsi="Calibri" w:cs="Calibri" w:eastAsia="Calibri"/>
          <w:sz w:val="16"/>
          <w:szCs w:val="16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10</w:t>
      </w:r>
      <w:r>
        <w:rPr>
          <w:rFonts w:ascii="Calibri" w:hAnsi="Calibri" w:cs="Calibri" w:eastAsia="Calibri"/>
          <w:sz w:val="24"/>
          <w:szCs w:val="24"/>
          <w:spacing w:val="14"/>
          <w:w w:val="100"/>
          <w:position w:val="2"/>
        </w:rPr>
        <w:t> 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1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mK),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Φ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2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),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ess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of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les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4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16"/>
          <w:szCs w:val="16"/>
          <w:spacing w:val="1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empera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re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at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ace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(K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38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la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</w:p>
    <w:p>
      <w:pPr>
        <w:jc w:val="both"/>
        <w:spacing w:after="0"/>
        <w:sectPr>
          <w:pgMar w:header="0" w:footer="1000" w:top="1320" w:bottom="1200" w:left="1040" w:right="460"/>
          <w:pgSz w:w="11920" w:h="16840"/>
        </w:sectPr>
      </w:pPr>
      <w:rPr/>
    </w:p>
    <w:p>
      <w:pPr>
        <w:spacing w:before="62" w:after="0" w:line="319" w:lineRule="exact"/>
        <w:ind w:left="100" w:right="-20"/>
        <w:jc w:val="left"/>
        <w:rPr>
          <w:rFonts w:ascii="Cambria" w:hAnsi="Cambria" w:cs="Cambria" w:eastAsia="Cambria"/>
          <w:sz w:val="28"/>
          <w:szCs w:val="28"/>
        </w:rPr>
      </w:pPr>
      <w:rPr/>
      <w:r>
        <w:rPr/>
        <w:pict>
          <v:group style="position:absolute;margin-left:99.720001pt;margin-top:35.557751pt;width:429pt;height:130.705000pt;mso-position-horizontal-relative:page;mso-position-vertical-relative:paragraph;z-index:-35092" coordorigin="1994,711" coordsize="8580,2614">
            <v:group style="position:absolute;left:2505;top:964;width:4126;height:1969" coordorigin="2505,964" coordsize="4126,1969">
              <v:shape style="position:absolute;left:2505;top:964;width:4126;height:1969" coordorigin="2505,964" coordsize="4126,1969" path="m2505,2933l6631,2933,6631,964,2505,964,2505,2933xe" filled="f" stroked="t" strokeweight="2pt" strokecolor="#000000">
                <v:path arrowok="t"/>
              </v:shape>
            </v:group>
            <v:group style="position:absolute;left:2535;top:719;width:389;height:207" coordorigin="2535,719" coordsize="389,207">
              <v:shape style="position:absolute;left:2535;top:719;width:389;height:207" coordorigin="2535,719" coordsize="389,207" path="m2535,926l2924,719e" filled="f" stroked="t" strokeweight=".75pt" strokecolor="#000000">
                <v:path arrowok="t"/>
              </v:shape>
            </v:group>
            <v:group style="position:absolute;left:2910;top:719;width:4110;height:8" coordorigin="2910,719" coordsize="4110,8">
              <v:shape style="position:absolute;left:2910;top:719;width:4110;height:8" coordorigin="2910,719" coordsize="4110,8" path="m2910,719l7020,727e" filled="f" stroked="t" strokeweight=".75pt" strokecolor="#000000">
                <v:path arrowok="t"/>
              </v:shape>
            </v:group>
            <v:group style="position:absolute;left:6662;top:727;width:389;height:207" coordorigin="6662,727" coordsize="389,207">
              <v:shape style="position:absolute;left:6662;top:727;width:389;height:207" coordorigin="6662,727" coordsize="389,207" path="m6662,934l7051,727e" filled="f" stroked="t" strokeweight=".75pt" strokecolor="#000000">
                <v:path arrowok="t"/>
              </v:shape>
            </v:group>
            <v:group style="position:absolute;left:7051;top:727;width:2;height:2282" coordorigin="7051,727" coordsize="2,2282">
              <v:shape style="position:absolute;left:7051;top:727;width:2;height:2282" coordorigin="7051,727" coordsize="0,2282" path="m7051,727l7051,3009e" filled="f" stroked="t" strokeweight=".75pt" strokecolor="#000000">
                <v:path arrowok="t"/>
              </v:shape>
            </v:group>
            <v:group style="position:absolute;left:6662;top:2693;width:389;height:207" coordorigin="6662,2693" coordsize="389,207">
              <v:shape style="position:absolute;left:6662;top:2693;width:389;height:207" coordorigin="6662,2693" coordsize="389,207" path="m6662,2900l7051,2693e" filled="f" stroked="t" strokeweight=".75pt" strokecolor="#000000">
                <v:path arrowok="t"/>
              </v:shape>
            </v:group>
            <v:group style="position:absolute;left:2535;top:2900;width:2;height:316" coordorigin="2535,2900" coordsize="2,316">
              <v:shape style="position:absolute;left:2535;top:2900;width:2;height:316" coordorigin="2535,2900" coordsize="0,316" path="m2535,2900l2535,3216e" filled="f" stroked="t" strokeweight=".75pt" strokecolor="#000000">
                <v:path arrowok="t"/>
              </v:shape>
            </v:group>
            <v:group style="position:absolute;left:6662;top:2900;width:2;height:316" coordorigin="6662,2900" coordsize="2,316">
              <v:shape style="position:absolute;left:6662;top:2900;width:2;height:316" coordorigin="6662,2900" coordsize="0,316" path="m6662,2900l6662,3216e" filled="f" stroked="t" strokeweight=".75pt" strokecolor="#000000">
                <v:path arrowok="t"/>
              </v:shape>
            </v:group>
            <v:group style="position:absolute;left:2535;top:3099;width:120;height:119" coordorigin="2535,3099" coordsize="120,119">
              <v:shape style="position:absolute;left:2535;top:3099;width:120;height:119" coordorigin="2535,3099" coordsize="120,119" path="m2655,3099l2535,3158,2655,3218,2655,3168,2635,3168,2635,3148,2655,3148,2655,3099e" filled="t" fillcolor="#000000" stroked="f">
                <v:path arrowok="t"/>
                <v:fill/>
              </v:shape>
            </v:group>
            <v:group style="position:absolute;left:6541;top:3099;width:100;height:119" coordorigin="6541,3099" coordsize="100,119">
              <v:shape style="position:absolute;left:6541;top:3099;width:100;height:119" coordorigin="6541,3099" coordsize="100,119" path="m6541,3099l6541,3218,6641,3168,6561,3168,6561,3148,6641,3148,6541,3099e" filled="t" fillcolor="#000000" stroked="f">
                <v:path arrowok="t"/>
                <v:fill/>
              </v:shape>
            </v:group>
            <v:group style="position:absolute;left:2635;top:3158;width:3906;height:2" coordorigin="2635,3158" coordsize="3906,2">
              <v:shape style="position:absolute;left:2635;top:3158;width:3906;height:2" coordorigin="2635,3158" coordsize="3906,0" path="m2635,3158l6541,3158e" filled="f" stroked="t" strokeweight="1.1pt" strokecolor="#000000">
                <v:path arrowok="t"/>
              </v:shape>
            </v:group>
            <v:group style="position:absolute;left:6561;top:3148;width:100;height:20" coordorigin="6561,3148" coordsize="100,20">
              <v:shape style="position:absolute;left:6561;top:3148;width:100;height:20" coordorigin="6561,3148" coordsize="100,20" path="m6641,3148l6561,3148,6561,3168,6641,3168,6661,3158,6641,3148e" filled="t" fillcolor="#000000" stroked="f">
                <v:path arrowok="t"/>
                <v:fill/>
              </v:shape>
            </v:group>
            <v:group style="position:absolute;left:7051;top:2854;width:134;height:109" coordorigin="7051,2854" coordsize="134,109">
              <v:shape style="position:absolute;left:7051;top:2854;width:134;height:109" coordorigin="7051,2854" coordsize="134,109" path="m7128,2854l7051,2963,7185,2960,7166,2925,7143,2925,7134,2907,7152,2898,7128,2854e" filled="t" fillcolor="#000000" stroked="f">
                <v:path arrowok="t"/>
                <v:fill/>
              </v:shape>
            </v:group>
            <v:group style="position:absolute;left:7134;top:2898;width:27;height:27" coordorigin="7134,2898" coordsize="27,27">
              <v:shape style="position:absolute;left:7134;top:2898;width:27;height:27" coordorigin="7134,2898" coordsize="27,27" path="m7152,2898l7134,2907,7143,2925,7161,2916,7152,2898e" filled="t" fillcolor="#000000" stroked="f">
                <v:path arrowok="t"/>
                <v:fill/>
              </v:shape>
            </v:group>
            <v:group style="position:absolute;left:7143;top:2916;width:23;height:9" coordorigin="7143,2916" coordsize="23,9">
              <v:shape style="position:absolute;left:7143;top:2916;width:23;height:9" coordorigin="7143,2916" coordsize="23,9" path="m7161,2916l7143,2925,7166,2925,7161,2916e" filled="t" fillcolor="#000000" stroked="f">
                <v:path arrowok="t"/>
                <v:fill/>
              </v:shape>
            </v:group>
            <v:group style="position:absolute;left:7152;top:2749;width:292;height:167" coordorigin="7152,2749" coordsize="292,167">
              <v:shape style="position:absolute;left:7152;top:2749;width:292;height:167" coordorigin="7152,2749" coordsize="292,167" path="m7435,2749l7152,2898,7161,2916,7444,2766,7435,2749e" filled="t" fillcolor="#000000" stroked="f">
                <v:path arrowok="t"/>
                <v:fill/>
              </v:shape>
            </v:group>
            <v:group style="position:absolute;left:2082;top:934;width:452;height:2" coordorigin="2082,934" coordsize="452,2">
              <v:shape style="position:absolute;left:2082;top:934;width:452;height:2" coordorigin="2082,934" coordsize="452,0" path="m2534,934l2082,934e" filled="f" stroked="t" strokeweight=".75pt" strokecolor="#000000">
                <v:path arrowok="t"/>
              </v:shape>
            </v:group>
            <v:group style="position:absolute;left:2101;top:2900;width:433;height:2" coordorigin="2101,2900" coordsize="433,2">
              <v:shape style="position:absolute;left:2101;top:2900;width:433;height:2" coordorigin="2101,2900" coordsize="433,0" path="m2534,2900l2101,2900e" filled="f" stroked="t" strokeweight=".75pt" strokecolor="#000000">
                <v:path arrowok="t"/>
              </v:shape>
            </v:group>
            <v:group style="position:absolute;left:2258;top:2772;width:110;height:120" coordorigin="2258,2772" coordsize="110,120">
              <v:shape style="position:absolute;left:2258;top:2772;width:110;height:120" coordorigin="2258,2772" coordsize="110,120" path="m2308,2772l2258,2772,2318,2892,2368,2792,2308,2792,2308,2772e" filled="t" fillcolor="#000000" stroked="f">
                <v:path arrowok="t"/>
                <v:fill/>
              </v:shape>
            </v:group>
            <v:group style="position:absolute;left:2318;top:1026;width:2;height:1766" coordorigin="2318,1026" coordsize="2,1766">
              <v:shape style="position:absolute;left:2318;top:1026;width:2;height:1766" coordorigin="2318,1026" coordsize="0,1766" path="m2318,1026l2318,2792e" filled="f" stroked="t" strokeweight="1.1pt" strokecolor="#000000">
                <v:path arrowok="t"/>
              </v:shape>
            </v:group>
            <v:group style="position:absolute;left:2328;top:2772;width:50;height:20" coordorigin="2328,2772" coordsize="50,20">
              <v:shape style="position:absolute;left:2328;top:2772;width:50;height:20" coordorigin="2328,2772" coordsize="50,20" path="m2378,2772l2328,2772,2328,2792,2368,2792,2378,2772e" filled="t" fillcolor="#000000" stroked="f">
                <v:path arrowok="t"/>
                <v:fill/>
              </v:shape>
            </v:group>
            <v:group style="position:absolute;left:2258;top:926;width:110;height:120" coordorigin="2258,926" coordsize="110,120">
              <v:shape style="position:absolute;left:2258;top:926;width:110;height:120" coordorigin="2258,926" coordsize="110,120" path="m2318,926l2258,1046,2308,1046,2308,1026,2368,1026,2318,926e" filled="t" fillcolor="#000000" stroked="f">
                <v:path arrowok="t"/>
                <v:fill/>
              </v:shape>
            </v:group>
            <v:group style="position:absolute;left:2328;top:1026;width:50;height:20" coordorigin="2328,1026" coordsize="50,20">
              <v:shape style="position:absolute;left:2328;top:1026;width:50;height:20" coordorigin="2328,1026" coordsize="50,20" path="m2368,1026l2328,1026,2328,1046,2378,1046,2368,1026e" filled="t" fillcolor="#000000" stroked="f">
                <v:path arrowok="t"/>
                <v:fill/>
              </v:shape>
              <v:shape style="position:absolute;left:1994;top:1832;width:562;height:281" type="#_x0000_t75">
                <v:imagedata r:id="rId105" o:title=""/>
              </v:shape>
              <v:shape style="position:absolute;left:4447;top:2860;width:360;height:341" type="#_x0000_t75">
                <v:imagedata r:id="rId106" o:title=""/>
              </v:shape>
              <v:shape style="position:absolute;left:6823;top:2936;width:742;height:341" type="#_x0000_t75">
                <v:imagedata r:id="rId107" o:title=""/>
              </v:shape>
            </v:group>
            <v:group style="position:absolute;left:7051;top:1924;width:122;height:119" coordorigin="7051,1924" coordsize="122,119">
              <v:shape style="position:absolute;left:7051;top:1924;width:122;height:119" coordorigin="7051,1924" coordsize="122,119" path="m7168,1924l7051,1988,7173,2043,7171,1994,7151,1994,7150,1974,7170,1974,7168,1924e" filled="t" fillcolor="#000000" stroked="f">
                <v:path arrowok="t"/>
                <v:fill/>
              </v:shape>
            </v:group>
            <v:group style="position:absolute;left:7150;top:1974;width:21;height:20" coordorigin="7150,1974" coordsize="21,20">
              <v:shape style="position:absolute;left:7150;top:1974;width:21;height:20" coordorigin="7150,1974" coordsize="21,20" path="m7170,1974l7150,1974,7151,1994,7171,1993,7170,1974e" filled="t" fillcolor="#000000" stroked="f">
                <v:path arrowok="t"/>
                <v:fill/>
              </v:shape>
            </v:group>
            <v:group style="position:absolute;left:7151;top:1993;width:20;height:2" coordorigin="7151,1993" coordsize="20,2">
              <v:shape style="position:absolute;left:7151;top:1993;width:20;height:2" coordorigin="7151,1993" coordsize="20,1" path="m7171,1993l7151,1994,7171,1994,7171,1993e" filled="t" fillcolor="#000000" stroked="f">
                <v:path arrowok="t"/>
                <v:fill/>
              </v:shape>
            </v:group>
            <v:group style="position:absolute;left:7170;top:1963;width:270;height:30" coordorigin="7170,1963" coordsize="270,30">
              <v:shape style="position:absolute;left:7170;top:1963;width:270;height:30" coordorigin="7170,1963" coordsize="270,30" path="m7439,1963l7170,1974,7171,1993,7440,1983,7439,1963e" filled="t" fillcolor="#000000" stroked="f">
                <v:path arrowok="t"/>
                <v:fill/>
              </v:shape>
              <v:shape style="position:absolute;left:7546;top:1484;width:3029;height:1841" type="#_x0000_t75">
                <v:imagedata r:id="rId108" o:title=""/>
              </v:shape>
              <v:shape style="position:absolute;left:7546;top:1484;width:1260;height:389" type="#_x0000_t75">
                <v:imagedata r:id="rId109" o:title=""/>
              </v:shape>
            </v:group>
            <v:group style="position:absolute;left:6541;top:1560;width:100;height:120" coordorigin="6541,1560" coordsize="100,120">
              <v:shape style="position:absolute;left:6541;top:1560;width:100;height:120" coordorigin="6541,1560" coordsize="100,120" path="m6541,1560l6541,1680,6641,1630,6561,1630,6561,1610,6641,1610,6541,1560e" filled="t" fillcolor="#000000" stroked="f">
                <v:path arrowok="t"/>
                <v:fill/>
              </v:shape>
            </v:group>
            <v:group style="position:absolute;left:6242;top:1620;width:299;height:2" coordorigin="6242,1620" coordsize="299,2">
              <v:shape style="position:absolute;left:6242;top:1620;width:299;height:2" coordorigin="6242,1620" coordsize="299,0" path="m6242,1620l6541,1620e" filled="f" stroked="t" strokeweight="1.1pt" strokecolor="#000000">
                <v:path arrowok="t"/>
              </v:shape>
            </v:group>
            <v:group style="position:absolute;left:6561;top:1610;width:100;height:20" coordorigin="6561,1610" coordsize="100,20">
              <v:shape style="position:absolute;left:6561;top:1610;width:100;height:20" coordorigin="6561,1610" coordsize="100,20" path="m6641,1610l6561,1610,6561,1630,6641,1630,6661,1620,6641,1610e" filled="t" fillcolor="#000000" stroked="f">
                <v:path arrowok="t"/>
                <v:fill/>
              </v:shape>
              <v:shape style="position:absolute;left:6000;top:762;width:1831;height:977" type="#_x0000_t75">
                <v:imagedata r:id="rId110" o:title=""/>
              </v:shape>
              <v:shape style="position:absolute;left:6000;top:762;width:480;height:391" type="#_x0000_t75">
                <v:imagedata r:id="rId111" o:title=""/>
              </v:shape>
              <v:shape style="position:absolute;left:6341;top:877;width:404;height:472" type="#_x0000_t75">
                <v:imagedata r:id="rId112" o:title=""/>
              </v:shape>
              <v:shape style="position:absolute;left:6000;top:1091;width:1831;height:472" type="#_x0000_t75">
                <v:imagedata r:id="rId113" o:title=""/>
              </v:shape>
              <v:shape style="position:absolute;left:6000;top:1376;width:522;height:362" type="#_x0000_t75">
                <v:imagedata r:id="rId114" o:title=""/>
              </v:shape>
            </v:group>
            <v:group style="position:absolute;left:6682;top:1656;width:389;height:355" coordorigin="6682,1656" coordsize="389,355">
              <v:shape style="position:absolute;left:6682;top:1656;width:389;height:355" coordorigin="6682,1656" coordsize="389,355" path="m6682,1656l7071,2011e" filled="f" stroked="t" strokeweight=".75pt" strokecolor="#000000">
                <v:path arrowok="t"/>
              </v:shape>
            </v:group>
            <w10:wrap type="none"/>
          </v:group>
        </w:pic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6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  <w:position w:val="-1"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5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Val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  <w:position w:val="-1"/>
        </w:rPr>
        <w:t>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  <w:position w:val="-1"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  <w:position w:val="-1"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  <w:position w:val="-1"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ion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  <w:position w:val="-1"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  <w:position w:val="-1"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  <w:position w:val="-1"/>
        </w:rPr>
        <w:t>d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el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for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  <w:position w:val="-1"/>
        </w:rPr>
        <w:t>B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ri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  <w:position w:val="-1"/>
        </w:rPr>
        <w:t>c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  <w:position w:val="-1"/>
        </w:rPr>
        <w:t>k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  <w:position w:val="-1"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2" w:after="0" w:line="240" w:lineRule="auto"/>
        <w:ind w:left="4624" w:right="5132"/>
        <w:jc w:val="center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-1"/>
          <w:w w:val="100"/>
        </w:rPr>
        <w:t>T1</w:t>
      </w:r>
      <w:r>
        <w:rPr>
          <w:rFonts w:ascii="Arial" w:hAnsi="Arial" w:cs="Arial" w:eastAsia="Arial"/>
          <w:sz w:val="22"/>
          <w:szCs w:val="22"/>
          <w:spacing w:val="0"/>
          <w:w w:val="100"/>
        </w:rPr>
      </w:r>
    </w:p>
    <w:p>
      <w:pPr>
        <w:spacing w:before="4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58" w:lineRule="exact"/>
        <w:ind w:left="655" w:right="-20"/>
        <w:jc w:val="left"/>
        <w:tabs>
          <w:tab w:pos="6200" w:val="left"/>
        </w:tabs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</w:rPr>
        <w:t>H</w:t>
        <w:tab/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T2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3" w:after="0" w:line="240" w:lineRule="auto"/>
        <w:ind w:left="100" w:right="-20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pict>
          <v:shape style="width:27.75pt;height:14.2pt;mso-position-horizontal-relative:char;mso-position-vertical-relative:line" type="#_x0000_t75">
            <v:imagedata r:id="rId115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  <w:position w:val="0"/>
        </w:rPr>
        <w:t>                                                                                                 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  <w:t>x</w:t>
      </w:r>
    </w:p>
    <w:p>
      <w:pPr>
        <w:spacing w:before="31" w:after="0" w:line="289" w:lineRule="exact"/>
        <w:ind w:left="3087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37" w:after="0" w:line="240" w:lineRule="auto"/>
        <w:ind w:left="948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7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2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ith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h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du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c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ity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100" w:right="4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law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(Fig.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111" w:lineRule="exact"/>
        <w:ind w:left="489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1"/>
          <w:w w:val="100"/>
          <w:position w:val="-6"/>
        </w:rPr>
        <w:t>−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6"/>
        </w:rPr>
        <w:t>�𝐴</w:t>
      </w:r>
      <w:r>
        <w:rPr>
          <w:rFonts w:ascii="Cambria Math" w:hAnsi="Cambria Math" w:cs="Cambria Math" w:eastAsia="Cambria Math"/>
          <w:sz w:val="17"/>
          <w:szCs w:val="17"/>
          <w:spacing w:val="2"/>
          <w:w w:val="100"/>
          <w:position w:val="-6"/>
        </w:rPr>
        <w:t>∆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-6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206" w:lineRule="exact"/>
        <w:ind w:left="100" w:right="-20"/>
        <w:jc w:val="left"/>
        <w:tabs>
          <w:tab w:pos="87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91.463997pt;margin-top:5.58pt;width:28.56pt;height:.1pt;mso-position-horizontal-relative:page;mso-position-vertical-relative:paragraph;z-index:-35093" coordorigin="1829,112" coordsize="571,2">
            <v:shape style="position:absolute;left:1829;top:112;width:571;height:2" coordorigin="1829,112" coordsize="571,0" path="m1829,112l2400,112e" filled="f" stroked="t" strokeweight=".94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Q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=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2"/>
        </w:rPr>
        <w:t>6.2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left="715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𝑋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922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739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Q=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].</w:t>
      </w:r>
    </w:p>
    <w:p>
      <w:pPr>
        <w:spacing w:before="3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56" w:right="574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].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[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K]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[K]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3" w:after="0" w:line="240" w:lineRule="auto"/>
        <w:ind w:left="100" w:right="782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961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Generally,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ced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elat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erature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</w:p>
    <w:p>
      <w:pPr>
        <w:spacing w:before="0" w:after="0" w:line="1040" w:lineRule="exact"/>
        <w:ind w:left="469" w:right="453"/>
        <w:jc w:val="center"/>
        <w:tabs>
          <w:tab w:pos="9260" w:val="left"/>
        </w:tabs>
        <w:rPr>
          <w:rFonts w:ascii="Cambria Math" w:hAnsi="Cambria Math" w:cs="Cambria Math" w:eastAsia="Cambria Math"/>
          <w:sz w:val="23"/>
          <w:szCs w:val="23"/>
        </w:rPr>
      </w:pPr>
      <w:rPr/>
      <w:r>
        <w:rPr>
          <w:rFonts w:ascii="Cambria Math" w:hAnsi="Cambria Math" w:cs="Cambria Math" w:eastAsia="Cambria Math"/>
          <w:sz w:val="23"/>
          <w:szCs w:val="23"/>
          <w:spacing w:val="1"/>
          <w:w w:val="100"/>
          <w:position w:val="29"/>
        </w:rPr>
        <w:t>T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27"/>
        </w:rPr>
        <w:t>m</w:t>
      </w:r>
      <w:r>
        <w:rPr>
          <w:rFonts w:ascii="Cambria Math" w:hAnsi="Cambria Math" w:cs="Cambria Math" w:eastAsia="Cambria Math"/>
          <w:sz w:val="14"/>
          <w:szCs w:val="14"/>
          <w:spacing w:val="-8"/>
          <w:w w:val="100"/>
          <w:position w:val="27"/>
        </w:rPr>
        <w:t> </w:t>
      </w:r>
      <w:r>
        <w:rPr>
          <w:rFonts w:ascii="Cambria Math" w:hAnsi="Cambria Math" w:cs="Cambria Math" w:eastAsia="Cambria Math"/>
          <w:sz w:val="14"/>
          <w:szCs w:val="14"/>
          <w:spacing w:val="0"/>
          <w:w w:val="100"/>
          <w:position w:val="27"/>
        </w:rPr>
        <w:t>=</w:t>
      </w:r>
      <w:r>
        <w:rPr>
          <w:rFonts w:ascii="Cambria Math" w:hAnsi="Cambria Math" w:cs="Cambria Math" w:eastAsia="Cambria Math"/>
          <w:sz w:val="14"/>
          <w:szCs w:val="14"/>
          <w:spacing w:val="16"/>
          <w:w w:val="100"/>
          <w:position w:val="27"/>
        </w:rPr>
        <w:t> </w:t>
      </w:r>
      <w:r>
        <w:rPr>
          <w:rFonts w:ascii="Cambria Math" w:hAnsi="Cambria Math" w:cs="Cambria Math" w:eastAsia="Cambria Math"/>
          <w:sz w:val="23"/>
          <w:szCs w:val="23"/>
          <w:spacing w:val="0"/>
          <w:w w:val="100"/>
          <w:position w:val="29"/>
        </w:rPr>
        <w:t>(Th</w:t>
      </w:r>
      <w:r>
        <w:rPr>
          <w:rFonts w:ascii="Cambria Math" w:hAnsi="Cambria Math" w:cs="Cambria Math" w:eastAsia="Cambria Math"/>
          <w:sz w:val="23"/>
          <w:szCs w:val="23"/>
          <w:spacing w:val="-19"/>
          <w:w w:val="100"/>
          <w:position w:val="29"/>
        </w:rPr>
        <w:t> </w:t>
      </w:r>
      <w:r>
        <w:rPr>
          <w:rFonts w:ascii="Cambria Math" w:hAnsi="Cambria Math" w:cs="Cambria Math" w:eastAsia="Cambria Math"/>
          <w:sz w:val="23"/>
          <w:szCs w:val="23"/>
          <w:spacing w:val="0"/>
          <w:w w:val="100"/>
          <w:position w:val="29"/>
        </w:rPr>
        <w:t>+</w:t>
      </w:r>
      <w:r>
        <w:rPr>
          <w:rFonts w:ascii="Cambria Math" w:hAnsi="Cambria Math" w:cs="Cambria Math" w:eastAsia="Cambria Math"/>
          <w:sz w:val="23"/>
          <w:szCs w:val="23"/>
          <w:spacing w:val="-9"/>
          <w:w w:val="100"/>
          <w:position w:val="29"/>
        </w:rPr>
        <w:t> </w:t>
      </w:r>
      <w:r>
        <w:rPr>
          <w:rFonts w:ascii="Cambria Math" w:hAnsi="Cambria Math" w:cs="Cambria Math" w:eastAsia="Cambria Math"/>
          <w:sz w:val="23"/>
          <w:szCs w:val="23"/>
          <w:spacing w:val="-2"/>
          <w:w w:val="95"/>
          <w:position w:val="29"/>
        </w:rPr>
        <w:t>T</w:t>
      </w:r>
      <w:r>
        <w:rPr>
          <w:rFonts w:ascii="Cambria Math" w:hAnsi="Cambria Math" w:cs="Cambria Math" w:eastAsia="Cambria Math"/>
          <w:sz w:val="23"/>
          <w:szCs w:val="23"/>
          <w:spacing w:val="1"/>
          <w:w w:val="95"/>
          <w:position w:val="29"/>
        </w:rPr>
        <w:t>c</w:t>
      </w:r>
      <w:r>
        <w:rPr>
          <w:rFonts w:ascii="Cambria Math" w:hAnsi="Cambria Math" w:cs="Cambria Math" w:eastAsia="Cambria Math"/>
          <w:sz w:val="23"/>
          <w:szCs w:val="23"/>
          <w:spacing w:val="0"/>
          <w:w w:val="95"/>
          <w:position w:val="29"/>
        </w:rPr>
        <w:t>)/</w:t>
      </w:r>
      <w:r>
        <w:rPr>
          <w:rFonts w:ascii="Cambria Math" w:hAnsi="Cambria Math" w:cs="Cambria Math" w:eastAsia="Cambria Math"/>
          <w:sz w:val="23"/>
          <w:szCs w:val="23"/>
          <w:spacing w:val="2"/>
          <w:w w:val="95"/>
          <w:position w:val="29"/>
        </w:rPr>
        <w:t> </w:t>
      </w:r>
      <w:r>
        <w:rPr>
          <w:rFonts w:ascii="Cambria Math" w:hAnsi="Cambria Math" w:cs="Cambria Math" w:eastAsia="Cambria Math"/>
          <w:sz w:val="23"/>
          <w:szCs w:val="23"/>
          <w:spacing w:val="0"/>
          <w:w w:val="100"/>
          <w:position w:val="29"/>
        </w:rPr>
        <w:t>2</w:t>
      </w:r>
      <w:r>
        <w:rPr>
          <w:rFonts w:ascii="Cambria Math" w:hAnsi="Cambria Math" w:cs="Cambria Math" w:eastAsia="Cambria Math"/>
          <w:sz w:val="23"/>
          <w:szCs w:val="23"/>
          <w:spacing w:val="0"/>
          <w:w w:val="100"/>
          <w:position w:val="29"/>
        </w:rPr>
        <w:tab/>
      </w:r>
      <w:r>
        <w:rPr>
          <w:rFonts w:ascii="Cambria Math" w:hAnsi="Cambria Math" w:cs="Cambria Math" w:eastAsia="Cambria Math"/>
          <w:sz w:val="23"/>
          <w:szCs w:val="23"/>
          <w:spacing w:val="0"/>
          <w:w w:val="95"/>
          <w:position w:val="29"/>
        </w:rPr>
        <w:t>6.3</w:t>
      </w:r>
      <w:r>
        <w:rPr>
          <w:rFonts w:ascii="Cambria Math" w:hAnsi="Cambria Math" w:cs="Cambria Math" w:eastAsia="Cambria Math"/>
          <w:sz w:val="23"/>
          <w:szCs w:val="23"/>
          <w:spacing w:val="0"/>
          <w:w w:val="100"/>
          <w:position w:val="0"/>
        </w:rPr>
      </w:r>
    </w:p>
    <w:p>
      <w:pPr>
        <w:spacing w:before="0" w:after="0" w:line="173" w:lineRule="exact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l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3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ivi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r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ime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p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3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ion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.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t</w:t>
      </w:r>
      <w:r>
        <w:rPr>
          <w:rFonts w:ascii="Calibri" w:hAnsi="Calibri" w:cs="Calibri" w:eastAsia="Calibri"/>
          <w:sz w:val="24"/>
          <w:szCs w:val="24"/>
          <w:spacing w:val="12"/>
          <w:w w:val="100"/>
          <w:position w:val="3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1" w:lineRule="auto"/>
        <w:ind w:left="100" w:right="4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opti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onfi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oice.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</w:p>
    <w:p>
      <w:pPr>
        <w:spacing w:before="0" w:after="0" w:line="605" w:lineRule="exact"/>
        <w:ind w:left="100" w:right="4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26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6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6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y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-2"/>
          <w:w w:val="100"/>
          <w:position w:val="26"/>
        </w:rPr>
        <w:t>�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̅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6"/>
        </w:rPr>
        <w:t> 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24"/>
        </w:rPr>
        <w:t>720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24"/>
        </w:rPr>
        <w:t>(</w:t>
      </w:r>
      <w:r>
        <w:rPr>
          <w:rFonts w:ascii="Cambria Math" w:hAnsi="Cambria Math" w:cs="Cambria Math" w:eastAsia="Cambria Math"/>
          <w:sz w:val="16"/>
          <w:szCs w:val="16"/>
          <w:spacing w:val="-1"/>
          <w:w w:val="100"/>
          <w:position w:val="25"/>
        </w:rPr>
        <w:t>𝑡�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24"/>
        </w:rPr>
        <w:t>)</w:t>
      </w:r>
      <w:r>
        <w:rPr>
          <w:rFonts w:ascii="Calibri" w:hAnsi="Calibri" w:cs="Calibri" w:eastAsia="Calibri"/>
          <w:sz w:val="16"/>
          <w:szCs w:val="16"/>
          <w:spacing w:val="13"/>
          <w:w w:val="100"/>
          <w:position w:val="2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eva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as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26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6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26"/>
        </w:rPr>
        <w:t>�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25"/>
        </w:rPr>
        <w:t>�</w:t>
      </w:r>
      <w:r>
        <w:rPr>
          <w:rFonts w:ascii="Cambria Math" w:hAnsi="Cambria Math" w:cs="Cambria Math" w:eastAsia="Cambria Math"/>
          <w:sz w:val="16"/>
          <w:szCs w:val="16"/>
          <w:spacing w:val="15"/>
          <w:w w:val="100"/>
          <w:position w:val="25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&gt;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6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0.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6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h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ime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s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24" w:lineRule="exact"/>
        <w:ind w:left="100" w:right="522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mal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885"/>
        <w:jc w:val="both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shape style="width:141.75pt;height:48.75pt;mso-position-horizontal-relative:char;mso-position-vertical-relative:line" type="#_x0000_t75">
            <v:imagedata r:id="rId116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  <w:t>                                                                                                                   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6.4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4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rage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730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6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6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val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36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36"/>
        </w:rPr>
        <w:t>[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3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36"/>
        </w:rPr>
        <w:t>�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34"/>
        </w:rPr>
        <w:t>(</w:t>
      </w:r>
      <w:r>
        <w:rPr>
          <w:rFonts w:ascii="Cambria Math" w:hAnsi="Cambria Math" w:cs="Cambria Math" w:eastAsia="Cambria Math"/>
          <w:sz w:val="16"/>
          <w:szCs w:val="16"/>
          <w:spacing w:val="-1"/>
          <w:w w:val="100"/>
          <w:position w:val="35"/>
        </w:rPr>
        <w:t>�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34"/>
        </w:rPr>
        <w:t>−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34"/>
        </w:rPr>
        <w:t>720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34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3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36"/>
        </w:rPr>
        <w:t>�</w:t>
      </w:r>
      <w:r>
        <w:rPr>
          <w:rFonts w:ascii="Cambria Math" w:hAnsi="Cambria Math" w:cs="Cambria Math" w:eastAsia="Cambria Math"/>
          <w:sz w:val="16"/>
          <w:szCs w:val="16"/>
          <w:spacing w:val="-1"/>
          <w:w w:val="100"/>
          <w:position w:val="35"/>
        </w:rPr>
        <w:t>�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]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 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6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6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6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6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ois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3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3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.al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36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3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6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36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36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36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130" w:lineRule="exact"/>
        <w:ind w:left="13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shape style="width:195pt;height:57.71pt;mso-position-horizontal-relative:char;mso-position-vertical-relative:line" type="#_x0000_t75">
            <v:imagedata r:id="rId117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  <w:t>                                                                                                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40" w:after="0" w:line="172" w:lineRule="auto"/>
        <w:ind w:left="100" w:right="4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varia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ime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-1"/>
          <w:w w:val="100"/>
          <w:position w:val="1"/>
        </w:rPr>
        <w:t>�</w:t>
      </w:r>
      <w:r>
        <w:rPr>
          <w:rFonts w:ascii="Cambria Math" w:hAnsi="Cambria Math" w:cs="Cambria Math" w:eastAsia="Cambria Math"/>
          <w:sz w:val="16"/>
          <w:szCs w:val="16"/>
          <w:spacing w:val="0"/>
          <w:w w:val="100"/>
          <w:position w:val="0"/>
        </w:rPr>
        <w:t>�</w:t>
      </w:r>
      <w:r>
        <w:rPr>
          <w:rFonts w:ascii="Cambria Math" w:hAnsi="Cambria Math" w:cs="Cambria Math" w:eastAsia="Cambria Math"/>
          <w:sz w:val="16"/>
          <w:szCs w:val="16"/>
          <w:spacing w:val="2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evi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5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4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5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5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4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5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4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es</w:t>
      </w:r>
      <w:r>
        <w:rPr>
          <w:rFonts w:ascii="Calibri" w:hAnsi="Calibri" w:cs="Calibri" w:eastAsia="Calibri"/>
          <w:sz w:val="24"/>
          <w:szCs w:val="24"/>
          <w:spacing w:val="4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99"/>
          <w:position w:val="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99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4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Val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for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3"/>
          <w:w w:val="100"/>
          <w:b/>
          <w:bCs/>
        </w:rPr>
        <w:t>x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ime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tal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ig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100" w:right="3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SE).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tabs>
          <w:tab w:pos="81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2"/>
        </w:rPr>
        <w:t>V</w:t>
      </w:r>
      <w:r>
        <w:rPr>
          <w:rFonts w:ascii="Calibri" w:hAnsi="Calibri" w:cs="Calibri" w:eastAsia="Calibri"/>
          <w:sz w:val="16"/>
          <w:szCs w:val="16"/>
          <w:spacing w:val="-2"/>
          <w:w w:val="100"/>
          <w:i/>
          <w:position w:val="0"/>
        </w:rPr>
        <w:t>C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FD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16"/>
          <w:szCs w:val="16"/>
          <w:spacing w:val="18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V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)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10"/>
        </w:rPr>
        <w:t>2</w:t>
      </w:r>
      <w:r>
        <w:rPr>
          <w:rFonts w:ascii="Calibri" w:hAnsi="Calibri" w:cs="Calibri" w:eastAsia="Calibri"/>
          <w:sz w:val="16"/>
          <w:szCs w:val="16"/>
          <w:spacing w:val="17"/>
          <w:w w:val="100"/>
          <w:i/>
          <w:position w:val="1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2"/>
        </w:rPr>
        <w:t>V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CFD</w:t>
      </w:r>
      <w:r>
        <w:rPr>
          <w:rFonts w:ascii="Calibri" w:hAnsi="Calibri" w:cs="Calibri" w:eastAsia="Calibri"/>
          <w:sz w:val="16"/>
          <w:szCs w:val="16"/>
          <w:spacing w:val="35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V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)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</w:r>
      <w:r>
        <w:rPr>
          <w:rFonts w:ascii="Calibri" w:hAnsi="Calibri" w:cs="Calibri" w:eastAsia="Calibri"/>
          <w:sz w:val="24"/>
          <w:szCs w:val="24"/>
          <w:spacing w:val="-3"/>
          <w:w w:val="100"/>
          <w:b/>
          <w:bCs/>
          <w:i/>
          <w:position w:val="2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  <w:b/>
          <w:bCs/>
          <w:i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  <w:i/>
          <w:position w:val="2"/>
        </w:rPr>
        <w:t>3)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687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V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CFD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FD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V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0"/>
        </w:rPr>
        <w:t>   </w:t>
      </w:r>
      <w:r>
        <w:rPr>
          <w:rFonts w:ascii="Calibri" w:hAnsi="Calibri" w:cs="Calibri" w:eastAsia="Calibri"/>
          <w:sz w:val="16"/>
          <w:szCs w:val="16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1" w:lineRule="auto"/>
        <w:ind w:left="100" w:right="56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49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Norm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q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Er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SE)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the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7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he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x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603.479996" w:type="dxa"/>
      </w:tblPr>
      <w:tblGrid/>
      <w:tr>
        <w:trPr>
          <w:trHeight w:val="889" w:hRule="exact"/>
        </w:trPr>
        <w:tc>
          <w:tcPr>
            <w:tcW w:w="2957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1" w:lineRule="exact"/>
              <w:ind w:left="494" w:right="477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b/>
                <w:bCs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7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799" w:right="77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b/>
                <w:bCs/>
              </w:rPr>
              <w:t>te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960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22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Simu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ted</w:t>
            </w:r>
            <w:r>
              <w:rPr>
                <w:rFonts w:ascii="Calibri" w:hAnsi="Calibri" w:cs="Calibri" w:eastAsia="Calibri"/>
                <w:sz w:val="24"/>
                <w:szCs w:val="24"/>
                <w:spacing w:val="-9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b/>
                <w:bCs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57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138" w:right="1114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  <w:position w:val="1"/>
              </w:rPr>
              <w:t>SE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73" w:hRule="exact"/>
        </w:trPr>
        <w:tc>
          <w:tcPr>
            <w:tcW w:w="2957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1" w:lineRule="exact"/>
              <w:ind w:left="1157" w:right="113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6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188" w:right="117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11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-2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57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223" w:right="119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position w:val="1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73" w:hRule="exact"/>
        </w:trPr>
        <w:tc>
          <w:tcPr>
            <w:tcW w:w="2957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1" w:lineRule="exact"/>
              <w:ind w:left="1157" w:right="113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9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6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100" w:right="1076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-2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57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223" w:right="119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position w:val="1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</w:tbl>
    <w:p>
      <w:pPr>
        <w:jc w:val="center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1" w:after="0" w:line="310" w:lineRule="exact"/>
        <w:ind w:left="400" w:right="52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3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3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Norm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z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1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1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Sq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9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Er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or</w:t>
      </w:r>
      <w:r>
        <w:rPr>
          <w:rFonts w:ascii="Arial" w:hAnsi="Arial" w:cs="Arial" w:eastAsia="Arial"/>
          <w:sz w:val="18"/>
          <w:szCs w:val="18"/>
          <w:spacing w:val="-1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(N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SE)</w:t>
      </w:r>
      <w:r>
        <w:rPr>
          <w:rFonts w:ascii="Arial" w:hAnsi="Arial" w:cs="Arial" w:eastAsia="Arial"/>
          <w:sz w:val="18"/>
          <w:szCs w:val="18"/>
          <w:spacing w:val="-1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w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9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the</w:t>
      </w:r>
      <w:r>
        <w:rPr>
          <w:rFonts w:ascii="Arial" w:hAnsi="Arial" w:cs="Arial" w:eastAsia="Arial"/>
          <w:sz w:val="18"/>
          <w:szCs w:val="18"/>
          <w:spacing w:val="-1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-1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rat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-1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1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1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in</w:t>
      </w:r>
      <w:r>
        <w:rPr>
          <w:rFonts w:ascii="Arial" w:hAnsi="Arial" w:cs="Arial" w:eastAsia="Arial"/>
          <w:sz w:val="18"/>
          <w:szCs w:val="18"/>
          <w:spacing w:val="-1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the</w:t>
      </w:r>
      <w:r>
        <w:rPr>
          <w:rFonts w:ascii="Arial" w:hAnsi="Arial" w:cs="Arial" w:eastAsia="Arial"/>
          <w:sz w:val="18"/>
          <w:szCs w:val="18"/>
          <w:spacing w:val="-4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x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y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.</w:t>
      </w:r>
    </w:p>
    <w:p>
      <w:pPr>
        <w:spacing w:before="1" w:after="0" w:line="80" w:lineRule="exact"/>
        <w:jc w:val="left"/>
        <w:rPr>
          <w:sz w:val="8"/>
          <w:szCs w:val="8"/>
        </w:rPr>
      </w:pPr>
      <w:rPr/>
      <w:r>
        <w:rPr>
          <w:sz w:val="8"/>
          <w:szCs w:val="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893.880005" w:type="dxa"/>
      </w:tblPr>
      <w:tblGrid/>
      <w:tr>
        <w:trPr>
          <w:trHeight w:val="888" w:hRule="exact"/>
        </w:trPr>
        <w:tc>
          <w:tcPr>
            <w:tcW w:w="2965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1" w:lineRule="exact"/>
              <w:ind w:left="496" w:right="48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b/>
                <w:bCs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6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801" w:right="784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b/>
                <w:bCs/>
              </w:rPr>
              <w:t>te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96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225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Simu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ted</w:t>
            </w:r>
            <w:r>
              <w:rPr>
                <w:rFonts w:ascii="Calibri" w:hAnsi="Calibri" w:cs="Calibri" w:eastAsia="Calibri"/>
                <w:sz w:val="24"/>
                <w:szCs w:val="24"/>
                <w:spacing w:val="-9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b/>
                <w:bCs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b/>
                <w:bCs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65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140" w:right="111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b/>
                <w:bCs/>
                <w:position w:val="1"/>
              </w:rPr>
              <w:t>SE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2965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1" w:lineRule="exact"/>
              <w:ind w:left="1191" w:right="1173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31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-2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6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191" w:right="1172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22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-2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65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225" w:right="1203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position w:val="1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2965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4" w:lineRule="exact"/>
              <w:ind w:left="1191" w:right="1173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29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8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-2"/>
                <w:w w:val="100"/>
                <w:position w:val="8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6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4" w:lineRule="exact"/>
              <w:ind w:left="1191" w:right="1172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20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8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-2"/>
                <w:w w:val="100"/>
                <w:position w:val="8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65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225" w:right="1203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9" w:hRule="exact"/>
        </w:trPr>
        <w:tc>
          <w:tcPr>
            <w:tcW w:w="2965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1" w:lineRule="exact"/>
              <w:ind w:left="1191" w:right="1173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27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-2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64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1102" w:right="107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-2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2965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225" w:right="1203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position w:val="1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</w:tbl>
    <w:p>
      <w:pPr>
        <w:spacing w:before="3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360" w:lineRule="auto"/>
        <w:ind w:left="117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25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4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</w:p>
    <w:p>
      <w:pPr>
        <w:spacing w:before="0" w:after="0" w:line="292" w:lineRule="exact"/>
        <w:ind w:left="117" w:right="5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6.2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ound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agre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ment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ally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17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irm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Vilela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al.,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17" w:right="273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7" w:right="3692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6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lid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CFD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4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wi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mmer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0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9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7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6.8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17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agree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°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7" w:right="5613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: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J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2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11.000004" w:type="dxa"/>
      </w:tblPr>
      <w:tblGrid/>
      <w:tr>
        <w:trPr>
          <w:trHeight w:val="451" w:hRule="exact"/>
        </w:trPr>
        <w:tc>
          <w:tcPr>
            <w:tcW w:w="2372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40" w:lineRule="auto"/>
              <w:ind w:left="68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3872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b/>
                <w:bCs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mp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3874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44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b/>
                <w:bCs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ted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mp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49" w:hRule="exact"/>
        </w:trPr>
        <w:tc>
          <w:tcPr>
            <w:tcW w:w="2372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775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nd</w:t>
            </w:r>
            <w:r>
              <w:rPr>
                <w:rFonts w:ascii="Calibri" w:hAnsi="Calibri" w:cs="Calibri" w:eastAsia="Calibri"/>
                <w:sz w:val="16"/>
                <w:szCs w:val="16"/>
                <w:spacing w:val="34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8" w:right="166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9" w:right="16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2372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750" w:right="72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9"/>
              </w:rPr>
              <w:t>r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d</w:t>
            </w:r>
            <w:r>
              <w:rPr>
                <w:rFonts w:ascii="Calibri" w:hAnsi="Calibri" w:cs="Calibri" w:eastAsia="Calibri"/>
                <w:sz w:val="16"/>
                <w:szCs w:val="16"/>
                <w:spacing w:val="34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738" w:right="1723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8.3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9" w:right="16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2372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750" w:right="73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9"/>
              </w:rPr>
              <w:t>t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h</w:t>
            </w:r>
            <w:r>
              <w:rPr>
                <w:rFonts w:ascii="Calibri" w:hAnsi="Calibri" w:cs="Calibri" w:eastAsia="Calibri"/>
                <w:sz w:val="16"/>
                <w:szCs w:val="16"/>
                <w:spacing w:val="34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738" w:right="1723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9.5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9" w:right="16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2372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759" w:right="74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9"/>
              </w:rPr>
              <w:t>t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h</w:t>
            </w:r>
            <w:r>
              <w:rPr>
                <w:rFonts w:ascii="Calibri" w:hAnsi="Calibri" w:cs="Calibri" w:eastAsia="Calibri"/>
                <w:sz w:val="16"/>
                <w:szCs w:val="16"/>
                <w:spacing w:val="17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8" w:right="166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9" w:right="16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2372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739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10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9"/>
              </w:rPr>
              <w:t>t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h</w:t>
            </w:r>
            <w:r>
              <w:rPr>
                <w:rFonts w:ascii="Calibri" w:hAnsi="Calibri" w:cs="Calibri" w:eastAsia="Calibri"/>
                <w:sz w:val="16"/>
                <w:szCs w:val="16"/>
                <w:spacing w:val="16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8" w:right="166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9" w:right="16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2372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73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23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9"/>
              </w:rPr>
              <w:t>r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d</w:t>
            </w:r>
            <w:r>
              <w:rPr>
                <w:rFonts w:ascii="Calibri" w:hAnsi="Calibri" w:cs="Calibri" w:eastAsia="Calibri"/>
                <w:sz w:val="16"/>
                <w:szCs w:val="16"/>
                <w:spacing w:val="16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8" w:right="166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9" w:right="16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</w:tbl>
    <w:p>
      <w:pPr>
        <w:jc w:val="center"/>
        <w:spacing w:after="0"/>
        <w:sectPr>
          <w:pgMar w:header="0" w:footer="1000" w:top="1340" w:bottom="1200" w:left="1040" w:right="460"/>
          <w:pgSz w:w="11920" w:h="16840"/>
        </w:sectPr>
      </w:pPr>
      <w:rPr/>
    </w:p>
    <w:p>
      <w:pPr>
        <w:spacing w:before="32" w:after="0" w:line="240" w:lineRule="auto"/>
        <w:ind w:left="4405" w:right="4331"/>
        <w:jc w:val="center"/>
        <w:rPr>
          <w:rFonts w:ascii="Calibri" w:hAnsi="Calibri" w:cs="Calibri" w:eastAsia="Calibri"/>
          <w:sz w:val="36"/>
          <w:szCs w:val="36"/>
        </w:rPr>
      </w:pPr>
      <w:rPr/>
      <w:r>
        <w:rPr/>
        <w:pict>
          <v:group style="position:absolute;margin-left:417.825012pt;margin-top:604.274963pt;width:21.45pt;height:8.25pt;mso-position-horizontal-relative:page;mso-position-vertical-relative:page;z-index:-35089" coordorigin="8357,12085" coordsize="429,165">
            <v:group style="position:absolute;left:8379;top:12170;width:384;height:2" coordorigin="8379,12170" coordsize="384,2">
              <v:shape style="position:absolute;left:8379;top:12170;width:384;height:2" coordorigin="8379,12170" coordsize="384,0" path="m8379,12170l8763,12170e" filled="f" stroked="t" strokeweight="2.25pt" strokecolor="#497DBA">
                <v:path arrowok="t"/>
              </v:shape>
            </v:group>
            <v:group style="position:absolute;left:8510;top:12108;width:120;height:120" coordorigin="8510,12108" coordsize="120,120">
              <v:shape style="position:absolute;left:8510;top:12108;width:120;height:120" coordorigin="8510,12108" coordsize="120,120" path="m8570,12108l8510,12168,8570,12228,8630,12168,8570,12108e" filled="t" fillcolor="#4F81BC" stroked="f">
                <v:path arrowok="t"/>
                <v:fill/>
              </v:shape>
            </v:group>
            <v:group style="position:absolute;left:8510;top:12108;width:120;height:120" coordorigin="8510,12108" coordsize="120,120">
              <v:shape style="position:absolute;left:8510;top:12108;width:120;height:120" coordorigin="8510,12108" coordsize="120,120" path="m8570,12108l8630,12168,8570,12228,8510,12168,8570,12108xe" filled="f" stroked="t" strokeweight=".72pt" strokecolor="#497DBA">
                <v:path arrowok="t"/>
              </v:shape>
            </v:group>
            <w10:wrap type="none"/>
          </v:group>
        </w:pict>
      </w:r>
      <w:r>
        <w:rPr>
          <w:rFonts w:ascii="Calibri" w:hAnsi="Calibri" w:cs="Calibri" w:eastAsia="Calibri"/>
          <w:sz w:val="36"/>
          <w:szCs w:val="36"/>
          <w:spacing w:val="0"/>
          <w:w w:val="100"/>
          <w:b/>
          <w:bCs/>
        </w:rPr>
        <w:t>J</w:t>
      </w:r>
      <w:r>
        <w:rPr>
          <w:rFonts w:ascii="Calibri" w:hAnsi="Calibri" w:cs="Calibri" w:eastAsia="Calibri"/>
          <w:sz w:val="36"/>
          <w:szCs w:val="36"/>
          <w:spacing w:val="2"/>
          <w:w w:val="100"/>
          <w:b/>
          <w:bCs/>
        </w:rPr>
        <w:t>u</w:t>
      </w:r>
      <w:r>
        <w:rPr>
          <w:rFonts w:ascii="Calibri" w:hAnsi="Calibri" w:cs="Calibri" w:eastAsia="Calibri"/>
          <w:sz w:val="36"/>
          <w:szCs w:val="36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36"/>
          <w:szCs w:val="36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36"/>
          <w:szCs w:val="36"/>
          <w:spacing w:val="-9"/>
          <w:w w:val="100"/>
          <w:b/>
          <w:bCs/>
        </w:rPr>
        <w:t> </w:t>
      </w:r>
      <w:r>
        <w:rPr>
          <w:rFonts w:ascii="Calibri" w:hAnsi="Calibri" w:cs="Calibri" w:eastAsia="Calibri"/>
          <w:sz w:val="36"/>
          <w:szCs w:val="36"/>
          <w:spacing w:val="0"/>
          <w:w w:val="99"/>
          <w:b/>
          <w:bCs/>
        </w:rPr>
        <w:t>2019</w:t>
      </w:r>
      <w:r>
        <w:rPr>
          <w:rFonts w:ascii="Calibri" w:hAnsi="Calibri" w:cs="Calibri" w:eastAsia="Calibri"/>
          <w:sz w:val="36"/>
          <w:szCs w:val="36"/>
          <w:spacing w:val="0"/>
          <w:w w:val="100"/>
        </w:rPr>
      </w:r>
    </w:p>
    <w:p>
      <w:pPr>
        <w:spacing w:before="8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exact"/>
        <w:ind w:left="163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19.689995pt;margin-top:8.940786pt;width:11.960005pt;height:109.940689pt;mso-position-horizontal-relative:page;mso-position-vertical-relative:paragraph;z-index:-35086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at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100"/>
                      <w:b/>
                      <w:bCs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5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g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6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9" w:after="0" w:line="240" w:lineRule="exact"/>
        <w:ind w:left="163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15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2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9" w:after="0" w:line="228" w:lineRule="exact"/>
        <w:ind w:left="1637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position w:val="-1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0" w:after="0" w:line="187" w:lineRule="exact"/>
        <w:ind w:right="1211"/>
        <w:jc w:val="righ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  <w:position w:val="2"/>
        </w:rPr>
        <w:t>M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2"/>
        </w:rPr>
        <w:t>asur</w:t>
      </w:r>
      <w:r>
        <w:rPr>
          <w:rFonts w:ascii="Calibri" w:hAnsi="Calibri" w:cs="Calibri" w:eastAsia="Calibri"/>
          <w:sz w:val="20"/>
          <w:szCs w:val="20"/>
          <w:spacing w:val="2"/>
          <w:w w:val="100"/>
          <w:position w:val="2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2"/>
        </w:rPr>
        <w:t>d</w:t>
      </w:r>
      <w:r>
        <w:rPr>
          <w:rFonts w:ascii="Calibri" w:hAnsi="Calibri" w:cs="Calibri" w:eastAsia="Calibri"/>
          <w:sz w:val="20"/>
          <w:szCs w:val="20"/>
          <w:spacing w:val="-10"/>
          <w:w w:val="100"/>
          <w:position w:val="2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2"/>
        </w:rPr>
        <w:t>D</w:t>
      </w:r>
      <w:r>
        <w:rPr>
          <w:rFonts w:ascii="Calibri" w:hAnsi="Calibri" w:cs="Calibri" w:eastAsia="Calibri"/>
          <w:sz w:val="20"/>
          <w:szCs w:val="20"/>
          <w:spacing w:val="1"/>
          <w:w w:val="99"/>
          <w:position w:val="2"/>
        </w:rPr>
        <w:t>a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2"/>
        </w:rPr>
        <w:t>ta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6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50" w:lineRule="exact"/>
        <w:ind w:right="1219"/>
        <w:jc w:val="right"/>
        <w:tabs>
          <w:tab w:pos="612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la</w:t>
      </w:r>
      <w:r>
        <w:rPr>
          <w:rFonts w:ascii="Calibri" w:hAnsi="Calibri" w:cs="Calibri" w:eastAsia="Calibri"/>
          <w:sz w:val="20"/>
          <w:szCs w:val="20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0"/>
          <w:szCs w:val="20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0"/>
          <w:szCs w:val="20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1"/>
        </w:rPr>
        <w:t>D</w:t>
      </w:r>
      <w:r>
        <w:rPr>
          <w:rFonts w:ascii="Calibri" w:hAnsi="Calibri" w:cs="Calibri" w:eastAsia="Calibri"/>
          <w:sz w:val="20"/>
          <w:szCs w:val="20"/>
          <w:spacing w:val="1"/>
          <w:w w:val="99"/>
          <w:position w:val="1"/>
        </w:rPr>
        <w:t>a</w:t>
      </w:r>
      <w:r>
        <w:rPr>
          <w:rFonts w:ascii="Calibri" w:hAnsi="Calibri" w:cs="Calibri" w:eastAsia="Calibri"/>
          <w:sz w:val="20"/>
          <w:szCs w:val="20"/>
          <w:spacing w:val="0"/>
          <w:w w:val="99"/>
          <w:position w:val="1"/>
        </w:rPr>
        <w:t>ta</w:t>
      </w:r>
      <w:r>
        <w:rPr>
          <w:rFonts w:ascii="Calibri" w:hAnsi="Calibri" w:cs="Calibri" w:eastAsia="Calibri"/>
          <w:sz w:val="20"/>
          <w:szCs w:val="20"/>
          <w:spacing w:val="0"/>
          <w:w w:val="100"/>
          <w:position w:val="0"/>
        </w:rPr>
      </w:r>
    </w:p>
    <w:p>
      <w:pPr>
        <w:spacing w:before="2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9" w:after="0" w:line="240" w:lineRule="auto"/>
        <w:ind w:left="1739" w:right="-20"/>
        <w:jc w:val="left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16" w:after="0" w:line="240" w:lineRule="auto"/>
        <w:ind w:left="1940" w:right="3164"/>
        <w:jc w:val="center"/>
        <w:tabs>
          <w:tab w:pos="2940" w:val="left"/>
          <w:tab w:pos="3880" w:val="left"/>
          <w:tab w:pos="4880" w:val="left"/>
          <w:tab w:pos="5880" w:val="left"/>
          <w:tab w:pos="6880" w:val="left"/>
        </w:tabs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0"/>
          <w:w w:val="100"/>
        </w:rPr>
        <w:t>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15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>20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  <w:tab/>
      </w:r>
      <w:r>
        <w:rPr>
          <w:rFonts w:ascii="Calibri" w:hAnsi="Calibri" w:cs="Calibri" w:eastAsia="Calibri"/>
          <w:sz w:val="20"/>
          <w:szCs w:val="20"/>
          <w:spacing w:val="0"/>
          <w:w w:val="99"/>
        </w:rPr>
        <w:t>25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60" w:after="0" w:line="240" w:lineRule="exact"/>
        <w:ind w:left="3715" w:right="4991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D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0"/>
          <w:szCs w:val="20"/>
          <w:spacing w:val="-1"/>
          <w:w w:val="100"/>
          <w:b/>
          <w:bCs/>
        </w:rPr>
        <w:t>y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0"/>
          <w:szCs w:val="20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0"/>
          <w:szCs w:val="20"/>
          <w:spacing w:val="1"/>
          <w:w w:val="100"/>
          <w:b/>
          <w:bCs/>
        </w:rPr>
        <w:t>h</w:t>
      </w:r>
      <w:r>
        <w:rPr>
          <w:rFonts w:ascii="Calibri" w:hAnsi="Calibri" w:cs="Calibri" w:eastAsia="Calibri"/>
          <w:sz w:val="20"/>
          <w:szCs w:val="20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0"/>
          <w:szCs w:val="20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M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o</w:t>
      </w:r>
      <w:r>
        <w:rPr>
          <w:rFonts w:ascii="Calibri" w:hAnsi="Calibri" w:cs="Calibri" w:eastAsia="Calibri"/>
          <w:sz w:val="20"/>
          <w:szCs w:val="20"/>
          <w:spacing w:val="1"/>
          <w:w w:val="99"/>
          <w:b/>
          <w:bCs/>
        </w:rPr>
        <w:t>n</w:t>
      </w:r>
      <w:r>
        <w:rPr>
          <w:rFonts w:ascii="Calibri" w:hAnsi="Calibri" w:cs="Calibri" w:eastAsia="Calibri"/>
          <w:sz w:val="20"/>
          <w:szCs w:val="20"/>
          <w:spacing w:val="0"/>
          <w:w w:val="99"/>
          <w:b/>
          <w:bCs/>
        </w:rPr>
        <w:t>th</w:t>
      </w:r>
      <w:r>
        <w:rPr>
          <w:rFonts w:ascii="Calibri" w:hAnsi="Calibri" w:cs="Calibri" w:eastAsia="Calibri"/>
          <w:sz w:val="20"/>
          <w:szCs w:val="20"/>
          <w:spacing w:val="0"/>
          <w:w w:val="100"/>
        </w:rPr>
      </w:r>
    </w:p>
    <w:p>
      <w:pPr>
        <w:spacing w:before="4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17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05.775002pt;margin-top:-211.893127pt;width:412.5pt;height:197.25pt;mso-position-horizontal-relative:page;mso-position-vertical-relative:paragraph;z-index:-35091" coordorigin="2116,-4238" coordsize="8250,3945">
            <v:group style="position:absolute;left:3065;top:-1766;width:5000;height:2" coordorigin="3065,-1766" coordsize="5000,2">
              <v:shape style="position:absolute;left:3065;top:-1766;width:5000;height:2" coordorigin="3065,-1766" coordsize="5000,0" path="m3065,-1766l8066,-1766e" filled="f" stroked="t" strokeweight=".75pt" strokecolor="#858585">
                <v:path arrowok="t"/>
              </v:shape>
            </v:group>
            <v:group style="position:absolute;left:3065;top:-2308;width:5000;height:2" coordorigin="3065,-2308" coordsize="5000,2">
              <v:shape style="position:absolute;left:3065;top:-2308;width:5000;height:2" coordorigin="3065,-2308" coordsize="5000,0" path="m3065,-2308l8066,-2308e" filled="f" stroked="t" strokeweight=".75pt" strokecolor="#858585">
                <v:path arrowok="t"/>
              </v:shape>
            </v:group>
            <v:group style="position:absolute;left:3065;top:-2848;width:930;height:2" coordorigin="3065,-2848" coordsize="930,2">
              <v:shape style="position:absolute;left:3065;top:-2848;width:930;height:2" coordorigin="3065,-2848" coordsize="930,0" path="m3065,-2848l3995,-2848e" filled="f" stroked="t" strokeweight=".75pt" strokecolor="#858585">
                <v:path arrowok="t"/>
              </v:shape>
            </v:group>
            <v:group style="position:absolute;left:3065;top:-3389;width:5000;height:2" coordorigin="3065,-3389" coordsize="5000,2">
              <v:shape style="position:absolute;left:3065;top:-3389;width:5000;height:2" coordorigin="3065,-3389" coordsize="5000,0" path="m3065,-3389l8066,-3389e" filled="f" stroked="t" strokeweight=".75pt" strokecolor="#858585">
                <v:path arrowok="t"/>
              </v:shape>
            </v:group>
            <v:group style="position:absolute;left:3065;top:-3389;width:2;height:2163" coordorigin="3065,-3389" coordsize="2,2163">
              <v:shape style="position:absolute;left:3065;top:-3389;width:2;height:2163" coordorigin="3065,-3389" coordsize="0,2163" path="m3065,-1226l3065,-3389e" filled="f" stroked="t" strokeweight=".75pt" strokecolor="#858585">
                <v:path arrowok="t"/>
              </v:shape>
            </v:group>
            <v:group style="position:absolute;left:3065;top:-1226;width:5000;height:2" coordorigin="3065,-1226" coordsize="5000,2">
              <v:shape style="position:absolute;left:3065;top:-1226;width:5000;height:2" coordorigin="3065,-1226" coordsize="5000,0" path="m3065,-1226l8066,-1226e" filled="f" stroked="t" strokeweight=".75pt" strokecolor="#858585">
                <v:path arrowok="t"/>
              </v:shape>
            </v:group>
            <v:group style="position:absolute;left:4134;top:-2848;width:3932;height:2" coordorigin="4134,-2848" coordsize="3932,2">
              <v:shape style="position:absolute;left:4134;top:-2848;width:3932;height:2" coordorigin="4134,-2848" coordsize="3932,0" path="m4134,-2848l8066,-2848e" filled="f" stroked="t" strokeweight=".75pt" strokecolor="#858585">
                <v:path arrowok="t"/>
              </v:shape>
            </v:group>
            <v:group style="position:absolute;left:3465;top:-3010;width:4200;height:885" coordorigin="3465,-3010" coordsize="4200,885">
              <v:shape style="position:absolute;left:3465;top:-3010;width:4200;height:885" coordorigin="3465,-3010" coordsize="4200,885" path="m3465,-2318l3508,-2270,3537,-2235,3551,-2217,3594,-2168,3652,-2127,3670,-2125,3687,-2126,3754,-2150,3817,-2201,3862,-2250,3895,-2318,3905,-2353,3910,-2371,3937,-2447,3970,-2502,4020,-2551,4092,-2590,4152,-2614,4222,-2640,4301,-2665,4390,-2691,4489,-2716,4598,-2740,4718,-2764,4782,-2775,4849,-2786,4918,-2796,4990,-2806,5066,-2816,5160,-2826,5261,-2837,5369,-2847,5483,-2857,5603,-2867,5728,-2877,5857,-2887,5990,-2897,6127,-2906,6266,-2916,6407,-2925,6549,-2934,6692,-2944,6835,-2953,6978,-2963,7120,-2972,7261,-2981,7399,-2991,7534,-3000,7666,-3010e" filled="f" stroked="t" strokeweight="2.25pt" strokecolor="#497DBA">
                <v:path arrowok="t"/>
              </v:shape>
            </v:group>
            <v:group style="position:absolute;left:3395;top:-2387;width:139;height:139" coordorigin="3395,-2387" coordsize="139,139">
              <v:shape style="position:absolute;left:3395;top:-2387;width:139;height:139" coordorigin="3395,-2387" coordsize="139,139" path="m3465,-2387l3395,-2318,3465,-2248,3534,-2318,3465,-2387e" filled="t" fillcolor="#4F81BC" stroked="f">
                <v:path arrowok="t"/>
                <v:fill/>
              </v:shape>
            </v:group>
            <v:group style="position:absolute;left:3395;top:-2387;width:139;height:139" coordorigin="3395,-2387" coordsize="139,139">
              <v:shape style="position:absolute;left:3395;top:-2387;width:139;height:139" coordorigin="3395,-2387" coordsize="139,139" path="m3465,-2387l3534,-2318,3465,-2248,3395,-2318,3465,-2387xe" filled="f" stroked="t" strokeweight=".72pt" strokecolor="#497DBA">
                <v:path arrowok="t"/>
              </v:shape>
            </v:group>
            <v:group style="position:absolute;left:3594;top:-2193;width:139;height:139" coordorigin="3594,-2193" coordsize="139,139">
              <v:shape style="position:absolute;left:3594;top:-2193;width:139;height:139" coordorigin="3594,-2193" coordsize="139,139" path="m3664,-2193l3594,-2123,3664,-2054,3733,-2123,3664,-2193e" filled="t" fillcolor="#4F81BC" stroked="f">
                <v:path arrowok="t"/>
                <v:fill/>
              </v:shape>
            </v:group>
            <v:group style="position:absolute;left:3594;top:-2193;width:139;height:139" coordorigin="3594,-2193" coordsize="139,139">
              <v:shape style="position:absolute;left:3594;top:-2193;width:139;height:139" coordorigin="3594,-2193" coordsize="139,139" path="m3664,-2193l3733,-2123,3664,-2054,3594,-2123,3664,-2193xe" filled="f" stroked="t" strokeweight=".72pt" strokecolor="#497DBA">
                <v:path arrowok="t"/>
              </v:shape>
            </v:group>
            <v:group style="position:absolute;left:3796;top:-2322;width:139;height:139" coordorigin="3796,-2322" coordsize="139,139">
              <v:shape style="position:absolute;left:3796;top:-2322;width:139;height:139" coordorigin="3796,-2322" coordsize="139,139" path="m3865,-2322l3796,-2253,3865,-2183,3935,-2253,3865,-2322e" filled="t" fillcolor="#4F81BC" stroked="f">
                <v:path arrowok="t"/>
                <v:fill/>
              </v:shape>
            </v:group>
            <v:group style="position:absolute;left:3796;top:-2322;width:139;height:139" coordorigin="3796,-2322" coordsize="139,139">
              <v:shape style="position:absolute;left:3796;top:-2322;width:139;height:139" coordorigin="3796,-2322" coordsize="139,139" path="m3865,-2322l3935,-2253,3865,-2183,3796,-2253,3865,-2322xe" filled="f" stroked="t" strokeweight=".72pt" strokecolor="#497DBA">
                <v:path arrowok="t"/>
              </v:shape>
            </v:group>
            <v:group style="position:absolute;left:3995;top:-2646;width:139;height:139" coordorigin="3995,-2646" coordsize="139,139">
              <v:shape style="position:absolute;left:3995;top:-2646;width:139;height:139" coordorigin="3995,-2646" coordsize="139,139" path="m4065,-2646l3995,-2577,4065,-2507,4134,-2577,4065,-2646e" filled="t" fillcolor="#4F81BC" stroked="f">
                <v:path arrowok="t"/>
                <v:fill/>
              </v:shape>
            </v:group>
            <v:group style="position:absolute;left:3995;top:-2646;width:139;height:139" coordorigin="3995,-2646" coordsize="139,139">
              <v:shape style="position:absolute;left:3995;top:-2646;width:139;height:139" coordorigin="3995,-2646" coordsize="139,139" path="m4065,-2646l4134,-2577,4065,-2507,3995,-2577,4065,-2646xe" filled="f" stroked="t" strokeweight=".72pt" strokecolor="#497DBA">
                <v:path arrowok="t"/>
              </v:shape>
            </v:group>
            <v:group style="position:absolute;left:4996;top:-2884;width:139;height:139" coordorigin="4996,-2884" coordsize="139,139">
              <v:shape style="position:absolute;left:4996;top:-2884;width:139;height:139" coordorigin="4996,-2884" coordsize="139,139" path="m5065,-2884l4996,-2814,5065,-2745,5135,-2814,5065,-2884e" filled="t" fillcolor="#4F81BC" stroked="f">
                <v:path arrowok="t"/>
                <v:fill/>
              </v:shape>
            </v:group>
            <v:group style="position:absolute;left:4996;top:-2884;width:139;height:139" coordorigin="4996,-2884" coordsize="139,139">
              <v:shape style="position:absolute;left:4996;top:-2884;width:139;height:139" coordorigin="4996,-2884" coordsize="139,139" path="m5065,-2884l5135,-2814,5065,-2745,4996,-2814,5065,-2884xe" filled="f" stroked="t" strokeweight=".72pt" strokecolor="#497DBA">
                <v:path arrowok="t"/>
              </v:shape>
            </v:group>
            <v:group style="position:absolute;left:7595;top:-3081;width:139;height:139" coordorigin="7595,-3081" coordsize="139,139">
              <v:shape style="position:absolute;left:7595;top:-3081;width:139;height:139" coordorigin="7595,-3081" coordsize="139,139" path="m7665,-3081l7595,-3011,7665,-2942,7734,-3011,7665,-3081e" filled="t" fillcolor="#4F81BC" stroked="f">
                <v:path arrowok="t"/>
                <v:fill/>
              </v:shape>
            </v:group>
            <v:group style="position:absolute;left:7595;top:-3081;width:139;height:139" coordorigin="7595,-3081" coordsize="139,139">
              <v:shape style="position:absolute;left:7595;top:-3081;width:139;height:139" coordorigin="7595,-3081" coordsize="139,139" path="m7665,-3081l7734,-3011,7665,-2942,7595,-3011,7665,-3081xe" filled="f" stroked="t" strokeweight=".72pt" strokecolor="#497DBA">
                <v:path arrowok="t"/>
              </v:shape>
            </v:group>
            <v:group style="position:absolute;left:3465;top:-3129;width:4200;height:762" coordorigin="3465,-3129" coordsize="4200,762">
              <v:shape style="position:absolute;left:3465;top:-3129;width:4200;height:762" coordorigin="3465,-3129" coordsize="4200,762" path="m3465,-2610l3483,-2601,3501,-2591,3518,-2582,3536,-2572,3553,-2563,3624,-2525,3686,-2486,3738,-2433,3751,-2419,3801,-2376,3826,-2367,3839,-2368,3887,-2426,3900,-2497,3907,-2553,3911,-2583,3921,-2645,3936,-2706,3959,-2765,3992,-2818,4038,-2862,4092,-2894,4152,-2918,4222,-2940,4301,-2959,4391,-2976,4490,-2990,4600,-3004,4720,-3016,4784,-3021,4850,-3027,4919,-3032,4991,-3038,5066,-3043,5160,-3049,5261,-3054,5369,-3060,5483,-3065,5603,-3070,5728,-3074,5857,-3079,5990,-3083,6127,-3087,6266,-3091,6407,-3094,6549,-3098,6692,-3102,6835,-3106,6978,-3109,7120,-3113,7261,-3117,7399,-3121,7534,-3125,7666,-3129e" filled="f" stroked="t" strokeweight="2.25pt" strokecolor="#BD4A47">
                <v:path arrowok="t"/>
              </v:shape>
            </v:group>
            <v:group style="position:absolute;left:3395;top:-2680;width:139;height:139" coordorigin="3395,-2680" coordsize="139,139">
              <v:shape style="position:absolute;left:3395;top:-2680;width:139;height:139" coordorigin="3395,-2680" coordsize="139,139" path="m3395,-2541l3534,-2541,3534,-2680,3395,-2680,3395,-2541e" filled="t" fillcolor="#C0504D" stroked="f">
                <v:path arrowok="t"/>
                <v:fill/>
              </v:shape>
            </v:group>
            <v:group style="position:absolute;left:3395;top:-2680;width:139;height:139" coordorigin="3395,-2680" coordsize="139,139">
              <v:shape style="position:absolute;left:3395;top:-2680;width:139;height:139" coordorigin="3395,-2680" coordsize="139,139" path="m3395,-2541l3534,-2541,3534,-2680,3395,-2680,3395,-2541xe" filled="f" stroked="t" strokeweight=".72pt" strokecolor="#BD4A47">
                <v:path arrowok="t"/>
              </v:shape>
            </v:group>
            <v:group style="position:absolute;left:3594;top:-2572;width:139;height:139" coordorigin="3594,-2572" coordsize="139,139">
              <v:shape style="position:absolute;left:3594;top:-2572;width:139;height:139" coordorigin="3594,-2572" coordsize="139,139" path="m3594,-2433l3733,-2433,3733,-2572,3594,-2572,3594,-2433e" filled="t" fillcolor="#C0504D" stroked="f">
                <v:path arrowok="t"/>
                <v:fill/>
              </v:shape>
            </v:group>
            <v:group style="position:absolute;left:3594;top:-2572;width:139;height:139" coordorigin="3594,-2572" coordsize="139,139">
              <v:shape style="position:absolute;left:3594;top:-2572;width:139;height:139" coordorigin="3594,-2572" coordsize="139,139" path="m3594,-2433l3733,-2433,3733,-2572,3594,-2572,3594,-2433xe" filled="f" stroked="t" strokeweight=".72pt" strokecolor="#BD4A47">
                <v:path arrowok="t"/>
              </v:shape>
            </v:group>
            <v:group style="position:absolute;left:3796;top:-2452;width:139;height:139" coordorigin="3796,-2452" coordsize="139,139">
              <v:shape style="position:absolute;left:3796;top:-2452;width:139;height:139" coordorigin="3796,-2452" coordsize="139,139" path="m3796,-2313l3935,-2313,3935,-2452,3796,-2452,3796,-2313e" filled="t" fillcolor="#C0504D" stroked="f">
                <v:path arrowok="t"/>
                <v:fill/>
              </v:shape>
            </v:group>
            <v:group style="position:absolute;left:3796;top:-2452;width:139;height:139" coordorigin="3796,-2452" coordsize="139,139">
              <v:shape style="position:absolute;left:3796;top:-2452;width:139;height:139" coordorigin="3796,-2452" coordsize="139,139" path="m3796,-2313l3935,-2313,3935,-2452,3796,-2452,3796,-2313xe" filled="f" stroked="t" strokeweight=".72pt" strokecolor="#BD4A47">
                <v:path arrowok="t"/>
              </v:shape>
            </v:group>
            <v:group style="position:absolute;left:3995;top:-2951;width:139;height:139" coordorigin="3995,-2951" coordsize="139,139">
              <v:shape style="position:absolute;left:3995;top:-2951;width:139;height:139" coordorigin="3995,-2951" coordsize="139,139" path="m3995,-2812l4134,-2812,4134,-2951,3995,-2951,3995,-2812e" filled="t" fillcolor="#C0504D" stroked="f">
                <v:path arrowok="t"/>
                <v:fill/>
              </v:shape>
            </v:group>
            <v:group style="position:absolute;left:3995;top:-2951;width:139;height:139" coordorigin="3995,-2951" coordsize="139,139">
              <v:shape style="position:absolute;left:3995;top:-2951;width:139;height:139" coordorigin="3995,-2951" coordsize="139,139" path="m3995,-2812l4134,-2812,4134,-2951,3995,-2951,3995,-2812xe" filled="f" stroked="t" strokeweight=".72pt" strokecolor="#BD4A47">
                <v:path arrowok="t"/>
              </v:shape>
            </v:group>
            <v:group style="position:absolute;left:4996;top:-3112;width:139;height:139" coordorigin="4996,-3112" coordsize="139,139">
              <v:shape style="position:absolute;left:4996;top:-3112;width:139;height:139" coordorigin="4996,-3112" coordsize="139,139" path="m4996,-2973l5135,-2973,5135,-3112,4996,-3112,4996,-2973e" filled="t" fillcolor="#C0504D" stroked="f">
                <v:path arrowok="t"/>
                <v:fill/>
              </v:shape>
            </v:group>
            <v:group style="position:absolute;left:4996;top:-3112;width:139;height:139" coordorigin="4996,-3112" coordsize="139,139">
              <v:shape style="position:absolute;left:4996;top:-3112;width:139;height:139" coordorigin="4996,-3112" coordsize="139,139" path="m4996,-2973l5135,-2973,5135,-3112,4996,-3112,4996,-2973xe" filled="f" stroked="t" strokeweight=".72pt" strokecolor="#BD4A47">
                <v:path arrowok="t"/>
              </v:shape>
            </v:group>
            <v:group style="position:absolute;left:7595;top:-3198;width:139;height:139" coordorigin="7595,-3198" coordsize="139,139">
              <v:shape style="position:absolute;left:7595;top:-3198;width:139;height:139" coordorigin="7595,-3198" coordsize="139,139" path="m7595,-3059l7734,-3059,7734,-3198,7595,-3198,7595,-3059e" filled="t" fillcolor="#C0504D" stroked="f">
                <v:path arrowok="t"/>
                <v:fill/>
              </v:shape>
            </v:group>
            <v:group style="position:absolute;left:7595;top:-3198;width:139;height:139" coordorigin="7595,-3198" coordsize="139,139">
              <v:shape style="position:absolute;left:7595;top:-3198;width:139;height:139" coordorigin="7595,-3198" coordsize="139,139" path="m7595,-3059l7734,-3059,7734,-3198,7595,-3198,7595,-3059xe" filled="f" stroked="t" strokeweight=".72pt" strokecolor="#BD4A47">
                <v:path arrowok="t"/>
              </v:shape>
            </v:group>
            <v:group style="position:absolute;left:8480;top:-2136;width:384;height:2" coordorigin="8480,-2136" coordsize="384,2">
              <v:shape style="position:absolute;left:8480;top:-2136;width:384;height:2" coordorigin="8480,-2136" coordsize="384,0" path="m8480,-2136l8864,-2136e" filled="f" stroked="t" strokeweight="2.25pt" strokecolor="#497DBA">
                <v:path arrowok="t"/>
              </v:shape>
            </v:group>
            <v:group style="position:absolute;left:8611;top:-2198;width:120;height:120" coordorigin="8611,-2198" coordsize="120,120">
              <v:shape style="position:absolute;left:8611;top:-2198;width:120;height:120" coordorigin="8611,-2198" coordsize="120,120" path="m8671,-2198l8611,-2138,8671,-2078,8731,-2138,8671,-2198e" filled="t" fillcolor="#4F81BC" stroked="f">
                <v:path arrowok="t"/>
                <v:fill/>
              </v:shape>
            </v:group>
            <v:group style="position:absolute;left:8611;top:-2198;width:120;height:120" coordorigin="8611,-2198" coordsize="120,120">
              <v:shape style="position:absolute;left:8611;top:-2198;width:120;height:120" coordorigin="8611,-2198" coordsize="120,120" path="m8671,-2198l8731,-2138,8671,-2078,8611,-2138,8671,-2198xe" filled="f" stroked="t" strokeweight=".72pt" strokecolor="#497DBA">
                <v:path arrowok="t"/>
              </v:shape>
            </v:group>
            <v:group style="position:absolute;left:8731;top:-1775;width:133;height:2" coordorigin="8731,-1775" coordsize="133,2">
              <v:shape style="position:absolute;left:8731;top:-1775;width:133;height:2" coordorigin="8731,-1775" coordsize="133,0" path="m8731,-1775l8864,-1775e" filled="f" stroked="t" strokeweight="2.25pt" strokecolor="#BD4A47">
                <v:path arrowok="t"/>
              </v:shape>
            </v:group>
            <v:group style="position:absolute;left:8480;top:-1775;width:131;height:2" coordorigin="8480,-1775" coordsize="131,2">
              <v:shape style="position:absolute;left:8480;top:-1775;width:131;height:2" coordorigin="8480,-1775" coordsize="131,0" path="m8480,-1775l8611,-1775e" filled="f" stroked="t" strokeweight="2.25pt" strokecolor="#BD4A47">
                <v:path arrowok="t"/>
              </v:shape>
            </v:group>
            <v:group style="position:absolute;left:8611;top:-1835;width:120;height:120" coordorigin="8611,-1835" coordsize="120,120">
              <v:shape style="position:absolute;left:8611;top:-1835;width:120;height:120" coordorigin="8611,-1835" coordsize="120,120" path="m8611,-1715l8731,-1715,8731,-1835,8611,-1835,8611,-1715e" filled="t" fillcolor="#C0504D" stroked="f">
                <v:path arrowok="t"/>
                <v:fill/>
              </v:shape>
            </v:group>
            <v:group style="position:absolute;left:8611;top:-1835;width:120;height:120" coordorigin="8611,-1835" coordsize="120,120">
              <v:shape style="position:absolute;left:8611;top:-1835;width:120;height:120" coordorigin="8611,-1835" coordsize="120,120" path="m8611,-1715l8731,-1715,8731,-1835,8611,-1835,8611,-1715xe" filled="f" stroked="t" strokeweight=".75pt" strokecolor="#BD4A47">
                <v:path arrowok="t"/>
              </v:shape>
            </v:group>
            <v:group style="position:absolute;left:2123;top:-4230;width:8235;height:3930" coordorigin="2123,-4230" coordsize="8235,3930">
              <v:shape style="position:absolute;left:2123;top:-4230;width:8235;height:3930" coordorigin="2123,-4230" coordsize="8235,3930" path="m2123,-300l10358,-300,10358,-4230,2123,-4230,2123,-300xe" filled="f" stroked="t" strokeweight=".75pt" strokecolor="#858585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8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CFD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3" w:lineRule="exact"/>
        <w:ind w:left="117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6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.5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: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ur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nd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ta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Sept</w:t>
      </w:r>
      <w:r>
        <w:rPr>
          <w:rFonts w:ascii="Arial" w:hAnsi="Arial" w:cs="Arial" w:eastAsia="Arial"/>
          <w:sz w:val="18"/>
          <w:szCs w:val="18"/>
          <w:spacing w:val="-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b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r</w:t>
      </w:r>
      <w:r>
        <w:rPr>
          <w:rFonts w:ascii="Arial" w:hAnsi="Arial" w:cs="Arial" w:eastAsia="Arial"/>
          <w:sz w:val="18"/>
          <w:szCs w:val="18"/>
          <w:spacing w:val="-3"/>
          <w:w w:val="100"/>
          <w:b/>
          <w:bCs/>
          <w:position w:val="-1"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2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0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  <w:position w:val="-1"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  <w:position w:val="-1"/>
        </w:rPr>
        <w:t>9</w:t>
      </w:r>
      <w:r>
        <w:rPr>
          <w:rFonts w:ascii="Arial" w:hAnsi="Arial" w:cs="Arial" w:eastAsia="Arial"/>
          <w:sz w:val="18"/>
          <w:szCs w:val="18"/>
          <w:spacing w:val="0"/>
          <w:w w:val="100"/>
          <w:position w:val="0"/>
        </w:rPr>
      </w:r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11.000004" w:type="dxa"/>
      </w:tblPr>
      <w:tblGrid/>
      <w:tr>
        <w:trPr>
          <w:trHeight w:val="449" w:hRule="exact"/>
        </w:trPr>
        <w:tc>
          <w:tcPr>
            <w:tcW w:w="2372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371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Se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er</w:t>
            </w:r>
            <w:r>
              <w:rPr>
                <w:rFonts w:ascii="Calibri" w:hAnsi="Calibri" w:cs="Calibri" w:eastAsia="Calibri"/>
                <w:sz w:val="24"/>
                <w:szCs w:val="24"/>
                <w:spacing w:val="-5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41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b/>
                <w:bCs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mp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445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b/>
                <w:bCs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b/>
                <w:bCs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ted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mp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2372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4" w:lineRule="exact"/>
              <w:ind w:left="752" w:right="730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8"/>
              </w:rPr>
              <w:t>st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8"/>
              </w:rPr>
              <w:t> </w:t>
            </w:r>
            <w:r>
              <w:rPr>
                <w:rFonts w:ascii="Calibri" w:hAnsi="Calibri" w:cs="Calibri" w:eastAsia="Calibri"/>
                <w:sz w:val="16"/>
                <w:szCs w:val="16"/>
                <w:spacing w:val="17"/>
                <w:w w:val="100"/>
                <w:position w:val="8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69" w:right="175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3874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1" w:after="0" w:line="240" w:lineRule="auto"/>
              <w:ind w:left="1770" w:right="174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</w:rPr>
              <w:t>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9" w:hRule="exact"/>
        </w:trPr>
        <w:tc>
          <w:tcPr>
            <w:tcW w:w="2372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78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4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9"/>
              </w:rPr>
              <w:t>t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h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16"/>
                <w:szCs w:val="16"/>
                <w:spacing w:val="17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769" w:right="175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gridSpan w:val="2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770" w:right="174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2372" w:type="dxa"/>
            <w:gridSpan w:val="2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2" w:lineRule="exact"/>
              <w:ind w:left="70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10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9"/>
              </w:rPr>
              <w:t>t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h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  </w:t>
            </w:r>
            <w:r>
              <w:rPr>
                <w:rFonts w:ascii="Calibri" w:hAnsi="Calibri" w:cs="Calibri" w:eastAsia="Calibri"/>
                <w:sz w:val="16"/>
                <w:szCs w:val="16"/>
                <w:spacing w:val="16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2" w:lineRule="exact"/>
              <w:ind w:left="1769" w:right="175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gridSpan w:val="2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2" w:lineRule="exact"/>
              <w:ind w:left="1679" w:right="16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1" w:hRule="exact"/>
        </w:trPr>
        <w:tc>
          <w:tcPr>
            <w:tcW w:w="2372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71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12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9"/>
              </w:rPr>
              <w:t>t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h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16"/>
                <w:szCs w:val="16"/>
                <w:spacing w:val="35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769" w:right="175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770" w:right="1749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49" w:hRule="exact"/>
        </w:trPr>
        <w:tc>
          <w:tcPr>
            <w:tcW w:w="2372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71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16</w:t>
            </w:r>
            <w:r>
              <w:rPr>
                <w:rFonts w:ascii="Calibri" w:hAnsi="Calibri" w:cs="Calibri" w:eastAsia="Calibri"/>
                <w:sz w:val="16"/>
                <w:szCs w:val="16"/>
                <w:spacing w:val="-1"/>
                <w:w w:val="100"/>
                <w:position w:val="9"/>
              </w:rPr>
              <w:t>t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h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16"/>
                <w:szCs w:val="16"/>
                <w:spacing w:val="35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769" w:right="175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9" w:right="16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52" w:hRule="exact"/>
        </w:trPr>
        <w:tc>
          <w:tcPr>
            <w:tcW w:w="2372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91" w:lineRule="exact"/>
              <w:ind w:left="695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22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nd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16"/>
                <w:szCs w:val="16"/>
                <w:spacing w:val="35"/>
                <w:w w:val="100"/>
                <w:position w:val="9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J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2" w:type="dxa"/>
            <w:tcBorders>
              <w:top w:val="single" w:sz="4.639840" w:space="0" w:color="000000"/>
              <w:bottom w:val="single" w:sz="6" w:space="0" w:color="858585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769" w:right="1751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  <w:tc>
          <w:tcPr>
            <w:tcW w:w="3874" w:type="dxa"/>
            <w:gridSpan w:val="2"/>
            <w:tcBorders>
              <w:top w:val="single" w:sz="4.639840" w:space="0" w:color="000000"/>
              <w:bottom w:val="single" w:sz="6" w:space="0" w:color="858585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679" w:right="1658"/>
              <w:jc w:val="center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w w:val="99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99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</w:tc>
      </w:tr>
      <w:tr>
        <w:trPr>
          <w:trHeight w:val="4321" w:hRule="exact"/>
        </w:trPr>
        <w:tc>
          <w:tcPr>
            <w:tcW w:w="721" w:type="dxa"/>
            <w:tcBorders>
              <w:top w:val="single" w:sz="4.639840" w:space="0" w:color="000000"/>
              <w:bottom w:val="nil" w:sz="6" w:space="0" w:color="auto"/>
              <w:left w:val="nil" w:sz="6" w:space="0" w:color="auto"/>
              <w:right w:val="single" w:sz="6" w:space="0" w:color="858585"/>
            </w:tcBorders>
          </w:tcPr>
          <w:p>
            <w:pPr/>
            <w:rPr/>
          </w:p>
        </w:tc>
        <w:tc>
          <w:tcPr>
            <w:tcW w:w="8700" w:type="dxa"/>
            <w:gridSpan w:val="3"/>
            <w:tcBorders>
              <w:top w:val="single" w:sz="6" w:space="0" w:color="858585"/>
              <w:bottom w:val="single" w:sz="6" w:space="0" w:color="858585"/>
              <w:left w:val="single" w:sz="6" w:space="0" w:color="858585"/>
              <w:right w:val="single" w:sz="6" w:space="0" w:color="858585"/>
            </w:tcBorders>
          </w:tcPr>
          <w:p>
            <w:pPr>
              <w:spacing w:before="6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2326" w:right="2308"/>
              <w:jc w:val="center"/>
              <w:rPr>
                <w:rFonts w:ascii="Calibri" w:hAnsi="Calibri" w:cs="Calibri" w:eastAsia="Calibri"/>
                <w:sz w:val="36"/>
                <w:szCs w:val="36"/>
              </w:rPr>
            </w:pPr>
            <w:rPr/>
            <w:r>
              <w:rPr>
                <w:rFonts w:ascii="Calibri" w:hAnsi="Calibri" w:cs="Calibri" w:eastAsia="Calibri"/>
                <w:sz w:val="36"/>
                <w:szCs w:val="36"/>
                <w:spacing w:val="0"/>
                <w:w w:val="100"/>
                <w:b/>
                <w:bCs/>
              </w:rPr>
              <w:t>Month</w:t>
            </w:r>
            <w:r>
              <w:rPr>
                <w:rFonts w:ascii="Calibri" w:hAnsi="Calibri" w:cs="Calibri" w:eastAsia="Calibri"/>
                <w:sz w:val="36"/>
                <w:szCs w:val="36"/>
                <w:spacing w:val="-14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36"/>
                <w:szCs w:val="36"/>
                <w:spacing w:val="0"/>
                <w:w w:val="100"/>
                <w:b/>
                <w:bCs/>
              </w:rPr>
              <w:t>of</w:t>
            </w:r>
            <w:r>
              <w:rPr>
                <w:rFonts w:ascii="Calibri" w:hAnsi="Calibri" w:cs="Calibri" w:eastAsia="Calibri"/>
                <w:sz w:val="36"/>
                <w:szCs w:val="36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36"/>
                <w:szCs w:val="36"/>
                <w:spacing w:val="0"/>
                <w:w w:val="100"/>
                <w:b/>
                <w:bCs/>
              </w:rPr>
              <w:t>S</w:t>
            </w:r>
            <w:r>
              <w:rPr>
                <w:rFonts w:ascii="Calibri" w:hAnsi="Calibri" w:cs="Calibri" w:eastAsia="Calibri"/>
                <w:sz w:val="36"/>
                <w:szCs w:val="36"/>
                <w:spacing w:val="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36"/>
                <w:szCs w:val="36"/>
                <w:spacing w:val="-1"/>
                <w:w w:val="100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36"/>
                <w:szCs w:val="36"/>
                <w:spacing w:val="-5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36"/>
                <w:szCs w:val="36"/>
                <w:spacing w:val="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36"/>
                <w:szCs w:val="36"/>
                <w:spacing w:val="0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36"/>
                <w:szCs w:val="36"/>
                <w:spacing w:val="1"/>
                <w:w w:val="100"/>
                <w:b/>
                <w:bCs/>
              </w:rPr>
              <w:t>b</w:t>
            </w:r>
            <w:r>
              <w:rPr>
                <w:rFonts w:ascii="Calibri" w:hAnsi="Calibri" w:cs="Calibri" w:eastAsia="Calibri"/>
                <w:sz w:val="36"/>
                <w:szCs w:val="36"/>
                <w:spacing w:val="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36"/>
                <w:szCs w:val="36"/>
                <w:spacing w:val="0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36"/>
                <w:szCs w:val="36"/>
                <w:spacing w:val="-6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36"/>
                <w:szCs w:val="36"/>
                <w:spacing w:val="0"/>
                <w:w w:val="99"/>
                <w:b/>
                <w:bCs/>
              </w:rPr>
              <w:t>2019</w:t>
            </w:r>
            <w:r>
              <w:rPr>
                <w:rFonts w:ascii="Calibri" w:hAnsi="Calibri" w:cs="Calibri" w:eastAsia="Calibri"/>
                <w:sz w:val="36"/>
                <w:szCs w:val="36"/>
                <w:spacing w:val="0"/>
                <w:w w:val="100"/>
              </w:rPr>
            </w:r>
          </w:p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35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30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25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20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tabs>
                <w:tab w:pos="6900" w:val="left"/>
              </w:tabs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15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asur</w:t>
            </w:r>
            <w:r>
              <w:rPr>
                <w:rFonts w:ascii="Calibri" w:hAnsi="Calibri" w:cs="Calibri" w:eastAsia="Calibri"/>
                <w:sz w:val="20"/>
                <w:szCs w:val="20"/>
                <w:spacing w:val="2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0"/>
                <w:szCs w:val="20"/>
                <w:spacing w:val="-1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Da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0"/>
              </w:rPr>
            </w:r>
          </w:p>
          <w:p>
            <w:pPr>
              <w:spacing w:before="1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547" w:right="-20"/>
              <w:jc w:val="left"/>
              <w:tabs>
                <w:tab w:pos="6900" w:val="left"/>
              </w:tabs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10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Si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la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0"/>
                <w:szCs w:val="20"/>
                <w:spacing w:val="-7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1"/>
              </w:rPr>
              <w:t>ta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position w:val="0"/>
              </w:rPr>
            </w:r>
          </w:p>
          <w:p>
            <w:pPr>
              <w:spacing w:before="1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614" w:right="7880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</w:rPr>
              <w:t>5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614" w:right="7880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</w:rPr>
              <w:t>0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16" w:after="0" w:line="240" w:lineRule="auto"/>
              <w:ind w:left="850" w:right="2454"/>
              <w:jc w:val="center"/>
              <w:tabs>
                <w:tab w:pos="1860" w:val="left"/>
                <w:tab w:pos="2840" w:val="left"/>
                <w:tab w:pos="3880" w:val="left"/>
                <w:tab w:pos="4900" w:val="left"/>
                <w:tab w:pos="5920" w:val="left"/>
              </w:tabs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10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15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>20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  <w:tab/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</w:rPr>
              <w:t>25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59" w:after="0" w:line="240" w:lineRule="auto"/>
              <w:ind w:left="2693" w:right="4352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y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s</w:t>
            </w:r>
            <w:r>
              <w:rPr>
                <w:rFonts w:ascii="Calibri" w:hAnsi="Calibri" w:cs="Calibri" w:eastAsia="Calibri"/>
                <w:sz w:val="20"/>
                <w:szCs w:val="20"/>
                <w:spacing w:val="-2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f</w:t>
            </w:r>
            <w:r>
              <w:rPr>
                <w:rFonts w:ascii="Calibri" w:hAnsi="Calibri" w:cs="Calibri" w:eastAsia="Calibri"/>
                <w:sz w:val="20"/>
                <w:szCs w:val="20"/>
                <w:spacing w:val="-2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0"/>
                <w:szCs w:val="20"/>
                <w:spacing w:val="2"/>
                <w:w w:val="100"/>
                <w:b/>
                <w:bCs/>
              </w:rPr>
              <w:t>h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-3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2"/>
                <w:w w:val="99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th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697" w:type="dxa"/>
            <w:tcBorders>
              <w:top w:val="single" w:sz="4.639840" w:space="0" w:color="000000"/>
              <w:bottom w:val="nil" w:sz="6" w:space="0" w:color="auto"/>
              <w:left w:val="single" w:sz="6" w:space="0" w:color="858585"/>
              <w:right w:val="nil" w:sz="6" w:space="0" w:color="auto"/>
            </w:tcBorders>
          </w:tcPr>
          <w:p>
            <w:pPr/>
            <w:rPr/>
          </w:p>
        </w:tc>
      </w:tr>
    </w:tbl>
    <w:p>
      <w:pPr>
        <w:spacing w:before="4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40" w:lineRule="auto"/>
        <w:ind w:left="117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40.895004pt;margin-top:-190.853104pt;width:257.7100pt;height:128.41pt;mso-position-horizontal-relative:page;mso-position-vertical-relative:paragraph;z-index:-35090" coordorigin="2818,-3817" coordsize="5154,2568">
            <v:group style="position:absolute;left:2825;top:-1621;width:5139;height:2" coordorigin="2825,-1621" coordsize="5139,2">
              <v:shape style="position:absolute;left:2825;top:-1621;width:5139;height:2" coordorigin="2825,-1621" coordsize="5139,0" path="m2825,-1621l7965,-1621e" filled="f" stroked="t" strokeweight=".75pt" strokecolor="#858585">
                <v:path arrowok="t"/>
              </v:shape>
            </v:group>
            <v:group style="position:absolute;left:2825;top:-1985;width:5139;height:2" coordorigin="2825,-1985" coordsize="5139,2">
              <v:shape style="position:absolute;left:2825;top:-1985;width:5139;height:2" coordorigin="2825,-1985" coordsize="5139,0" path="m2825,-1985l7965,-1985e" filled="f" stroked="t" strokeweight=".75pt" strokecolor="#858585">
                <v:path arrowok="t"/>
              </v:shape>
            </v:group>
            <v:group style="position:absolute;left:2825;top:-2350;width:5139;height:2" coordorigin="2825,-2350" coordsize="5139,2">
              <v:shape style="position:absolute;left:2825;top:-2350;width:5139;height:2" coordorigin="2825,-2350" coordsize="5139,0" path="m2825,-2350l7965,-2350e" filled="f" stroked="t" strokeweight=".75pt" strokecolor="#858585">
                <v:path arrowok="t"/>
              </v:shape>
            </v:group>
            <v:group style="position:absolute;left:2825;top:-2715;width:2396;height:2" coordorigin="2825,-2715" coordsize="2396,2">
              <v:shape style="position:absolute;left:2825;top:-2715;width:2396;height:2" coordorigin="2825,-2715" coordsize="2396,0" path="m2825,-2715l5221,-2715e" filled="f" stroked="t" strokeweight=".75pt" strokecolor="#858585">
                <v:path arrowok="t"/>
              </v:shape>
            </v:group>
            <v:group style="position:absolute;left:2825;top:-3080;width:5139;height:2" coordorigin="2825,-3080" coordsize="5139,2">
              <v:shape style="position:absolute;left:2825;top:-3080;width:5139;height:2" coordorigin="2825,-3080" coordsize="5139,0" path="m2825,-3080l7965,-3080e" filled="f" stroked="t" strokeweight=".75pt" strokecolor="#858585">
                <v:path arrowok="t"/>
              </v:shape>
            </v:group>
            <v:group style="position:absolute;left:2825;top:-3445;width:5139;height:2" coordorigin="2825,-3445" coordsize="5139,2">
              <v:shape style="position:absolute;left:2825;top:-3445;width:5139;height:2" coordorigin="2825,-3445" coordsize="5139,0" path="m2825,-3445l7965,-3445e" filled="f" stroked="t" strokeweight=".75pt" strokecolor="#858585">
                <v:path arrowok="t"/>
              </v:shape>
            </v:group>
            <v:group style="position:absolute;left:2825;top:-3810;width:5139;height:2" coordorigin="2825,-3810" coordsize="5139,2">
              <v:shape style="position:absolute;left:2825;top:-3810;width:5139;height:2" coordorigin="2825,-3810" coordsize="5139,0" path="m2825,-3810l7965,-3810e" filled="f" stroked="t" strokeweight=".75pt" strokecolor="#858585">
                <v:path arrowok="t"/>
              </v:shape>
            </v:group>
            <v:group style="position:absolute;left:2825;top:-3810;width:2;height:2553" coordorigin="2825,-3810" coordsize="2,2553">
              <v:shape style="position:absolute;left:2825;top:-3810;width:2;height:2553" coordorigin="2825,-3810" coordsize="0,2553" path="m2825,-1256l2825,-3810e" filled="f" stroked="t" strokeweight=".75pt" strokecolor="#858585">
                <v:path arrowok="t"/>
              </v:shape>
            </v:group>
            <v:group style="position:absolute;left:2825;top:-1256;width:5139;height:2" coordorigin="2825,-1256" coordsize="5139,2">
              <v:shape style="position:absolute;left:2825;top:-1256;width:5139;height:2" coordorigin="2825,-1256" coordsize="5139,0" path="m2825,-1256l7965,-1256e" filled="f" stroked="t" strokeweight=".75pt" strokecolor="#858585">
                <v:path arrowok="t"/>
              </v:shape>
            </v:group>
            <v:group style="position:absolute;left:3031;top:-3518;width:4317;height:365" coordorigin="3031,-3518" coordsize="4317,365">
              <v:shape style="position:absolute;left:3031;top:-3518;width:4317;height:365" coordorigin="3031,-3518" coordsize="4317,365" path="m3031,-3518l3118,-3507,3197,-3496,3222,-3492,3248,-3489,3328,-3478,3417,-3467,3485,-3459,3561,-3452,3648,-3445,3750,-3437,3868,-3430,3932,-3427,3998,-3423,4066,-3419,4136,-3416,4206,-3412,4277,-3408,4348,-3405,4417,-3401,4486,-3397,4552,-3394,4616,-3390,4677,-3387,4788,-3379,4881,-3372,4965,-3363,5032,-3351,5106,-3335,5140,-3327,5157,-3323,5228,-3308,5292,-3299,5356,-3292,5424,-3284,5496,-3277,5572,-3270,5652,-3262,5736,-3255,5825,-3248,5917,-3241,6014,-3233,6114,-3226,6221,-3219,6335,-3211,6454,-3204,6516,-3200,6578,-3197,6642,-3193,6706,-3190,6770,-3186,6835,-3182,6900,-3179,6965,-3175,7030,-3171,7095,-3168,7159,-3164,7223,-3160,7286,-3157,7348,-3153e" filled="f" stroked="t" strokeweight="2.25pt" strokecolor="#497DBA">
                <v:path arrowok="t"/>
              </v:shape>
            </v:group>
            <v:group style="position:absolute;left:2961;top:-3588;width:139;height:139" coordorigin="2961,-3588" coordsize="139,139">
              <v:shape style="position:absolute;left:2961;top:-3588;width:139;height:139" coordorigin="2961,-3588" coordsize="139,139" path="m3030,-3588l2961,-3518,3030,-3449,3100,-3518,3030,-3588e" filled="t" fillcolor="#4F81BC" stroked="f">
                <v:path arrowok="t"/>
                <v:fill/>
              </v:shape>
            </v:group>
            <v:group style="position:absolute;left:2961;top:-3588;width:139;height:139" coordorigin="2961,-3588" coordsize="139,139">
              <v:shape style="position:absolute;left:2961;top:-3588;width:139;height:139" coordorigin="2961,-3588" coordsize="139,139" path="m3030,-3588l3100,-3518,3030,-3449,2961,-3518,3030,-3588xe" filled="f" stroked="t" strokeweight=".72pt" strokecolor="#497DBA">
                <v:path arrowok="t"/>
              </v:shape>
            </v:group>
            <v:group style="position:absolute;left:3577;top:-3514;width:139;height:139" coordorigin="3577,-3514" coordsize="139,139">
              <v:shape style="position:absolute;left:3577;top:-3514;width:139;height:139" coordorigin="3577,-3514" coordsize="139,139" path="m3647,-3514l3577,-3444,3647,-3374,3717,-3444,3647,-3514e" filled="t" fillcolor="#4F81BC" stroked="f">
                <v:path arrowok="t"/>
                <v:fill/>
              </v:shape>
            </v:group>
            <v:group style="position:absolute;left:3577;top:-3514;width:139;height:139" coordorigin="3577,-3514" coordsize="139,139">
              <v:shape style="position:absolute;left:3577;top:-3514;width:139;height:139" coordorigin="3577,-3514" coordsize="139,139" path="m3647,-3514l3717,-3444,3647,-3374,3577,-3444,3647,-3514xe" filled="f" stroked="t" strokeweight=".72pt" strokecolor="#497DBA">
                <v:path arrowok="t"/>
              </v:shape>
            </v:group>
            <v:group style="position:absolute;left:4811;top:-3442;width:139;height:139" coordorigin="4811,-3442" coordsize="139,139">
              <v:shape style="position:absolute;left:4811;top:-3442;width:139;height:139" coordorigin="4811,-3442" coordsize="139,139" path="m4881,-3442l4811,-3372,4881,-3302,4950,-3372,4881,-3442e" filled="t" fillcolor="#4F81BC" stroked="f">
                <v:path arrowok="t"/>
                <v:fill/>
              </v:shape>
            </v:group>
            <v:group style="position:absolute;left:4811;top:-3442;width:139;height:139" coordorigin="4811,-3442" coordsize="139,139">
              <v:shape style="position:absolute;left:4811;top:-3442;width:139;height:139" coordorigin="4811,-3442" coordsize="139,139" path="m4881,-3442l4950,-3372,4881,-3302,4811,-3372,4881,-3442xe" filled="f" stroked="t" strokeweight=".72pt" strokecolor="#497DBA">
                <v:path arrowok="t"/>
              </v:shape>
            </v:group>
            <v:group style="position:absolute;left:5221;top:-3367;width:139;height:139" coordorigin="5221,-3367" coordsize="139,139">
              <v:shape style="position:absolute;left:5221;top:-3367;width:139;height:139" coordorigin="5221,-3367" coordsize="139,139" path="m5291,-3367l5221,-3298,5291,-3228,5361,-3298,5291,-3367e" filled="t" fillcolor="#4F81BC" stroked="f">
                <v:path arrowok="t"/>
                <v:fill/>
              </v:shape>
            </v:group>
            <v:group style="position:absolute;left:5221;top:-3367;width:139;height:139" coordorigin="5221,-3367" coordsize="139,139">
              <v:shape style="position:absolute;left:5221;top:-3367;width:139;height:139" coordorigin="5221,-3367" coordsize="139,139" path="m5291,-3367l5361,-3298,5291,-3228,5221,-3298,5291,-3367xe" filled="f" stroked="t" strokeweight=".72pt" strokecolor="#497DBA">
                <v:path arrowok="t"/>
              </v:shape>
            </v:group>
            <v:group style="position:absolute;left:6045;top:-3295;width:139;height:139" coordorigin="6045,-3295" coordsize="139,139">
              <v:shape style="position:absolute;left:6045;top:-3295;width:139;height:139" coordorigin="6045,-3295" coordsize="139,139" path="m6114,-3295l6045,-3226,6114,-3156,6184,-3226,6114,-3295e" filled="t" fillcolor="#4F81BC" stroked="f">
                <v:path arrowok="t"/>
                <v:fill/>
              </v:shape>
            </v:group>
            <v:group style="position:absolute;left:6045;top:-3295;width:139;height:139" coordorigin="6045,-3295" coordsize="139,139">
              <v:shape style="position:absolute;left:6045;top:-3295;width:139;height:139" coordorigin="6045,-3295" coordsize="139,139" path="m6114,-3295l6184,-3226,6114,-3156,6045,-3226,6114,-3295xe" filled="f" stroked="t" strokeweight=".72pt" strokecolor="#497DBA">
                <v:path arrowok="t"/>
              </v:shape>
            </v:group>
            <v:group style="position:absolute;left:7278;top:-3223;width:139;height:139" coordorigin="7278,-3223" coordsize="139,139">
              <v:shape style="position:absolute;left:7278;top:-3223;width:139;height:139" coordorigin="7278,-3223" coordsize="139,139" path="m7348,-3223l7278,-3154,7348,-3084,7417,-3154,7348,-3223e" filled="t" fillcolor="#4F81BC" stroked="f">
                <v:path arrowok="t"/>
                <v:fill/>
              </v:shape>
            </v:group>
            <v:group style="position:absolute;left:7278;top:-3223;width:139;height:139" coordorigin="7278,-3223" coordsize="139,139">
              <v:shape style="position:absolute;left:7278;top:-3223;width:139;height:139" coordorigin="7278,-3223" coordsize="139,139" path="m7348,-3223l7417,-3154,7348,-3084,7278,-3154,7348,-3223xe" filled="f" stroked="t" strokeweight=".72pt" strokecolor="#497DBA">
                <v:path arrowok="t"/>
              </v:shape>
            </v:group>
            <v:group style="position:absolute;left:5361;top:-2715;width:1918;height:2" coordorigin="5361,-2715" coordsize="1918,2">
              <v:shape style="position:absolute;left:5361;top:-2715;width:1918;height:2" coordorigin="5361,-2715" coordsize="1918,0" path="m5361,-2715l7278,-2715e" filled="f" stroked="t" strokeweight=".75pt" strokecolor="#858585">
                <v:path arrowok="t"/>
              </v:shape>
            </v:group>
            <v:group style="position:absolute;left:3031;top:-2934;width:4317;height:219" coordorigin="3031,-2934" coordsize="4317,219">
              <v:shape style="position:absolute;left:3031;top:-2934;width:4317;height:219" coordorigin="3031,-2934" coordsize="4317,219" path="m3031,-2934l3118,-2923,3197,-2911,3222,-2907,3248,-2903,3328,-2891,3417,-2879,3485,-2872,3561,-2866,3648,-2861,3750,-2857,3868,-2855,3932,-2855,3998,-2854,4066,-2854,4136,-2854,4206,-2854,4277,-2853,4348,-2853,4417,-2853,4486,-2853,4552,-2852,4616,-2851,4677,-2849,4788,-2845,4881,-2839,4966,-2826,5034,-2805,5090,-2780,5123,-2763,5140,-2755,5208,-2728,5269,-2717,5292,-2715,5324,-2716,5389,-2720,5459,-2729,5533,-2742,5611,-2756,5652,-2764,5694,-2771,5780,-2786,5870,-2799,5965,-2810,6064,-2816,6167,-2818,6221,-2817,6335,-2813,6454,-2807,6516,-2803,6578,-2799,6642,-2794,6706,-2789,6770,-2783,6835,-2778,6900,-2773,6965,-2767,7030,-2762,7095,-2756,7159,-2751,7223,-2746,7286,-2741,7348,-2737e" filled="f" stroked="t" strokeweight="2.25pt" strokecolor="#BD4A47">
                <v:path arrowok="t"/>
              </v:shape>
            </v:group>
            <v:group style="position:absolute;left:2961;top:-3002;width:139;height:139" coordorigin="2961,-3002" coordsize="139,139">
              <v:shape style="position:absolute;left:2961;top:-3002;width:139;height:139" coordorigin="2961,-3002" coordsize="139,139" path="m2961,-2863l3100,-2863,3100,-3002,2961,-3002,2961,-2863e" filled="t" fillcolor="#C0504D" stroked="f">
                <v:path arrowok="t"/>
                <v:fill/>
              </v:shape>
            </v:group>
            <v:group style="position:absolute;left:2961;top:-3002;width:139;height:139" coordorigin="2961,-3002" coordsize="139,139">
              <v:shape style="position:absolute;left:2961;top:-3002;width:139;height:139" coordorigin="2961,-3002" coordsize="139,139" path="m2961,-2863l3100,-2863,3100,-3002,2961,-3002,2961,-2863xe" filled="f" stroked="t" strokeweight=".72pt" strokecolor="#BD4A47">
                <v:path arrowok="t"/>
              </v:shape>
            </v:group>
            <v:group style="position:absolute;left:3577;top:-2930;width:139;height:139" coordorigin="3577,-2930" coordsize="139,139">
              <v:shape style="position:absolute;left:3577;top:-2930;width:139;height:139" coordorigin="3577,-2930" coordsize="139,139" path="m3577,-2791l3717,-2791,3717,-2930,3577,-2930,3577,-2791e" filled="t" fillcolor="#C0504D" stroked="f">
                <v:path arrowok="t"/>
                <v:fill/>
              </v:shape>
            </v:group>
            <v:group style="position:absolute;left:3577;top:-2930;width:139;height:139" coordorigin="3577,-2930" coordsize="139,139">
              <v:shape style="position:absolute;left:3577;top:-2930;width:139;height:139" coordorigin="3577,-2930" coordsize="139,139" path="m3577,-2791l3717,-2791,3717,-2930,3577,-2930,3577,-2791xe" filled="f" stroked="t" strokeweight=".72pt" strokecolor="#BD4A47">
                <v:path arrowok="t"/>
              </v:shape>
            </v:group>
            <v:group style="position:absolute;left:4811;top:-2909;width:139;height:139" coordorigin="4811,-2909" coordsize="139,139">
              <v:shape style="position:absolute;left:4811;top:-2909;width:139;height:139" coordorigin="4811,-2909" coordsize="139,139" path="m4811,-2770l4950,-2770,4950,-2909,4811,-2909,4811,-2770e" filled="t" fillcolor="#C0504D" stroked="f">
                <v:path arrowok="t"/>
                <v:fill/>
              </v:shape>
            </v:group>
            <v:group style="position:absolute;left:4811;top:-2909;width:139;height:139" coordorigin="4811,-2909" coordsize="139,139">
              <v:shape style="position:absolute;left:4811;top:-2909;width:139;height:139" coordorigin="4811,-2909" coordsize="139,139" path="m4811,-2770l4950,-2770,4950,-2909,4811,-2909,4811,-2770xe" filled="f" stroked="t" strokeweight=".72pt" strokecolor="#BD4A47">
                <v:path arrowok="t"/>
              </v:shape>
            </v:group>
            <v:group style="position:absolute;left:5221;top:-2784;width:139;height:139" coordorigin="5221,-2784" coordsize="139,139">
              <v:shape style="position:absolute;left:5221;top:-2784;width:139;height:139" coordorigin="5221,-2784" coordsize="139,139" path="m5221,-2645l5361,-2645,5361,-2784,5221,-2784,5221,-2645e" filled="t" fillcolor="#C0504D" stroked="f">
                <v:path arrowok="t"/>
                <v:fill/>
              </v:shape>
            </v:group>
            <v:group style="position:absolute;left:5221;top:-2784;width:139;height:139" coordorigin="5221,-2784" coordsize="139,139">
              <v:shape style="position:absolute;left:5221;top:-2784;width:139;height:139" coordorigin="5221,-2784" coordsize="139,139" path="m5221,-2645l5361,-2645,5361,-2784,5221,-2784,5221,-2645xe" filled="f" stroked="t" strokeweight=".72pt" strokecolor="#BD4A47">
                <v:path arrowok="t"/>
              </v:shape>
            </v:group>
            <v:group style="position:absolute;left:6045;top:-2887;width:139;height:139" coordorigin="6045,-2887" coordsize="139,139">
              <v:shape style="position:absolute;left:6045;top:-2887;width:139;height:139" coordorigin="6045,-2887" coordsize="139,139" path="m6045,-2748l6184,-2748,6184,-2887,6045,-2887,6045,-2748e" filled="t" fillcolor="#C0504D" stroked="f">
                <v:path arrowok="t"/>
                <v:fill/>
              </v:shape>
            </v:group>
            <v:group style="position:absolute;left:6045;top:-2887;width:139;height:139" coordorigin="6045,-2887" coordsize="139,139">
              <v:shape style="position:absolute;left:6045;top:-2887;width:139;height:139" coordorigin="6045,-2887" coordsize="139,139" path="m6045,-2748l6184,-2748,6184,-2887,6045,-2887,6045,-2748xe" filled="f" stroked="t" strokeweight=".72pt" strokecolor="#BD4A47">
                <v:path arrowok="t"/>
              </v:shape>
            </v:group>
            <v:group style="position:absolute;left:7417;top:-2715;width:547;height:2" coordorigin="7417,-2715" coordsize="547,2">
              <v:shape style="position:absolute;left:7417;top:-2715;width:547;height:2" coordorigin="7417,-2715" coordsize="547,0" path="m7417,-2715l7965,-2715e" filled="f" stroked="t" strokeweight=".75pt" strokecolor="#858585">
                <v:path arrowok="t"/>
              </v:shape>
            </v:group>
            <v:group style="position:absolute;left:7278;top:-2806;width:139;height:139" coordorigin="7278,-2806" coordsize="139,139">
              <v:shape style="position:absolute;left:7278;top:-2806;width:139;height:139" coordorigin="7278,-2806" coordsize="139,139" path="m7278,-2666l7417,-2666,7417,-2806,7278,-2806,7278,-2666e" filled="t" fillcolor="#C0504D" stroked="f">
                <v:path arrowok="t"/>
                <v:fill/>
              </v:shape>
            </v:group>
            <v:group style="position:absolute;left:7278;top:-2806;width:139;height:139" coordorigin="7278,-2806" coordsize="139,139">
              <v:shape style="position:absolute;left:7278;top:-2806;width:139;height:139" coordorigin="7278,-2806" coordsize="139,139" path="m7278,-2666l7417,-2666,7417,-2806,7278,-2806,7278,-2666xe" filled="f" stroked="t" strokeweight=".72pt" strokecolor="#BD4A47">
                <v:path arrowok="t"/>
              </v:shape>
            </v:group>
            <w10:wrap type="none"/>
          </v:group>
        </w:pict>
      </w:r>
      <w:r>
        <w:rPr/>
        <w:pict>
          <v:group style="position:absolute;margin-left:417.825012pt;margin-top:-104.233109pt;width:21.45pt;height:8.25pt;mso-position-horizontal-relative:page;mso-position-vertical-relative:paragraph;z-index:-35088" coordorigin="8357,-2085" coordsize="429,165">
            <v:group style="position:absolute;left:8630;top:-2001;width:133;height:2" coordorigin="8630,-2001" coordsize="133,2">
              <v:shape style="position:absolute;left:8630;top:-2001;width:133;height:2" coordorigin="8630,-2001" coordsize="133,0" path="m8630,-2001l8763,-2001e" filled="f" stroked="t" strokeweight="2.25pt" strokecolor="#BD4A47">
                <v:path arrowok="t"/>
              </v:shape>
            </v:group>
            <v:group style="position:absolute;left:8379;top:-2001;width:131;height:2" coordorigin="8379,-2001" coordsize="131,2">
              <v:shape style="position:absolute;left:8379;top:-2001;width:131;height:2" coordorigin="8379,-2001" coordsize="131,0" path="m8379,-2001l8510,-2001e" filled="f" stroked="t" strokeweight="2.25pt" strokecolor="#BD4A47">
                <v:path arrowok="t"/>
              </v:shape>
            </v:group>
            <v:group style="position:absolute;left:8510;top:-2062;width:120;height:120" coordorigin="8510,-2062" coordsize="120,120">
              <v:shape style="position:absolute;left:8510;top:-2062;width:120;height:120" coordorigin="8510,-2062" coordsize="120,120" path="m8510,-1942l8630,-1942,8630,-2062,8510,-2062,8510,-1942e" filled="t" fillcolor="#C0504D" stroked="f">
                <v:path arrowok="t"/>
                <v:fill/>
              </v:shape>
            </v:group>
            <v:group style="position:absolute;left:8510;top:-2062;width:120;height:120" coordorigin="8510,-2062" coordsize="120,120">
              <v:shape style="position:absolute;left:8510;top:-2062;width:120;height:120" coordorigin="8510,-2062" coordsize="120,120" path="m8510,-1942l8630,-1942,8630,-2062,8510,-2062,8510,-1942xe" filled="f" stroked="t" strokeweight=".75pt" strokecolor="#BD4A47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7.689995pt;margin-top:-183.93512pt;width:11.960005pt;height:115.017021pt;mso-position-horizontal-relative:page;mso-position-vertical-relative:paragraph;z-index:-35087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Te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m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p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at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2"/>
                      <w:w w:val="100"/>
                      <w:b/>
                      <w:bCs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5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g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r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6"/>
                      <w:w w:val="100"/>
                      <w:b/>
                      <w:bCs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1"/>
                      <w:w w:val="100"/>
                      <w:b/>
                      <w:bCs/>
                      <w:position w:val="1"/>
                    </w:rPr>
                    <w:t>C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-1"/>
                      <w:w w:val="100"/>
                      <w:b/>
                      <w:bCs/>
                      <w:position w:val="1"/>
                    </w:rPr>
                    <w:t>l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b/>
                      <w:bCs/>
                      <w:position w:val="1"/>
                    </w:rPr>
                    <w:t>.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re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6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9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V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d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CFD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Si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m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u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l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ti</w:t>
      </w:r>
      <w:r>
        <w:rPr>
          <w:rFonts w:ascii="Arial" w:hAnsi="Arial" w:cs="Arial" w:eastAsia="Arial"/>
          <w:sz w:val="18"/>
          <w:szCs w:val="18"/>
          <w:spacing w:val="-2"/>
          <w:w w:val="100"/>
          <w:b/>
          <w:bCs/>
        </w:rPr>
        <w:t>o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for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Rig</w:t>
      </w:r>
      <w:r>
        <w:rPr>
          <w:rFonts w:ascii="Arial" w:hAnsi="Arial" w:cs="Arial" w:eastAsia="Arial"/>
          <w:sz w:val="18"/>
          <w:szCs w:val="18"/>
          <w:spacing w:val="1"/>
          <w:w w:val="100"/>
          <w:b/>
          <w:bCs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jc w:val="left"/>
        <w:spacing w:after="0"/>
        <w:sectPr>
          <w:pgMar w:header="0" w:footer="1000" w:top="1540" w:bottom="1200" w:left="1040" w:right="520"/>
          <w:pgSz w:w="11920" w:h="16840"/>
        </w:sectPr>
      </w:pPr>
      <w:rPr/>
    </w:p>
    <w:p>
      <w:pPr>
        <w:spacing w:before="77" w:after="0" w:line="240" w:lineRule="auto"/>
        <w:ind w:left="100" w:right="4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six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1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s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4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1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0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2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6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t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h,</w:t>
      </w:r>
      <w:r>
        <w:rPr>
          <w:rFonts w:ascii="Calibri" w:hAnsi="Calibri" w:cs="Calibri" w:eastAsia="Calibri"/>
          <w:sz w:val="16"/>
          <w:szCs w:val="16"/>
          <w:spacing w:val="6"/>
          <w:w w:val="100"/>
          <w:position w:val="8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2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n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)</w:t>
      </w:r>
      <w:r>
        <w:rPr>
          <w:rFonts w:ascii="Calibri" w:hAnsi="Calibri" w:cs="Calibri" w:eastAsia="Calibri"/>
          <w:sz w:val="24"/>
          <w:szCs w:val="24"/>
          <w:spacing w:val="-1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7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SE)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ively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eneral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x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ental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ry.</w:t>
      </w:r>
    </w:p>
    <w:p>
      <w:pPr>
        <w:jc w:val="both"/>
        <w:spacing w:after="0"/>
        <w:sectPr>
          <w:pgMar w:header="0" w:footer="1000" w:top="1340" w:bottom="1200" w:left="1340" w:right="460"/>
          <w:pgSz w:w="11920" w:h="16840"/>
        </w:sectPr>
      </w:pPr>
      <w:rPr/>
    </w:p>
    <w:p>
      <w:pPr>
        <w:spacing w:before="62" w:after="0" w:line="240" w:lineRule="auto"/>
        <w:ind w:left="3474" w:right="3457"/>
        <w:jc w:val="center"/>
        <w:rPr>
          <w:rFonts w:ascii="Arial" w:hAnsi="Arial" w:cs="Arial" w:eastAsia="Arial"/>
          <w:sz w:val="36"/>
          <w:szCs w:val="36"/>
        </w:rPr>
      </w:pPr>
      <w:rPr/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36"/>
          <w:szCs w:val="36"/>
          <w:spacing w:val="-1"/>
          <w:w w:val="100"/>
          <w:b/>
          <w:bCs/>
        </w:rPr>
        <w:t>H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AP</w:t>
      </w:r>
      <w:r>
        <w:rPr>
          <w:rFonts w:ascii="Arial" w:hAnsi="Arial" w:cs="Arial" w:eastAsia="Arial"/>
          <w:sz w:val="36"/>
          <w:szCs w:val="36"/>
          <w:spacing w:val="2"/>
          <w:w w:val="100"/>
          <w:b/>
          <w:bCs/>
        </w:rPr>
        <w:t>T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ER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36"/>
          <w:szCs w:val="36"/>
          <w:spacing w:val="0"/>
          <w:w w:val="100"/>
          <w:b/>
          <w:bCs/>
        </w:rPr>
        <w:t>SEVEN</w:t>
      </w:r>
      <w:r>
        <w:rPr>
          <w:rFonts w:ascii="Arial" w:hAnsi="Arial" w:cs="Arial" w:eastAsia="Arial"/>
          <w:sz w:val="36"/>
          <w:szCs w:val="36"/>
          <w:spacing w:val="0"/>
          <w:w w:val="100"/>
        </w:rPr>
      </w:r>
    </w:p>
    <w:p>
      <w:pPr>
        <w:spacing w:before="1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931" w:right="1923"/>
        <w:jc w:val="center"/>
        <w:rPr>
          <w:rFonts w:ascii="Arial" w:hAnsi="Arial" w:cs="Arial" w:eastAsia="Arial"/>
          <w:sz w:val="32"/>
          <w:szCs w:val="32"/>
        </w:rPr>
      </w:pPr>
      <w:rPr/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C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2"/>
          <w:w w:val="100"/>
          <w:b/>
          <w:bCs/>
        </w:rPr>
        <w:t>N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CLUS</w:t>
      </w:r>
      <w:r>
        <w:rPr>
          <w:rFonts w:ascii="Arial" w:hAnsi="Arial" w:cs="Arial" w:eastAsia="Arial"/>
          <w:sz w:val="32"/>
          <w:szCs w:val="32"/>
          <w:spacing w:val="2"/>
          <w:w w:val="100"/>
          <w:b/>
          <w:bCs/>
        </w:rPr>
        <w:t>I</w:t>
      </w:r>
      <w:r>
        <w:rPr>
          <w:rFonts w:ascii="Arial" w:hAnsi="Arial" w:cs="Arial" w:eastAsia="Arial"/>
          <w:sz w:val="32"/>
          <w:szCs w:val="32"/>
          <w:spacing w:val="-1"/>
          <w:w w:val="100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N</w:t>
      </w:r>
      <w:r>
        <w:rPr>
          <w:rFonts w:ascii="Arial" w:hAnsi="Arial" w:cs="Arial" w:eastAsia="Arial"/>
          <w:sz w:val="32"/>
          <w:szCs w:val="32"/>
          <w:spacing w:val="-20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100"/>
          <w:b/>
          <w:bCs/>
        </w:rPr>
        <w:t>AND</w:t>
      </w:r>
      <w:r>
        <w:rPr>
          <w:rFonts w:ascii="Arial" w:hAnsi="Arial" w:cs="Arial" w:eastAsia="Arial"/>
          <w:sz w:val="32"/>
          <w:szCs w:val="32"/>
          <w:spacing w:val="-7"/>
          <w:w w:val="100"/>
          <w:b/>
          <w:bCs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RE</w:t>
      </w:r>
      <w:r>
        <w:rPr>
          <w:rFonts w:ascii="Arial" w:hAnsi="Arial" w:cs="Arial" w:eastAsia="Arial"/>
          <w:sz w:val="32"/>
          <w:szCs w:val="32"/>
          <w:spacing w:val="3"/>
          <w:w w:val="99"/>
          <w:b/>
          <w:bCs/>
        </w:rPr>
        <w:t>C</w:t>
      </w:r>
      <w:r>
        <w:rPr>
          <w:rFonts w:ascii="Arial" w:hAnsi="Arial" w:cs="Arial" w:eastAsia="Arial"/>
          <w:sz w:val="32"/>
          <w:szCs w:val="32"/>
          <w:spacing w:val="-1"/>
          <w:w w:val="99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M</w:t>
      </w:r>
      <w:r>
        <w:rPr>
          <w:rFonts w:ascii="Arial" w:hAnsi="Arial" w:cs="Arial" w:eastAsia="Arial"/>
          <w:sz w:val="32"/>
          <w:szCs w:val="32"/>
          <w:spacing w:val="1"/>
          <w:w w:val="99"/>
          <w:b/>
          <w:bCs/>
        </w:rPr>
        <w:t>M</w:t>
      </w:r>
      <w:r>
        <w:rPr>
          <w:rFonts w:ascii="Arial" w:hAnsi="Arial" w:cs="Arial" w:eastAsia="Arial"/>
          <w:sz w:val="32"/>
          <w:szCs w:val="32"/>
          <w:spacing w:val="3"/>
          <w:w w:val="99"/>
          <w:b/>
          <w:bCs/>
        </w:rPr>
        <w:t>E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NDA</w:t>
      </w:r>
      <w:r>
        <w:rPr>
          <w:rFonts w:ascii="Arial" w:hAnsi="Arial" w:cs="Arial" w:eastAsia="Arial"/>
          <w:sz w:val="32"/>
          <w:szCs w:val="32"/>
          <w:spacing w:val="1"/>
          <w:w w:val="99"/>
          <w:b/>
          <w:bCs/>
        </w:rPr>
        <w:t>T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I</w:t>
      </w:r>
      <w:r>
        <w:rPr>
          <w:rFonts w:ascii="Arial" w:hAnsi="Arial" w:cs="Arial" w:eastAsia="Arial"/>
          <w:sz w:val="32"/>
          <w:szCs w:val="32"/>
          <w:spacing w:val="-1"/>
          <w:w w:val="99"/>
          <w:b/>
          <w:bCs/>
        </w:rPr>
        <w:t>O</w:t>
      </w:r>
      <w:r>
        <w:rPr>
          <w:rFonts w:ascii="Arial" w:hAnsi="Arial" w:cs="Arial" w:eastAsia="Arial"/>
          <w:sz w:val="32"/>
          <w:szCs w:val="32"/>
          <w:spacing w:val="0"/>
          <w:w w:val="99"/>
          <w:b/>
          <w:bCs/>
        </w:rPr>
        <w:t>N</w:t>
      </w:r>
      <w:r>
        <w:rPr>
          <w:rFonts w:ascii="Arial" w:hAnsi="Arial" w:cs="Arial" w:eastAsia="Arial"/>
          <w:sz w:val="32"/>
          <w:szCs w:val="32"/>
          <w:spacing w:val="0"/>
          <w:w w:val="100"/>
        </w:rPr>
      </w:r>
    </w:p>
    <w:p>
      <w:pPr>
        <w:spacing w:before="3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8253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v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erview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59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les;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5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6576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Key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es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g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olluti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riven</w:t>
      </w:r>
      <w:r>
        <w:rPr>
          <w:rFonts w:ascii="Calibri" w:hAnsi="Calibri" w:cs="Calibri" w:eastAsia="Calibri"/>
          <w:sz w:val="24"/>
          <w:szCs w:val="24"/>
          <w:spacing w:val="-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92" w:lineRule="exact"/>
        <w:ind w:left="156" w:right="5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large</w:t>
      </w:r>
      <w:r>
        <w:rPr>
          <w:rFonts w:ascii="Calibri" w:hAnsi="Calibri" w:cs="Calibri" w:eastAsia="Calibri"/>
          <w:sz w:val="24"/>
          <w:szCs w:val="24"/>
          <w:spacing w:val="2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ev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ry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year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2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eir</w:t>
      </w:r>
      <w:r>
        <w:rPr>
          <w:rFonts w:ascii="Calibri" w:hAnsi="Calibri" w:cs="Calibri" w:eastAsia="Calibri"/>
          <w:sz w:val="24"/>
          <w:szCs w:val="24"/>
          <w:spacing w:val="2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2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egr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rican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es: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ese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4258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Therm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Test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</w:t>
      </w:r>
      <w:r>
        <w:rPr>
          <w:rFonts w:ascii="Cambria" w:hAnsi="Cambria" w:cs="Cambria" w:eastAsia="Cambria"/>
          <w:sz w:val="24"/>
          <w:szCs w:val="24"/>
          <w:spacing w:val="-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rd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evices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NumType w:start="130"/>
          <w:pgMar w:footer="1000" w:header="0" w:top="1360" w:bottom="1200" w:left="1340" w:right="460"/>
          <w:footerReference w:type="default" r:id="rId118"/>
          <w:pgSz w:w="11920" w:h="16840"/>
        </w:sectPr>
      </w:pPr>
      <w:rPr/>
    </w:p>
    <w:p>
      <w:pPr>
        <w:spacing w:before="41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exist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rials.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5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5397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Therm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Test</w:t>
      </w:r>
      <w:r>
        <w:rPr>
          <w:rFonts w:ascii="Cambria" w:hAnsi="Cambria" w:cs="Cambria" w:eastAsia="Cambria"/>
          <w:sz w:val="24"/>
          <w:szCs w:val="24"/>
          <w:spacing w:val="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cks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40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.24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/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*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</w:r>
      <w:r>
        <w:rPr>
          <w:rFonts w:ascii="Calibri" w:hAnsi="Calibri" w:cs="Calibri" w:eastAsia="Calibri"/>
          <w:sz w:val="22"/>
          <w:szCs w:val="22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</w:p>
    <w:p>
      <w:pPr>
        <w:spacing w:before="0" w:after="0" w:line="292" w:lineRule="exact"/>
        <w:ind w:left="100" w:right="4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14"/>
          <w:szCs w:val="14"/>
          <w:spacing w:val="-1"/>
          <w:w w:val="100"/>
          <w:position w:val="9"/>
        </w:rPr>
        <w:t>2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1"/>
        </w:rPr>
        <w:t>K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1"/>
        </w:rPr>
        <w:t>/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W.</w:t>
      </w:r>
      <w:r>
        <w:rPr>
          <w:rFonts w:ascii="Calibri" w:hAnsi="Calibri" w:cs="Calibri" w:eastAsia="Calibri"/>
          <w:sz w:val="22"/>
          <w:szCs w:val="22"/>
          <w:spacing w:val="36"/>
          <w:w w:val="100"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This</w:t>
      </w:r>
      <w:r>
        <w:rPr>
          <w:rFonts w:ascii="Calibri" w:hAnsi="Calibri" w:cs="Calibri" w:eastAsia="Calibri"/>
          <w:sz w:val="22"/>
          <w:szCs w:val="22"/>
          <w:spacing w:val="34"/>
          <w:w w:val="100"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1"/>
        </w:rPr>
        <w:t>k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2"/>
          <w:szCs w:val="22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such</w:t>
      </w:r>
      <w:r>
        <w:rPr>
          <w:rFonts w:ascii="Calibri" w:hAnsi="Calibri" w:cs="Calibri" w:eastAsia="Calibri"/>
          <w:sz w:val="22"/>
          <w:szCs w:val="22"/>
          <w:spacing w:val="35"/>
          <w:w w:val="100"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ricks</w:t>
      </w:r>
      <w:r>
        <w:rPr>
          <w:rFonts w:ascii="Calibri" w:hAnsi="Calibri" w:cs="Calibri" w:eastAsia="Calibri"/>
          <w:sz w:val="22"/>
          <w:szCs w:val="22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su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1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tab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1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2"/>
          <w:szCs w:val="22"/>
          <w:spacing w:val="4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esign</w:t>
      </w:r>
      <w:r>
        <w:rPr>
          <w:rFonts w:ascii="Calibri" w:hAnsi="Calibri" w:cs="Calibri" w:eastAsia="Calibri"/>
          <w:sz w:val="24"/>
          <w:szCs w:val="24"/>
          <w:spacing w:val="3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4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3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316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als.</w:t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4282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rble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ust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ed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w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Agr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Results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60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s’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3921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4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8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8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Propert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es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ck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Type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mal,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essive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7340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7.2.5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per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360" w:lineRule="auto"/>
        <w:ind w:left="100" w:right="46" w:firstLine="5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</w:p>
    <w:p>
      <w:pPr>
        <w:spacing w:before="0" w:after="0" w:line="292" w:lineRule="exact"/>
        <w:ind w:left="100" w:right="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Rig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ral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e.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Rig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A),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as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359" w:lineRule="auto"/>
        <w:ind w:left="100" w:right="4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availa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2" w:after="0" w:line="240" w:lineRule="auto"/>
        <w:ind w:left="100" w:right="6529"/>
        <w:jc w:val="both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Key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mm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ions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4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1806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1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ecomm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ons</w:t>
      </w:r>
      <w:r>
        <w:rPr>
          <w:rFonts w:ascii="Cambria" w:hAnsi="Cambria" w:cs="Cambria" w:eastAsia="Cambria"/>
          <w:sz w:val="24"/>
          <w:szCs w:val="24"/>
          <w:spacing w:val="-1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ermal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ondu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Tes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Bo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rds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micros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existi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3282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2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ecomm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ons</w:t>
      </w:r>
      <w:r>
        <w:rPr>
          <w:rFonts w:ascii="Cambria" w:hAnsi="Cambria" w:cs="Cambria" w:eastAsia="Cambria"/>
          <w:sz w:val="24"/>
          <w:szCs w:val="24"/>
          <w:spacing w:val="-16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Therm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Test</w:t>
      </w:r>
      <w:r>
        <w:rPr>
          <w:rFonts w:ascii="Cambria" w:hAnsi="Cambria" w:cs="Cambria" w:eastAsia="Cambria"/>
          <w:sz w:val="24"/>
          <w:szCs w:val="24"/>
          <w:spacing w:val="4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cks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7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rain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ail.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given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216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7.3.3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comm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ons</w:t>
      </w:r>
      <w:r>
        <w:rPr>
          <w:rFonts w:ascii="Cambria" w:hAnsi="Cambria" w:cs="Cambria" w:eastAsia="Cambria"/>
          <w:sz w:val="24"/>
          <w:szCs w:val="24"/>
          <w:spacing w:val="-7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rble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ust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ed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wit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Agr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ur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Res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0</w:t>
      </w:r>
      <w:r>
        <w:rPr>
          <w:rFonts w:ascii="Calibri" w:hAnsi="Calibri" w:cs="Calibri" w:eastAsia="Calibri"/>
          <w:sz w:val="16"/>
          <w:szCs w:val="16"/>
          <w:spacing w:val="-1"/>
          <w:w w:val="100"/>
          <w:position w:val="8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is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mends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er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ies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3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ge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3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3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oll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4"/>
          <w:szCs w:val="24"/>
          <w:spacing w:val="3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or</w:t>
      </w:r>
      <w:r>
        <w:rPr>
          <w:rFonts w:ascii="Calibri" w:hAnsi="Calibri" w:cs="Calibri" w:eastAsia="Calibri"/>
          <w:sz w:val="24"/>
          <w:szCs w:val="24"/>
          <w:spacing w:val="3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re</w:t>
      </w:r>
      <w:r>
        <w:rPr>
          <w:rFonts w:ascii="Calibri" w:hAnsi="Calibri" w:cs="Calibri" w:eastAsia="Calibri"/>
          <w:sz w:val="24"/>
          <w:szCs w:val="24"/>
          <w:spacing w:val="3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2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ion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ould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ed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ain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ir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ion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vio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st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mal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avi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sam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1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1804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7.3.4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comm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ons</w:t>
      </w:r>
      <w:r>
        <w:rPr>
          <w:rFonts w:ascii="Cambria" w:hAnsi="Cambria" w:cs="Cambria" w:eastAsia="Cambria"/>
          <w:sz w:val="24"/>
          <w:szCs w:val="24"/>
          <w:spacing w:val="-7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ys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ec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8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Propert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es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Br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ck</w:t>
      </w:r>
      <w:r>
        <w:rPr>
          <w:rFonts w:ascii="Cambria" w:hAnsi="Cambria" w:cs="Cambria" w:eastAsia="Cambria"/>
          <w:sz w:val="24"/>
          <w:szCs w:val="24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Type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soil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ox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41" w:after="0" w:line="360" w:lineRule="auto"/>
        <w:ind w:left="100" w:right="42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ssi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le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rka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(i.e.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ility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ensi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ess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ess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st,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Eff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ence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to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pre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ence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c.)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5225"/>
        <w:jc w:val="both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7.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.5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comm</w:t>
      </w:r>
      <w:r>
        <w:rPr>
          <w:rFonts w:ascii="Cambria" w:hAnsi="Cambria" w:cs="Cambria" w:eastAsia="Cambria"/>
          <w:sz w:val="24"/>
          <w:szCs w:val="24"/>
          <w:spacing w:val="2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ons</w:t>
      </w:r>
      <w:r>
        <w:rPr>
          <w:rFonts w:ascii="Cambria" w:hAnsi="Cambria" w:cs="Cambria" w:eastAsia="Cambria"/>
          <w:sz w:val="24"/>
          <w:szCs w:val="24"/>
          <w:spacing w:val="-7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x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per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me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4"/>
          <w:szCs w:val="24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gs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9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ecially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assessme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und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sed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tn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ss</w:t>
      </w:r>
      <w:r>
        <w:rPr>
          <w:rFonts w:ascii="Calibri" w:hAnsi="Calibri" w:cs="Calibri" w:eastAsia="Calibri"/>
          <w:sz w:val="22"/>
          <w:szCs w:val="22"/>
          <w:spacing w:val="-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with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eq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erature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2" w:after="0" w:line="240" w:lineRule="auto"/>
        <w:ind w:left="3653" w:right="3638"/>
        <w:jc w:val="center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IST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4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522" w:lineRule="auto"/>
        <w:ind w:left="1132" w:right="46" w:firstLine="-103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rami,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eat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133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359" w:lineRule="auto"/>
        <w:ind w:left="1233" w:right="44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yemi,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127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</w:p>
    <w:p>
      <w:pPr>
        <w:spacing w:before="0" w:after="0" w:line="360" w:lineRule="auto"/>
        <w:ind w:left="1233" w:right="49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oud,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39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F.A.,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60" w:lineRule="auto"/>
        <w:ind w:left="820" w:right="39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Alms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illier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er's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 </w:t>
      </w:r>
      <w:r>
        <w:rPr>
          <w:rFonts w:ascii="Calibri" w:hAnsi="Calibri" w:cs="Calibri" w:eastAsia="Calibri"/>
          <w:sz w:val="24"/>
          <w:szCs w:val="24"/>
          <w:spacing w:val="3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is,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 </w:t>
      </w:r>
      <w:r>
        <w:rPr>
          <w:rFonts w:ascii="Calibri" w:hAnsi="Calibri" w:cs="Calibri" w:eastAsia="Calibri"/>
          <w:sz w:val="24"/>
          <w:szCs w:val="24"/>
          <w:spacing w:val="3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 </w:t>
      </w:r>
      <w:r>
        <w:rPr>
          <w:rFonts w:ascii="Calibri" w:hAnsi="Calibri" w:cs="Calibri" w:eastAsia="Calibri"/>
          <w:sz w:val="24"/>
          <w:szCs w:val="24"/>
          <w:spacing w:val="3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ersi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 </w:t>
      </w:r>
      <w:r>
        <w:rPr>
          <w:rFonts w:ascii="Calibri" w:hAnsi="Calibri" w:cs="Calibri" w:eastAsia="Calibri"/>
          <w:sz w:val="24"/>
          <w:szCs w:val="24"/>
          <w:spacing w:val="29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l,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y.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s: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99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s/</w:t>
      </w:r>
      <w:r>
        <w:rPr>
          <w:rFonts w:ascii="Calibri" w:hAnsi="Calibri" w:cs="Calibri" w:eastAsia="Calibri"/>
          <w:sz w:val="24"/>
          <w:szCs w:val="24"/>
          <w:spacing w:val="2"/>
          <w:w w:val="99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99"/>
          <w:i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99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99"/>
          <w:i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Thesi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99"/>
          <w:i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i.</w:t>
      </w:r>
      <w:r>
        <w:rPr>
          <w:rFonts w:ascii="Calibri" w:hAnsi="Calibri" w:cs="Calibri" w:eastAsia="Calibri"/>
          <w:sz w:val="24"/>
          <w:szCs w:val="24"/>
          <w:spacing w:val="42"/>
          <w:w w:val="99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1233" w:right="47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olys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</w:p>
    <w:p>
      <w:pPr>
        <w:spacing w:before="0" w:after="0" w:line="360" w:lineRule="auto"/>
        <w:ind w:left="820" w:right="38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iversi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alaya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rak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rary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Envir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Sci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233" w:right="44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2009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1165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820" w:right="41" w:firstLine="-66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ls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</w:p>
    <w:p>
      <w:pPr>
        <w:jc w:val="both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1" w:after="0" w:line="360" w:lineRule="auto"/>
        <w:ind w:left="952" w:right="532" w:firstLine="-85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ASH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AE.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AE,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hyperlink r:id="rId119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s: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l.go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v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mai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b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lic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x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al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ec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al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_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7"/>
            <w:w w:val="1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2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9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5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6.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f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ASH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RAE</w:t>
      </w:r>
      <w:r>
        <w:rPr>
          <w:rFonts w:ascii="Calibri" w:hAnsi="Calibri" w:cs="Calibri" w:eastAsia="Calibri"/>
          <w:sz w:val="24"/>
          <w:szCs w:val="24"/>
          <w:spacing w:val="-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Fu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60" w:lineRule="auto"/>
        <w:ind w:left="952" w:right="44" w:firstLine="-8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ga,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lt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odulo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FS),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year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lor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823" w:right="1395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rive,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West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hyperlink r:id="rId120"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.as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m.org,</w:t>
        </w:r>
        <w:r>
          <w:rPr>
            <w:rFonts w:ascii="Calibri" w:hAnsi="Calibri" w:cs="Calibri" w:eastAsia="Calibri"/>
            <w:sz w:val="24"/>
            <w:szCs w:val="24"/>
            <w:spacing w:val="-10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99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60" w:lineRule="auto"/>
        <w:ind w:left="952" w:right="39" w:firstLine="-8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ohoc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89" w:lineRule="exact"/>
        <w:ind w:left="952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52"/>
          <w:w w:val="100"/>
        </w:rPr>
        <w:t> </w:t>
      </w:r>
      <w:hyperlink r:id="rId121">
        <w:r>
          <w:rPr>
            <w:rFonts w:ascii="Calibri" w:hAnsi="Calibri" w:cs="Calibri" w:eastAsia="Calibri"/>
            <w:sz w:val="22"/>
            <w:szCs w:val="22"/>
            <w:spacing w:val="0"/>
            <w:w w:val="100"/>
            <w:u w:val="single" w:color="000000"/>
          </w:rPr>
          <w:t>w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u w:val="single" w:color="000000"/>
          </w:rPr>
          <w:t>w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u w:val="single" w:color="000000"/>
          </w:rPr>
          <w:t>w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u w:val="single" w:color="000000"/>
          </w:rPr>
          <w:t>.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u w:val="single" w:color="000000"/>
          </w:rPr>
          <w:t>g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u w:val="single" w:color="000000"/>
          </w:rPr>
          <w:t>b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u w:val="single" w:color="000000"/>
          </w:rPr>
          <w:t>rick.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  <w:u w:val="single" w:color="000000"/>
          </w:rPr>
          <w:t>c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  <w:u w:val="single" w:color="000000"/>
          </w:rPr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u w:val="single" w:color="000000"/>
          </w:rPr>
          <w:t>m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</w:r>
      </w:hyperlink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359" w:lineRule="auto"/>
        <w:ind w:left="952" w:right="39" w:firstLine="-797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.P.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J.V.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.J.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slø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</w:p>
    <w:p>
      <w:pPr>
        <w:spacing w:before="3" w:after="0" w:line="240" w:lineRule="auto"/>
        <w:ind w:left="952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952" w:right="42" w:firstLine="-85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(11),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</w:p>
    <w:p>
      <w:pPr>
        <w:spacing w:before="0" w:after="0" w:line="359" w:lineRule="auto"/>
        <w:ind w:left="952" w:right="39" w:firstLine="-85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.P.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UAE.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left"/>
        <w:spacing w:after="0"/>
        <w:sectPr>
          <w:pgMar w:header="0" w:footer="1000" w:top="1560" w:bottom="1200" w:left="1340" w:right="460"/>
          <w:pgSz w:w="11920" w:h="16840"/>
        </w:sectPr>
      </w:pPr>
      <w:rPr/>
    </w:p>
    <w:p>
      <w:pPr>
        <w:spacing w:before="41" w:after="0" w:line="359" w:lineRule="auto"/>
        <w:ind w:left="952" w:right="44" w:firstLine="-8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ISO,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—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—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820" w:right="40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Y.,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Qu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Gaye,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ls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oke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WILEY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820" w:right="43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Sci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140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148.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59" w:lineRule="auto"/>
        <w:ind w:left="952" w:right="44" w:firstLine="-8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amics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ment: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61" w:lineRule="auto"/>
        <w:ind w:left="1233" w:right="42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mest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1" w:lineRule="exact"/>
        <w:ind w:left="100" w:right="-20"/>
        <w:jc w:val="left"/>
        <w:tabs>
          <w:tab w:pos="820" w:val="left"/>
          <w:tab w:pos="1420" w:val="left"/>
          <w:tab w:pos="2020" w:val="left"/>
          <w:tab w:pos="2940" w:val="left"/>
          <w:tab w:pos="4000" w:val="left"/>
          <w:tab w:pos="4340" w:val="left"/>
          <w:tab w:pos="5400" w:val="left"/>
          <w:tab w:pos="5920" w:val="left"/>
          <w:tab w:pos="6460" w:val="left"/>
          <w:tab w:pos="7640" w:val="left"/>
          <w:tab w:pos="89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d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IMF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8).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Fo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st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a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ery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n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my".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m.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s: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.wiki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edi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/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i/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re_in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_N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.S.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olys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589" w:lineRule="auto"/>
        <w:ind w:left="100" w:right="3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serva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SU)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'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861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rami,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60" w:lineRule="auto"/>
        <w:ind w:left="1233" w:right="44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ayo,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sivity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mic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59" w:lineRule="auto"/>
        <w:ind w:left="820" w:right="43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1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1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;</w:t>
      </w:r>
      <w:r>
        <w:rPr>
          <w:rFonts w:ascii="Calibri" w:hAnsi="Calibri" w:cs="Calibri" w:eastAsia="Calibri"/>
          <w:sz w:val="24"/>
          <w:szCs w:val="24"/>
          <w:spacing w:val="1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(5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952" w:right="43" w:firstLine="-8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.,</w:t>
      </w:r>
      <w:r>
        <w:rPr>
          <w:rFonts w:ascii="Calibri" w:hAnsi="Calibri" w:cs="Calibri" w:eastAsia="Calibri"/>
          <w:sz w:val="22"/>
          <w:szCs w:val="22"/>
          <w:spacing w:val="6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rell,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&amp;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eza,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hyperlink r:id="rId122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s: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j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als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am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2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4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8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9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5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9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5</w:t>
        </w:r>
        <w:r>
          <w:rPr>
            <w:rFonts w:ascii="Calibri" w:hAnsi="Calibri" w:cs="Calibri" w:eastAsia="Calibri"/>
            <w:sz w:val="24"/>
            <w:szCs w:val="24"/>
            <w:spacing w:val="6"/>
            <w:w w:val="100"/>
          </w:rPr>
          <w:t>/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mes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ic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SE,</w:t>
      </w:r>
    </w:p>
    <w:p>
      <w:pPr>
        <w:spacing w:before="0" w:after="0" w:line="240" w:lineRule="auto"/>
        <w:ind w:left="91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1" w:lineRule="auto"/>
        <w:ind w:left="1233" w:right="51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18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57" w:lineRule="auto"/>
        <w:ind w:left="808" w:right="41" w:firstLine="-70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360" w:lineRule="auto"/>
        <w:ind w:left="820" w:right="41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ed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s: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ew</w:t>
      </w:r>
      <w:r>
        <w:rPr>
          <w:rFonts w:ascii="Calibri" w:hAnsi="Calibri" w:cs="Calibri" w:eastAsia="Calibri"/>
          <w:sz w:val="24"/>
          <w:szCs w:val="24"/>
          <w:spacing w:val="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elhi,</w:t>
      </w:r>
      <w:r>
        <w:rPr>
          <w:rFonts w:ascii="Calibri" w:hAnsi="Calibri" w:cs="Calibri" w:eastAsia="Calibri"/>
          <w:sz w:val="24"/>
          <w:szCs w:val="24"/>
          <w:spacing w:val="9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rld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li,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K.,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sel,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233" w:right="47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Z.,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Aissia,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isia,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ois,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S.,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&amp;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5).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vali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aratu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233" w:right="6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421.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ials: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9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s,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mic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Pla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Poli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95.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233" w:right="47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opti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</w:p>
    <w:p>
      <w:pPr>
        <w:spacing w:before="0" w:after="0" w:line="361" w:lineRule="auto"/>
        <w:ind w:left="1094" w:right="46" w:firstLine="-99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SUST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INSULATI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</w:p>
    <w:p>
      <w:pPr>
        <w:spacing w:before="0" w:after="0" w:line="291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6).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rces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2"/>
          <w:szCs w:val="22"/>
        </w:rPr>
      </w:pPr>
      <w:rPr/>
      <w:hyperlink r:id="rId123"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h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t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t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p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s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: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/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/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w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w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w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  <w:i/>
          </w:rPr>
          <w:t>.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eea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.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euro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p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a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.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  <w:i/>
          </w:rPr>
          <w:t>e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u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/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p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u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b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lic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a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tio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n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s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/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mat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e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r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i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a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l-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r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e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s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o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u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r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ces-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and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-was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t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e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  <w:i/>
          </w:rPr>
          <w:t>-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0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1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4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/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d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  <w:i/>
          </w:rPr>
          <w:t>o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wnl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o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a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d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</w:r>
      </w:hyperlink>
    </w:p>
    <w:p>
      <w:pPr>
        <w:spacing w:before="4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233" w:right="38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AO.,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b/>
          <w:bCs/>
        </w:rPr>
        <w:t>).</w:t>
      </w:r>
      <w:r>
        <w:rPr>
          <w:rFonts w:ascii="Calibri" w:hAnsi="Calibri" w:cs="Calibri" w:eastAsia="Calibri"/>
          <w:sz w:val="24"/>
          <w:szCs w:val="24"/>
          <w:spacing w:val="2"/>
          <w:w w:val="100"/>
          <w:b/>
          <w:bCs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oil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assava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hyperlink r:id="rId124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ewresearc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j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al.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aca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emic</w:t>
        </w:r>
        <w:r>
          <w:rPr>
            <w:rFonts w:ascii="Calibri" w:hAnsi="Calibri" w:cs="Calibri" w:eastAsia="Calibri"/>
            <w:sz w:val="24"/>
            <w:szCs w:val="24"/>
            <w:spacing w:val="-18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1;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6;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-23.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59" w:lineRule="auto"/>
        <w:ind w:left="1094" w:right="49" w:firstLine="-99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Elia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Oz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T.,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F.,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eren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233" w:right="44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eliv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Publ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59" w:lineRule="auto"/>
        <w:ind w:left="820" w:right="43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4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48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Cli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34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820" w:right="48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.vol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773.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1" w:lineRule="auto"/>
        <w:ind w:left="1094" w:right="43" w:firstLine="-99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Evola,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;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</w:p>
    <w:p>
      <w:pPr>
        <w:spacing w:before="0" w:after="0" w:line="291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Fa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ger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),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The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ish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1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132" w:right="516" w:firstLine="-103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elikov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RAE</w:t>
      </w:r>
      <w:r>
        <w:rPr>
          <w:rFonts w:ascii="Calibri" w:hAnsi="Calibri" w:cs="Calibri" w:eastAsia="Calibri"/>
          <w:sz w:val="24"/>
          <w:szCs w:val="24"/>
          <w:spacing w:val="-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5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FAO.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sio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1" w:after="0" w:line="240" w:lineRule="auto"/>
        <w:ind w:left="1732" w:right="-20"/>
        <w:jc w:val="left"/>
        <w:rPr>
          <w:rFonts w:ascii="Calibri" w:hAnsi="Calibri" w:cs="Calibri" w:eastAsia="Calibri"/>
          <w:sz w:val="22"/>
          <w:szCs w:val="22"/>
        </w:rPr>
      </w:pPr>
      <w:rPr/>
      <w:hyperlink r:id="rId126">
        <w:r>
          <w:rPr>
            <w:rFonts w:ascii="Calibri" w:hAnsi="Calibri" w:cs="Calibri" w:eastAsia="Calibri"/>
            <w:sz w:val="22"/>
            <w:szCs w:val="22"/>
            <w:spacing w:val="-2"/>
            <w:w w:val="100"/>
          </w:rPr>
          <w:t>w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  <w:t>w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  <w:t>.f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</w:rPr>
          <w:t>a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</w:rPr>
          <w:t>o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  <w:t>.or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</w:rPr>
          <w:t>g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  <w:t>st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</w:rPr>
          <w:t>a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  <w:t>tisti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</w:rPr>
          <w:t>c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</w:rPr>
          <w:t>n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  <w:t>/</w:t>
        </w:r>
      </w:hyperlink>
    </w:p>
    <w:p>
      <w:pPr>
        <w:spacing w:before="4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233" w:right="447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Fra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.D.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arr.,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F.A.S.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195" w:right="1172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952" w:right="48" w:firstLine="-85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Givo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hyperlink r:id="rId127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.w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rl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  <w:u w:val="single" w:color="0000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g/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le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assi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v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3"/>
            <w:w w:val="100"/>
            <w:u w:val="single" w:color="0000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3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er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gy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  <w:u w:val="single" w:color="000000"/>
          </w:rPr>
          <w:t>f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 </w:t>
        </w:r>
      </w:hyperlink>
      <w:hyperlink r:id="rId128"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b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il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gs/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3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3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9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2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3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4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?.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</w:r>
      </w:hyperlink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a,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J.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).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Air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evise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i,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764" w:lineRule="auto"/>
        <w:ind w:left="156" w:right="2023" w:firstLine="-5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2nd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</w:p>
    <w:p>
      <w:pPr>
        <w:spacing w:before="0" w:after="0" w:line="238" w:lineRule="exact"/>
        <w:ind w:left="156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J.P.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(19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7).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ok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ion: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ill.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89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</w:rPr>
      </w:r>
      <w:hyperlink r:id="rId129"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: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sola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rgis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f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oc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_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s/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  <w:u w:val="single" w:color="000000"/>
          </w:rPr>
          <w:t>f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ma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  <w:u w:val="single" w:color="0000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x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larGI</w:t>
        </w:r>
        <w:r>
          <w:rPr>
            <w:rFonts w:ascii="Calibri" w:hAnsi="Calibri" w:cs="Calibri" w:eastAsia="Calibri"/>
            <w:sz w:val="24"/>
            <w:szCs w:val="24"/>
            <w:spacing w:val="3"/>
            <w:w w:val="100"/>
            <w:u w:val="single" w:color="0000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3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la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ma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ami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b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  <w:u w:val="single" w:color="0000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u w:val="single" w:color="0000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u w:val="single" w:color="0000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</w:r>
      </w:hyperlink>
    </w:p>
    <w:p>
      <w:pPr>
        <w:spacing w:before="8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524" w:lineRule="auto"/>
        <w:ind w:left="211" w:right="666" w:firstLine="-11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CFD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sim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</w:p>
    <w:p>
      <w:pPr>
        <w:spacing w:before="1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41" w:firstLine="-99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1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(10),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2563.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820" w:right="39" w:firstLine="-7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Arial" w:hAnsi="Arial" w:cs="Arial" w:eastAsia="Arial"/>
          <w:sz w:val="20"/>
          <w:szCs w:val="20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lle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33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ra,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V.S.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Research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952" w:right="-20"/>
        <w:jc w:val="left"/>
        <w:rPr>
          <w:rFonts w:ascii="Calibri" w:hAnsi="Calibri" w:cs="Calibri" w:eastAsia="Calibri"/>
          <w:sz w:val="22"/>
          <w:szCs w:val="22"/>
        </w:rPr>
      </w:pPr>
      <w:rPr/>
      <w:hyperlink r:id="rId130"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fe.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n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u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s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t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.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n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a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/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.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.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./N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U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S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T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%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0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F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o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E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%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0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Re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s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earc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h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%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0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D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a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y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%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0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0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1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8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%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4"/>
            <w:w w:val="100"/>
            <w:i/>
          </w:rPr>
          <w:t>0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  <w:i/>
          </w:rPr>
          <w:t>-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%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0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D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r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%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0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V</w:t>
        </w:r>
        <w:r>
          <w:rPr>
            <w:rFonts w:ascii="Calibri" w:hAnsi="Calibri" w:cs="Calibri" w:eastAsia="Calibri"/>
            <w:sz w:val="22"/>
            <w:szCs w:val="22"/>
            <w:spacing w:val="-1"/>
            <w:w w:val="100"/>
            <w:i/>
          </w:rPr>
          <w:t>i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ct</w:t>
        </w:r>
        <w:r>
          <w:rPr>
            <w:rFonts w:ascii="Calibri" w:hAnsi="Calibri" w:cs="Calibri" w:eastAsia="Calibri"/>
            <w:sz w:val="22"/>
            <w:szCs w:val="22"/>
            <w:spacing w:val="-3"/>
            <w:w w:val="100"/>
            <w:i/>
          </w:rPr>
          <w:t>o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r</w:t>
        </w:r>
        <w:r>
          <w:rPr>
            <w:rFonts w:ascii="Calibri" w:hAnsi="Calibri" w:cs="Calibri" w:eastAsia="Calibri"/>
            <w:sz w:val="22"/>
            <w:szCs w:val="22"/>
            <w:spacing w:val="-2"/>
            <w:w w:val="100"/>
            <w:i/>
          </w:rPr>
          <w:t>%</w:t>
        </w:r>
        <w:r>
          <w:rPr>
            <w:rFonts w:ascii="Calibri" w:hAnsi="Calibri" w:cs="Calibri" w:eastAsia="Calibri"/>
            <w:sz w:val="22"/>
            <w:szCs w:val="22"/>
            <w:spacing w:val="1"/>
            <w:w w:val="100"/>
            <w:i/>
          </w:rPr>
          <w:t>2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  <w:i/>
          </w:rPr>
          <w:t>.</w:t>
        </w:r>
        <w:r>
          <w:rPr>
            <w:rFonts w:ascii="Calibri" w:hAnsi="Calibri" w:cs="Calibri" w:eastAsia="Calibri"/>
            <w:sz w:val="22"/>
            <w:szCs w:val="22"/>
            <w:spacing w:val="0"/>
            <w:w w:val="100"/>
          </w:rPr>
        </w:r>
      </w:hyperlink>
    </w:p>
    <w:p>
      <w:pPr>
        <w:jc w:val="left"/>
        <w:spacing w:after="0"/>
        <w:sectPr>
          <w:pgNumType w:start="140"/>
          <w:pgMar w:footer="1000" w:header="0" w:top="1360" w:bottom="1200" w:left="1340" w:right="460"/>
          <w:footerReference w:type="default" r:id="rId125"/>
          <w:pgSz w:w="11920" w:h="16840"/>
        </w:sectPr>
      </w:pPr>
      <w:rPr/>
    </w:p>
    <w:p>
      <w:pPr>
        <w:spacing w:before="41" w:after="0" w:line="359" w:lineRule="auto"/>
        <w:ind w:left="952" w:right="37" w:firstLine="-8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.P.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A.A.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emic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1233" w:right="49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Kay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opti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44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Kay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view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opti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Kay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mics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195" w:right="1374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is.</w:t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ga,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ons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233" w:right="40" w:firstLine="-99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eka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oconut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 </w:t>
      </w:r>
      <w:r>
        <w:rPr>
          <w:rFonts w:ascii="Calibri" w:hAnsi="Calibri" w:cs="Calibri" w:eastAsia="Calibri"/>
          <w:sz w:val="24"/>
          <w:szCs w:val="24"/>
          <w:spacing w:val="3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lekt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ii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43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Kya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agasse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Ameri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5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8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Resea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(AJER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(12),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-40.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47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Laser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FOX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Laser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USA.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60" w:lineRule="auto"/>
        <w:ind w:left="1233" w:right="37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Li,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oupl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62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9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359" w:lineRule="auto"/>
        <w:ind w:left="1233" w:right="39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ially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8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8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ls,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4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1261.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ient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233" w:right="37" w:firstLine="-107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—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3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i,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A.;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i,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.;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z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oli,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A.;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o,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6).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57" w:right="85" w:firstLine="1133"/>
        <w:jc w:val="righ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me</w:t>
      </w:r>
      <w:r>
        <w:rPr>
          <w:rFonts w:ascii="Calibri" w:hAnsi="Calibri" w:cs="Calibri" w:eastAsia="Calibri"/>
          <w:sz w:val="24"/>
          <w:szCs w:val="24"/>
          <w:spacing w:val="8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99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edi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-52.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A.P.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“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eat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ey”,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ober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233" w:right="1367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hyperlink r:id="rId131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L: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</w:hyperlink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hyperlink r:id="rId132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: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ie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irec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9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6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4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8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7"/>
            <w:w w:val="1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59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</w:r>
      </w:hyperlink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hyperlink r:id="rId133">
        <w:r>
          <w:rPr>
            <w:rFonts w:ascii="Calibri" w:hAnsi="Calibri" w:cs="Calibri" w:eastAsia="Calibri"/>
            <w:sz w:val="24"/>
            <w:szCs w:val="24"/>
            <w:spacing w:val="-3"/>
            <w:w w:val="100"/>
            <w:i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i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i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i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i/>
          </w:rPr>
          <w:t>s: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i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i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i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i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i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i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  <w:i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i/>
          </w:rPr>
          <w:t>eat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i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i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i/>
          </w:rPr>
          <w:t>.com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i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i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i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i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i/>
          </w:rPr>
          <w:t>›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i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  <w:i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i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i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i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</w:r>
      </w:hyperlink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4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E.,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4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</w:t>
      </w:r>
      <w:r>
        <w:rPr>
          <w:rFonts w:ascii="Calibri" w:hAnsi="Calibri" w:cs="Calibri" w:eastAsia="Calibri"/>
          <w:sz w:val="24"/>
          <w:szCs w:val="24"/>
          <w:spacing w:val="4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I.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4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2).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233" w:right="4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amics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ems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112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</w:p>
    <w:p>
      <w:pPr>
        <w:spacing w:before="0" w:after="0" w:line="359" w:lineRule="auto"/>
        <w:ind w:left="820" w:right="37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ayal,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ye,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both"/>
        <w:spacing w:after="0"/>
        <w:sectPr>
          <w:pgMar w:header="0" w:footer="1000" w:top="1560" w:bottom="1200" w:left="1340" w:right="460"/>
          <w:pgSz w:w="11920" w:h="16840"/>
        </w:sectPr>
      </w:pPr>
      <w:rPr/>
    </w:p>
    <w:p>
      <w:pPr>
        <w:spacing w:before="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1" w:after="0" w:line="359" w:lineRule="auto"/>
        <w:ind w:left="1024" w:right="41" w:firstLine="-92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lia,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mission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ives.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35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132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135" w:right="625" w:firstLine="-103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.W.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S.A.,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60" w:right="46"/>
        <w:jc w:val="center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rk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tos,</w:t>
      </w:r>
      <w:r>
        <w:rPr>
          <w:rFonts w:ascii="Times New Roman" w:hAnsi="Times New Roman" w:cs="Times New Roman" w:eastAsia="Times New Roman"/>
          <w:sz w:val="24"/>
          <w:szCs w:val="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N.C.</w:t>
      </w:r>
      <w:r>
        <w:rPr>
          <w:rFonts w:ascii="Times New Roman" w:hAnsi="Times New Roman" w:cs="Times New Roman" w:eastAsia="Times New Roman"/>
          <w:sz w:val="24"/>
          <w:szCs w:val="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P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le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us,</w:t>
      </w:r>
      <w:r>
        <w:rPr>
          <w:rFonts w:ascii="Times New Roman" w:hAnsi="Times New Roman" w:cs="Times New Roman" w:eastAsia="Times New Roman"/>
          <w:sz w:val="24"/>
          <w:szCs w:val="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K.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4"/>
          <w:szCs w:val="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(198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4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24"/>
          <w:szCs w:val="2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24"/>
          <w:szCs w:val="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bulent</w:t>
      </w:r>
      <w:r>
        <w:rPr>
          <w:rFonts w:ascii="Times New Roman" w:hAnsi="Times New Roman" w:cs="Times New Roman" w:eastAsia="Times New Roman"/>
          <w:sz w:val="24"/>
          <w:szCs w:val="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24"/>
          <w:szCs w:val="2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Conv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4"/>
          <w:szCs w:val="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d</w:t>
      </w:r>
    </w:p>
    <w:p>
      <w:pPr>
        <w:spacing w:before="9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1233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y.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nte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Jo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rn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and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nsf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r,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19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8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4.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b/>
          <w:bCs/>
        </w:rPr>
        <w:t>2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  <w:b/>
          <w:bCs/>
        </w:rPr>
        <w:t>7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(5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)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5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-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772.</w:t>
      </w:r>
    </w:p>
    <w:p>
      <w:pPr>
        <w:spacing w:before="13" w:after="0" w:line="440" w:lineRule="exact"/>
        <w:ind w:left="1233" w:right="48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eka,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Sala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3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00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6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EOTE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eteono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hyperlink r:id="rId134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L: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: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.m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m.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4"/>
            <w:w w:val="100"/>
          </w:rPr>
          <w:t>m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Rose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233" w:right="4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Feasi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acia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ract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esive.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Archit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9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20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</w:p>
    <w:p>
      <w:pPr>
        <w:spacing w:before="0" w:after="0" w:line="359" w:lineRule="auto"/>
        <w:ind w:left="1233" w:right="47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W.,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L.,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ell,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Envir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56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Y.,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E.,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4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8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819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71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isra,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rry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720" w:lineRule="auto"/>
        <w:ind w:left="100" w:right="1602" w:firstLine="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z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le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8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mme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l.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lletin.</w:t>
      </w:r>
    </w:p>
    <w:p>
      <w:pPr>
        <w:jc w:val="left"/>
        <w:spacing w:after="0"/>
        <w:sectPr>
          <w:pgMar w:header="0" w:footer="1000" w:top="1560" w:bottom="1200" w:left="1340" w:right="46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y.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mic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Boa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sks-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lastics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erials.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W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26(2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)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:18</w:t>
      </w:r>
      <w:r>
        <w:rPr>
          <w:rFonts w:ascii="Times New Roman" w:hAnsi="Times New Roman" w:cs="Times New Roman" w:eastAsia="Times New Roman"/>
          <w:sz w:val="24"/>
          <w:szCs w:val="24"/>
          <w:spacing w:val="4"/>
          <w:w w:val="100"/>
        </w:rPr>
        <w:t>9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-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94.D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: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2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le</w:t>
      </w:r>
      <w:r>
        <w:rPr>
          <w:rFonts w:ascii="Calibri" w:hAnsi="Calibri" w:cs="Calibri" w:eastAsia="Calibri"/>
          <w:sz w:val="24"/>
          <w:szCs w:val="24"/>
          <w:spacing w:val="18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rk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2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2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76" w:lineRule="auto"/>
        <w:ind w:left="1077" w:right="218" w:firstLine="-97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Olesen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g: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ova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8(2),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805.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39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LA.,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VS.,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isale,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820" w:right="38" w:firstLine="-7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el,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Pihtili,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4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4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envir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(6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236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233" w:right="46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25</w:t>
      </w:r>
      <w:r>
        <w:rPr>
          <w:rFonts w:ascii="Calibri" w:hAnsi="Calibri" w:cs="Calibri" w:eastAsia="Calibri"/>
          <w:sz w:val="24"/>
          <w:szCs w:val="24"/>
          <w:spacing w:val="3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eren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3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3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Passi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3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3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3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Archit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re,</w:t>
      </w:r>
      <w:r>
        <w:rPr>
          <w:rFonts w:ascii="Calibri" w:hAnsi="Calibri" w:cs="Calibri" w:eastAsia="Calibri"/>
          <w:sz w:val="24"/>
          <w:szCs w:val="24"/>
          <w:spacing w:val="-9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42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oconut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agasse.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49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7).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523" w:lineRule="auto"/>
        <w:ind w:left="1351" w:right="283" w:firstLine="-12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asamy,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ala,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olye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560" w:bottom="1200" w:left="1340" w:right="460"/>
          <w:pgSz w:w="11920" w:h="16840"/>
        </w:sectPr>
      </w:pPr>
      <w:rPr/>
    </w:p>
    <w:p>
      <w:pPr>
        <w:spacing w:before="41" w:after="0" w:line="240" w:lineRule="auto"/>
        <w:ind w:left="124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iodegra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92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169.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Pilki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Glass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Pilki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Glass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0,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135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6th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.D.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arr.,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820" w:right="41" w:firstLine="-7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licit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ersi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Port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100.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1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233" w:right="42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Piva,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illed</w:t>
      </w:r>
      <w:r>
        <w:rPr>
          <w:rFonts w:ascii="Calibri" w:hAnsi="Calibri" w:cs="Calibri" w:eastAsia="Calibri"/>
          <w:sz w:val="24"/>
          <w:szCs w:val="24"/>
          <w:spacing w:val="4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4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oupli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4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39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4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4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Sym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Pol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mer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of</w:t>
      </w:r>
      <w:r>
        <w:rPr>
          <w:rFonts w:ascii="Calibri" w:hAnsi="Calibri" w:cs="Calibri" w:eastAsia="Calibri"/>
          <w:sz w:val="24"/>
          <w:szCs w:val="24"/>
          <w:spacing w:val="1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ia.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1).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gy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gramme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out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9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94" w:right="-20"/>
        <w:jc w:val="left"/>
        <w:rPr>
          <w:rFonts w:ascii="Calibri" w:hAnsi="Calibri" w:cs="Calibri" w:eastAsia="Calibri"/>
          <w:sz w:val="24"/>
          <w:szCs w:val="24"/>
        </w:rPr>
      </w:pPr>
      <w:rPr/>
      <w:hyperlink r:id="rId135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.na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es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f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f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iles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oc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6"/>
            <w:w w:val="1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2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f</w:t>
        </w:r>
      </w:hyperlink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233" w:right="42" w:firstLine="-107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Riz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les: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UAE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Envir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(12),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m,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P.,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ñ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‐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Rosas,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P.,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Garcia‐Casal,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Glo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9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ls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ew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York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emy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ienc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ss.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REEE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ision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gies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9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iew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Buil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233" w:right="42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ríg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á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ñ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ó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ié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L.,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Feij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ssessme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ogy.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233" w:right="471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Rose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1,</w:t>
      </w:r>
      <w:r>
        <w:rPr>
          <w:rFonts w:ascii="Calibri" w:hAnsi="Calibri" w:cs="Calibri" w:eastAsia="Calibri"/>
          <w:sz w:val="24"/>
          <w:szCs w:val="24"/>
          <w:spacing w:val="52"/>
          <w:w w:val="100"/>
        </w:rPr>
        <w:t> </w:t>
      </w:r>
      <w:hyperlink r:id="rId136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L: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: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el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f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iles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ar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le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7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2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2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9.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6"/>
            <w:w w:val="100"/>
          </w:rPr>
          <w:t>f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820" w:right="40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2,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eren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ies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elo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EC)</w:t>
      </w:r>
      <w:r>
        <w:rPr>
          <w:rFonts w:ascii="Calibri" w:hAnsi="Calibri" w:cs="Calibri" w:eastAsia="Calibri"/>
          <w:sz w:val="24"/>
          <w:szCs w:val="24"/>
          <w:spacing w:val="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952" w:right="49" w:firstLine="-8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.V.,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Silva,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L.M.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ob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59" w:lineRule="auto"/>
        <w:ind w:left="1233" w:right="43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Sch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ia: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er’s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Giesse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60" w:lineRule="auto"/>
        <w:ind w:left="1233" w:right="38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Sch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olicy.</w:t>
      </w:r>
      <w:r>
        <w:rPr>
          <w:rFonts w:ascii="Calibri" w:hAnsi="Calibri" w:cs="Calibri" w:eastAsia="Calibri"/>
          <w:sz w:val="24"/>
          <w:szCs w:val="24"/>
          <w:spacing w:val="4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art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Remo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Pgs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81.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233" w:right="907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egye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Kig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z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32.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60" w:lineRule="auto"/>
        <w:ind w:left="1094" w:right="39" w:firstLine="-99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hyperlink r:id="rId137"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&lt;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h</w:t>
        </w:r>
      </w:hyperlink>
      <w:r>
        <w:rPr>
          <w:rFonts w:ascii="Calibri" w:hAnsi="Calibri" w:cs="Calibri" w:eastAsia="Calibri"/>
          <w:sz w:val="24"/>
          <w:szCs w:val="24"/>
          <w:spacing w:val="-1"/>
          <w:w w:val="99"/>
        </w:rPr>
        <w:t>t</w:t>
      </w:r>
      <w:hyperlink r:id="rId138"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99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: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2"/>
            <w:w w:val="99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-2"/>
            <w:w w:val="99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b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-1"/>
            <w:w w:val="99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4"/>
            <w:w w:val="99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99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2"/>
            <w:w w:val="99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-2"/>
            <w:w w:val="99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99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ra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3"/>
            <w:w w:val="99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f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-1"/>
            <w:w w:val="99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me</w:t>
        </w:r>
        <w:r>
          <w:rPr>
            <w:rFonts w:ascii="Calibri" w:hAnsi="Calibri" w:cs="Calibri" w:eastAsia="Calibri"/>
            <w:sz w:val="24"/>
            <w:szCs w:val="24"/>
            <w:spacing w:val="3"/>
            <w:w w:val="99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-2"/>
            <w:w w:val="99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-2"/>
            <w:w w:val="99"/>
          </w:rPr>
          <w:t>v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sa</w:t>
        </w:r>
        <w:r>
          <w:rPr>
            <w:rFonts w:ascii="Calibri" w:hAnsi="Calibri" w:cs="Calibri" w:eastAsia="Calibri"/>
            <w:sz w:val="24"/>
            <w:szCs w:val="24"/>
            <w:spacing w:val="1"/>
            <w:w w:val="99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il</w:t>
        </w:r>
        <w:r>
          <w:rPr>
            <w:rFonts w:ascii="Calibri" w:hAnsi="Calibri" w:cs="Calibri" w:eastAsia="Calibri"/>
            <w:sz w:val="24"/>
            <w:szCs w:val="24"/>
            <w:spacing w:val="-1"/>
            <w:w w:val="99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99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33"/>
            <w:w w:val="99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&gt;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952" w:right="39" w:firstLine="-8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.D.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ld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60" w:lineRule="auto"/>
        <w:ind w:left="820" w:right="42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W.,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oduc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—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 </w:t>
      </w:r>
      <w:r>
        <w:rPr>
          <w:rFonts w:ascii="Calibri" w:hAnsi="Calibri" w:cs="Calibri" w:eastAsia="Calibri"/>
          <w:sz w:val="24"/>
          <w:szCs w:val="24"/>
          <w:spacing w:val="1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 </w:t>
      </w:r>
      <w:r>
        <w:rPr>
          <w:rFonts w:ascii="Calibri" w:hAnsi="Calibri" w:cs="Calibri" w:eastAsia="Calibri"/>
          <w:sz w:val="24"/>
          <w:szCs w:val="24"/>
          <w:spacing w:val="1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Sci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77.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both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11" w:after="0" w:line="359" w:lineRule="auto"/>
        <w:ind w:left="1233" w:right="48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1).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lied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g."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amp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art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rgy,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.d.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94" w:right="37"/>
        <w:jc w:val="left"/>
        <w:tabs>
          <w:tab w:pos="1820" w:val="left"/>
          <w:tab w:pos="26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&lt;</w:t>
      </w:r>
      <w:hyperlink r:id="rId139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: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.gol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k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am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va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b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3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3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8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so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6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ace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g&gt;.</w:t>
      </w:r>
    </w:p>
    <w:p>
      <w:pPr>
        <w:spacing w:before="1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iga,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ocale,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loss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33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46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Srigirir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merical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elli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so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Scho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W.,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820" w:right="37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.Y.,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iji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eren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er,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CEPT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ersi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8).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groun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rce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Ob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2).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oper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eili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Am.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J.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Sci.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304.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820" w:right="44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ves.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Physi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Sc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  <w:i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(19)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233" w:right="45" w:firstLine="-11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2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3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3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29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:</w:t>
      </w:r>
      <w:r>
        <w:rPr>
          <w:rFonts w:ascii="Calibri" w:hAnsi="Calibri" w:cs="Calibri" w:eastAsia="Calibri"/>
          <w:sz w:val="24"/>
          <w:szCs w:val="24"/>
          <w:spacing w:val="3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3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2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l)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ly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(P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)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K.E.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ge,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195" w:right="1020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‘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’,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138.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center"/>
        <w:spacing w:after="0"/>
        <w:sectPr>
          <w:pgMar w:header="0" w:footer="1000" w:top="156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233" w:right="48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opti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ey,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</w:p>
    <w:p>
      <w:pPr>
        <w:spacing w:before="0" w:after="0" w:line="359" w:lineRule="auto"/>
        <w:ind w:left="1233" w:right="45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rmi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savings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</w:p>
    <w:p>
      <w:pPr>
        <w:spacing w:before="0" w:after="0" w:line="360" w:lineRule="auto"/>
        <w:ind w:left="1233" w:right="38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Van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odelli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Soft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5(1):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233" w:right="41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Vilel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.A,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ari,</w:t>
      </w:r>
      <w:r>
        <w:rPr>
          <w:rFonts w:ascii="Calibri" w:hAnsi="Calibri" w:cs="Calibri" w:eastAsia="Calibri"/>
          <w:sz w:val="24"/>
          <w:szCs w:val="24"/>
          <w:spacing w:val="-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onti,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Rossi,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Jr.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.S.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ôco,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F.F.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ynam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imal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Research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odel: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ssion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riev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233" w:right="39"/>
        <w:jc w:val="left"/>
        <w:tabs>
          <w:tab w:pos="2000" w:val="left"/>
          <w:tab w:pos="2720" w:val="left"/>
          <w:tab w:pos="3640" w:val="left"/>
          <w:tab w:pos="50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hyperlink r:id="rId140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: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4"/>
            <w:w w:val="100"/>
          </w:rPr>
          <w:t>y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ls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y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sag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-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aly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is-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820" w:right="41" w:firstLine="-7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Qu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efficie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ires.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ienc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60" w:lineRule="auto"/>
        <w:ind w:left="952" w:right="39" w:firstLine="-85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V.</w:t>
      </w:r>
      <w:r>
        <w:rPr>
          <w:rFonts w:ascii="Calibri" w:hAnsi="Calibri" w:cs="Calibri" w:eastAsia="Calibri"/>
          <w:sz w:val="24"/>
          <w:szCs w:val="24"/>
          <w:spacing w:val="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ex,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essive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est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arcoal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s: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ive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</w:t>
      </w:r>
      <w:r>
        <w:rPr>
          <w:rFonts w:ascii="Cambria" w:hAnsi="Cambria" w:cs="Cambria" w:eastAsia="Cambria"/>
          <w:sz w:val="24"/>
          <w:szCs w:val="24"/>
          <w:spacing w:val="-13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erna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ion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l</w:t>
      </w:r>
      <w:r>
        <w:rPr>
          <w:rFonts w:ascii="Cambria" w:hAnsi="Cambria" w:cs="Cambria" w:eastAsia="Cambria"/>
          <w:sz w:val="24"/>
          <w:szCs w:val="24"/>
          <w:spacing w:val="-16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Jou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l</w:t>
      </w:r>
      <w:r>
        <w:rPr>
          <w:rFonts w:ascii="Cambria" w:hAnsi="Cambria" w:cs="Cambria" w:eastAsia="Cambria"/>
          <w:sz w:val="24"/>
          <w:szCs w:val="24"/>
          <w:spacing w:val="-14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of</w:t>
      </w:r>
      <w:r>
        <w:rPr>
          <w:rFonts w:ascii="Cambria" w:hAnsi="Cambria" w:cs="Cambria" w:eastAsia="Cambria"/>
          <w:sz w:val="24"/>
          <w:szCs w:val="24"/>
          <w:spacing w:val="-12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cie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ce</w:t>
      </w:r>
      <w:r>
        <w:rPr>
          <w:rFonts w:ascii="Cambria" w:hAnsi="Cambria" w:cs="Cambria" w:eastAsia="Cambria"/>
          <w:sz w:val="24"/>
          <w:szCs w:val="24"/>
          <w:spacing w:val="-15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&amp;</w:t>
      </w:r>
      <w:r>
        <w:rPr>
          <w:rFonts w:ascii="Cambria" w:hAnsi="Cambria" w:cs="Cambria" w:eastAsia="Cambria"/>
          <w:sz w:val="24"/>
          <w:szCs w:val="24"/>
          <w:spacing w:val="-13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Tec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nolo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g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y</w:t>
      </w:r>
      <w:r>
        <w:rPr>
          <w:rFonts w:ascii="Cambria" w:hAnsi="Cambria" w:cs="Cambria" w:eastAsia="Cambria"/>
          <w:sz w:val="24"/>
          <w:szCs w:val="24"/>
          <w:spacing w:val="-17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(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S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-12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2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-15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–</w:t>
      </w:r>
      <w:r>
        <w:rPr>
          <w:rFonts w:ascii="Cambria" w:hAnsi="Cambria" w:cs="Cambria" w:eastAsia="Cambria"/>
          <w:sz w:val="24"/>
          <w:szCs w:val="24"/>
          <w:spacing w:val="-1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9</w:t>
      </w:r>
      <w:r>
        <w:rPr>
          <w:rFonts w:ascii="Cambria" w:hAnsi="Cambria" w:cs="Cambria" w:eastAsia="Cambria"/>
          <w:sz w:val="24"/>
          <w:szCs w:val="24"/>
          <w:spacing w:val="1"/>
          <w:w w:val="100"/>
        </w:rPr>
        <w:t>1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9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X).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V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ol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me</w:t>
      </w:r>
      <w:r>
        <w:rPr>
          <w:rFonts w:ascii="Cambria" w:hAnsi="Cambria" w:cs="Cambria" w:eastAsia="Cambria"/>
          <w:sz w:val="24"/>
          <w:szCs w:val="24"/>
          <w:spacing w:val="-5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1"/>
          <w:w w:val="100"/>
        </w:rPr>
        <w:t>3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.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 </w:t>
      </w:r>
      <w:hyperlink r:id="rId141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j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4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3"/>
            <w:w w:val="100"/>
          </w:rPr>
          <w:t>m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hyperlink r:id="rId142"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Un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es</w:t>
        </w:r>
        <w:r>
          <w:rPr>
            <w:rFonts w:ascii="Calibri" w:hAnsi="Calibri" w:cs="Calibri" w:eastAsia="Calibri"/>
            <w:sz w:val="24"/>
            <w:szCs w:val="24"/>
            <w:spacing w:val="-5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ar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8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of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4"/>
            <w:w w:val="100"/>
          </w:rPr>
          <w:t>e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6).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riev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</w:p>
    <w:p>
      <w:pPr>
        <w:spacing w:before="45" w:after="0" w:line="240" w:lineRule="auto"/>
        <w:ind w:left="952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rican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.S.V.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Wei,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Qual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914" w:right="728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0: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94" w:right="41" w:firstLine="-994"/>
        <w:jc w:val="left"/>
        <w:rPr>
          <w:rFonts w:ascii="Arial" w:hAnsi="Arial" w:cs="Arial" w:eastAsia="Arial"/>
          <w:sz w:val="20"/>
          <w:szCs w:val="20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X.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aw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15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61" w:after="0" w:line="360" w:lineRule="auto"/>
        <w:ind w:left="1094" w:right="44" w:firstLine="-994"/>
        <w:jc w:val="left"/>
        <w:tabs>
          <w:tab w:pos="2540" w:val="left"/>
          <w:tab w:pos="4180" w:val="left"/>
          <w:tab w:pos="5440" w:val="left"/>
          <w:tab w:pos="6400" w:val="left"/>
          <w:tab w:pos="7640" w:val="left"/>
          <w:tab w:pos="91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3"/>
          <w:szCs w:val="23"/>
          <w:spacing w:val="-1"/>
          <w:w w:val="100"/>
        </w:rPr>
        <w:t>W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ie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c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k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e,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M.,</w:t>
      </w:r>
      <w:r>
        <w:rPr>
          <w:rFonts w:ascii="Calibri" w:hAnsi="Calibri" w:cs="Calibri" w:eastAsia="Calibri"/>
          <w:sz w:val="23"/>
          <w:szCs w:val="23"/>
          <w:spacing w:val="48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&amp;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M</w:t>
      </w:r>
      <w:r>
        <w:rPr>
          <w:rFonts w:ascii="Calibri" w:hAnsi="Calibri" w:cs="Calibri" w:eastAsia="Calibri"/>
          <w:sz w:val="23"/>
          <w:szCs w:val="23"/>
          <w:spacing w:val="-3"/>
          <w:w w:val="100"/>
        </w:rPr>
        <w:t>a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w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s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a,</w:t>
      </w:r>
      <w:r>
        <w:rPr>
          <w:rFonts w:ascii="Calibri" w:hAnsi="Calibri" w:cs="Calibri" w:eastAsia="Calibri"/>
          <w:sz w:val="23"/>
          <w:szCs w:val="23"/>
          <w:spacing w:val="51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M.</w:t>
      </w:r>
      <w:r>
        <w:rPr>
          <w:rFonts w:ascii="Calibri" w:hAnsi="Calibri" w:cs="Calibri" w:eastAsia="Calibri"/>
          <w:sz w:val="23"/>
          <w:szCs w:val="23"/>
          <w:spacing w:val="5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(2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0</w:t>
      </w:r>
      <w:r>
        <w:rPr>
          <w:rFonts w:ascii="Calibri" w:hAnsi="Calibri" w:cs="Calibri" w:eastAsia="Calibri"/>
          <w:sz w:val="23"/>
          <w:szCs w:val="23"/>
          <w:spacing w:val="-2"/>
          <w:w w:val="100"/>
        </w:rPr>
        <w:t>0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8).</w:t>
      </w:r>
      <w:r>
        <w:rPr>
          <w:rFonts w:ascii="Calibri" w:hAnsi="Calibri" w:cs="Calibri" w:eastAsia="Calibri"/>
          <w:sz w:val="23"/>
          <w:szCs w:val="23"/>
          <w:spacing w:val="5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G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u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d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eli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es</w:t>
      </w:r>
      <w:r>
        <w:rPr>
          <w:rFonts w:ascii="Calibri" w:hAnsi="Calibri" w:cs="Calibri" w:eastAsia="Calibri"/>
          <w:sz w:val="23"/>
          <w:szCs w:val="23"/>
          <w:spacing w:val="5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for</w:t>
      </w:r>
      <w:r>
        <w:rPr>
          <w:rFonts w:ascii="Calibri" w:hAnsi="Calibri" w:cs="Calibri" w:eastAsia="Calibri"/>
          <w:sz w:val="23"/>
          <w:szCs w:val="23"/>
          <w:spacing w:val="52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B</w:t>
      </w:r>
      <w:r>
        <w:rPr>
          <w:rFonts w:ascii="Calibri" w:hAnsi="Calibri" w:cs="Calibri" w:eastAsia="Calibri"/>
          <w:sz w:val="23"/>
          <w:szCs w:val="23"/>
          <w:spacing w:val="-2"/>
          <w:w w:val="100"/>
        </w:rPr>
        <w:t>u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il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d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g</w:t>
      </w:r>
      <w:r>
        <w:rPr>
          <w:rFonts w:ascii="Calibri" w:hAnsi="Calibri" w:cs="Calibri" w:eastAsia="Calibri"/>
          <w:sz w:val="23"/>
          <w:szCs w:val="23"/>
          <w:spacing w:val="51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in</w:t>
      </w:r>
      <w:r>
        <w:rPr>
          <w:rFonts w:ascii="Calibri" w:hAnsi="Calibri" w:cs="Calibri" w:eastAsia="Calibri"/>
          <w:sz w:val="23"/>
          <w:szCs w:val="23"/>
          <w:spacing w:val="5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Ene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r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gy</w:t>
      </w:r>
      <w:r>
        <w:rPr>
          <w:rFonts w:ascii="Calibri" w:hAnsi="Calibri" w:cs="Calibri" w:eastAsia="Calibri"/>
          <w:sz w:val="23"/>
          <w:szCs w:val="23"/>
          <w:spacing w:val="5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Ef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f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c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ie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t</w:t>
      </w:r>
      <w:r>
        <w:rPr>
          <w:rFonts w:ascii="Calibri" w:hAnsi="Calibri" w:cs="Calibri" w:eastAsia="Calibri"/>
          <w:sz w:val="23"/>
          <w:szCs w:val="23"/>
          <w:spacing w:val="51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Ma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</w:t>
      </w:r>
      <w:r>
        <w:rPr>
          <w:rFonts w:ascii="Calibri" w:hAnsi="Calibri" w:cs="Calibri" w:eastAsia="Calibri"/>
          <w:sz w:val="23"/>
          <w:szCs w:val="23"/>
          <w:spacing w:val="2"/>
          <w:w w:val="100"/>
        </w:rPr>
        <w:t>r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.</w:t>
      </w:r>
      <w:r>
        <w:rPr>
          <w:rFonts w:ascii="Calibri" w:hAnsi="Calibri" w:cs="Calibri" w:eastAsia="Calibri"/>
          <w:sz w:val="23"/>
          <w:szCs w:val="23"/>
          <w:spacing w:val="5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W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d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h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o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k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,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 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Na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m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b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ia:</w:t>
        <w:tab/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Re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w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a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b</w:t>
      </w:r>
      <w:r>
        <w:rPr>
          <w:rFonts w:ascii="Calibri" w:hAnsi="Calibri" w:cs="Calibri" w:eastAsia="Calibri"/>
          <w:sz w:val="23"/>
          <w:szCs w:val="23"/>
          <w:spacing w:val="-2"/>
          <w:w w:val="100"/>
        </w:rPr>
        <w:t>l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</w:t>
        <w:tab/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Ene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r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gy</w:t>
        <w:tab/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a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d</w:t>
        <w:tab/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Ene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r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gy</w:t>
        <w:tab/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Ef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f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c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</w:t>
      </w:r>
      <w:r>
        <w:rPr>
          <w:rFonts w:ascii="Calibri" w:hAnsi="Calibri" w:cs="Calibri" w:eastAsia="Calibri"/>
          <w:sz w:val="23"/>
          <w:szCs w:val="23"/>
          <w:spacing w:val="-2"/>
          <w:w w:val="100"/>
        </w:rPr>
        <w:t>e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c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y</w:t>
        <w:tab/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I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n</w:t>
      </w:r>
      <w:r>
        <w:rPr>
          <w:rFonts w:ascii="Calibri" w:hAnsi="Calibri" w:cs="Calibri" w:eastAsia="Calibri"/>
          <w:sz w:val="23"/>
          <w:szCs w:val="23"/>
          <w:spacing w:val="1"/>
          <w:w w:val="100"/>
        </w:rPr>
        <w:t>s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ti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t</w:t>
      </w:r>
      <w:r>
        <w:rPr>
          <w:rFonts w:ascii="Calibri" w:hAnsi="Calibri" w:cs="Calibri" w:eastAsia="Calibri"/>
          <w:sz w:val="23"/>
          <w:szCs w:val="23"/>
          <w:spacing w:val="-1"/>
          <w:w w:val="100"/>
        </w:rPr>
        <w:t>u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te.</w:t>
      </w:r>
      <w:r>
        <w:rPr>
          <w:rFonts w:ascii="Calibri" w:hAnsi="Calibri" w:cs="Calibri" w:eastAsia="Calibri"/>
          <w:sz w:val="23"/>
          <w:szCs w:val="23"/>
          <w:spacing w:val="0"/>
          <w:w w:val="100"/>
        </w:rPr>
        <w:t> </w:t>
      </w:r>
      <w:hyperlink r:id="rId143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s: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.re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rc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e.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2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2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4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8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3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0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3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9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7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_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b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le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_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g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y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_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f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r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_R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ral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_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eve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2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 </w:t>
        </w:r>
      </w:hyperlink>
      <w:hyperlink r:id="rId144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Wei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lic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rigi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5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).</w:t>
      </w:r>
      <w:r>
        <w:rPr>
          <w:rFonts w:ascii="Calibri" w:hAnsi="Calibri" w:cs="Calibri" w:eastAsia="Calibri"/>
          <w:sz w:val="24"/>
          <w:szCs w:val="24"/>
          <w:spacing w:val="51"/>
          <w:w w:val="100"/>
          <w:position w:val="1"/>
        </w:rPr>
        <w:t> </w:t>
      </w:r>
      <w:hyperlink r:id="rId145"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"La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3"/>
            <w:w w:val="100"/>
            <w:position w:val="1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mi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is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ry</w:t>
        </w:r>
        <w:r>
          <w:rPr>
            <w:rFonts w:ascii="Calibri" w:hAnsi="Calibri" w:cs="Calibri" w:eastAsia="Calibri"/>
            <w:sz w:val="24"/>
            <w:szCs w:val="24"/>
            <w:spacing w:val="51"/>
            <w:w w:val="100"/>
            <w:position w:val="1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es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49"/>
            <w:w w:val="100"/>
            <w:position w:val="1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ew</w:t>
        </w:r>
        <w:r>
          <w:rPr>
            <w:rFonts w:ascii="Calibri" w:hAnsi="Calibri" w:cs="Calibri" w:eastAsia="Calibri"/>
            <w:sz w:val="24"/>
            <w:szCs w:val="24"/>
            <w:spacing w:val="52"/>
            <w:w w:val="100"/>
            <w:position w:val="1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f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arm</w:t>
        </w:r>
        <w:r>
          <w:rPr>
            <w:rFonts w:ascii="Calibri" w:hAnsi="Calibri" w:cs="Calibri" w:eastAsia="Calibri"/>
            <w:sz w:val="24"/>
            <w:szCs w:val="24"/>
            <w:spacing w:val="53"/>
            <w:w w:val="100"/>
            <w:position w:val="1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ac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position w:val="1"/>
          </w:rPr>
          <w:t>q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isi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  <w:position w:val="1"/>
          </w:rPr>
          <w:t>i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on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 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  <w:position w:val="1"/>
          </w:rPr>
          <w:t>d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7"/>
            <w:w w:val="100"/>
            <w:position w:val="1"/>
          </w:rPr>
          <w:t>l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  <w:position w:val="1"/>
          </w:rPr>
          <w:t>"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ed</w:t>
      </w:r>
      <w:r>
        <w:rPr>
          <w:rFonts w:ascii="Calibri" w:hAnsi="Calibri" w:cs="Calibri" w:eastAsia="Calibri"/>
          <w:sz w:val="24"/>
          <w:szCs w:val="24"/>
          <w:spacing w:val="47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53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94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820" w:right="41" w:firstLine="-72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W.,</w:t>
      </w:r>
      <w:r>
        <w:rPr>
          <w:rFonts w:ascii="Calibri" w:hAnsi="Calibri" w:cs="Calibri" w:eastAsia="Calibri"/>
          <w:sz w:val="24"/>
          <w:szCs w:val="24"/>
          <w:spacing w:val="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K.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E.,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</w:t>
      </w:r>
      <w:r>
        <w:rPr>
          <w:rFonts w:ascii="Calibri" w:hAnsi="Calibri" w:cs="Calibri" w:eastAsia="Calibri"/>
          <w:sz w:val="24"/>
          <w:szCs w:val="24"/>
          <w:spacing w:val="3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Graves,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R.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ra,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5).</w:t>
      </w:r>
      <w:r>
        <w:rPr>
          <w:rFonts w:ascii="Calibri" w:hAnsi="Calibri" w:cs="Calibri" w:eastAsia="Calibri"/>
          <w:sz w:val="24"/>
          <w:szCs w:val="24"/>
          <w:spacing w:val="2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3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lls</w:t>
      </w:r>
      <w:r>
        <w:rPr>
          <w:rFonts w:ascii="Calibri" w:hAnsi="Calibri" w:cs="Calibri" w:eastAsia="Calibri"/>
          <w:sz w:val="24"/>
          <w:szCs w:val="24"/>
          <w:spacing w:val="3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4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3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ecan</w:t>
      </w:r>
      <w:r>
        <w:rPr>
          <w:rFonts w:ascii="Calibri" w:hAnsi="Calibri" w:cs="Calibri" w:eastAsia="Calibri"/>
          <w:sz w:val="24"/>
          <w:szCs w:val="24"/>
          <w:spacing w:val="3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ells.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Therm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359" w:lineRule="auto"/>
        <w:ind w:left="1233" w:right="48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lied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86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(11),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59" w:lineRule="auto"/>
        <w:ind w:left="1233" w:right="41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Zal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ek.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3).</w:t>
      </w:r>
      <w:r>
        <w:rPr>
          <w:rFonts w:ascii="Calibri" w:hAnsi="Calibri" w:cs="Calibri" w:eastAsia="Calibri"/>
          <w:sz w:val="24"/>
          <w:szCs w:val="24"/>
          <w:spacing w:val="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ment.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–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ING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eved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er’s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Thesis: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Univers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Sci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ä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1094" w:right="44" w:firstLine="-99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ai,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Z.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Q.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  <w:r>
        <w:rPr>
          <w:rFonts w:ascii="Calibri" w:hAnsi="Calibri" w:cs="Calibri" w:eastAsia="Calibri"/>
          <w:sz w:val="24"/>
          <w:szCs w:val="24"/>
          <w:spacing w:val="1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sis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0" w:after="0" w:line="359" w:lineRule="auto"/>
        <w:ind w:left="1094" w:right="42" w:firstLine="-99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Y.,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F.,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0).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men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ly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alk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mail,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Z.,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r,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.,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233" w:right="4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ic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Sci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152.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60" w:bottom="1200" w:left="1340" w:right="460"/>
          <w:pgSz w:w="11920" w:h="16840"/>
        </w:sectPr>
      </w:pPr>
      <w:rPr/>
    </w:p>
    <w:p>
      <w:pPr>
        <w:spacing w:before="62" w:after="0" w:line="240" w:lineRule="auto"/>
        <w:ind w:left="3607" w:right="3595"/>
        <w:jc w:val="center"/>
        <w:rPr>
          <w:rFonts w:ascii="Cambria" w:hAnsi="Cambria" w:cs="Cambria" w:eastAsia="Cambria"/>
          <w:sz w:val="32"/>
          <w:szCs w:val="32"/>
        </w:rPr>
      </w:pPr>
      <w:rPr/>
      <w:r>
        <w:rPr>
          <w:rFonts w:ascii="Cambria" w:hAnsi="Cambria" w:cs="Cambria" w:eastAsia="Cambria"/>
          <w:sz w:val="32"/>
          <w:szCs w:val="32"/>
          <w:spacing w:val="0"/>
          <w:w w:val="100"/>
          <w:b/>
          <w:bCs/>
        </w:rPr>
        <w:t>List</w:t>
      </w:r>
      <w:r>
        <w:rPr>
          <w:rFonts w:ascii="Cambria" w:hAnsi="Cambria" w:cs="Cambria" w:eastAsia="Cambria"/>
          <w:sz w:val="32"/>
          <w:szCs w:val="32"/>
          <w:spacing w:val="-5"/>
          <w:w w:val="100"/>
          <w:b/>
          <w:bCs/>
        </w:rPr>
        <w:t> </w:t>
      </w:r>
      <w:r>
        <w:rPr>
          <w:rFonts w:ascii="Cambria" w:hAnsi="Cambria" w:cs="Cambria" w:eastAsia="Cambria"/>
          <w:sz w:val="32"/>
          <w:szCs w:val="32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32"/>
          <w:szCs w:val="32"/>
          <w:spacing w:val="0"/>
          <w:w w:val="100"/>
          <w:b/>
          <w:bCs/>
        </w:rPr>
        <w:t>f</w:t>
      </w:r>
      <w:r>
        <w:rPr>
          <w:rFonts w:ascii="Cambria" w:hAnsi="Cambria" w:cs="Cambria" w:eastAsia="Cambria"/>
          <w:sz w:val="32"/>
          <w:szCs w:val="32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32"/>
          <w:szCs w:val="32"/>
          <w:spacing w:val="2"/>
          <w:w w:val="99"/>
          <w:b/>
          <w:bCs/>
        </w:rPr>
        <w:t>p</w:t>
      </w:r>
      <w:r>
        <w:rPr>
          <w:rFonts w:ascii="Cambria" w:hAnsi="Cambria" w:cs="Cambria" w:eastAsia="Cambria"/>
          <w:sz w:val="32"/>
          <w:szCs w:val="32"/>
          <w:spacing w:val="-1"/>
          <w:w w:val="99"/>
          <w:b/>
          <w:bCs/>
        </w:rPr>
        <w:t>u</w:t>
      </w:r>
      <w:r>
        <w:rPr>
          <w:rFonts w:ascii="Cambria" w:hAnsi="Cambria" w:cs="Cambria" w:eastAsia="Cambria"/>
          <w:sz w:val="32"/>
          <w:szCs w:val="32"/>
          <w:spacing w:val="0"/>
          <w:w w:val="99"/>
          <w:b/>
          <w:bCs/>
        </w:rPr>
        <w:t>b</w:t>
      </w:r>
      <w:r>
        <w:rPr>
          <w:rFonts w:ascii="Cambria" w:hAnsi="Cambria" w:cs="Cambria" w:eastAsia="Cambria"/>
          <w:sz w:val="32"/>
          <w:szCs w:val="32"/>
          <w:spacing w:val="1"/>
          <w:w w:val="99"/>
          <w:b/>
          <w:bCs/>
        </w:rPr>
        <w:t>l</w:t>
      </w:r>
      <w:r>
        <w:rPr>
          <w:rFonts w:ascii="Cambria" w:hAnsi="Cambria" w:cs="Cambria" w:eastAsia="Cambria"/>
          <w:sz w:val="32"/>
          <w:szCs w:val="32"/>
          <w:spacing w:val="0"/>
          <w:w w:val="99"/>
          <w:b/>
          <w:bCs/>
        </w:rPr>
        <w:t>icat</w:t>
      </w:r>
      <w:r>
        <w:rPr>
          <w:rFonts w:ascii="Cambria" w:hAnsi="Cambria" w:cs="Cambria" w:eastAsia="Cambria"/>
          <w:sz w:val="32"/>
          <w:szCs w:val="32"/>
          <w:spacing w:val="3"/>
          <w:w w:val="99"/>
          <w:b/>
          <w:bCs/>
        </w:rPr>
        <w:t>i</w:t>
      </w:r>
      <w:r>
        <w:rPr>
          <w:rFonts w:ascii="Cambria" w:hAnsi="Cambria" w:cs="Cambria" w:eastAsia="Cambria"/>
          <w:sz w:val="32"/>
          <w:szCs w:val="32"/>
          <w:spacing w:val="0"/>
          <w:w w:val="99"/>
          <w:b/>
          <w:bCs/>
        </w:rPr>
        <w:t>ons</w:t>
      </w:r>
      <w:r>
        <w:rPr>
          <w:rFonts w:ascii="Cambria" w:hAnsi="Cambria" w:cs="Cambria" w:eastAsia="Cambria"/>
          <w:sz w:val="32"/>
          <w:szCs w:val="32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360" w:lineRule="auto"/>
        <w:ind w:left="1233" w:right="38" w:firstLine="-113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also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389" w:right="39" w:firstLine="-720"/>
        <w:jc w:val="both"/>
        <w:tabs>
          <w:tab w:pos="13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LA.,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ra,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VS.,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isale,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P.,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Kga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lu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(20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9):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Therm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ient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es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iency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in</w:t>
      </w:r>
      <w:r>
        <w:rPr>
          <w:rFonts w:ascii="Calibri" w:hAnsi="Calibri" w:cs="Calibri" w:eastAsia="Calibri"/>
          <w:sz w:val="24"/>
          <w:szCs w:val="24"/>
          <w:spacing w:val="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7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ivil</w:t>
      </w:r>
      <w:r>
        <w:rPr>
          <w:rFonts w:ascii="Calibri" w:hAnsi="Calibri" w:cs="Calibri" w:eastAsia="Calibri"/>
          <w:sz w:val="24"/>
          <w:szCs w:val="24"/>
          <w:spacing w:val="2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3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me</w:t>
      </w:r>
      <w:r>
        <w:rPr>
          <w:rFonts w:ascii="Calibri" w:hAnsi="Calibri" w:cs="Calibri" w:eastAsia="Calibri"/>
          <w:sz w:val="24"/>
          <w:szCs w:val="24"/>
          <w:spacing w:val="2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0,</w:t>
      </w:r>
      <w:r>
        <w:rPr>
          <w:rFonts w:ascii="Calibri" w:hAnsi="Calibri" w:cs="Calibri" w:eastAsia="Calibri"/>
          <w:sz w:val="24"/>
          <w:szCs w:val="24"/>
          <w:spacing w:val="2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Iss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ry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–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-1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IJC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6.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631" w:right="83"/>
        <w:jc w:val="center"/>
        <w:tabs>
          <w:tab w:pos="13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LA.,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Ka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ara,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S.,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isale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9):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er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7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eas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reme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-8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  <w:i/>
          <w:position w:val="1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389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4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Jo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Civil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389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hyperlink r:id="rId147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: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.iaem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IJ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IET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is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s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es.as</w:t>
        </w:r>
        <w:r>
          <w:rPr>
            <w:rFonts w:ascii="Calibri" w:hAnsi="Calibri" w:cs="Calibri" w:eastAsia="Calibri"/>
            <w:sz w:val="24"/>
            <w:szCs w:val="24"/>
            <w:spacing w:val="4"/>
            <w:w w:val="100"/>
          </w:rPr>
          <w:t>p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?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auto"/>
        <w:ind w:left="1389" w:right="169" w:firstLine="-720"/>
        <w:jc w:val="left"/>
        <w:tabs>
          <w:tab w:pos="13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Kam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VS.,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A.,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isale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9):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Therm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l,</w:t>
      </w:r>
      <w:r>
        <w:rPr>
          <w:rFonts w:ascii="Calibri" w:hAnsi="Calibri" w:cs="Calibri" w:eastAsia="Calibri"/>
          <w:sz w:val="24"/>
          <w:szCs w:val="24"/>
          <w:spacing w:val="-7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er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so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ressi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eh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of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ener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ient</w:t>
      </w:r>
      <w:r>
        <w:rPr>
          <w:rFonts w:ascii="Calibri" w:hAnsi="Calibri" w:cs="Calibri" w:eastAsia="Calibri"/>
          <w:sz w:val="24"/>
          <w:szCs w:val="24"/>
          <w:spacing w:val="-6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resi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m</w:t>
      </w:r>
      <w:r>
        <w:rPr>
          <w:rFonts w:ascii="Calibri" w:hAnsi="Calibri" w:cs="Calibri" w:eastAsia="Calibri"/>
          <w:sz w:val="24"/>
          <w:szCs w:val="24"/>
          <w:spacing w:val="2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</w:rPr>
        <w:t>i</w:t>
      </w:r>
      <w:r>
        <w:rPr>
          <w:rFonts w:ascii="Calibri" w:hAnsi="Calibri" w:cs="Calibri" w:eastAsia="Calibri"/>
          <w:sz w:val="24"/>
          <w:szCs w:val="24"/>
          <w:spacing w:val="3"/>
          <w:w w:val="100"/>
          <w:i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Vol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359" w:lineRule="auto"/>
        <w:ind w:left="1389" w:right="21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IJ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hyperlink r:id="rId148"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h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: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w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.i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a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em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.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o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m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ijcie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/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iss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u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es.as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?JTyp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=I</w:t>
        </w:r>
        <w:r>
          <w:rPr>
            <w:rFonts w:ascii="Calibri" w:hAnsi="Calibri" w:cs="Calibri" w:eastAsia="Calibri"/>
            <w:sz w:val="24"/>
            <w:szCs w:val="24"/>
            <w:spacing w:val="-2"/>
            <w:w w:val="100"/>
          </w:rPr>
          <w:t>J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C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IET&amp;V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T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yp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=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1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0&amp;IT</w:t>
        </w:r>
        <w:r>
          <w:rPr>
            <w:rFonts w:ascii="Calibri" w:hAnsi="Calibri" w:cs="Calibri" w:eastAsia="Calibri"/>
            <w:sz w:val="24"/>
            <w:szCs w:val="24"/>
            <w:spacing w:val="-3"/>
            <w:w w:val="100"/>
          </w:rPr>
          <w:t>y</w:t>
        </w:r>
        <w:r>
          <w:rPr>
            <w:rFonts w:ascii="Calibri" w:hAnsi="Calibri" w:cs="Calibri" w:eastAsia="Calibri"/>
            <w:sz w:val="24"/>
            <w:szCs w:val="24"/>
            <w:spacing w:val="1"/>
            <w:w w:val="100"/>
          </w:rPr>
          <w:t>p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e</w:t>
        </w:r>
        <w:r>
          <w:rPr>
            <w:rFonts w:ascii="Calibri" w:hAnsi="Calibri" w:cs="Calibri" w:eastAsia="Calibri"/>
            <w:sz w:val="24"/>
            <w:szCs w:val="24"/>
            <w:spacing w:val="-1"/>
            <w:w w:val="100"/>
          </w:rPr>
          <w:t>=</w:t>
        </w:r>
        <w:r>
          <w:rPr>
            <w:rFonts w:ascii="Calibri" w:hAnsi="Calibri" w:cs="Calibri" w:eastAsia="Calibri"/>
            <w:sz w:val="24"/>
            <w:szCs w:val="24"/>
            <w:spacing w:val="0"/>
            <w:w w:val="100"/>
          </w:rPr>
          <w:t>9</w:t>
        </w:r>
        <w:r>
          <w:rPr>
            <w:rFonts w:ascii="Calibri" w:hAnsi="Calibri" w:cs="Calibri" w:eastAsia="Calibri"/>
            <w:sz w:val="24"/>
            <w:szCs w:val="24"/>
            <w:spacing w:val="-22"/>
            <w:w w:val="100"/>
          </w:rPr>
          <w:t> </w:t>
        </w:r>
      </w:hyperlink>
      <w:r>
        <w:rPr>
          <w:rFonts w:ascii="Calibri" w:hAnsi="Calibri" w:cs="Calibri" w:eastAsia="Calibri"/>
          <w:sz w:val="24"/>
          <w:szCs w:val="24"/>
          <w:spacing w:val="0"/>
          <w:w w:val="100"/>
        </w:rPr>
        <w:t>ISSN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389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097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08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ISSN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©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</w:p>
    <w:p>
      <w:pPr>
        <w:jc w:val="left"/>
        <w:spacing w:after="0"/>
        <w:sectPr>
          <w:pgNumType w:start="150"/>
          <w:pgMar w:footer="800" w:header="0" w:top="1360" w:bottom="1000" w:left="1340" w:right="460"/>
          <w:footerReference w:type="default" r:id="rId146"/>
          <w:pgSz w:w="11920" w:h="16840"/>
        </w:sectPr>
      </w:pPr>
      <w:rPr/>
    </w:p>
    <w:p>
      <w:pPr>
        <w:spacing w:before="62" w:after="0" w:line="240" w:lineRule="auto"/>
        <w:ind w:left="4201" w:right="3094"/>
        <w:jc w:val="center"/>
        <w:rPr>
          <w:rFonts w:ascii="Times New Roman" w:hAnsi="Times New Roman" w:cs="Times New Roman" w:eastAsia="Times New Roman"/>
          <w:sz w:val="29"/>
          <w:szCs w:val="29"/>
        </w:rPr>
      </w:pPr>
      <w:rPr/>
      <w:r>
        <w:rPr>
          <w:rFonts w:ascii="Times New Roman" w:hAnsi="Times New Roman" w:cs="Times New Roman" w:eastAsia="Times New Roman"/>
          <w:sz w:val="29"/>
          <w:szCs w:val="29"/>
          <w:spacing w:val="0"/>
          <w:w w:val="88"/>
          <w:b/>
          <w:bCs/>
        </w:rPr>
        <w:t>APPENDICES</w:t>
      </w:r>
      <w:r>
        <w:rPr>
          <w:rFonts w:ascii="Times New Roman" w:hAnsi="Times New Roman" w:cs="Times New Roman" w:eastAsia="Times New Roman"/>
          <w:sz w:val="29"/>
          <w:szCs w:val="29"/>
          <w:spacing w:val="0"/>
          <w:w w:val="100"/>
        </w:rPr>
      </w:r>
    </w:p>
    <w:p>
      <w:pPr>
        <w:spacing w:before="7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7" w:right="-20"/>
        <w:jc w:val="left"/>
        <w:rPr>
          <w:rFonts w:ascii="Arial" w:hAnsi="Arial" w:cs="Arial" w:eastAsia="Arial"/>
          <w:sz w:val="23"/>
          <w:szCs w:val="23"/>
        </w:rPr>
      </w:pPr>
      <w:rPr/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A.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1</w:t>
      </w:r>
      <w:r>
        <w:rPr>
          <w:rFonts w:ascii="Arial" w:hAnsi="Arial" w:cs="Arial" w:eastAsia="Arial"/>
          <w:sz w:val="23"/>
          <w:szCs w:val="23"/>
          <w:spacing w:val="9"/>
          <w:w w:val="100"/>
          <w:b/>
          <w:bCs/>
        </w:rPr>
        <w:t> 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Acceptanc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e</w:t>
      </w:r>
      <w:r>
        <w:rPr>
          <w:rFonts w:ascii="Arial" w:hAnsi="Arial" w:cs="Arial" w:eastAsia="Arial"/>
          <w:sz w:val="23"/>
          <w:szCs w:val="23"/>
          <w:spacing w:val="50"/>
          <w:w w:val="100"/>
          <w:b/>
          <w:bCs/>
        </w:rPr>
        <w:t> 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and</w:t>
      </w:r>
      <w:r>
        <w:rPr>
          <w:rFonts w:ascii="Arial" w:hAnsi="Arial" w:cs="Arial" w:eastAsia="Arial"/>
          <w:sz w:val="23"/>
          <w:szCs w:val="23"/>
          <w:spacing w:val="11"/>
          <w:w w:val="100"/>
          <w:b/>
          <w:bCs/>
        </w:rPr>
        <w:t> 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editor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s</w:t>
      </w:r>
      <w:r>
        <w:rPr>
          <w:rFonts w:ascii="Arial" w:hAnsi="Arial" w:cs="Arial" w:eastAsia="Arial"/>
          <w:sz w:val="23"/>
          <w:szCs w:val="23"/>
          <w:spacing w:val="27"/>
          <w:w w:val="100"/>
          <w:b/>
          <w:bCs/>
        </w:rPr>
        <w:t> 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repor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t</w:t>
      </w:r>
      <w:r>
        <w:rPr>
          <w:rFonts w:ascii="Arial" w:hAnsi="Arial" w:cs="Arial" w:eastAsia="Arial"/>
          <w:sz w:val="23"/>
          <w:szCs w:val="23"/>
          <w:spacing w:val="24"/>
          <w:w w:val="100"/>
          <w:b/>
          <w:bCs/>
        </w:rPr>
        <w:t> 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fro</w:t>
      </w:r>
      <w:r>
        <w:rPr>
          <w:rFonts w:ascii="Arial" w:hAnsi="Arial" w:cs="Arial" w:eastAsia="Arial"/>
          <w:sz w:val="23"/>
          <w:szCs w:val="23"/>
          <w:spacing w:val="0"/>
          <w:w w:val="100"/>
          <w:b/>
          <w:bCs/>
        </w:rPr>
        <w:t>m</w:t>
      </w:r>
      <w:r>
        <w:rPr>
          <w:rFonts w:ascii="Arial" w:hAnsi="Arial" w:cs="Arial" w:eastAsia="Arial"/>
          <w:sz w:val="23"/>
          <w:szCs w:val="23"/>
          <w:spacing w:val="19"/>
          <w:w w:val="100"/>
          <w:b/>
          <w:bCs/>
        </w:rPr>
        <w:t> </w:t>
      </w:r>
      <w:r>
        <w:rPr>
          <w:rFonts w:ascii="Arial" w:hAnsi="Arial" w:cs="Arial" w:eastAsia="Arial"/>
          <w:sz w:val="23"/>
          <w:szCs w:val="23"/>
          <w:spacing w:val="0"/>
          <w:w w:val="105"/>
          <w:b/>
          <w:bCs/>
        </w:rPr>
        <w:t>publications</w:t>
      </w:r>
      <w:r>
        <w:rPr>
          <w:rFonts w:ascii="Arial" w:hAnsi="Arial" w:cs="Arial" w:eastAsia="Arial"/>
          <w:sz w:val="23"/>
          <w:szCs w:val="23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26" w:lineRule="exact"/>
        <w:ind w:left="214" w:right="129"/>
        <w:jc w:val="center"/>
        <w:rPr>
          <w:rFonts w:ascii="Times New Roman" w:hAnsi="Times New Roman" w:cs="Times New Roman" w:eastAsia="Times New Roman"/>
          <w:sz w:val="21"/>
          <w:szCs w:val="21"/>
        </w:rPr>
      </w:pPr>
      <w:rPr/>
      <w:r>
        <w:rPr/>
        <w:pict>
          <v:group style="position:absolute;margin-left:71.936859pt;margin-top:-5.974071pt;width:448.614125pt;height:.1pt;mso-position-horizontal-relative:page;mso-position-vertical-relative:paragraph;z-index:-35085" coordorigin="1439,-119" coordsize="8972,2">
            <v:shape style="position:absolute;left:1439;top:-119;width:8972;height:2" coordorigin="1439,-119" coordsize="8972,0" path="m1439,-119l10411,-119e" filled="f" stroked="t" strokeweight=".566432pt" strokecolor="#000000">
              <v:path arrowok="t"/>
            </v:shape>
          </v:group>
          <w10:wrap type="none"/>
        </w:pic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18"/>
        </w:rPr>
        <w:t>INTERNATIONAL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18"/>
          <w:w w:val="11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18"/>
        </w:rPr>
        <w:t>.JOURNAL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-27"/>
          <w:w w:val="11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21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9"/>
          <w:w w:val="12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21"/>
        </w:rPr>
        <w:t>CIVIL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16"/>
          <w:w w:val="12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21"/>
        </w:rPr>
        <w:t>ENGINEERIN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21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13"/>
          <w:w w:val="12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21"/>
        </w:rPr>
        <w:t>AND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-25"/>
          <w:w w:val="12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21"/>
        </w:rPr>
        <w:t>TECHNOLOGY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2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20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19"/>
        </w:rPr>
        <w:t>I.JCIET</w:t>
      </w:r>
      <w:r>
        <w:rPr>
          <w:rFonts w:ascii="Times New Roman" w:hAnsi="Times New Roman" w:cs="Times New Roman" w:eastAsia="Times New Roman"/>
          <w:sz w:val="21"/>
          <w:szCs w:val="21"/>
          <w:color w:val="2ABC74"/>
          <w:spacing w:val="0"/>
          <w:w w:val="120"/>
        </w:rPr>
        <w:t>)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53" w:after="0" w:line="241" w:lineRule="auto"/>
        <w:ind w:left="2593" w:right="2547" w:firstLine="27"/>
        <w:jc w:val="center"/>
        <w:rPr>
          <w:rFonts w:ascii="Times New Roman" w:hAnsi="Times New Roman" w:cs="Times New Roman" w:eastAsia="Times New Roman"/>
          <w:sz w:val="21"/>
          <w:szCs w:val="21"/>
        </w:rPr>
      </w:pPr>
      <w:rPr/>
      <w:hyperlink r:id="rId149">
        <w:r>
          <w:rPr>
            <w:rFonts w:ascii="Times New Roman" w:hAnsi="Times New Roman" w:cs="Times New Roman" w:eastAsia="Times New Roman"/>
            <w:sz w:val="21"/>
            <w:szCs w:val="21"/>
            <w:color w:val="5654FF"/>
            <w:w w:val="124"/>
          </w:rPr>
          <w:t>www.iaem</w:t>
        </w:r>
        <w:r>
          <w:rPr>
            <w:rFonts w:ascii="Times New Roman" w:hAnsi="Times New Roman" w:cs="Times New Roman" w:eastAsia="Times New Roman"/>
            <w:sz w:val="21"/>
            <w:szCs w:val="21"/>
            <w:color w:val="5654FF"/>
            <w:spacing w:val="-2"/>
            <w:w w:val="124"/>
          </w:rPr>
          <w:t>e</w:t>
        </w:r>
        <w:r>
          <w:rPr>
            <w:rFonts w:ascii="Times New Roman" w:hAnsi="Times New Roman" w:cs="Times New Roman" w:eastAsia="Times New Roman"/>
            <w:sz w:val="21"/>
            <w:szCs w:val="21"/>
            <w:color w:val="1111FF"/>
            <w:spacing w:val="0"/>
            <w:w w:val="100"/>
          </w:rPr>
          <w:t>.</w:t>
        </w:r>
        <w:r>
          <w:rPr>
            <w:rFonts w:ascii="Times New Roman" w:hAnsi="Times New Roman" w:cs="Times New Roman" w:eastAsia="Times New Roman"/>
            <w:sz w:val="21"/>
            <w:szCs w:val="21"/>
            <w:color w:val="5654FF"/>
            <w:spacing w:val="0"/>
            <w:w w:val="124"/>
          </w:rPr>
          <w:t>com/ij</w:t>
        </w:r>
        <w:r>
          <w:rPr>
            <w:rFonts w:ascii="Times New Roman" w:hAnsi="Times New Roman" w:cs="Times New Roman" w:eastAsia="Times New Roman"/>
            <w:sz w:val="21"/>
            <w:szCs w:val="21"/>
            <w:color w:val="5654FF"/>
            <w:spacing w:val="-6"/>
            <w:w w:val="124"/>
          </w:rPr>
          <w:t>c</w:t>
        </w:r>
        <w:r>
          <w:rPr>
            <w:rFonts w:ascii="Times New Roman" w:hAnsi="Times New Roman" w:cs="Times New Roman" w:eastAsia="Times New Roman"/>
            <w:sz w:val="21"/>
            <w:szCs w:val="21"/>
            <w:color w:val="2F2FFF"/>
            <w:spacing w:val="-6"/>
            <w:w w:val="143"/>
          </w:rPr>
          <w:t>i</w:t>
        </w:r>
        <w:r>
          <w:rPr>
            <w:rFonts w:ascii="Times New Roman" w:hAnsi="Times New Roman" w:cs="Times New Roman" w:eastAsia="Times New Roman"/>
            <w:sz w:val="21"/>
            <w:szCs w:val="21"/>
            <w:color w:val="5654FF"/>
            <w:spacing w:val="-14"/>
            <w:w w:val="142"/>
          </w:rPr>
          <w:t>e</w:t>
        </w:r>
        <w:r>
          <w:rPr>
            <w:rFonts w:ascii="Times New Roman" w:hAnsi="Times New Roman" w:cs="Times New Roman" w:eastAsia="Times New Roman"/>
            <w:sz w:val="21"/>
            <w:szCs w:val="21"/>
            <w:color w:val="756BFF"/>
            <w:spacing w:val="0"/>
            <w:w w:val="127"/>
          </w:rPr>
          <w:t>t</w:t>
        </w:r>
        <w:r>
          <w:rPr>
            <w:rFonts w:ascii="Times New Roman" w:hAnsi="Times New Roman" w:cs="Times New Roman" w:eastAsia="Times New Roman"/>
            <w:sz w:val="21"/>
            <w:szCs w:val="21"/>
            <w:color w:val="756BFF"/>
            <w:spacing w:val="-6"/>
            <w:w w:val="127"/>
          </w:rPr>
          <w:t>/</w:t>
        </w:r>
        <w:r>
          <w:rPr>
            <w:rFonts w:ascii="Times New Roman" w:hAnsi="Times New Roman" w:cs="Times New Roman" w:eastAsia="Times New Roman"/>
            <w:sz w:val="21"/>
            <w:szCs w:val="21"/>
            <w:color w:val="4441FF"/>
            <w:spacing w:val="0"/>
            <w:w w:val="123"/>
          </w:rPr>
          <w:t>inde</w:t>
        </w:r>
        <w:r>
          <w:rPr>
            <w:rFonts w:ascii="Times New Roman" w:hAnsi="Times New Roman" w:cs="Times New Roman" w:eastAsia="Times New Roman"/>
            <w:sz w:val="21"/>
            <w:szCs w:val="21"/>
            <w:color w:val="4441FF"/>
            <w:spacing w:val="4"/>
            <w:w w:val="124"/>
          </w:rPr>
          <w:t>x</w:t>
        </w:r>
        <w:r>
          <w:rPr>
            <w:rFonts w:ascii="Times New Roman" w:hAnsi="Times New Roman" w:cs="Times New Roman" w:eastAsia="Times New Roman"/>
            <w:sz w:val="21"/>
            <w:szCs w:val="21"/>
            <w:color w:val="6242FF"/>
            <w:spacing w:val="0"/>
            <w:w w:val="126"/>
          </w:rPr>
          <w:t>.a</w:t>
        </w:r>
        <w:r>
          <w:rPr>
            <w:rFonts w:ascii="Times New Roman" w:hAnsi="Times New Roman" w:cs="Times New Roman" w:eastAsia="Times New Roman"/>
            <w:sz w:val="21"/>
            <w:szCs w:val="21"/>
            <w:color w:val="6242FF"/>
            <w:spacing w:val="-10"/>
            <w:w w:val="127"/>
          </w:rPr>
          <w:t>s</w:t>
        </w:r>
        <w:r>
          <w:rPr>
            <w:rFonts w:ascii="Times New Roman" w:hAnsi="Times New Roman" w:cs="Times New Roman" w:eastAsia="Times New Roman"/>
            <w:sz w:val="21"/>
            <w:szCs w:val="21"/>
            <w:color w:val="4441FF"/>
            <w:spacing w:val="0"/>
            <w:w w:val="126"/>
          </w:rPr>
          <w:t>p</w:t>
        </w:r>
        <w:r>
          <w:rPr>
            <w:rFonts w:ascii="Times New Roman" w:hAnsi="Times New Roman" w:cs="Times New Roman" w:eastAsia="Times New Roman"/>
            <w:sz w:val="21"/>
            <w:szCs w:val="21"/>
            <w:color w:val="4441FF"/>
            <w:spacing w:val="0"/>
            <w:w w:val="126"/>
          </w:rPr>
          <w:t> </w:t>
        </w:r>
      </w:hyperlink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1"/>
          <w:w w:val="13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FC890"/>
          <w:spacing w:val="-8"/>
          <w:w w:val="13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0"/>
          <w:w w:val="13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1"/>
          <w:w w:val="13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4FC890"/>
          <w:spacing w:val="-3"/>
          <w:w w:val="13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0"/>
          <w:w w:val="13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1"/>
          <w:w w:val="13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0"/>
          <w:w w:val="130"/>
        </w:rPr>
        <w:t>INDEXE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0"/>
          <w:w w:val="13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-30"/>
          <w:w w:val="13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0"/>
          <w:w w:val="156"/>
        </w:rPr>
        <w:t>J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-15"/>
          <w:w w:val="15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FC890"/>
          <w:spacing w:val="6"/>
          <w:w w:val="116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0"/>
          <w:w w:val="128"/>
        </w:rPr>
        <w:t>RNAL</w:t>
      </w:r>
      <w:r>
        <w:rPr>
          <w:rFonts w:ascii="Times New Roman" w:hAnsi="Times New Roman" w:cs="Times New Roman" w:eastAsia="Times New Roman"/>
          <w:sz w:val="18"/>
          <w:szCs w:val="18"/>
          <w:color w:val="2ABC74"/>
          <w:spacing w:val="0"/>
          <w:w w:val="128"/>
        </w:rPr>
        <w:t> </w:t>
      </w:r>
      <w:hyperlink r:id="rId150">
        <w:r>
          <w:rPr>
            <w:rFonts w:ascii="Times New Roman" w:hAnsi="Times New Roman" w:cs="Times New Roman" w:eastAsia="Times New Roman"/>
            <w:sz w:val="21"/>
            <w:szCs w:val="21"/>
            <w:color w:val="4441FF"/>
            <w:spacing w:val="0"/>
            <w:w w:val="123"/>
          </w:rPr>
          <w:t>http</w:t>
        </w:r>
        <w:r>
          <w:rPr>
            <w:rFonts w:ascii="Times New Roman" w:hAnsi="Times New Roman" w:cs="Times New Roman" w:eastAsia="Times New Roman"/>
            <w:sz w:val="21"/>
            <w:szCs w:val="21"/>
            <w:color w:val="4441FF"/>
            <w:spacing w:val="-38"/>
            <w:w w:val="123"/>
          </w:rPr>
          <w:t>:</w:t>
        </w:r>
        <w:r>
          <w:rPr>
            <w:rFonts w:ascii="Times New Roman" w:hAnsi="Times New Roman" w:cs="Times New Roman" w:eastAsia="Times New Roman"/>
            <w:sz w:val="21"/>
            <w:szCs w:val="21"/>
            <w:color w:val="9393FF"/>
            <w:spacing w:val="0"/>
            <w:w w:val="123"/>
          </w:rPr>
          <w:t>/</w:t>
        </w:r>
        <w:r>
          <w:rPr>
            <w:rFonts w:ascii="Times New Roman" w:hAnsi="Times New Roman" w:cs="Times New Roman" w:eastAsia="Times New Roman"/>
            <w:sz w:val="21"/>
            <w:szCs w:val="21"/>
            <w:color w:val="9393FF"/>
            <w:spacing w:val="7"/>
            <w:w w:val="123"/>
          </w:rPr>
          <w:t>/</w:t>
        </w:r>
        <w:r>
          <w:rPr>
            <w:rFonts w:ascii="Times New Roman" w:hAnsi="Times New Roman" w:cs="Times New Roman" w:eastAsia="Times New Roman"/>
            <w:sz w:val="21"/>
            <w:szCs w:val="21"/>
            <w:color w:val="4441FF"/>
            <w:spacing w:val="0"/>
            <w:w w:val="123"/>
          </w:rPr>
          <w:t>iaeme.com/IJCIET</w:t>
        </w:r>
        <w:r>
          <w:rPr>
            <w:rFonts w:ascii="Times New Roman" w:hAnsi="Times New Roman" w:cs="Times New Roman" w:eastAsia="Times New Roman"/>
            <w:sz w:val="21"/>
            <w:szCs w:val="21"/>
            <w:color w:val="4441FF"/>
            <w:spacing w:val="57"/>
            <w:w w:val="123"/>
          </w:rPr>
          <w:t> </w:t>
        </w:r>
      </w:hyperlink>
      <w:r>
        <w:rPr>
          <w:rFonts w:ascii="Times New Roman" w:hAnsi="Times New Roman" w:cs="Times New Roman" w:eastAsia="Times New Roman"/>
          <w:sz w:val="21"/>
          <w:szCs w:val="21"/>
          <w:color w:val="5654FF"/>
          <w:spacing w:val="0"/>
          <w:w w:val="126"/>
        </w:rPr>
        <w:t>Sc</w:t>
      </w:r>
      <w:r>
        <w:rPr>
          <w:rFonts w:ascii="Times New Roman" w:hAnsi="Times New Roman" w:cs="Times New Roman" w:eastAsia="Times New Roman"/>
          <w:sz w:val="21"/>
          <w:szCs w:val="21"/>
          <w:color w:val="5654FF"/>
          <w:spacing w:val="2"/>
          <w:w w:val="127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2F2FFF"/>
          <w:spacing w:val="-9"/>
          <w:w w:val="126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5654FF"/>
          <w:spacing w:val="0"/>
          <w:w w:val="124"/>
        </w:rPr>
        <w:t>us.a</w:t>
      </w:r>
      <w:r>
        <w:rPr>
          <w:rFonts w:ascii="Times New Roman" w:hAnsi="Times New Roman" w:cs="Times New Roman" w:eastAsia="Times New Roman"/>
          <w:sz w:val="21"/>
          <w:szCs w:val="21"/>
          <w:color w:val="5654FF"/>
          <w:spacing w:val="2"/>
          <w:w w:val="125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2F2FFF"/>
          <w:spacing w:val="0"/>
          <w:w w:val="126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6" w:lineRule="exact"/>
        <w:ind w:left="1139" w:right="1106"/>
        <w:jc w:val="center"/>
        <w:rPr>
          <w:rFonts w:ascii="Times New Roman" w:hAnsi="Times New Roman" w:cs="Times New Roman" w:eastAsia="Times New Roman"/>
          <w:sz w:val="17"/>
          <w:szCs w:val="17"/>
        </w:rPr>
      </w:pPr>
      <w:rPr/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0"/>
          <w:w w:val="127"/>
        </w:rPr>
        <w:t>.Journal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8"/>
          <w:w w:val="127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3136"/>
          <w:spacing w:val="0"/>
          <w:w w:val="127"/>
        </w:rPr>
        <w:t>Impact</w:t>
      </w:r>
      <w:r>
        <w:rPr>
          <w:rFonts w:ascii="Times New Roman" w:hAnsi="Times New Roman" w:cs="Times New Roman" w:eastAsia="Times New Roman"/>
          <w:sz w:val="17"/>
          <w:szCs w:val="17"/>
          <w:color w:val="FF3136"/>
          <w:spacing w:val="14"/>
          <w:w w:val="127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0"/>
          <w:w w:val="127"/>
        </w:rPr>
        <w:t>Facto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0"/>
          <w:w w:val="127"/>
        </w:rPr>
        <w:t>r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9"/>
          <w:w w:val="12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6066"/>
          <w:spacing w:val="-15"/>
          <w:w w:val="127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27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-22"/>
          <w:w w:val="127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FF6066"/>
          <w:spacing w:val="0"/>
          <w:w w:val="127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FF6066"/>
          <w:spacing w:val="-6"/>
          <w:w w:val="127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27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-25"/>
          <w:w w:val="127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FF6066"/>
          <w:spacing w:val="-20"/>
          <w:w w:val="127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27"/>
        </w:rPr>
        <w:t>820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-22"/>
          <w:w w:val="127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0"/>
          <w:w w:val="136"/>
        </w:rPr>
        <w:t>Calc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-7"/>
          <w:w w:val="136"/>
        </w:rPr>
        <w:t>u</w:t>
      </w:r>
      <w:r>
        <w:rPr>
          <w:rFonts w:ascii="Times New Roman" w:hAnsi="Times New Roman" w:cs="Times New Roman" w:eastAsia="Times New Roman"/>
          <w:sz w:val="17"/>
          <w:szCs w:val="17"/>
          <w:color w:val="FF1A1D"/>
          <w:spacing w:val="-18"/>
          <w:w w:val="136"/>
        </w:rPr>
        <w:t>l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0"/>
          <w:w w:val="136"/>
        </w:rPr>
        <w:t>a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-8"/>
          <w:w w:val="136"/>
        </w:rPr>
        <w:t>t</w:t>
      </w:r>
      <w:r>
        <w:rPr>
          <w:rFonts w:ascii="Times New Roman" w:hAnsi="Times New Roman" w:cs="Times New Roman" w:eastAsia="Times New Roman"/>
          <w:sz w:val="17"/>
          <w:szCs w:val="17"/>
          <w:color w:val="FF6066"/>
          <w:spacing w:val="-20"/>
          <w:w w:val="136"/>
        </w:rPr>
        <w:t>e</w:t>
      </w:r>
      <w:r>
        <w:rPr>
          <w:rFonts w:ascii="Times New Roman" w:hAnsi="Times New Roman" w:cs="Times New Roman" w:eastAsia="Times New Roman"/>
          <w:sz w:val="17"/>
          <w:szCs w:val="17"/>
          <w:color w:val="FF3136"/>
          <w:spacing w:val="0"/>
          <w:w w:val="136"/>
        </w:rPr>
        <w:t>d</w:t>
      </w:r>
      <w:r>
        <w:rPr>
          <w:rFonts w:ascii="Times New Roman" w:hAnsi="Times New Roman" w:cs="Times New Roman" w:eastAsia="Times New Roman"/>
          <w:sz w:val="17"/>
          <w:szCs w:val="17"/>
          <w:color w:val="FF3136"/>
          <w:spacing w:val="11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3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FF60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FF606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10"/>
          <w:w w:val="138"/>
        </w:rPr>
        <w:t>C</w:t>
      </w:r>
      <w:r>
        <w:rPr>
          <w:rFonts w:ascii="Times New Roman" w:hAnsi="Times New Roman" w:cs="Times New Roman" w:eastAsia="Times New Roman"/>
          <w:sz w:val="17"/>
          <w:szCs w:val="17"/>
          <w:color w:val="FF1A1D"/>
          <w:spacing w:val="-7"/>
          <w:w w:val="138"/>
        </w:rPr>
        <w:t>I</w:t>
      </w:r>
      <w:r>
        <w:rPr>
          <w:rFonts w:ascii="Times New Roman" w:hAnsi="Times New Roman" w:cs="Times New Roman" w:eastAsia="Times New Roman"/>
          <w:sz w:val="17"/>
          <w:szCs w:val="17"/>
          <w:color w:val="FF6066"/>
          <w:spacing w:val="-17"/>
          <w:w w:val="138"/>
        </w:rPr>
        <w:t>S</w:t>
      </w:r>
      <w:r>
        <w:rPr>
          <w:rFonts w:ascii="Times New Roman" w:hAnsi="Times New Roman" w:cs="Times New Roman" w:eastAsia="Times New Roman"/>
          <w:sz w:val="17"/>
          <w:szCs w:val="17"/>
          <w:color w:val="FF3136"/>
          <w:spacing w:val="0"/>
          <w:w w:val="138"/>
        </w:rPr>
        <w:t>I</w:t>
      </w:r>
      <w:r>
        <w:rPr>
          <w:rFonts w:ascii="Times New Roman" w:hAnsi="Times New Roman" w:cs="Times New Roman" w:eastAsia="Times New Roman"/>
          <w:sz w:val="17"/>
          <w:szCs w:val="17"/>
          <w:color w:val="FF3136"/>
          <w:spacing w:val="-3"/>
          <w:w w:val="138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727B"/>
          <w:spacing w:val="-11"/>
          <w:w w:val="148"/>
        </w:rPr>
        <w:t>(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0"/>
          <w:w w:val="121"/>
        </w:rPr>
        <w:t>w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-2"/>
          <w:w w:val="121"/>
        </w:rPr>
        <w:t>w</w:t>
      </w:r>
      <w:r>
        <w:rPr>
          <w:rFonts w:ascii="Times New Roman" w:hAnsi="Times New Roman" w:cs="Times New Roman" w:eastAsia="Times New Roman"/>
          <w:sz w:val="17"/>
          <w:szCs w:val="17"/>
          <w:color w:val="FF6066"/>
          <w:spacing w:val="-2"/>
          <w:w w:val="122"/>
        </w:rPr>
        <w:t>w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0"/>
          <w:w w:val="127"/>
        </w:rPr>
        <w:t>.jifactor.com</w:t>
      </w:r>
      <w:r>
        <w:rPr>
          <w:rFonts w:ascii="Times New Roman" w:hAnsi="Times New Roman" w:cs="Times New Roman" w:eastAsia="Times New Roman"/>
          <w:sz w:val="17"/>
          <w:szCs w:val="17"/>
          <w:color w:val="FF4449"/>
          <w:spacing w:val="0"/>
          <w:w w:val="128"/>
        </w:rPr>
        <w:t>)</w:t>
      </w:r>
      <w:r>
        <w:rPr>
          <w:rFonts w:ascii="Times New Roman" w:hAnsi="Times New Roman" w:cs="Times New Roman" w:eastAsia="Times New Roman"/>
          <w:sz w:val="17"/>
          <w:szCs w:val="17"/>
          <w:color w:val="000000"/>
          <w:spacing w:val="0"/>
          <w:w w:val="100"/>
        </w:rPr>
      </w:r>
    </w:p>
    <w:p>
      <w:pPr>
        <w:spacing w:before="19" w:after="0" w:line="240" w:lineRule="auto"/>
        <w:ind w:left="221" w:right="-20"/>
        <w:jc w:val="left"/>
        <w:tabs>
          <w:tab w:pos="6480" w:val="left"/>
        </w:tabs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E67E24"/>
          <w:spacing w:val="0"/>
          <w:w w:val="127"/>
        </w:rPr>
        <w:t>ISSX</w:t>
      </w:r>
      <w:r>
        <w:rPr>
          <w:rFonts w:ascii="Times New Roman" w:hAnsi="Times New Roman" w:cs="Times New Roman" w:eastAsia="Times New Roman"/>
          <w:sz w:val="18"/>
          <w:szCs w:val="18"/>
          <w:color w:val="E67E24"/>
          <w:spacing w:val="5"/>
          <w:w w:val="12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E67E24"/>
          <w:spacing w:val="0"/>
          <w:w w:val="139"/>
        </w:rPr>
        <w:t>Prin</w:t>
      </w:r>
      <w:r>
        <w:rPr>
          <w:rFonts w:ascii="Times New Roman" w:hAnsi="Times New Roman" w:cs="Times New Roman" w:eastAsia="Times New Roman"/>
          <w:sz w:val="18"/>
          <w:szCs w:val="18"/>
          <w:color w:val="E67E24"/>
          <w:spacing w:val="-4"/>
          <w:w w:val="13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7"/>
          <w:w w:val="23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0976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9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22"/>
          <w:w w:val="13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39"/>
        </w:rPr>
        <w:t>6308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00"/>
        </w:rPr>
      </w:r>
      <w:r>
        <w:rPr>
          <w:rFonts w:ascii="Times New Roman" w:hAnsi="Times New Roman" w:cs="Times New Roman" w:eastAsia="Times New Roman"/>
          <w:sz w:val="18"/>
          <w:szCs w:val="18"/>
          <w:color w:val="E67E24"/>
          <w:spacing w:val="0"/>
          <w:w w:val="112"/>
        </w:rPr>
        <w:t>ISS:"</w:t>
      </w:r>
      <w:r>
        <w:rPr>
          <w:rFonts w:ascii="Times New Roman" w:hAnsi="Times New Roman" w:cs="Times New Roman" w:eastAsia="Times New Roman"/>
          <w:sz w:val="18"/>
          <w:szCs w:val="18"/>
          <w:color w:val="E67E24"/>
          <w:spacing w:val="0"/>
          <w:w w:val="132"/>
        </w:rPr>
        <w:t>Onlin</w:t>
      </w:r>
      <w:r>
        <w:rPr>
          <w:rFonts w:ascii="Times New Roman" w:hAnsi="Times New Roman" w:cs="Times New Roman" w:eastAsia="Times New Roman"/>
          <w:sz w:val="18"/>
          <w:szCs w:val="18"/>
          <w:color w:val="E67E24"/>
          <w:spacing w:val="-2"/>
          <w:w w:val="13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72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9"/>
        </w:rPr>
        <w:t>0976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28"/>
          <w:w w:val="12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9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9"/>
        </w:rPr>
        <w:t>6316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6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2223" w:right="2145"/>
        <w:jc w:val="center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0"/>
          <w:w w:val="126"/>
        </w:rPr>
        <w:t>Official</w:t>
      </w:r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-10"/>
          <w:w w:val="126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0"/>
          <w:w w:val="126"/>
        </w:rPr>
        <w:t>Acceptance</w:t>
      </w:r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-1"/>
          <w:w w:val="126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49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0"/>
          <w:w w:val="129"/>
        </w:rPr>
        <w:t>Researc</w:t>
      </w:r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0"/>
          <w:w w:val="129"/>
        </w:rPr>
        <w:t>h</w:t>
      </w:r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1"/>
          <w:w w:val="129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8048AC"/>
          <w:spacing w:val="0"/>
          <w:w w:val="136"/>
        </w:rPr>
        <w:t>Paper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09" w:right="-20"/>
        <w:jc w:val="left"/>
        <w:tabs>
          <w:tab w:pos="6620" w:val="left"/>
        </w:tabs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40"/>
        </w:rPr>
        <w:t>Pa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11"/>
          <w:w w:val="14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7"/>
          <w:w w:val="14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4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9"/>
          <w:w w:val="14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4"/>
        </w:rPr>
        <w:t>ID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4"/>
        </w:rPr>
        <w:t>UCIE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5"/>
          <w:w w:val="12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A8A3AF"/>
          <w:spacing w:val="-9"/>
          <w:w w:val="157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6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32"/>
          <w:w w:val="126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908E9C"/>
          <w:spacing w:val="-5"/>
          <w:w w:val="192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3"/>
          <w:w w:val="123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A8A3AF"/>
          <w:spacing w:val="-3"/>
          <w:w w:val="134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2019/IJCIE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8"/>
          <w:w w:val="12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7C757E"/>
          <w:spacing w:val="-12"/>
          <w:w w:val="134"/>
        </w:rPr>
        <w:t>_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6"/>
        </w:rPr>
        <w:t>41879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00"/>
        </w:rPr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5"/>
          <w:w w:val="13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9"/>
          <w:w w:val="132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2"/>
        </w:rPr>
        <w:t>te: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29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5"/>
          <w:w w:val="126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3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7"/>
          <w:w w:val="133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5"/>
          <w:w w:val="13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8"/>
          <w:w w:val="149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7"/>
        </w:rPr>
        <w:t>2019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98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6"/>
        </w:rPr>
        <w:t>Dea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7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5"/>
        </w:rPr>
        <w:t>Onjef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1"/>
          <w:w w:val="126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7C757E"/>
          <w:spacing w:val="0"/>
          <w:w w:val="172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C757E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4"/>
        </w:rPr>
        <w:t>LA.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4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26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41F2A"/>
          <w:spacing w:val="0"/>
          <w:w w:val="124"/>
        </w:rPr>
        <w:t>Kama</w:t>
      </w:r>
      <w:r>
        <w:rPr>
          <w:rFonts w:ascii="Times New Roman" w:hAnsi="Times New Roman" w:cs="Times New Roman" w:eastAsia="Times New Roman"/>
          <w:sz w:val="19"/>
          <w:szCs w:val="19"/>
          <w:color w:val="241F2A"/>
          <w:spacing w:val="-7"/>
          <w:w w:val="12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452"/>
          <w:spacing w:val="0"/>
          <w:w w:val="12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452"/>
          <w:spacing w:val="0"/>
          <w:w w:val="12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B4452"/>
          <w:spacing w:val="3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1"/>
        </w:rPr>
        <w:t>VS.,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3"/>
          <w:w w:val="129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9"/>
        </w:rPr>
        <w:t>hisa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7"/>
          <w:w w:val="129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9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4"/>
          <w:w w:val="12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4"/>
          <w:w w:val="137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49"/>
        </w:rPr>
        <w:t>.,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6"/>
        </w:rPr>
        <w:t>Kgabi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6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1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9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6"/>
          <w:w w:val="12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9"/>
        </w:rPr>
        <w:t>Zulu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9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25"/>
          <w:w w:val="12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9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7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3" w:lineRule="auto"/>
        <w:ind w:left="198" w:right="64" w:firstLine="11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We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4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woul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36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4"/>
        </w:rPr>
        <w:t>like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30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4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24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inform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28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you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39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4"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26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your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26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4"/>
        </w:rPr>
        <w:t>pape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4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43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title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6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6066"/>
          <w:spacing w:val="1"/>
          <w:w w:val="203"/>
        </w:rPr>
        <w:t>"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0"/>
          <w:w w:val="137"/>
        </w:rPr>
        <w:t>Thermal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0"/>
          <w:w w:val="133"/>
        </w:rPr>
        <w:t>Efficient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1"/>
          <w:w w:val="13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-9"/>
          <w:w w:val="13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-25"/>
          <w:w w:val="13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33"/>
        </w:rPr>
        <w:t>olati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7"/>
          <w:w w:val="133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33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3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4"/>
          <w:w w:val="13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-20"/>
          <w:w w:val="10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48"/>
        </w:rPr>
        <w:t>la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5"/>
          <w:w w:val="14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1"/>
          <w:w w:val="13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34"/>
        </w:rPr>
        <w:t>ria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-16"/>
          <w:w w:val="134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65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6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31"/>
        </w:rPr>
        <w:t>fro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31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30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0"/>
          <w:w w:val="131"/>
        </w:rPr>
        <w:t>Agricultural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36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8"/>
          <w:w w:val="13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3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-4"/>
          <w:w w:val="13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31"/>
        </w:rPr>
        <w:t>id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5"/>
          <w:w w:val="131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3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3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5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31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3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14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31"/>
        </w:rPr>
        <w:t>Impr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-17"/>
          <w:w w:val="13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31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3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48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0"/>
          <w:w w:val="131"/>
        </w:rPr>
        <w:t>Energ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0"/>
          <w:w w:val="131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26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0"/>
          <w:w w:val="123"/>
        </w:rPr>
        <w:t>Efficien</w:t>
      </w:r>
      <w:r>
        <w:rPr>
          <w:rFonts w:ascii="Times New Roman" w:hAnsi="Times New Roman" w:cs="Times New Roman" w:eastAsia="Times New Roman"/>
          <w:sz w:val="18"/>
          <w:szCs w:val="18"/>
          <w:color w:val="FF3136"/>
          <w:spacing w:val="1"/>
          <w:w w:val="12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FF6066"/>
          <w:spacing w:val="0"/>
          <w:w w:val="123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FF6066"/>
          <w:spacing w:val="42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2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23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36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0"/>
          <w:w w:val="123"/>
        </w:rPr>
        <w:t>Buildi</w:t>
      </w:r>
      <w:r>
        <w:rPr>
          <w:rFonts w:ascii="Times New Roman" w:hAnsi="Times New Roman" w:cs="Times New Roman" w:eastAsia="Times New Roman"/>
          <w:sz w:val="18"/>
          <w:szCs w:val="18"/>
          <w:color w:val="FF1A1D"/>
          <w:spacing w:val="5"/>
          <w:w w:val="123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0"/>
          <w:w w:val="123"/>
        </w:rPr>
        <w:t>gs'"'</w:t>
      </w:r>
      <w:r>
        <w:rPr>
          <w:rFonts w:ascii="Times New Roman" w:hAnsi="Times New Roman" w:cs="Times New Roman" w:eastAsia="Times New Roman"/>
          <w:sz w:val="18"/>
          <w:szCs w:val="18"/>
          <w:color w:val="FF4449"/>
          <w:spacing w:val="9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7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3"/>
        </w:rPr>
        <w:t>bee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3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6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accepted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32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3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2"/>
        </w:rPr>
        <w:t>publicatio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6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28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2"/>
        </w:rPr>
        <w:t>International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16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2"/>
        </w:rPr>
        <w:t>Journal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24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2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37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8"/>
          <w:w w:val="132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3"/>
          <w:w w:val="13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1"/>
          <w:w w:val="132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2"/>
        </w:rPr>
        <w:t>il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48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7"/>
          <w:w w:val="13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7"/>
          <w:w w:val="132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31613"/>
          <w:spacing w:val="0"/>
          <w:w w:val="13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31613"/>
          <w:spacing w:val="-11"/>
          <w:w w:val="13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2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7"/>
          <w:w w:val="13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9"/>
          <w:w w:val="13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2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28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2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51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20"/>
          <w:w w:val="13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7"/>
          <w:w w:val="132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2"/>
        </w:rPr>
        <w:t>hnolo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1"/>
          <w:w w:val="132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2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51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44"/>
        </w:rPr>
        <w:t>(I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1"/>
          <w:w w:val="144"/>
        </w:rPr>
        <w:t>J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5"/>
          <w:w w:val="137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68"/>
        </w:rPr>
        <w:t>IEl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7"/>
          <w:w w:val="169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21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Volume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6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38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23"/>
          <w:w w:val="138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7C757E"/>
          <w:spacing w:val="0"/>
          <w:w w:val="138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C757E"/>
          <w:spacing w:val="-10"/>
          <w:w w:val="13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6"/>
          <w:w w:val="12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ssu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02,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6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6"/>
        </w:rPr>
        <w:t>Februar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6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4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2019)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6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issue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8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8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7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journal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8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base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8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Recommendatio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21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21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Edit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17"/>
          <w:w w:val="12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0"/>
          <w:w w:val="123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3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27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3"/>
        </w:rPr>
        <w:t>Boar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3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without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5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4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majo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4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correction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3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content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8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submitte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5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researcher.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98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Thi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lette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21"/>
          <w:w w:val="126"/>
        </w:rPr>
        <w:t> </w:t>
      </w:r>
      <w:r>
        <w:rPr>
          <w:rFonts w:ascii="Arial" w:hAnsi="Arial" w:cs="Arial" w:eastAsia="Arial"/>
          <w:sz w:val="17"/>
          <w:szCs w:val="17"/>
          <w:color w:val="605964"/>
          <w:spacing w:val="0"/>
          <w:w w:val="126"/>
        </w:rPr>
        <w:t>is</w:t>
      </w:r>
      <w:r>
        <w:rPr>
          <w:rFonts w:ascii="Arial" w:hAnsi="Arial" w:cs="Arial" w:eastAsia="Arial"/>
          <w:sz w:val="17"/>
          <w:szCs w:val="17"/>
          <w:color w:val="605964"/>
          <w:spacing w:val="-1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official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8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confirmatio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6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5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6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acceptance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25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0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your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5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researc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7"/>
          <w:w w:val="12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5"/>
        </w:rPr>
        <w:t>paper.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4" w:lineRule="exact"/>
        <w:ind w:left="198" w:right="230" w:firstLine="11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6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1"/>
          <w:w w:val="13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131A3B"/>
          <w:spacing w:val="0"/>
          <w:w w:val="136"/>
        </w:rPr>
        <w:t>ur</w:t>
      </w:r>
      <w:r>
        <w:rPr>
          <w:rFonts w:ascii="Times New Roman" w:hAnsi="Times New Roman" w:cs="Times New Roman" w:eastAsia="Times New Roman"/>
          <w:sz w:val="18"/>
          <w:szCs w:val="18"/>
          <w:color w:val="131A3B"/>
          <w:spacing w:val="-23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27"/>
          <w:w w:val="13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6"/>
        </w:rPr>
        <w:t>se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7"/>
          <w:w w:val="136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6"/>
        </w:rPr>
        <w:t>rc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6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24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6"/>
        </w:rPr>
        <w:t>work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3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23"/>
          <w:w w:val="13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2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0"/>
          <w:w w:val="13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3"/>
          <w:w w:val="13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6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9"/>
          <w:w w:val="13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5"/>
          <w:w w:val="13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22"/>
          <w:w w:val="13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23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14"/>
          <w:w w:val="136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131A3B"/>
          <w:spacing w:val="0"/>
          <w:w w:val="13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131A3B"/>
          <w:spacing w:val="-11"/>
          <w:w w:val="13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4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6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13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14"/>
          <w:w w:val="136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8"/>
          <w:w w:val="13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6"/>
        </w:rPr>
        <w:t>eative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28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6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3"/>
          <w:w w:val="13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6"/>
        </w:rPr>
        <w:t>mmo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5"/>
          <w:w w:val="13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32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6"/>
        </w:rPr>
        <w:t>Attributio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16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15"/>
          <w:w w:val="136"/>
        </w:rPr>
        <w:t>4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0"/>
          <w:w w:val="136"/>
        </w:rPr>
        <w:t>.0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14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41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40"/>
        </w:rPr>
        <w:t>Inte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11"/>
          <w:w w:val="14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8"/>
          <w:w w:val="12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4"/>
        </w:rPr>
        <w:t>ational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5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0"/>
        </w:rPr>
        <w:t>Li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23"/>
          <w:w w:val="13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1"/>
          <w:w w:val="13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1"/>
          <w:w w:val="13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0"/>
        </w:rPr>
        <w:t>se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4"/>
          <w:w w:val="13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0"/>
        </w:rPr>
        <w:t>CC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41"/>
          <w:w w:val="13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1"/>
          <w:w w:val="13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6"/>
          <w:w w:val="130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29"/>
          <w:w w:val="13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0"/>
        </w:rPr>
        <w:t>4.0).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3"/>
          <w:w w:val="138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1"/>
          <w:w w:val="13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0"/>
          <w:w w:val="11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6"/>
        </w:rPr>
        <w:t>ce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4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5"/>
          <w:w w:val="12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23"/>
          <w:w w:val="13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5"/>
          <w:w w:val="13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17"/>
          <w:w w:val="13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13"/>
          <w:w w:val="13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</w:rPr>
        <w:t>ubmit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2"/>
          <w:w w:val="13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4"/>
          <w:w w:val="133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23"/>
          <w:w w:val="13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9"/>
        </w:rPr>
        <w:t>Cop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7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8"/>
          <w:w w:val="13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4"/>
          <w:w w:val="13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0"/>
          <w:w w:val="137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0"/>
          <w:w w:val="13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1"/>
          <w:w w:val="1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6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3"/>
          <w:w w:val="135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23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42" w:after="0" w:line="420" w:lineRule="exact"/>
        <w:ind w:left="209" w:right="1005" w:firstLine="-11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Your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3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3"/>
        </w:rPr>
        <w:t>researc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3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2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pape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3"/>
        </w:rPr>
        <w:t>will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4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8"/>
        </w:rPr>
        <w:t>appearin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28"/>
          <w:w w:val="128"/>
        </w:rPr>
        <w:t> </w:t>
      </w:r>
      <w:r>
        <w:rPr>
          <w:rFonts w:ascii="Arial" w:hAnsi="Arial" w:cs="Arial" w:eastAsia="Arial"/>
          <w:sz w:val="18"/>
          <w:szCs w:val="18"/>
          <w:color w:val="605964"/>
          <w:spacing w:val="0"/>
          <w:w w:val="128"/>
        </w:rPr>
        <w:t>in</w:t>
      </w:r>
      <w:r>
        <w:rPr>
          <w:rFonts w:ascii="Arial" w:hAnsi="Arial" w:cs="Arial" w:eastAsia="Arial"/>
          <w:sz w:val="18"/>
          <w:szCs w:val="18"/>
          <w:color w:val="605964"/>
          <w:spacing w:val="-17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4"/>
        </w:rPr>
        <w:t>UCIE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8"/>
          <w:w w:val="12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908E9C"/>
          <w:spacing w:val="0"/>
          <w:w w:val="172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908E9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Volwne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7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4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4"/>
          <w:w w:val="124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7C757E"/>
          <w:spacing w:val="0"/>
          <w:w w:val="124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C757E"/>
          <w:spacing w:val="-14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Issu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0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02,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9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Februar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4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6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27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7"/>
          <w:w w:val="127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546082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46082"/>
          <w:spacing w:val="0"/>
          <w:w w:val="17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6"/>
        </w:rPr>
        <w:t>Internationa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5"/>
          <w:w w:val="13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52F57"/>
          <w:spacing w:val="-19"/>
          <w:w w:val="23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</w:rPr>
        <w:t>Journal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8"/>
          <w:w w:val="13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2"/>
          <w:w w:val="135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-11"/>
          <w:w w:val="135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5"/>
        </w:rPr>
        <w:t>il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7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5"/>
        </w:rPr>
        <w:t>Engine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1"/>
          <w:w w:val="13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0"/>
          <w:w w:val="135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8"/>
          <w:w w:val="135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31613"/>
          <w:spacing w:val="5"/>
          <w:w w:val="13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5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30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5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5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5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20"/>
          <w:w w:val="135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5"/>
        </w:rPr>
        <w:t>echn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5"/>
          <w:w w:val="13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0"/>
          <w:w w:val="135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5"/>
          <w:w w:val="13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5"/>
        </w:rPr>
        <w:t>gy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30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8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7"/>
        </w:rPr>
        <w:t>I.JCIET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28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159" w:lineRule="exact"/>
        <w:ind w:left="198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  <w:position w:val="1"/>
        </w:rPr>
        <w:t>.Journal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4"/>
          <w:w w:val="133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  <w:position w:val="1"/>
        </w:rPr>
        <w:t>Impact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"/>
          <w:w w:val="133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  <w:position w:val="1"/>
        </w:rPr>
        <w:t>Facto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  <w:position w:val="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3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4"/>
          <w:position w:val="1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6"/>
          <w:w w:val="134"/>
          <w:position w:val="1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5"/>
          <w:position w:val="1"/>
        </w:rPr>
        <w:t>016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4"/>
          <w:w w:val="125"/>
          <w:position w:val="1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6"/>
          <w:w w:val="230"/>
          <w:position w:val="1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7"/>
          <w:w w:val="151"/>
          <w:position w:val="1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9"/>
          <w:position w:val="1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3"/>
          <w:w w:val="129"/>
          <w:position w:val="1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0"/>
          <w:position w:val="1"/>
        </w:rPr>
        <w:t>820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8"/>
          <w:w w:val="100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7"/>
          <w:w w:val="147"/>
          <w:position w:val="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0"/>
          <w:w w:val="154"/>
          <w:position w:val="1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1"/>
          <w:w w:val="110"/>
          <w:position w:val="1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33"/>
          <w:position w:val="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32"/>
          <w:w w:val="100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31613"/>
          <w:spacing w:val="-8"/>
          <w:w w:val="133"/>
          <w:position w:val="1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12"/>
          <w:w w:val="133"/>
          <w:position w:val="1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3"/>
          <w:position w:val="1"/>
        </w:rPr>
        <w:t>ate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3"/>
          <w:position w:val="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-17"/>
          <w:w w:val="133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13"/>
          <w:w w:val="133"/>
          <w:position w:val="1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0"/>
          <w:w w:val="133"/>
          <w:position w:val="1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605964"/>
          <w:spacing w:val="1"/>
          <w:w w:val="133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1"/>
          <w:w w:val="140"/>
          <w:position w:val="1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18"/>
          <w:w w:val="133"/>
          <w:position w:val="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15"/>
          <w:w w:val="157"/>
          <w:position w:val="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55"/>
          <w:position w:val="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8" w:after="0" w:line="240" w:lineRule="auto"/>
        <w:ind w:left="209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27"/>
        </w:rPr>
        <w:t>IS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6"/>
          <w:w w:val="12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6"/>
          <w:w w:val="12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9"/>
        </w:rPr>
        <w:t>Prin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4"/>
          <w:w w:val="13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7"/>
          <w:w w:val="23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0"/>
          <w:w w:val="13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241F2A"/>
          <w:spacing w:val="-9"/>
          <w:w w:val="130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0"/>
          <w:w w:val="129"/>
        </w:rPr>
        <w:t>76</w:t>
      </w:r>
      <w:r>
        <w:rPr>
          <w:rFonts w:ascii="Times New Roman" w:hAnsi="Times New Roman" w:cs="Times New Roman" w:eastAsia="Times New Roman"/>
          <w:sz w:val="18"/>
          <w:szCs w:val="18"/>
          <w:color w:val="4B4452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0"/>
          <w:w w:val="139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110E1C"/>
          <w:spacing w:val="-11"/>
          <w:w w:val="13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33D"/>
          <w:spacing w:val="0"/>
          <w:w w:val="139"/>
        </w:rPr>
        <w:t>6308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left"/>
        <w:spacing w:after="0"/>
        <w:sectPr>
          <w:pgMar w:header="0" w:footer="800" w:top="1360" w:bottom="1200" w:left="1320" w:right="1540"/>
          <w:pgSz w:w="11920" w:h="16840"/>
        </w:sectPr>
      </w:pPr>
      <w:rPr/>
    </w:p>
    <w:p>
      <w:pPr>
        <w:spacing w:before="63" w:after="0" w:line="240" w:lineRule="auto"/>
        <w:ind w:left="2802" w:right="2771"/>
        <w:jc w:val="center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71.926476pt;margin-top:5.034185pt;width:472.659683pt;height:.1pt;mso-position-horizontal-relative:page;mso-position-vertical-relative:paragraph;z-index:-35084" coordorigin="1439,101" coordsize="9453,2">
            <v:shape style="position:absolute;left:1439;top:101;width:9453;height:2" coordorigin="1439,101" coordsize="9453,0" path="m1439,101l10892,101e" filled="f" stroked="t" strokeweight=".642201pt" strokecolor="#BCBCBC">
              <v:path arrowok="t"/>
            </v:shape>
          </v:group>
          <w10:wrap type="none"/>
        </w:pict>
      </w:r>
      <w:hyperlink r:id="rId151"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9"/>
            <w:w w:val="99"/>
          </w:rPr>
          <w:t>h</w:t>
        </w:r>
        <w:r>
          <w:rPr>
            <w:rFonts w:ascii="Times New Roman" w:hAnsi="Times New Roman" w:cs="Times New Roman" w:eastAsia="Times New Roman"/>
            <w:sz w:val="24"/>
            <w:szCs w:val="24"/>
            <w:color w:val="5956FF"/>
            <w:spacing w:val="-2"/>
            <w:w w:val="118"/>
          </w:rPr>
          <w:t>t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0"/>
            <w:w w:val="109"/>
          </w:rPr>
          <w:t>t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-5"/>
            <w:w w:val="110"/>
          </w:rPr>
          <w:t>p</w:t>
        </w:r>
        <w:r>
          <w:rPr>
            <w:rFonts w:ascii="Times New Roman" w:hAnsi="Times New Roman" w:cs="Times New Roman" w:eastAsia="Times New Roman"/>
            <w:sz w:val="24"/>
            <w:szCs w:val="24"/>
            <w:color w:val="5956FF"/>
            <w:spacing w:val="-14"/>
            <w:w w:val="146"/>
          </w:rPr>
          <w:t>:</w:t>
        </w:r>
        <w:r>
          <w:rPr>
            <w:rFonts w:ascii="Times New Roman" w:hAnsi="Times New Roman" w:cs="Times New Roman" w:eastAsia="Times New Roman"/>
            <w:sz w:val="24"/>
            <w:szCs w:val="24"/>
            <w:color w:val="897EFF"/>
            <w:spacing w:val="-12"/>
            <w:w w:val="114"/>
          </w:rPr>
          <w:t>/</w:t>
        </w:r>
        <w:r>
          <w:rPr>
            <w:rFonts w:ascii="Times New Roman" w:hAnsi="Times New Roman" w:cs="Times New Roman" w:eastAsia="Times New Roman"/>
            <w:sz w:val="24"/>
            <w:szCs w:val="24"/>
            <w:color w:val="9C9CFF"/>
            <w:spacing w:val="7"/>
            <w:w w:val="133"/>
          </w:rPr>
          <w:t>/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-1"/>
            <w:w w:val="95"/>
          </w:rPr>
          <w:t>i</w:t>
        </w:r>
        <w:r>
          <w:rPr>
            <w:rFonts w:ascii="Times New Roman" w:hAnsi="Times New Roman" w:cs="Times New Roman" w:eastAsia="Times New Roman"/>
            <w:sz w:val="24"/>
            <w:szCs w:val="24"/>
            <w:color w:val="5956FF"/>
            <w:spacing w:val="0"/>
            <w:w w:val="110"/>
          </w:rPr>
          <w:t>a</w:t>
        </w:r>
        <w:r>
          <w:rPr>
            <w:rFonts w:ascii="Times New Roman" w:hAnsi="Times New Roman" w:cs="Times New Roman" w:eastAsia="Times New Roman"/>
            <w:sz w:val="24"/>
            <w:szCs w:val="24"/>
            <w:color w:val="5956FF"/>
            <w:spacing w:val="2"/>
            <w:w w:val="110"/>
          </w:rPr>
          <w:t>e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3"/>
            <w:w w:val="104"/>
          </w:rPr>
          <w:t>m</w:t>
        </w:r>
        <w:r>
          <w:rPr>
            <w:rFonts w:ascii="Times New Roman" w:hAnsi="Times New Roman" w:cs="Times New Roman" w:eastAsia="Times New Roman"/>
            <w:sz w:val="24"/>
            <w:szCs w:val="24"/>
            <w:color w:val="5956FF"/>
            <w:spacing w:val="-15"/>
            <w:w w:val="126"/>
          </w:rPr>
          <w:t>e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-15"/>
            <w:w w:val="149"/>
          </w:rPr>
          <w:t>.</w:t>
        </w:r>
        <w:r>
          <w:rPr>
            <w:rFonts w:ascii="Times New Roman" w:hAnsi="Times New Roman" w:cs="Times New Roman" w:eastAsia="Times New Roman"/>
            <w:sz w:val="24"/>
            <w:szCs w:val="24"/>
            <w:color w:val="5956FF"/>
            <w:spacing w:val="0"/>
            <w:w w:val="111"/>
          </w:rPr>
          <w:t>com</w:t>
        </w:r>
        <w:r>
          <w:rPr>
            <w:rFonts w:ascii="Times New Roman" w:hAnsi="Times New Roman" w:cs="Times New Roman" w:eastAsia="Times New Roman"/>
            <w:sz w:val="24"/>
            <w:szCs w:val="24"/>
            <w:color w:val="5956FF"/>
            <w:spacing w:val="-5"/>
            <w:w w:val="111"/>
          </w:rPr>
          <w:t>/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0"/>
            <w:w w:val="124"/>
          </w:rPr>
          <w:t>I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-12"/>
            <w:w w:val="124"/>
          </w:rPr>
          <w:t>J</w:t>
        </w:r>
        <w:r>
          <w:rPr>
            <w:rFonts w:ascii="Times New Roman" w:hAnsi="Times New Roman" w:cs="Times New Roman" w:eastAsia="Times New Roman"/>
            <w:sz w:val="24"/>
            <w:szCs w:val="24"/>
            <w:color w:val="5956FF"/>
            <w:spacing w:val="0"/>
            <w:w w:val="113"/>
          </w:rPr>
          <w:t>CI</w:t>
        </w:r>
        <w:r>
          <w:rPr>
            <w:rFonts w:ascii="Times New Roman" w:hAnsi="Times New Roman" w:cs="Times New Roman" w:eastAsia="Times New Roman"/>
            <w:sz w:val="24"/>
            <w:szCs w:val="24"/>
            <w:color w:val="5956FF"/>
            <w:spacing w:val="-13"/>
            <w:w w:val="113"/>
          </w:rPr>
          <w:t>E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0"/>
            <w:w w:val="115"/>
          </w:rPr>
          <w:t>T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0"/>
            <w:w w:val="100"/>
          </w:rPr>
          <w:t> </w:t>
        </w:r>
        <w:r>
          <w:rPr>
            <w:rFonts w:ascii="Times New Roman" w:hAnsi="Times New Roman" w:cs="Times New Roman" w:eastAsia="Times New Roman"/>
            <w:sz w:val="24"/>
            <w:szCs w:val="24"/>
            <w:color w:val="3F41FF"/>
            <w:spacing w:val="-2"/>
            <w:w w:val="100"/>
          </w:rPr>
          <w:t> </w:t>
        </w:r>
      </w:hyperlink>
      <w:r>
        <w:rPr>
          <w:rFonts w:ascii="Times New Roman" w:hAnsi="Times New Roman" w:cs="Times New Roman" w:eastAsia="Times New Roman"/>
          <w:sz w:val="24"/>
          <w:szCs w:val="24"/>
          <w:color w:val="5956FF"/>
          <w:spacing w:val="0"/>
          <w:w w:val="113"/>
        </w:rPr>
        <w:t>Sc</w:t>
      </w:r>
      <w:r>
        <w:rPr>
          <w:rFonts w:ascii="Times New Roman" w:hAnsi="Times New Roman" w:cs="Times New Roman" w:eastAsia="Times New Roman"/>
          <w:sz w:val="24"/>
          <w:szCs w:val="24"/>
          <w:color w:val="5956FF"/>
          <w:spacing w:val="2"/>
          <w:w w:val="114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color w:val="3F41FF"/>
          <w:spacing w:val="-10"/>
          <w:w w:val="114"/>
        </w:rPr>
        <w:t>p</w:t>
      </w:r>
      <w:r>
        <w:rPr>
          <w:rFonts w:ascii="Times New Roman" w:hAnsi="Times New Roman" w:cs="Times New Roman" w:eastAsia="Times New Roman"/>
          <w:sz w:val="24"/>
          <w:szCs w:val="24"/>
          <w:color w:val="5956FF"/>
          <w:spacing w:val="0"/>
          <w:w w:val="110"/>
        </w:rPr>
        <w:t>us.a</w:t>
      </w:r>
      <w:r>
        <w:rPr>
          <w:rFonts w:ascii="Times New Roman" w:hAnsi="Times New Roman" w:cs="Times New Roman" w:eastAsia="Times New Roman"/>
          <w:sz w:val="24"/>
          <w:szCs w:val="24"/>
          <w:color w:val="5956FF"/>
          <w:spacing w:val="4"/>
          <w:w w:val="111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color w:val="3F41FF"/>
          <w:spacing w:val="0"/>
          <w:w w:val="102"/>
        </w:rPr>
        <w:t>p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92" w:after="0" w:line="240" w:lineRule="auto"/>
        <w:ind w:left="1329" w:right="1315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FF4B4F"/>
          <w:w w:val="111"/>
        </w:rPr>
        <w:t>.J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3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FF2124"/>
          <w:spacing w:val="0"/>
          <w:w w:val="121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FF212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212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FF212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FF212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00"/>
        </w:rPr>
        <w:t>pact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17"/>
        </w:rPr>
        <w:t>Facto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1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12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17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-7"/>
          <w:w w:val="11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FF2124"/>
          <w:spacing w:val="-22"/>
          <w:w w:val="11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17"/>
        </w:rPr>
        <w:t>6)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1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-24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5E62"/>
          <w:spacing w:val="-19"/>
          <w:w w:val="13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FF363A"/>
          <w:spacing w:val="-4"/>
          <w:w w:val="18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FF7479"/>
          <w:spacing w:val="-17"/>
          <w:w w:val="129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16"/>
        </w:rPr>
        <w:t>820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5E62"/>
          <w:spacing w:val="-21"/>
          <w:w w:val="12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FF363A"/>
          <w:spacing w:val="0"/>
          <w:w w:val="123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FF5E62"/>
          <w:spacing w:val="0"/>
          <w:w w:val="12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FF5E62"/>
          <w:spacing w:val="-7"/>
          <w:w w:val="12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FF363A"/>
          <w:spacing w:val="0"/>
          <w:w w:val="123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FF363A"/>
          <w:spacing w:val="-9"/>
          <w:w w:val="12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FF5E62"/>
          <w:spacing w:val="0"/>
          <w:w w:val="12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FF5E62"/>
          <w:spacing w:val="0"/>
          <w:w w:val="12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FF5E62"/>
          <w:spacing w:val="-27"/>
          <w:w w:val="123"/>
        </w:rPr>
        <w:t> </w:t>
      </w:r>
      <w:r>
        <w:rPr>
          <w:rFonts w:ascii="Arial" w:hAnsi="Arial" w:cs="Arial" w:eastAsia="Arial"/>
          <w:sz w:val="18"/>
          <w:szCs w:val="18"/>
          <w:color w:val="FF363A"/>
          <w:spacing w:val="-23"/>
          <w:w w:val="123"/>
        </w:rPr>
        <w:t>b</w:t>
      </w:r>
      <w:r>
        <w:rPr>
          <w:rFonts w:ascii="Arial" w:hAnsi="Arial" w:cs="Arial" w:eastAsia="Arial"/>
          <w:sz w:val="18"/>
          <w:szCs w:val="18"/>
          <w:color w:val="FF7479"/>
          <w:spacing w:val="0"/>
          <w:w w:val="123"/>
        </w:rPr>
        <w:t>y</w:t>
      </w:r>
      <w:r>
        <w:rPr>
          <w:rFonts w:ascii="Arial" w:hAnsi="Arial" w:cs="Arial" w:eastAsia="Arial"/>
          <w:sz w:val="18"/>
          <w:szCs w:val="18"/>
          <w:color w:val="FF7479"/>
          <w:spacing w:val="15"/>
          <w:w w:val="12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2124"/>
          <w:spacing w:val="-3"/>
          <w:w w:val="9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26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FF7479"/>
          <w:spacing w:val="-12"/>
          <w:w w:val="15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14"/>
        </w:rPr>
        <w:t>www.jifactor.com</w:t>
      </w:r>
      <w:r>
        <w:rPr>
          <w:rFonts w:ascii="Times New Roman" w:hAnsi="Times New Roman" w:cs="Times New Roman" w:eastAsia="Times New Roman"/>
          <w:sz w:val="19"/>
          <w:szCs w:val="19"/>
          <w:color w:val="FF4B4F"/>
          <w:spacing w:val="0"/>
          <w:w w:val="11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240" w:lineRule="auto"/>
        <w:ind w:left="338" w:right="336"/>
        <w:jc w:val="center"/>
        <w:tabs>
          <w:tab w:pos="6740" w:val="left"/>
        </w:tabs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E67E28"/>
          <w:spacing w:val="0"/>
          <w:w w:val="100"/>
        </w:rPr>
        <w:t>ISSN</w:t>
      </w:r>
      <w:r>
        <w:rPr>
          <w:rFonts w:ascii="Times New Roman" w:hAnsi="Times New Roman" w:cs="Times New Roman" w:eastAsia="Times New Roman"/>
          <w:sz w:val="21"/>
          <w:szCs w:val="21"/>
          <w:color w:val="E67E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E67E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E67E28"/>
          <w:spacing w:val="0"/>
          <w:w w:val="129"/>
        </w:rPr>
        <w:t>Prin</w:t>
      </w:r>
      <w:r>
        <w:rPr>
          <w:rFonts w:ascii="Times New Roman" w:hAnsi="Times New Roman" w:cs="Times New Roman" w:eastAsia="Times New Roman"/>
          <w:sz w:val="20"/>
          <w:szCs w:val="20"/>
          <w:color w:val="E67E28"/>
          <w:spacing w:val="-4"/>
          <w:w w:val="129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0"/>
          <w:w w:val="176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0"/>
          <w:w w:val="100"/>
        </w:rPr>
        <w:t>0976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F2A34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21"/>
          <w:szCs w:val="21"/>
          <w:color w:val="2F2A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0"/>
          <w:w w:val="100"/>
        </w:rPr>
        <w:t>6308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0"/>
          <w:w w:val="100"/>
        </w:rPr>
      </w:r>
      <w:r>
        <w:rPr>
          <w:rFonts w:ascii="Times New Roman" w:hAnsi="Times New Roman" w:cs="Times New Roman" w:eastAsia="Times New Roman"/>
          <w:sz w:val="21"/>
          <w:szCs w:val="21"/>
          <w:color w:val="E67E28"/>
          <w:spacing w:val="0"/>
          <w:w w:val="100"/>
        </w:rPr>
        <w:t>ISSN</w:t>
      </w:r>
      <w:r>
        <w:rPr>
          <w:rFonts w:ascii="Times New Roman" w:hAnsi="Times New Roman" w:cs="Times New Roman" w:eastAsia="Times New Roman"/>
          <w:sz w:val="21"/>
          <w:szCs w:val="21"/>
          <w:color w:val="E67E28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E67E28"/>
          <w:spacing w:val="0"/>
          <w:w w:val="122"/>
        </w:rPr>
        <w:t>Online</w:t>
      </w:r>
      <w:r>
        <w:rPr>
          <w:rFonts w:ascii="Times New Roman" w:hAnsi="Times New Roman" w:cs="Times New Roman" w:eastAsia="Times New Roman"/>
          <w:sz w:val="20"/>
          <w:szCs w:val="20"/>
          <w:color w:val="726E77"/>
          <w:spacing w:val="0"/>
          <w:w w:val="176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726E77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0"/>
          <w:w w:val="100"/>
        </w:rPr>
        <w:t>0976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F2A34"/>
          <w:spacing w:val="0"/>
          <w:w w:val="145"/>
        </w:rPr>
        <w:t>-</w:t>
      </w:r>
      <w:r>
        <w:rPr>
          <w:rFonts w:ascii="Times New Roman" w:hAnsi="Times New Roman" w:cs="Times New Roman" w:eastAsia="Times New Roman"/>
          <w:sz w:val="21"/>
          <w:szCs w:val="21"/>
          <w:color w:val="2F2A34"/>
          <w:spacing w:val="-37"/>
          <w:w w:val="14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0"/>
          <w:w w:val="112"/>
        </w:rPr>
        <w:t>6316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260" w:lineRule="exact"/>
        <w:ind w:left="3932" w:right="3907"/>
        <w:jc w:val="center"/>
        <w:rPr>
          <w:rFonts w:ascii="Times New Roman" w:hAnsi="Times New Roman" w:cs="Times New Roman" w:eastAsia="Times New Roman"/>
          <w:sz w:val="25"/>
          <w:szCs w:val="25"/>
        </w:rPr>
      </w:pPr>
      <w:rPr/>
      <w:r>
        <w:rPr>
          <w:rFonts w:ascii="Times New Roman" w:hAnsi="Times New Roman" w:cs="Times New Roman" w:eastAsia="Times New Roman"/>
          <w:sz w:val="25"/>
          <w:szCs w:val="25"/>
          <w:color w:val="773B3D"/>
          <w:spacing w:val="0"/>
          <w:w w:val="100"/>
        </w:rPr>
        <w:t>Revie</w:t>
      </w:r>
      <w:r>
        <w:rPr>
          <w:rFonts w:ascii="Times New Roman" w:hAnsi="Times New Roman" w:cs="Times New Roman" w:eastAsia="Times New Roman"/>
          <w:sz w:val="25"/>
          <w:szCs w:val="25"/>
          <w:color w:val="773B3D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25"/>
          <w:szCs w:val="25"/>
          <w:color w:val="773B3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773B3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773B3D"/>
          <w:spacing w:val="-7"/>
          <w:w w:val="116"/>
        </w:rPr>
        <w:t>R</w:t>
      </w:r>
      <w:r>
        <w:rPr>
          <w:rFonts w:ascii="Times New Roman" w:hAnsi="Times New Roman" w:cs="Times New Roman" w:eastAsia="Times New Roman"/>
          <w:sz w:val="25"/>
          <w:szCs w:val="25"/>
          <w:color w:val="8C6064"/>
          <w:spacing w:val="-9"/>
          <w:w w:val="121"/>
        </w:rPr>
        <w:t>e</w:t>
      </w:r>
      <w:r>
        <w:rPr>
          <w:rFonts w:ascii="Times New Roman" w:hAnsi="Times New Roman" w:cs="Times New Roman" w:eastAsia="Times New Roman"/>
          <w:sz w:val="25"/>
          <w:szCs w:val="25"/>
          <w:color w:val="773B3D"/>
          <w:spacing w:val="0"/>
          <w:w w:val="117"/>
        </w:rPr>
        <w:t>port</w:t>
      </w:r>
      <w:r>
        <w:rPr>
          <w:rFonts w:ascii="Times New Roman" w:hAnsi="Times New Roman" w:cs="Times New Roman" w:eastAsia="Times New Roman"/>
          <w:sz w:val="25"/>
          <w:szCs w:val="25"/>
          <w:color w:val="000000"/>
          <w:spacing w:val="0"/>
          <w:w w:val="100"/>
        </w:rPr>
      </w:r>
    </w:p>
    <w:p>
      <w:pPr>
        <w:spacing w:before="34" w:after="0" w:line="240" w:lineRule="auto"/>
        <w:ind w:left="374" w:right="-20"/>
        <w:jc w:val="left"/>
        <w:tabs>
          <w:tab w:pos="1680" w:val="left"/>
        </w:tabs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1D1A23"/>
          <w:w w:val="132"/>
        </w:rPr>
        <w:t>Dat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-2"/>
          <w:w w:val="132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235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00"/>
        </w:rPr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-15"/>
          <w:w w:val="147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35"/>
        </w:rPr>
        <w:t>3-F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-12"/>
          <w:w w:val="134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0"/>
          <w:w w:val="139"/>
        </w:rPr>
        <w:t>bruar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-10"/>
          <w:w w:val="140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-5"/>
          <w:w w:val="178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0"/>
          <w:w w:val="126"/>
        </w:rPr>
        <w:t>2019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2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374" w:right="-20"/>
        <w:jc w:val="left"/>
        <w:tabs>
          <w:tab w:pos="1660" w:val="left"/>
        </w:tabs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1D1A23"/>
          <w:w w:val="117"/>
        </w:rPr>
        <w:t>Ti</w:t>
      </w:r>
      <w:r>
        <w:rPr>
          <w:rFonts w:ascii="Times New Roman" w:hAnsi="Times New Roman" w:cs="Times New Roman" w:eastAsia="Times New Roman"/>
          <w:sz w:val="24"/>
          <w:szCs w:val="24"/>
          <w:color w:val="1D1A23"/>
          <w:spacing w:val="-7"/>
          <w:w w:val="117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010101"/>
          <w:spacing w:val="0"/>
          <w:w w:val="93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color w:val="2F2A34"/>
          <w:spacing w:val="-3"/>
          <w:w w:val="112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color w:val="726E77"/>
          <w:spacing w:val="0"/>
          <w:w w:val="146"/>
        </w:rPr>
        <w:t>:</w:t>
      </w:r>
      <w:r>
        <w:rPr>
          <w:rFonts w:ascii="Times New Roman" w:hAnsi="Times New Roman" w:cs="Times New Roman" w:eastAsia="Times New Roman"/>
          <w:sz w:val="24"/>
          <w:szCs w:val="24"/>
          <w:color w:val="726E77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4"/>
          <w:szCs w:val="24"/>
          <w:color w:val="726E77"/>
          <w:spacing w:val="0"/>
          <w:w w:val="100"/>
        </w:rPr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0"/>
          <w:w w:val="111"/>
        </w:rPr>
        <w:t>Therm</w:t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-9"/>
          <w:w w:val="111"/>
        </w:rPr>
        <w:t>a</w:t>
      </w:r>
      <w:r>
        <w:rPr>
          <w:rFonts w:ascii="Times New Roman" w:hAnsi="Times New Roman" w:cs="Times New Roman" w:eastAsia="Times New Roman"/>
          <w:sz w:val="23"/>
          <w:szCs w:val="23"/>
          <w:color w:val="010101"/>
          <w:spacing w:val="0"/>
          <w:w w:val="111"/>
        </w:rPr>
        <w:t>l</w:t>
      </w:r>
      <w:r>
        <w:rPr>
          <w:rFonts w:ascii="Times New Roman" w:hAnsi="Times New Roman" w:cs="Times New Roman" w:eastAsia="Times New Roman"/>
          <w:sz w:val="23"/>
          <w:szCs w:val="23"/>
          <w:color w:val="010101"/>
          <w:spacing w:val="15"/>
          <w:w w:val="111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0"/>
          <w:w w:val="100"/>
        </w:rPr>
        <w:t>Efficient</w:t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-14"/>
          <w:w w:val="111"/>
        </w:rPr>
        <w:t>I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-2"/>
          <w:w w:val="111"/>
        </w:rPr>
        <w:t>o</w:t>
      </w:r>
      <w:r>
        <w:rPr>
          <w:rFonts w:ascii="Times New Roman" w:hAnsi="Times New Roman" w:cs="Times New Roman" w:eastAsia="Times New Roman"/>
          <w:sz w:val="23"/>
          <w:szCs w:val="23"/>
          <w:color w:val="010101"/>
          <w:spacing w:val="-17"/>
          <w:w w:val="111"/>
        </w:rPr>
        <w:t>l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10"/>
          <w:w w:val="111"/>
        </w:rPr>
        <w:t>a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0"/>
          <w:w w:val="111"/>
        </w:rPr>
        <w:t>ti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-8"/>
          <w:w w:val="111"/>
        </w:rPr>
        <w:t>n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0"/>
          <w:w w:val="111"/>
        </w:rPr>
        <w:t>g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8"/>
          <w:w w:val="111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-7"/>
          <w:w w:val="100"/>
        </w:rPr>
        <w:t>r</w:t>
      </w:r>
      <w:r>
        <w:rPr>
          <w:rFonts w:ascii="Times New Roman" w:hAnsi="Times New Roman" w:cs="Times New Roman" w:eastAsia="Times New Roman"/>
          <w:sz w:val="23"/>
          <w:szCs w:val="23"/>
          <w:color w:val="3F3D48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0"/>
          <w:w w:val="107"/>
        </w:rPr>
        <w:t>Agr</w:t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2"/>
          <w:w w:val="107"/>
        </w:rPr>
        <w:t>i</w:t>
      </w:r>
      <w:r>
        <w:rPr>
          <w:rFonts w:ascii="Times New Roman" w:hAnsi="Times New Roman" w:cs="Times New Roman" w:eastAsia="Times New Roman"/>
          <w:sz w:val="23"/>
          <w:szCs w:val="23"/>
          <w:color w:val="5D5964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0"/>
          <w:w w:val="107"/>
        </w:rPr>
        <w:t>ultural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7"/>
          <w:w w:val="107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0"/>
          <w:w w:val="100"/>
        </w:rPr>
        <w:t>Residue</w:t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3"/>
          <w:szCs w:val="23"/>
          <w:color w:val="1D1A2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2F2A34"/>
          <w:spacing w:val="0"/>
          <w:w w:val="108"/>
        </w:rPr>
        <w:t>Improve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5" w:after="0" w:line="240" w:lineRule="auto"/>
        <w:ind w:left="1684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20"/>
        </w:rPr>
        <w:t>Energ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20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15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20"/>
        </w:rPr>
        <w:t>Effic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-16"/>
          <w:w w:val="12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1"/>
          <w:w w:val="12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0"/>
          <w:w w:val="12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4"/>
          <w:w w:val="120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0"/>
          <w:w w:val="120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-18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0"/>
          <w:w w:val="116"/>
        </w:rPr>
        <w:t>Buildi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4"/>
          <w:w w:val="117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-16"/>
          <w:w w:val="128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0"/>
          <w:w w:val="147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15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374" w:right="-20"/>
        <w:jc w:val="left"/>
        <w:tabs>
          <w:tab w:pos="1680" w:val="left"/>
        </w:tabs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35"/>
        </w:rPr>
        <w:t>Au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-1"/>
          <w:w w:val="135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010101"/>
          <w:spacing w:val="5"/>
          <w:w w:val="135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35"/>
        </w:rPr>
        <w:t>ors: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-67"/>
          <w:w w:val="13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00"/>
        </w:rPr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19"/>
        </w:rPr>
        <w:t>Onjefu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19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-23"/>
          <w:w w:val="11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F2A34"/>
          <w:spacing w:val="0"/>
          <w:w w:val="114"/>
        </w:rPr>
        <w:t>LA</w:t>
      </w:r>
      <w:r>
        <w:rPr>
          <w:rFonts w:ascii="Times New Roman" w:hAnsi="Times New Roman" w:cs="Times New Roman" w:eastAsia="Times New Roman"/>
          <w:sz w:val="21"/>
          <w:szCs w:val="21"/>
          <w:color w:val="2F2A34"/>
          <w:spacing w:val="-25"/>
          <w:w w:val="115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0"/>
          <w:w w:val="168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5D596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0"/>
          <w:w w:val="121"/>
        </w:rPr>
        <w:t>Ka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4"/>
          <w:w w:val="121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21"/>
        </w:rPr>
        <w:t>ara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21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-22"/>
          <w:w w:val="12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-15"/>
          <w:w w:val="100"/>
        </w:rPr>
        <w:t>V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0"/>
          <w:w w:val="100"/>
        </w:rPr>
        <w:t>S..,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18"/>
        </w:rPr>
        <w:t>Chi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-4"/>
          <w:w w:val="118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0"/>
          <w:w w:val="118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-15"/>
          <w:w w:val="118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0"/>
          <w:w w:val="118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0"/>
          <w:w w:val="118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-21"/>
          <w:w w:val="11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1D1A23"/>
          <w:spacing w:val="-44"/>
          <w:w w:val="127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-9"/>
          <w:w w:val="238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0"/>
          <w:w w:val="176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17"/>
        </w:rPr>
        <w:t>Kgab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-17"/>
          <w:w w:val="117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0"/>
          <w:w w:val="176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20"/>
          <w:szCs w:val="20"/>
          <w:color w:val="3F3D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16"/>
        </w:rPr>
        <w:t>Zul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2"/>
          <w:w w:val="117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0"/>
          <w:w w:val="176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D5964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F2A34"/>
          <w:spacing w:val="0"/>
          <w:w w:val="110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1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4.217501" w:type="dxa"/>
      </w:tblPr>
      <w:tblGrid/>
      <w:tr>
        <w:trPr>
          <w:trHeight w:val="321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2909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383838"/>
              <w:right w:val="single" w:sz="5.137608" w:space="0" w:color="232323"/>
            </w:tcBorders>
          </w:tcPr>
          <w:p>
            <w:pPr>
              <w:spacing w:before="19" w:after="0" w:line="240" w:lineRule="auto"/>
              <w:ind w:left="83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w w:val="121"/>
              </w:rPr>
              <w:t>Ev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9"/>
                <w:w w:val="121"/>
              </w:rPr>
              <w:t>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41C16"/>
                <w:spacing w:val="0"/>
                <w:w w:val="128"/>
              </w:rPr>
              <w:t>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41C16"/>
                <w:spacing w:val="-7"/>
                <w:w w:val="129"/>
              </w:rPr>
              <w:t>u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4"/>
              </w:rPr>
              <w:t>ation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232323"/>
              <w:right w:val="single" w:sz="5.137608" w:space="0" w:color="131313"/>
            </w:tcBorders>
          </w:tcPr>
          <w:p>
            <w:pPr>
              <w:spacing w:before="32" w:after="0" w:line="240" w:lineRule="auto"/>
              <w:ind w:left="372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3"/>
              </w:rPr>
              <w:t>Poor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131313"/>
              <w:right w:val="single" w:sz="15.412816" w:space="0" w:color="383838"/>
            </w:tcBorders>
          </w:tcPr>
          <w:p>
            <w:pPr>
              <w:spacing w:before="32" w:after="0" w:line="240" w:lineRule="auto"/>
              <w:ind w:left="398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w w:val="129"/>
              </w:rPr>
              <w:t>Fa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14"/>
                <w:w w:val="129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10101"/>
                <w:spacing w:val="0"/>
                <w:w w:val="135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52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383838"/>
              <w:right w:val="single" w:sz="15.412816" w:space="0" w:color="000000"/>
            </w:tcBorders>
          </w:tcPr>
          <w:p>
            <w:pPr>
              <w:spacing w:before="32" w:after="0" w:line="240" w:lineRule="auto"/>
              <w:ind w:left="334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17"/>
              </w:rPr>
              <w:t>Good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9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000000"/>
              <w:right w:val="single" w:sz="15.412816" w:space="0" w:color="383838"/>
            </w:tcBorders>
          </w:tcPr>
          <w:p>
            <w:pPr>
              <w:spacing w:before="32" w:after="0" w:line="240" w:lineRule="auto"/>
              <w:ind w:left="58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9"/>
              </w:rPr>
              <w:t>Ver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9"/>
              </w:rPr>
              <w:t>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3"/>
                <w:w w:val="119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0"/>
              </w:rPr>
              <w:t>Go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3"/>
                <w:w w:val="120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3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458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383838"/>
              <w:right w:val="single" w:sz="10.275208" w:space="0" w:color="676B6B"/>
            </w:tcBorders>
          </w:tcPr>
          <w:p>
            <w:pPr>
              <w:spacing w:before="32" w:after="0" w:line="240" w:lineRule="auto"/>
              <w:ind w:left="103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w w:val="127"/>
              </w:rPr>
              <w:t>Ou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10"/>
                <w:w w:val="126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4"/>
                <w:w w:val="147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2"/>
              </w:rPr>
              <w:t>tanding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</w:tr>
      <w:tr>
        <w:trPr>
          <w:trHeight w:val="308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2909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383838"/>
              <w:right w:val="single" w:sz="5.137608" w:space="0" w:color="232323"/>
            </w:tcBorders>
          </w:tcPr>
          <w:p>
            <w:pPr>
              <w:spacing w:before="22" w:after="0" w:line="240" w:lineRule="auto"/>
              <w:ind w:left="19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1"/>
                <w:szCs w:val="21"/>
                <w:color w:val="1D1A23"/>
                <w:spacing w:val="4"/>
                <w:w w:val="186"/>
              </w:rPr>
              <w:t>0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5"/>
                <w:w w:val="135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41C16"/>
                <w:spacing w:val="-15"/>
                <w:w w:val="142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8"/>
              </w:rPr>
              <w:t>ginality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232323"/>
              <w:right w:val="single" w:sz="5.137608" w:space="0" w:color="131313"/>
            </w:tcBorders>
          </w:tcPr>
          <w:p>
            <w:pPr/>
            <w:rPr/>
          </w:p>
        </w:tc>
        <w:tc>
          <w:tcPr>
            <w:tcW w:w="1233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131313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252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383838"/>
              <w:right w:val="single" w:sz="15.412816" w:space="0" w:color="000000"/>
            </w:tcBorders>
          </w:tcPr>
          <w:p>
            <w:pPr/>
            <w:rPr/>
          </w:p>
        </w:tc>
        <w:tc>
          <w:tcPr>
            <w:tcW w:w="1239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000000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458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383838"/>
              <w:right w:val="single" w:sz="10.275208" w:space="0" w:color="676B6B"/>
            </w:tcBorders>
          </w:tcPr>
          <w:p>
            <w:pPr>
              <w:spacing w:before="0" w:after="0" w:line="254" w:lineRule="exact"/>
              <w:ind w:left="617" w:right="582"/>
              <w:jc w:val="center"/>
              <w:rPr>
                <w:rFonts w:ascii="Arial" w:hAnsi="Arial" w:cs="Arial" w:eastAsia="Arial"/>
                <w:sz w:val="23"/>
                <w:szCs w:val="23"/>
              </w:rPr>
            </w:pPr>
            <w:rPr/>
            <w:r>
              <w:rPr>
                <w:rFonts w:ascii="Arial" w:hAnsi="Arial" w:cs="Arial" w:eastAsia="Arial"/>
                <w:sz w:val="23"/>
                <w:szCs w:val="23"/>
                <w:color w:val="978C95"/>
                <w:spacing w:val="0"/>
                <w:w w:val="53"/>
                <w:i/>
              </w:rPr>
              <w:t>..J</w:t>
            </w:r>
            <w:r>
              <w:rPr>
                <w:rFonts w:ascii="Arial" w:hAnsi="Arial" w:cs="Arial" w:eastAsia="Arial"/>
                <w:sz w:val="23"/>
                <w:szCs w:val="23"/>
                <w:color w:val="000000"/>
                <w:spacing w:val="0"/>
                <w:w w:val="100"/>
              </w:rPr>
            </w:r>
          </w:p>
        </w:tc>
      </w:tr>
      <w:tr>
        <w:trPr>
          <w:trHeight w:val="302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2909" w:type="dxa"/>
            <w:tcBorders>
              <w:top w:val="single" w:sz="10.275208" w:space="0" w:color="000000"/>
              <w:bottom w:val="single" w:sz="5.137608" w:space="0" w:color="000000"/>
              <w:left w:val="single" w:sz="5.137608" w:space="0" w:color="383838"/>
              <w:right w:val="single" w:sz="5.137608" w:space="0" w:color="232323"/>
            </w:tcBorders>
          </w:tcPr>
          <w:p>
            <w:pPr>
              <w:spacing w:before="19" w:after="0" w:line="240" w:lineRule="auto"/>
              <w:ind w:left="32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w w:val="123"/>
              </w:rPr>
              <w:t>Inn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2"/>
                <w:w w:val="123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"/>
                <w:w w:val="107"/>
              </w:rPr>
              <w:t>v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0"/>
              </w:rPr>
              <w:t>ation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10.275208" w:space="0" w:color="000000"/>
              <w:bottom w:val="single" w:sz="5.137608" w:space="0" w:color="000000"/>
              <w:left w:val="single" w:sz="5.137608" w:space="0" w:color="232323"/>
              <w:right w:val="single" w:sz="5.137608" w:space="0" w:color="131313"/>
            </w:tcBorders>
          </w:tcPr>
          <w:p>
            <w:pPr/>
            <w:rPr/>
          </w:p>
        </w:tc>
        <w:tc>
          <w:tcPr>
            <w:tcW w:w="1233" w:type="dxa"/>
            <w:tcBorders>
              <w:top w:val="single" w:sz="10.275208" w:space="0" w:color="000000"/>
              <w:bottom w:val="single" w:sz="5.137608" w:space="0" w:color="000000"/>
              <w:left w:val="single" w:sz="5.137608" w:space="0" w:color="131313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252" w:type="dxa"/>
            <w:tcBorders>
              <w:top w:val="single" w:sz="10.275208" w:space="0" w:color="000000"/>
              <w:bottom w:val="single" w:sz="5.137608" w:space="0" w:color="000000"/>
              <w:left w:val="single" w:sz="15.412816" w:space="0" w:color="383838"/>
              <w:right w:val="single" w:sz="15.412816" w:space="0" w:color="000000"/>
            </w:tcBorders>
          </w:tcPr>
          <w:p>
            <w:pPr/>
            <w:rPr/>
          </w:p>
        </w:tc>
        <w:tc>
          <w:tcPr>
            <w:tcW w:w="1239" w:type="dxa"/>
            <w:tcBorders>
              <w:top w:val="single" w:sz="10.275208" w:space="0" w:color="000000"/>
              <w:bottom w:val="single" w:sz="5.137608" w:space="0" w:color="000000"/>
              <w:left w:val="single" w:sz="15.412816" w:space="0" w:color="000000"/>
              <w:right w:val="single" w:sz="15.412816" w:space="0" w:color="383838"/>
            </w:tcBorders>
          </w:tcPr>
          <w:p>
            <w:pPr>
              <w:spacing w:before="0" w:after="0" w:line="240" w:lineRule="exact"/>
              <w:ind w:left="496" w:right="50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Pr/>
            <w:r>
              <w:rPr>
                <w:rFonts w:ascii="Times New Roman" w:hAnsi="Times New Roman" w:cs="Times New Roman" w:eastAsia="Times New Roman"/>
                <w:sz w:val="22"/>
                <w:szCs w:val="22"/>
                <w:color w:val="978C95"/>
                <w:spacing w:val="0"/>
                <w:w w:val="51"/>
                <w:i/>
              </w:rPr>
              <w:t>..J</w:t>
            </w:r>
            <w:r>
              <w:rPr>
                <w:rFonts w:ascii="Times New Roman" w:hAnsi="Times New Roman" w:cs="Times New Roman" w:eastAsia="Times New Roman"/>
                <w:sz w:val="22"/>
                <w:szCs w:val="22"/>
                <w:color w:val="000000"/>
                <w:spacing w:val="0"/>
                <w:w w:val="100"/>
              </w:rPr>
            </w:r>
          </w:p>
        </w:tc>
        <w:tc>
          <w:tcPr>
            <w:tcW w:w="1458" w:type="dxa"/>
            <w:tcBorders>
              <w:top w:val="single" w:sz="10.275208" w:space="0" w:color="000000"/>
              <w:bottom w:val="single" w:sz="5.137608" w:space="0" w:color="000000"/>
              <w:left w:val="single" w:sz="15.412816" w:space="0" w:color="383838"/>
              <w:right w:val="single" w:sz="10.275208" w:space="0" w:color="676B6B"/>
            </w:tcBorders>
          </w:tcPr>
          <w:p>
            <w:pPr/>
            <w:rPr/>
          </w:p>
        </w:tc>
      </w:tr>
      <w:tr>
        <w:trPr>
          <w:trHeight w:val="302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2909" w:type="dxa"/>
            <w:tcBorders>
              <w:top w:val="single" w:sz="5.137608" w:space="0" w:color="000000"/>
              <w:bottom w:val="single" w:sz="10.275208" w:space="0" w:color="000000"/>
              <w:left w:val="single" w:sz="5.137608" w:space="0" w:color="383838"/>
              <w:right w:val="single" w:sz="5.137608" w:space="0" w:color="232323"/>
            </w:tcBorders>
          </w:tcPr>
          <w:p>
            <w:pPr>
              <w:spacing w:before="31" w:after="0" w:line="240" w:lineRule="auto"/>
              <w:ind w:left="19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22"/>
                <w:w w:val="127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22"/>
                <w:w w:val="127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5"/>
                <w:w w:val="127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7"/>
              </w:rPr>
              <w:t>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9"/>
                <w:w w:val="127"/>
              </w:rPr>
              <w:t>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7"/>
              </w:rPr>
              <w:t>ical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6"/>
                <w:w w:val="127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9"/>
                <w:w w:val="117"/>
              </w:rPr>
              <w:t>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"/>
                <w:w w:val="135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30"/>
              </w:rPr>
              <w:t>rit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5.137608" w:space="0" w:color="000000"/>
              <w:bottom w:val="single" w:sz="10.275208" w:space="0" w:color="000000"/>
              <w:left w:val="single" w:sz="5.137608" w:space="0" w:color="232323"/>
              <w:right w:val="single" w:sz="5.137608" w:space="0" w:color="131313"/>
            </w:tcBorders>
          </w:tcPr>
          <w:p>
            <w:pPr/>
            <w:rPr/>
          </w:p>
        </w:tc>
        <w:tc>
          <w:tcPr>
            <w:tcW w:w="1233" w:type="dxa"/>
            <w:tcBorders>
              <w:top w:val="single" w:sz="5.137608" w:space="0" w:color="000000"/>
              <w:bottom w:val="single" w:sz="10.275208" w:space="0" w:color="000000"/>
              <w:left w:val="single" w:sz="5.137608" w:space="0" w:color="131313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252" w:type="dxa"/>
            <w:tcBorders>
              <w:top w:val="single" w:sz="5.137608" w:space="0" w:color="000000"/>
              <w:bottom w:val="single" w:sz="10.275208" w:space="0" w:color="000000"/>
              <w:left w:val="single" w:sz="15.412816" w:space="0" w:color="383838"/>
              <w:right w:val="single" w:sz="15.412816" w:space="0" w:color="000000"/>
            </w:tcBorders>
          </w:tcPr>
          <w:p>
            <w:pPr/>
            <w:rPr/>
          </w:p>
        </w:tc>
        <w:tc>
          <w:tcPr>
            <w:tcW w:w="1239" w:type="dxa"/>
            <w:tcBorders>
              <w:top w:val="single" w:sz="5.137608" w:space="0" w:color="000000"/>
              <w:bottom w:val="single" w:sz="10.275208" w:space="0" w:color="000000"/>
              <w:left w:val="single" w:sz="15.412816" w:space="0" w:color="000000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458" w:type="dxa"/>
            <w:tcBorders>
              <w:top w:val="single" w:sz="5.137608" w:space="0" w:color="000000"/>
              <w:bottom w:val="single" w:sz="10.275208" w:space="0" w:color="000000"/>
              <w:left w:val="single" w:sz="15.412816" w:space="0" w:color="383838"/>
              <w:right w:val="single" w:sz="10.275208" w:space="0" w:color="676B6B"/>
            </w:tcBorders>
          </w:tcPr>
          <w:p>
            <w:pPr>
              <w:spacing w:before="0" w:after="0" w:line="254" w:lineRule="exact"/>
              <w:ind w:left="617" w:right="582"/>
              <w:jc w:val="center"/>
              <w:rPr>
                <w:rFonts w:ascii="Arial" w:hAnsi="Arial" w:cs="Arial" w:eastAsia="Arial"/>
                <w:sz w:val="23"/>
                <w:szCs w:val="23"/>
              </w:rPr>
            </w:pPr>
            <w:rPr/>
            <w:r>
              <w:rPr>
                <w:rFonts w:ascii="Arial" w:hAnsi="Arial" w:cs="Arial" w:eastAsia="Arial"/>
                <w:sz w:val="23"/>
                <w:szCs w:val="23"/>
                <w:color w:val="978C95"/>
                <w:spacing w:val="0"/>
                <w:w w:val="53"/>
                <w:i/>
              </w:rPr>
              <w:t>..J</w:t>
            </w:r>
            <w:r>
              <w:rPr>
                <w:rFonts w:ascii="Arial" w:hAnsi="Arial" w:cs="Arial" w:eastAsia="Arial"/>
                <w:sz w:val="23"/>
                <w:szCs w:val="23"/>
                <w:color w:val="000000"/>
                <w:spacing w:val="0"/>
                <w:w w:val="100"/>
              </w:rPr>
            </w:r>
          </w:p>
        </w:tc>
      </w:tr>
      <w:tr>
        <w:trPr>
          <w:trHeight w:val="308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2909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383838"/>
              <w:right w:val="single" w:sz="5.137608" w:space="0" w:color="232323"/>
            </w:tcBorders>
          </w:tcPr>
          <w:p>
            <w:pPr>
              <w:spacing w:before="32" w:after="0" w:line="240" w:lineRule="auto"/>
              <w:ind w:left="19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w w:val="120"/>
              </w:rPr>
              <w:t>Applicabili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1"/>
                <w:w w:val="120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8"/>
              </w:rPr>
              <w:t>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232323"/>
              <w:right w:val="single" w:sz="5.137608" w:space="0" w:color="131313"/>
            </w:tcBorders>
          </w:tcPr>
          <w:p>
            <w:pPr/>
            <w:rPr/>
          </w:p>
        </w:tc>
        <w:tc>
          <w:tcPr>
            <w:tcW w:w="1233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131313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252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383838"/>
              <w:right w:val="single" w:sz="15.412816" w:space="0" w:color="000000"/>
            </w:tcBorders>
          </w:tcPr>
          <w:p>
            <w:pPr/>
            <w:rPr/>
          </w:p>
        </w:tc>
        <w:tc>
          <w:tcPr>
            <w:tcW w:w="1239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000000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458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383838"/>
              <w:right w:val="single" w:sz="10.275208" w:space="0" w:color="676B6B"/>
            </w:tcBorders>
          </w:tcPr>
          <w:p>
            <w:pPr>
              <w:spacing w:before="0" w:after="0" w:line="254" w:lineRule="exact"/>
              <w:ind w:left="617" w:right="582"/>
              <w:jc w:val="center"/>
              <w:rPr>
                <w:rFonts w:ascii="Arial" w:hAnsi="Arial" w:cs="Arial" w:eastAsia="Arial"/>
                <w:sz w:val="23"/>
                <w:szCs w:val="23"/>
              </w:rPr>
            </w:pPr>
            <w:rPr/>
            <w:r>
              <w:rPr>
                <w:rFonts w:ascii="Arial" w:hAnsi="Arial" w:cs="Arial" w:eastAsia="Arial"/>
                <w:sz w:val="23"/>
                <w:szCs w:val="23"/>
                <w:color w:val="978C95"/>
                <w:spacing w:val="0"/>
                <w:w w:val="53"/>
                <w:i/>
              </w:rPr>
              <w:t>..J</w:t>
            </w:r>
            <w:r>
              <w:rPr>
                <w:rFonts w:ascii="Arial" w:hAnsi="Arial" w:cs="Arial" w:eastAsia="Arial"/>
                <w:sz w:val="23"/>
                <w:szCs w:val="23"/>
                <w:color w:val="000000"/>
                <w:spacing w:val="0"/>
                <w:w w:val="100"/>
              </w:rPr>
            </w:r>
          </w:p>
        </w:tc>
      </w:tr>
      <w:tr>
        <w:trPr>
          <w:trHeight w:val="308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2909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383838"/>
              <w:right w:val="single" w:sz="5.137608" w:space="0" w:color="232323"/>
            </w:tcBorders>
          </w:tcPr>
          <w:p>
            <w:pPr>
              <w:spacing w:before="32" w:after="0" w:line="240" w:lineRule="auto"/>
              <w:ind w:left="32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0"/>
              </w:rPr>
              <w:t>P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7"/>
                <w:w w:val="120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20"/>
              </w:rPr>
              <w:t>es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4"/>
                <w:w w:val="120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12"/>
                <w:w w:val="120"/>
              </w:rPr>
              <w:t>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0"/>
              </w:rPr>
              <w:t>ta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8"/>
                <w:w w:val="120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0"/>
              </w:rPr>
              <w:t>io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0"/>
              </w:rPr>
              <w:t>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32"/>
                <w:w w:val="12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0"/>
              </w:rPr>
              <w:t>an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0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19"/>
                <w:w w:val="12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0"/>
              </w:rPr>
              <w:t>English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232323"/>
              <w:right w:val="single" w:sz="5.137608" w:space="0" w:color="131313"/>
            </w:tcBorders>
          </w:tcPr>
          <w:p>
            <w:pPr/>
            <w:rPr/>
          </w:p>
        </w:tc>
        <w:tc>
          <w:tcPr>
            <w:tcW w:w="1233" w:type="dxa"/>
            <w:tcBorders>
              <w:top w:val="single" w:sz="10.275208" w:space="0" w:color="000000"/>
              <w:bottom w:val="single" w:sz="10.275208" w:space="0" w:color="000000"/>
              <w:left w:val="single" w:sz="5.137608" w:space="0" w:color="131313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252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383838"/>
              <w:right w:val="single" w:sz="15.412816" w:space="0" w:color="000000"/>
            </w:tcBorders>
          </w:tcPr>
          <w:p>
            <w:pPr/>
            <w:rPr/>
          </w:p>
        </w:tc>
        <w:tc>
          <w:tcPr>
            <w:tcW w:w="1239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000000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458" w:type="dxa"/>
            <w:tcBorders>
              <w:top w:val="single" w:sz="10.275208" w:space="0" w:color="000000"/>
              <w:bottom w:val="single" w:sz="10.275208" w:space="0" w:color="000000"/>
              <w:left w:val="single" w:sz="15.412816" w:space="0" w:color="383838"/>
              <w:right w:val="single" w:sz="10.275208" w:space="0" w:color="676B6B"/>
            </w:tcBorders>
          </w:tcPr>
          <w:p>
            <w:pPr>
              <w:spacing w:before="0" w:after="0" w:line="254" w:lineRule="exact"/>
              <w:ind w:left="617" w:right="582"/>
              <w:jc w:val="center"/>
              <w:rPr>
                <w:rFonts w:ascii="Arial" w:hAnsi="Arial" w:cs="Arial" w:eastAsia="Arial"/>
                <w:sz w:val="23"/>
                <w:szCs w:val="23"/>
              </w:rPr>
            </w:pPr>
            <w:rPr/>
            <w:r>
              <w:rPr>
                <w:rFonts w:ascii="Arial" w:hAnsi="Arial" w:cs="Arial" w:eastAsia="Arial"/>
                <w:sz w:val="23"/>
                <w:szCs w:val="23"/>
                <w:color w:val="978C95"/>
                <w:spacing w:val="0"/>
                <w:w w:val="53"/>
                <w:i/>
              </w:rPr>
              <w:t>..J</w:t>
            </w:r>
            <w:r>
              <w:rPr>
                <w:rFonts w:ascii="Arial" w:hAnsi="Arial" w:cs="Arial" w:eastAsia="Arial"/>
                <w:sz w:val="23"/>
                <w:szCs w:val="23"/>
                <w:color w:val="000000"/>
                <w:spacing w:val="0"/>
                <w:w w:val="100"/>
              </w:rPr>
            </w:r>
          </w:p>
        </w:tc>
      </w:tr>
      <w:tr>
        <w:trPr>
          <w:trHeight w:val="302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2909" w:type="dxa"/>
            <w:tcBorders>
              <w:top w:val="single" w:sz="10.275208" w:space="0" w:color="000000"/>
              <w:bottom w:val="single" w:sz="5.137608" w:space="0" w:color="000000"/>
              <w:left w:val="single" w:sz="5.137608" w:space="0" w:color="383838"/>
              <w:right w:val="single" w:sz="5.137608" w:space="0" w:color="232323"/>
            </w:tcBorders>
          </w:tcPr>
          <w:p>
            <w:pPr>
              <w:spacing w:before="19" w:after="0" w:line="240" w:lineRule="auto"/>
              <w:ind w:left="32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6"/>
              </w:rPr>
              <w:t>Ma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9"/>
                <w:w w:val="126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4"/>
                <w:w w:val="126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10101"/>
                <w:spacing w:val="0"/>
                <w:w w:val="126"/>
              </w:rPr>
              <w:t>h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10101"/>
                <w:spacing w:val="-23"/>
                <w:w w:val="126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6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6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20"/>
                <w:w w:val="126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3"/>
                <w:w w:val="126"/>
              </w:rPr>
              <w:t>J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1"/>
                <w:w w:val="126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6"/>
              </w:rPr>
              <w:t>urnal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8"/>
                <w:w w:val="126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8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11"/>
                <w:w w:val="129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41C16"/>
                <w:spacing w:val="0"/>
                <w:w w:val="127"/>
              </w:rPr>
              <w:t>p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41C16"/>
                <w:spacing w:val="-16"/>
                <w:w w:val="126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8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10.275208" w:space="0" w:color="000000"/>
              <w:bottom w:val="single" w:sz="5.137608" w:space="0" w:color="000000"/>
              <w:left w:val="single" w:sz="5.137608" w:space="0" w:color="232323"/>
              <w:right w:val="single" w:sz="5.137608" w:space="0" w:color="131313"/>
            </w:tcBorders>
          </w:tcPr>
          <w:p>
            <w:pPr/>
            <w:rPr/>
          </w:p>
        </w:tc>
        <w:tc>
          <w:tcPr>
            <w:tcW w:w="1233" w:type="dxa"/>
            <w:tcBorders>
              <w:top w:val="single" w:sz="10.275208" w:space="0" w:color="000000"/>
              <w:bottom w:val="single" w:sz="5.137608" w:space="0" w:color="000000"/>
              <w:left w:val="single" w:sz="5.137608" w:space="0" w:color="131313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252" w:type="dxa"/>
            <w:tcBorders>
              <w:top w:val="single" w:sz="10.275208" w:space="0" w:color="000000"/>
              <w:bottom w:val="single" w:sz="5.137608" w:space="0" w:color="000000"/>
              <w:left w:val="single" w:sz="15.412816" w:space="0" w:color="383838"/>
              <w:right w:val="single" w:sz="15.412816" w:space="0" w:color="000000"/>
            </w:tcBorders>
          </w:tcPr>
          <w:p>
            <w:pPr/>
            <w:rPr/>
          </w:p>
        </w:tc>
        <w:tc>
          <w:tcPr>
            <w:tcW w:w="1239" w:type="dxa"/>
            <w:tcBorders>
              <w:top w:val="single" w:sz="10.275208" w:space="0" w:color="000000"/>
              <w:bottom w:val="single" w:sz="5.137608" w:space="0" w:color="000000"/>
              <w:left w:val="single" w:sz="15.412816" w:space="0" w:color="000000"/>
              <w:right w:val="single" w:sz="15.412816" w:space="0" w:color="383838"/>
            </w:tcBorders>
          </w:tcPr>
          <w:p>
            <w:pPr/>
            <w:rPr/>
          </w:p>
        </w:tc>
        <w:tc>
          <w:tcPr>
            <w:tcW w:w="1458" w:type="dxa"/>
            <w:tcBorders>
              <w:top w:val="single" w:sz="10.275208" w:space="0" w:color="000000"/>
              <w:bottom w:val="single" w:sz="5.137608" w:space="0" w:color="000000"/>
              <w:left w:val="single" w:sz="15.412816" w:space="0" w:color="383838"/>
              <w:right w:val="single" w:sz="10.275208" w:space="0" w:color="676B6B"/>
            </w:tcBorders>
          </w:tcPr>
          <w:p>
            <w:pPr>
              <w:spacing w:before="0" w:after="0" w:line="242" w:lineRule="exact"/>
              <w:ind w:left="617" w:right="582"/>
              <w:jc w:val="center"/>
              <w:rPr>
                <w:rFonts w:ascii="Arial" w:hAnsi="Arial" w:cs="Arial" w:eastAsia="Arial"/>
                <w:sz w:val="23"/>
                <w:szCs w:val="23"/>
              </w:rPr>
            </w:pPr>
            <w:rPr/>
            <w:r>
              <w:rPr>
                <w:rFonts w:ascii="Arial" w:hAnsi="Arial" w:cs="Arial" w:eastAsia="Arial"/>
                <w:sz w:val="23"/>
                <w:szCs w:val="23"/>
                <w:color w:val="978C95"/>
                <w:spacing w:val="0"/>
                <w:w w:val="53"/>
                <w:i/>
              </w:rPr>
              <w:t>..J</w:t>
            </w:r>
            <w:r>
              <w:rPr>
                <w:rFonts w:ascii="Arial" w:hAnsi="Arial" w:cs="Arial" w:eastAsia="Arial"/>
                <w:sz w:val="23"/>
                <w:szCs w:val="23"/>
                <w:color w:val="000000"/>
                <w:spacing w:val="0"/>
                <w:w w:val="100"/>
              </w:rPr>
            </w:r>
          </w:p>
        </w:tc>
      </w:tr>
      <w:tr>
        <w:trPr>
          <w:trHeight w:val="283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9325" w:type="dxa"/>
            <w:gridSpan w:val="6"/>
            <w:tcBorders>
              <w:top w:val="single" w:sz="5.137608" w:space="0" w:color="000000"/>
              <w:bottom w:val="nil" w:sz="6" w:space="0" w:color="auto"/>
              <w:left w:val="single" w:sz="5.137608" w:space="0" w:color="383838"/>
              <w:right w:val="single" w:sz="10.275208" w:space="0" w:color="676B6B"/>
            </w:tcBorders>
          </w:tcPr>
          <w:p>
            <w:pPr>
              <w:spacing w:before="31" w:after="0" w:line="240" w:lineRule="auto"/>
              <w:ind w:left="32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6"/>
                <w:w w:val="116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6"/>
              </w:rPr>
              <w:t>ec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2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16"/>
              </w:rPr>
              <w:t>mm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9"/>
              </w:rPr>
              <w:t>endati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9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19"/>
              </w:rPr>
              <w:t>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19"/>
                <w:w w:val="119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24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4"/>
              </w:rPr>
              <w:t>hie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4"/>
              </w:rPr>
              <w:t>f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24"/>
                <w:w w:val="124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4"/>
              </w:rPr>
              <w:t>Editors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</w:tr>
      <w:tr>
        <w:trPr>
          <w:trHeight w:val="578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2909" w:type="dxa"/>
            <w:tcBorders>
              <w:top w:val="single" w:sz="20.550424" w:space="0" w:color="000000"/>
              <w:bottom w:val="single" w:sz="5.137608" w:space="0" w:color="000000"/>
              <w:left w:val="single" w:sz="5.137608" w:space="0" w:color="383838"/>
              <w:right w:val="single" w:sz="5.137608" w:space="0" w:color="232323"/>
            </w:tcBorders>
          </w:tcPr>
          <w:p>
            <w:pPr/>
            <w:rPr/>
          </w:p>
        </w:tc>
        <w:tc>
          <w:tcPr>
            <w:tcW w:w="1233" w:type="dxa"/>
            <w:tcBorders>
              <w:top w:val="single" w:sz="20.550424" w:space="0" w:color="000000"/>
              <w:bottom w:val="single" w:sz="5.137608" w:space="0" w:color="000000"/>
              <w:left w:val="single" w:sz="5.137608" w:space="0" w:color="232323"/>
              <w:right w:val="single" w:sz="5.137608" w:space="0" w:color="131313"/>
            </w:tcBorders>
          </w:tcPr>
          <w:p>
            <w:pPr>
              <w:spacing w:before="51" w:after="0" w:line="240" w:lineRule="auto"/>
              <w:ind w:left="143" w:right="133"/>
              <w:jc w:val="center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7"/>
                <w:w w:val="131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8"/>
              </w:rPr>
              <w:t>tro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6"/>
                <w:w w:val="129"/>
              </w:rPr>
              <w:t>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"/>
                <w:w w:val="114"/>
              </w:rPr>
              <w:t>g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6"/>
                <w:w w:val="112"/>
              </w:rPr>
              <w:t>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8"/>
              </w:rPr>
              <w:t>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260" w:right="247"/>
              <w:jc w:val="center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6"/>
                <w:w w:val="126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1"/>
              </w:rPr>
              <w:t>eject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10.275208" w:space="0" w:color="000000"/>
              <w:bottom w:val="single" w:sz="5.137608" w:space="0" w:color="000000"/>
              <w:left w:val="single" w:sz="5.137608" w:space="0" w:color="131313"/>
              <w:right w:val="single" w:sz="15.412816" w:space="0" w:color="3B3B3B"/>
            </w:tcBorders>
          </w:tcPr>
          <w:p>
            <w:pPr>
              <w:spacing w:before="10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308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6"/>
                <w:w w:val="116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0"/>
              </w:rPr>
              <w:t>eje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11"/>
                <w:w w:val="120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42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52" w:type="dxa"/>
            <w:tcBorders>
              <w:top w:val="single" w:sz="10.275208" w:space="0" w:color="000000"/>
              <w:bottom w:val="single" w:sz="5.137608" w:space="0" w:color="000000"/>
              <w:left w:val="single" w:sz="15.412816" w:space="0" w:color="3B3B3B"/>
              <w:right w:val="single" w:sz="10.275208" w:space="0" w:color="000000"/>
            </w:tcBorders>
          </w:tcPr>
          <w:p>
            <w:pPr>
              <w:spacing w:before="64" w:after="0" w:line="240" w:lineRule="auto"/>
              <w:ind w:left="27" w:right="16"/>
              <w:jc w:val="center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1"/>
                <w:w w:val="120"/>
              </w:rPr>
              <w:t>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30"/>
              </w:rPr>
              <w:t>ar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12"/>
                <w:w w:val="131"/>
              </w:rPr>
              <w:t>g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2"/>
              </w:rPr>
              <w:t>inal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9"/>
                <w:w w:val="122"/>
              </w:rPr>
              <w:t>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8"/>
              </w:rPr>
              <w:t>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235" w:right="226"/>
              <w:jc w:val="center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w w:val="114"/>
              </w:rPr>
              <w:t>Acc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7"/>
                <w:w w:val="114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41C16"/>
                <w:spacing w:val="3"/>
                <w:w w:val="123"/>
              </w:rPr>
              <w:t>p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42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9" w:type="dxa"/>
            <w:tcBorders>
              <w:top w:val="single" w:sz="10.275208" w:space="0" w:color="000000"/>
              <w:bottom w:val="single" w:sz="5.137608" w:space="0" w:color="000000"/>
              <w:left w:val="single" w:sz="10.275208" w:space="0" w:color="000000"/>
              <w:right w:val="single" w:sz="15.412816" w:space="0" w:color="3B3B3B"/>
            </w:tcBorders>
          </w:tcPr>
          <w:p>
            <w:pPr>
              <w:spacing w:before="10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270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w w:val="114"/>
              </w:rPr>
              <w:t>Ac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18"/>
                <w:w w:val="114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2"/>
                <w:w w:val="152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30"/>
              </w:rPr>
              <w:t>pt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458" w:type="dxa"/>
            <w:tcBorders>
              <w:top w:val="single" w:sz="10.275208" w:space="0" w:color="000000"/>
              <w:bottom w:val="single" w:sz="5.137608" w:space="0" w:color="000000"/>
              <w:left w:val="single" w:sz="15.412816" w:space="0" w:color="3B3B3B"/>
              <w:right w:val="single" w:sz="10.275208" w:space="0" w:color="676B6B"/>
            </w:tcBorders>
          </w:tcPr>
          <w:p>
            <w:pPr>
              <w:spacing w:before="64" w:after="0" w:line="240" w:lineRule="auto"/>
              <w:ind w:left="295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7"/>
                <w:w w:val="131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26"/>
              </w:rPr>
              <w:t>tron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13"/>
                <w:w w:val="127"/>
              </w:rPr>
              <w:t>g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10101"/>
                <w:spacing w:val="-6"/>
                <w:w w:val="112"/>
              </w:rPr>
              <w:t>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8"/>
              </w:rPr>
              <w:t>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  <w:p>
            <w:pPr>
              <w:spacing w:before="0" w:after="0" w:line="219" w:lineRule="exact"/>
              <w:ind w:left="372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w w:val="114"/>
              </w:rPr>
              <w:t>Ac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32"/>
                <w:w w:val="114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B5B6CA"/>
                <w:spacing w:val="-10"/>
                <w:w w:val="59"/>
              </w:rPr>
              <w:t>.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0"/>
                <w:w w:val="135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30"/>
              </w:rPr>
              <w:t>pt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</w:tr>
      <w:tr>
        <w:trPr>
          <w:trHeight w:val="296" w:hRule="exact"/>
        </w:trPr>
        <w:tc>
          <w:tcPr>
            <w:tcW w:w="5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2909" w:type="dxa"/>
            <w:tcBorders>
              <w:top w:val="single" w:sz="5.137608" w:space="0" w:color="000000"/>
              <w:bottom w:val="single" w:sz="5.137608" w:space="0" w:color="000000"/>
              <w:left w:val="single" w:sz="5.137608" w:space="0" w:color="383838"/>
              <w:right w:val="single" w:sz="5.137608" w:space="0" w:color="232323"/>
            </w:tcBorders>
          </w:tcPr>
          <w:p>
            <w:pPr>
              <w:spacing w:before="31" w:after="0" w:line="240" w:lineRule="auto"/>
              <w:ind w:left="32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6"/>
                <w:w w:val="116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6"/>
              </w:rPr>
              <w:t>ec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2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16"/>
              </w:rPr>
              <w:t>mm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4"/>
                <w:w w:val="118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16"/>
              </w:rPr>
              <w:t>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5"/>
                <w:w w:val="116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5"/>
              </w:rPr>
              <w:t>ati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6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05"/>
              </w:rPr>
              <w:t>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233" w:type="dxa"/>
            <w:tcBorders>
              <w:top w:val="single" w:sz="5.137608" w:space="0" w:color="000000"/>
              <w:bottom w:val="single" w:sz="5.137608" w:space="0" w:color="000000"/>
              <w:left w:val="single" w:sz="5.137608" w:space="0" w:color="232323"/>
              <w:right w:val="single" w:sz="5.137608" w:space="0" w:color="131313"/>
            </w:tcBorders>
          </w:tcPr>
          <w:p>
            <w:pPr/>
            <w:rPr/>
          </w:p>
        </w:tc>
        <w:tc>
          <w:tcPr>
            <w:tcW w:w="1233" w:type="dxa"/>
            <w:tcBorders>
              <w:top w:val="single" w:sz="5.137608" w:space="0" w:color="000000"/>
              <w:bottom w:val="single" w:sz="5.137608" w:space="0" w:color="000000"/>
              <w:left w:val="single" w:sz="5.137608" w:space="0" w:color="131313"/>
              <w:right w:val="single" w:sz="15.412816" w:space="0" w:color="3B3B3B"/>
            </w:tcBorders>
          </w:tcPr>
          <w:p>
            <w:pPr/>
            <w:rPr/>
          </w:p>
        </w:tc>
        <w:tc>
          <w:tcPr>
            <w:tcW w:w="1252" w:type="dxa"/>
            <w:tcBorders>
              <w:top w:val="single" w:sz="5.137608" w:space="0" w:color="000000"/>
              <w:bottom w:val="single" w:sz="5.137608" w:space="0" w:color="000000"/>
              <w:left w:val="single" w:sz="15.412816" w:space="0" w:color="3B3B3B"/>
              <w:right w:val="single" w:sz="10.275208" w:space="0" w:color="000000"/>
            </w:tcBorders>
          </w:tcPr>
          <w:p>
            <w:pPr/>
            <w:rPr/>
          </w:p>
        </w:tc>
        <w:tc>
          <w:tcPr>
            <w:tcW w:w="1239" w:type="dxa"/>
            <w:tcBorders>
              <w:top w:val="single" w:sz="5.137608" w:space="0" w:color="000000"/>
              <w:bottom w:val="single" w:sz="5.137608" w:space="0" w:color="000000"/>
              <w:left w:val="single" w:sz="10.275208" w:space="0" w:color="000000"/>
              <w:right w:val="single" w:sz="15.412816" w:space="0" w:color="3B3B3B"/>
            </w:tcBorders>
          </w:tcPr>
          <w:p>
            <w:pPr/>
            <w:rPr/>
          </w:p>
        </w:tc>
        <w:tc>
          <w:tcPr>
            <w:tcW w:w="1458" w:type="dxa"/>
            <w:tcBorders>
              <w:top w:val="single" w:sz="5.137608" w:space="0" w:color="000000"/>
              <w:bottom w:val="single" w:sz="5.137608" w:space="0" w:color="000000"/>
              <w:left w:val="single" w:sz="15.412816" w:space="0" w:color="3B3B3B"/>
              <w:right w:val="single" w:sz="10.275208" w:space="0" w:color="676B6B"/>
            </w:tcBorders>
          </w:tcPr>
          <w:p>
            <w:pPr>
              <w:spacing w:before="0" w:after="0" w:line="254" w:lineRule="exact"/>
              <w:ind w:left="617" w:right="582"/>
              <w:jc w:val="center"/>
              <w:rPr>
                <w:rFonts w:ascii="Arial" w:hAnsi="Arial" w:cs="Arial" w:eastAsia="Arial"/>
                <w:sz w:val="23"/>
                <w:szCs w:val="23"/>
              </w:rPr>
            </w:pPr>
            <w:rPr/>
            <w:r>
              <w:rPr>
                <w:rFonts w:ascii="Arial" w:hAnsi="Arial" w:cs="Arial" w:eastAsia="Arial"/>
                <w:sz w:val="23"/>
                <w:szCs w:val="23"/>
                <w:color w:val="978C95"/>
                <w:spacing w:val="0"/>
                <w:w w:val="53"/>
                <w:i/>
              </w:rPr>
              <w:t>..J</w:t>
            </w:r>
            <w:r>
              <w:rPr>
                <w:rFonts w:ascii="Arial" w:hAnsi="Arial" w:cs="Arial" w:eastAsia="Arial"/>
                <w:sz w:val="23"/>
                <w:szCs w:val="23"/>
                <w:color w:val="000000"/>
                <w:spacing w:val="0"/>
                <w:w w:val="100"/>
              </w:rPr>
            </w:r>
          </w:p>
        </w:tc>
      </w:tr>
      <w:tr>
        <w:trPr>
          <w:trHeight w:val="1819" w:hRule="exact"/>
        </w:trPr>
        <w:tc>
          <w:tcPr>
            <w:tcW w:w="51" w:type="dxa"/>
            <w:tcBorders>
              <w:top w:val="nil" w:sz="6" w:space="0" w:color="auto"/>
              <w:bottom w:val="single" w:sz="20.550424" w:space="0" w:color="233844"/>
              <w:left w:val="nil" w:sz="6" w:space="0" w:color="auto"/>
              <w:right w:val="single" w:sz="5.137608" w:space="0" w:color="383838"/>
            </w:tcBorders>
          </w:tcPr>
          <w:p>
            <w:pPr/>
            <w:rPr/>
          </w:p>
        </w:tc>
        <w:tc>
          <w:tcPr>
            <w:tcW w:w="9325" w:type="dxa"/>
            <w:gridSpan w:val="6"/>
            <w:tcBorders>
              <w:top w:val="single" w:sz="5.137608" w:space="0" w:color="000000"/>
              <w:bottom w:val="single" w:sz="20.550424" w:space="0" w:color="233844"/>
              <w:left w:val="single" w:sz="5.137608" w:space="0" w:color="383838"/>
              <w:right w:val="single" w:sz="10.275208" w:space="0" w:color="676B6B"/>
            </w:tcBorders>
          </w:tcPr>
          <w:p>
            <w:pPr>
              <w:spacing w:before="7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8" w:lineRule="auto"/>
              <w:ind w:left="19" w:right="-29"/>
              <w:jc w:val="both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-7"/>
                <w:w w:val="125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5"/>
              </w:rPr>
              <w:t>evi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11"/>
                <w:w w:val="125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25"/>
              </w:rPr>
              <w:t>w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7"/>
                <w:w w:val="125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7"/>
                <w:w w:val="125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25"/>
              </w:rPr>
              <w:t>om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5"/>
                <w:w w:val="125"/>
              </w:rPr>
              <w:t>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15"/>
                <w:w w:val="125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13"/>
                <w:w w:val="125"/>
              </w:rPr>
              <w:t>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25"/>
              </w:rPr>
              <w:t>ts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11"/>
                <w:w w:val="125"/>
              </w:rPr>
              <w:t>:</w:t>
            </w:r>
            <w:r>
              <w:rPr>
                <w:rFonts w:ascii="Arial" w:hAnsi="Arial" w:cs="Arial" w:eastAsia="Arial"/>
                <w:sz w:val="20"/>
                <w:szCs w:val="20"/>
                <w:color w:val="5D5964"/>
                <w:spacing w:val="0"/>
                <w:w w:val="125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color w:val="5D5964"/>
                <w:spacing w:val="0"/>
                <w:w w:val="125"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color w:val="5D5964"/>
                <w:spacing w:val="-1"/>
                <w:w w:val="125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tlu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-20"/>
                <w:w w:val="118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8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8"/>
              </w:rPr>
              <w:t>udy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5"/>
                <w:w w:val="118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8"/>
              </w:rPr>
              <w:t>clearl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8"/>
              </w:rPr>
              <w:t>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25"/>
                <w:w w:val="118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8"/>
              </w:rPr>
              <w:t>showe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8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21"/>
                <w:w w:val="118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that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wit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appropriate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1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mixe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6"/>
              </w:rPr>
              <w:t>de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8"/>
                <w:w w:val="117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4"/>
                <w:w w:val="85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gn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an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0"/>
              </w:rPr>
              <w:t>techniques,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suc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2"/>
              </w:rPr>
              <w:t>agricultural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7"/>
                <w:w w:val="112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2"/>
              </w:rPr>
              <w:t>residue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2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3"/>
                <w:w w:val="112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ca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use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4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4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dev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9"/>
                <w:w w:val="113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1"/>
                <w:w w:val="113"/>
              </w:rPr>
              <w:t>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op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5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engine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4"/>
                <w:w w:val="113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21"/>
                <w:w w:val="113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in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1"/>
                <w:w w:val="113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3"/>
              </w:rPr>
              <w:t>u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12"/>
                <w:w w:val="113"/>
              </w:rPr>
              <w:t>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atin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g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53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material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that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contribute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8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to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thermal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42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effi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9"/>
                <w:w w:val="111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-1"/>
                <w:w w:val="111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ency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,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2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increas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7"/>
                <w:w w:val="111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1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46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huma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49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comf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"/>
                <w:w w:val="111"/>
              </w:rPr>
              <w:t>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1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11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51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0"/>
                <w:w w:val="100"/>
              </w:rPr>
              <w:t>w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-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5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tl10ut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us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conventional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heatin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g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4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an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2"/>
              </w:rPr>
              <w:t>cooling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2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device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3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3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2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ike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ai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0"/>
                <w:w w:val="113"/>
              </w:rPr>
              <w:t>conditionin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0"/>
                <w:w w:val="113"/>
              </w:rPr>
              <w:t>g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4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2"/>
              </w:rPr>
              <w:t>syste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3"/>
                <w:w w:val="112"/>
              </w:rPr>
              <w:t>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978C95"/>
                <w:spacing w:val="0"/>
                <w:w w:val="176"/>
              </w:rPr>
              <w:t>,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978C95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an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lo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w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ris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k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environmental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4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poUution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.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12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Thermal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38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conductivity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an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5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thermal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21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resistivit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1"/>
              </w:rPr>
              <w:t>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11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0"/>
                <w:w w:val="100"/>
              </w:rPr>
              <w:t>value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0"/>
                <w:w w:val="100"/>
              </w:rPr>
              <w:t>were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26E77"/>
                <w:spacing w:val="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5"/>
              </w:rPr>
              <w:t>developed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15"/>
              </w:rPr>
              <w:t>.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21"/>
                <w:w w:val="115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15"/>
              </w:rPr>
              <w:t>Ana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-8"/>
                <w:w w:val="115"/>
              </w:rPr>
              <w:t>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3"/>
                <w:w w:val="115"/>
              </w:rPr>
              <w:t>y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0"/>
                <w:w w:val="115"/>
              </w:rPr>
              <w:t>tical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A34"/>
                <w:spacing w:val="34"/>
                <w:w w:val="115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4"/>
                <w:w w:val="147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3F3D48"/>
                <w:spacing w:val="0"/>
                <w:w w:val="142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0"/>
                <w:w w:val="115"/>
              </w:rPr>
              <w:t>u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D1A23"/>
                <w:spacing w:val="11"/>
                <w:w w:val="115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0"/>
                <w:w w:val="124"/>
              </w:rPr>
              <w:t>y.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964"/>
                <w:spacing w:val="-3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2124"/>
                <w:spacing w:val="0"/>
                <w:w w:val="127"/>
              </w:rPr>
              <w:t>Pape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2124"/>
                <w:spacing w:val="0"/>
                <w:w w:val="127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2124"/>
                <w:spacing w:val="36"/>
                <w:w w:val="127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363A"/>
                <w:spacing w:val="0"/>
                <w:w w:val="127"/>
              </w:rPr>
              <w:t>Accepte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363A"/>
                <w:spacing w:val="0"/>
                <w:w w:val="127"/>
              </w:rPr>
              <w:t>d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363A"/>
                <w:spacing w:val="-27"/>
                <w:w w:val="127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2124"/>
                <w:spacing w:val="0"/>
                <w:w w:val="127"/>
              </w:rPr>
              <w:t>For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2124"/>
                <w:spacing w:val="34"/>
                <w:w w:val="127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2124"/>
                <w:spacing w:val="0"/>
                <w:w w:val="127"/>
              </w:rPr>
              <w:t>Publication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  <w:p>
            <w:pPr>
              <w:spacing w:before="19" w:after="0" w:line="240" w:lineRule="auto"/>
              <w:ind w:left="19" w:right="8093"/>
              <w:jc w:val="both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0F0F"/>
                <w:spacing w:val="0"/>
                <w:w w:val="136"/>
              </w:rPr>
              <w:t>In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0F0F"/>
                <w:spacing w:val="-10"/>
                <w:w w:val="136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0F0F"/>
                <w:spacing w:val="0"/>
                <w:w w:val="139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0F0F"/>
                <w:spacing w:val="2"/>
                <w:w w:val="139"/>
              </w:rPr>
              <w:t>J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4B4F"/>
                <w:spacing w:val="-4"/>
                <w:w w:val="139"/>
              </w:rPr>
              <w:t>C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0F0F"/>
                <w:spacing w:val="0"/>
                <w:w w:val="136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FF363A"/>
                <w:spacing w:val="0"/>
                <w:w w:val="129"/>
              </w:rPr>
              <w:t>ET.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</w:tr>
    </w:tbl>
    <w:p>
      <w:pPr>
        <w:jc w:val="both"/>
        <w:spacing w:after="0"/>
        <w:sectPr>
          <w:pgMar w:header="0" w:footer="800" w:top="1340" w:bottom="1180" w:left="1360" w:right="920"/>
          <w:pgSz w:w="11920" w:h="16840"/>
        </w:sectPr>
      </w:pPr>
      <w:rPr/>
    </w:p>
    <w:p>
      <w:pPr>
        <w:spacing w:before="83" w:after="0" w:line="248" w:lineRule="exact"/>
        <w:ind w:left="133" w:right="113"/>
        <w:jc w:val="center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8"/>
        </w:rPr>
        <w:t>INTERNATIONAL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-8"/>
          <w:w w:val="118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8"/>
        </w:rPr>
        <w:t>.JOURNAL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-27"/>
          <w:w w:val="118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8"/>
        </w:rPr>
        <w:t>OF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12"/>
          <w:w w:val="118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8"/>
        </w:rPr>
        <w:t>CIVIL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33"/>
          <w:w w:val="118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8"/>
        </w:rPr>
        <w:t>ENGINEERIN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8"/>
        </w:rPr>
        <w:t>G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32"/>
          <w:w w:val="118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8"/>
        </w:rPr>
        <w:t>AND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-24"/>
          <w:w w:val="118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21"/>
        </w:rPr>
        <w:t>TECHNOLOGY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21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9"/>
        </w:rPr>
        <w:t>(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8"/>
        </w:rPr>
        <w:t>I.JCIET</w:t>
      </w:r>
      <w:r>
        <w:rPr>
          <w:rFonts w:ascii="Times New Roman" w:hAnsi="Times New Roman" w:cs="Times New Roman" w:eastAsia="Times New Roman"/>
          <w:sz w:val="22"/>
          <w:szCs w:val="22"/>
          <w:color w:val="2ABC72"/>
          <w:spacing w:val="0"/>
          <w:w w:val="119"/>
        </w:rPr>
        <w:t>)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8" w:after="0" w:line="240" w:lineRule="auto"/>
        <w:ind w:left="2831" w:right="2802"/>
        <w:jc w:val="center"/>
        <w:rPr>
          <w:rFonts w:ascii="Times New Roman" w:hAnsi="Times New Roman" w:cs="Times New Roman" w:eastAsia="Times New Roman"/>
          <w:sz w:val="23"/>
          <w:szCs w:val="23"/>
        </w:rPr>
      </w:pPr>
      <w:rPr/>
      <w:hyperlink r:id="rId152">
        <w:r>
          <w:rPr>
            <w:rFonts w:ascii="Arial" w:hAnsi="Arial" w:cs="Arial" w:eastAsia="Arial"/>
            <w:sz w:val="21"/>
            <w:szCs w:val="21"/>
            <w:color w:val="5959FF"/>
            <w:w w:val="129"/>
          </w:rPr>
          <w:t>ww</w:t>
        </w:r>
        <w:r>
          <w:rPr>
            <w:rFonts w:ascii="Arial" w:hAnsi="Arial" w:cs="Arial" w:eastAsia="Arial"/>
            <w:sz w:val="21"/>
            <w:szCs w:val="21"/>
            <w:color w:val="5959FF"/>
            <w:spacing w:val="-7"/>
            <w:w w:val="129"/>
          </w:rPr>
          <w:t>w</w:t>
        </w:r>
        <w:r>
          <w:rPr>
            <w:rFonts w:ascii="Times New Roman" w:hAnsi="Times New Roman" w:cs="Times New Roman" w:eastAsia="Times New Roman"/>
            <w:sz w:val="23"/>
            <w:szCs w:val="23"/>
            <w:color w:val="3F34FF"/>
            <w:spacing w:val="0"/>
            <w:w w:val="125"/>
          </w:rPr>
          <w:t>.</w:t>
        </w:r>
        <w:r>
          <w:rPr>
            <w:rFonts w:ascii="Times New Roman" w:hAnsi="Times New Roman" w:cs="Times New Roman" w:eastAsia="Times New Roman"/>
            <w:sz w:val="23"/>
            <w:szCs w:val="23"/>
            <w:color w:val="3F34FF"/>
            <w:spacing w:val="-3"/>
            <w:w w:val="124"/>
          </w:rPr>
          <w:t>i</w:t>
        </w:r>
        <w:r>
          <w:rPr>
            <w:rFonts w:ascii="Times New Roman" w:hAnsi="Times New Roman" w:cs="Times New Roman" w:eastAsia="Times New Roman"/>
            <w:sz w:val="23"/>
            <w:szCs w:val="23"/>
            <w:color w:val="5959FF"/>
            <w:spacing w:val="0"/>
            <w:w w:val="118"/>
          </w:rPr>
          <w:t>aem</w:t>
        </w:r>
        <w:r>
          <w:rPr>
            <w:rFonts w:ascii="Times New Roman" w:hAnsi="Times New Roman" w:cs="Times New Roman" w:eastAsia="Times New Roman"/>
            <w:sz w:val="23"/>
            <w:szCs w:val="23"/>
            <w:color w:val="5959FF"/>
            <w:spacing w:val="-14"/>
            <w:w w:val="118"/>
          </w:rPr>
          <w:t>e</w:t>
        </w:r>
        <w:r>
          <w:rPr>
            <w:rFonts w:ascii="Times New Roman" w:hAnsi="Times New Roman" w:cs="Times New Roman" w:eastAsia="Times New Roman"/>
            <w:sz w:val="23"/>
            <w:szCs w:val="23"/>
            <w:color w:val="3F34FF"/>
            <w:spacing w:val="-16"/>
            <w:w w:val="150"/>
          </w:rPr>
          <w:t>.</w:t>
        </w:r>
        <w:r>
          <w:rPr>
            <w:rFonts w:ascii="Times New Roman" w:hAnsi="Times New Roman" w:cs="Times New Roman" w:eastAsia="Times New Roman"/>
            <w:sz w:val="23"/>
            <w:szCs w:val="23"/>
            <w:color w:val="5959FF"/>
            <w:spacing w:val="0"/>
            <w:w w:val="118"/>
          </w:rPr>
          <w:t>com/i</w:t>
        </w:r>
        <w:r>
          <w:rPr>
            <w:rFonts w:ascii="Times New Roman" w:hAnsi="Times New Roman" w:cs="Times New Roman" w:eastAsia="Times New Roman"/>
            <w:sz w:val="23"/>
            <w:szCs w:val="23"/>
            <w:color w:val="5959FF"/>
            <w:spacing w:val="-35"/>
            <w:w w:val="100"/>
          </w:rPr>
          <w:t> </w:t>
        </w:r>
      </w:hyperlink>
      <w:r>
        <w:rPr>
          <w:rFonts w:ascii="Times New Roman" w:hAnsi="Times New Roman" w:cs="Times New Roman" w:eastAsia="Times New Roman"/>
          <w:sz w:val="23"/>
          <w:szCs w:val="23"/>
          <w:color w:val="3F34FF"/>
          <w:spacing w:val="-2"/>
          <w:w w:val="78"/>
        </w:rPr>
        <w:t>j</w:t>
      </w:r>
      <w:r>
        <w:rPr>
          <w:rFonts w:ascii="Times New Roman" w:hAnsi="Times New Roman" w:cs="Times New Roman" w:eastAsia="Times New Roman"/>
          <w:sz w:val="23"/>
          <w:szCs w:val="23"/>
          <w:color w:val="5959FF"/>
          <w:spacing w:val="0"/>
          <w:w w:val="122"/>
        </w:rPr>
        <w:t>cie</w:t>
      </w:r>
      <w:r>
        <w:rPr>
          <w:rFonts w:ascii="Times New Roman" w:hAnsi="Times New Roman" w:cs="Times New Roman" w:eastAsia="Times New Roman"/>
          <w:sz w:val="23"/>
          <w:szCs w:val="23"/>
          <w:color w:val="7775FF"/>
          <w:spacing w:val="0"/>
          <w:w w:val="117"/>
        </w:rPr>
        <w:t>t</w:t>
      </w:r>
      <w:r>
        <w:rPr>
          <w:rFonts w:ascii="Times New Roman" w:hAnsi="Times New Roman" w:cs="Times New Roman" w:eastAsia="Times New Roman"/>
          <w:sz w:val="23"/>
          <w:szCs w:val="23"/>
          <w:color w:val="7775FF"/>
          <w:spacing w:val="-6"/>
          <w:w w:val="117"/>
        </w:rPr>
        <w:t>/</w:t>
      </w:r>
      <w:r>
        <w:rPr>
          <w:rFonts w:ascii="Times New Roman" w:hAnsi="Times New Roman" w:cs="Times New Roman" w:eastAsia="Times New Roman"/>
          <w:sz w:val="23"/>
          <w:szCs w:val="23"/>
          <w:color w:val="4B46FF"/>
          <w:spacing w:val="0"/>
          <w:w w:val="117"/>
        </w:rPr>
        <w:t>index.asp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2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48" w:right="1028"/>
        <w:jc w:val="center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Jour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6"/>
          <w:w w:val="122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11"/>
          <w:w w:val="122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8"/>
          <w:w w:val="12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09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7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8"/>
          <w:w w:val="117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17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2"/>
          <w:w w:val="117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7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2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7"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5"/>
          <w:w w:val="117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12"/>
          <w:w w:val="117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7"/>
        </w:rPr>
        <w:t>to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7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2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2"/>
          <w:w w:val="115"/>
        </w:rPr>
        <w:t>(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05"/>
        </w:rPr>
        <w:t>20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6"/>
          <w:w w:val="105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19"/>
        </w:rPr>
        <w:t>9)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18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2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2"/>
          <w:w w:val="112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12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13"/>
          <w:w w:val="112"/>
        </w:rPr>
        <w:t>7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2"/>
        </w:rPr>
        <w:t>810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1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12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4"/>
          <w:w w:val="112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1"/>
          <w:w w:val="112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4"/>
          <w:w w:val="112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2"/>
        </w:rPr>
        <w:t>ulate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8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3"/>
          <w:w w:val="100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FF7075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FF7075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23"/>
        </w:rPr>
        <w:t>CI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10"/>
          <w:w w:val="123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23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11"/>
          <w:w w:val="12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09"/>
        </w:rPr>
        <w:t>(ww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16"/>
          <w:w w:val="109"/>
        </w:rPr>
        <w:t>w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49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0"/>
          <w:w w:val="148"/>
        </w:rPr>
        <w:t>j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13"/>
          <w:w w:val="11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8"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4"/>
          <w:w w:val="117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2"/>
          <w:w w:val="114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5"/>
        </w:rPr>
        <w:t>tor.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8"/>
          <w:w w:val="115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2"/>
          <w:w w:val="115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6"/>
          <w:w w:val="105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15"/>
        </w:rPr>
        <w:t>)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5" w:after="0" w:line="240" w:lineRule="auto"/>
        <w:ind w:left="140" w:right="77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E67E2A"/>
          <w:spacing w:val="0"/>
          <w:w w:val="119"/>
        </w:rPr>
        <w:t>ISSN</w:t>
      </w:r>
      <w:r>
        <w:rPr>
          <w:rFonts w:ascii="Times New Roman" w:hAnsi="Times New Roman" w:cs="Times New Roman" w:eastAsia="Times New Roman"/>
          <w:sz w:val="20"/>
          <w:szCs w:val="20"/>
          <w:color w:val="E67E2A"/>
          <w:spacing w:val="8"/>
          <w:w w:val="11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E67E2A"/>
          <w:spacing w:val="0"/>
          <w:w w:val="108"/>
        </w:rPr>
        <w:t>P•·in</w:t>
      </w:r>
      <w:r>
        <w:rPr>
          <w:rFonts w:ascii="Times New Roman" w:hAnsi="Times New Roman" w:cs="Times New Roman" w:eastAsia="Times New Roman"/>
          <w:sz w:val="20"/>
          <w:szCs w:val="20"/>
          <w:color w:val="E67E2A"/>
          <w:spacing w:val="-4"/>
          <w:w w:val="108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70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5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1"/>
          <w:w w:val="125"/>
        </w:rPr>
        <w:t>9</w:t>
      </w:r>
      <w:r>
        <w:rPr>
          <w:rFonts w:ascii="Times New Roman" w:hAnsi="Times New Roman" w:cs="Times New Roman" w:eastAsia="Times New Roman"/>
          <w:sz w:val="20"/>
          <w:szCs w:val="20"/>
          <w:color w:val="777583"/>
          <w:spacing w:val="0"/>
          <w:w w:val="125"/>
        </w:rPr>
        <w:t>76</w:t>
      </w:r>
      <w:r>
        <w:rPr>
          <w:rFonts w:ascii="Times New Roman" w:hAnsi="Times New Roman" w:cs="Times New Roman" w:eastAsia="Times New Roman"/>
          <w:sz w:val="20"/>
          <w:szCs w:val="20"/>
          <w:color w:val="777583"/>
          <w:spacing w:val="-20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47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9"/>
        </w:rPr>
        <w:t>6308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9"/>
        </w:rPr>
        <w:t>                                                                    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42"/>
          <w:w w:val="11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E67E2A"/>
          <w:spacing w:val="0"/>
          <w:w w:val="119"/>
        </w:rPr>
        <w:t>ISSN</w:t>
      </w:r>
      <w:r>
        <w:rPr>
          <w:rFonts w:ascii="Times New Roman" w:hAnsi="Times New Roman" w:cs="Times New Roman" w:eastAsia="Times New Roman"/>
          <w:sz w:val="20"/>
          <w:szCs w:val="20"/>
          <w:color w:val="E67E2A"/>
          <w:spacing w:val="-16"/>
          <w:w w:val="11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E67E2A"/>
          <w:spacing w:val="0"/>
          <w:w w:val="125"/>
        </w:rPr>
        <w:t>Onlin</w:t>
      </w:r>
      <w:r>
        <w:rPr>
          <w:rFonts w:ascii="Times New Roman" w:hAnsi="Times New Roman" w:cs="Times New Roman" w:eastAsia="Times New Roman"/>
          <w:sz w:val="20"/>
          <w:szCs w:val="20"/>
          <w:color w:val="E67E2A"/>
          <w:spacing w:val="-14"/>
          <w:w w:val="125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70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</w:rPr>
        <w:t>0976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8"/>
          <w:w w:val="11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20"/>
        </w:rPr>
        <w:t>6316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14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2234" w:right="2204"/>
        <w:jc w:val="center"/>
        <w:rPr>
          <w:rFonts w:ascii="Times New Roman" w:hAnsi="Times New Roman" w:cs="Times New Roman" w:eastAsia="Times New Roman"/>
          <w:sz w:val="25"/>
          <w:szCs w:val="25"/>
        </w:rPr>
      </w:pPr>
      <w:rPr/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0"/>
          <w:w w:val="120"/>
        </w:rPr>
        <w:t>Official</w:t>
      </w:r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-19"/>
          <w:w w:val="12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0"/>
          <w:w w:val="120"/>
        </w:rPr>
        <w:t>Acceptance</w:t>
      </w:r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3"/>
          <w:w w:val="12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0"/>
          <w:w w:val="128"/>
        </w:rPr>
        <w:t>Researc</w:t>
      </w:r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0"/>
          <w:w w:val="128"/>
        </w:rPr>
        <w:t>h</w:t>
      </w:r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-40"/>
          <w:w w:val="128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8048AC"/>
          <w:spacing w:val="0"/>
          <w:w w:val="128"/>
        </w:rPr>
        <w:t>Paper</w:t>
      </w:r>
      <w:r>
        <w:rPr>
          <w:rFonts w:ascii="Times New Roman" w:hAnsi="Times New Roman" w:cs="Times New Roman" w:eastAsia="Times New Roman"/>
          <w:sz w:val="25"/>
          <w:szCs w:val="25"/>
          <w:color w:val="000000"/>
          <w:spacing w:val="0"/>
          <w:w w:val="100"/>
        </w:rPr>
      </w:r>
    </w:p>
    <w:p>
      <w:pPr>
        <w:spacing w:before="8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8" w:right="565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3"/>
          <w:w w:val="133"/>
          <w:position w:val="1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"/>
          <w:w w:val="133"/>
          <w:position w:val="1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5"/>
          <w:w w:val="133"/>
          <w:position w:val="1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4"/>
          <w:w w:val="133"/>
          <w:position w:val="1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3"/>
          <w:position w:val="1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4"/>
          <w:w w:val="133"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  <w:position w:val="1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3"/>
          <w:w w:val="125"/>
          <w:position w:val="1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422A2A"/>
          <w:spacing w:val="0"/>
          <w:w w:val="170"/>
          <w:position w:val="1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422A2A"/>
          <w:spacing w:val="-5"/>
          <w:w w:val="100"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6"/>
          <w:position w:val="1"/>
        </w:rPr>
        <w:t>UCIE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36"/>
          <w:w w:val="116"/>
          <w:position w:val="1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777583"/>
          <w:spacing w:val="0"/>
          <w:w w:val="168"/>
          <w:position w:val="1"/>
        </w:rPr>
        <w:t>!</w:t>
      </w:r>
      <w:r>
        <w:rPr>
          <w:rFonts w:ascii="Times New Roman" w:hAnsi="Times New Roman" w:cs="Times New Roman" w:eastAsia="Times New Roman"/>
          <w:sz w:val="20"/>
          <w:szCs w:val="20"/>
          <w:color w:val="777583"/>
          <w:spacing w:val="-10"/>
          <w:w w:val="167"/>
          <w:position w:val="1"/>
        </w:rPr>
        <w:t>l</w:t>
      </w:r>
      <w:r>
        <w:rPr>
          <w:rFonts w:ascii="Arial" w:hAnsi="Arial" w:cs="Arial" w:eastAsia="Arial"/>
          <w:sz w:val="19"/>
          <w:szCs w:val="19"/>
          <w:color w:val="56525D"/>
          <w:spacing w:val="-23"/>
          <w:w w:val="119"/>
          <w:i/>
          <w:position w:val="1"/>
        </w:rPr>
        <w:t>0</w:t>
      </w:r>
      <w:r>
        <w:rPr>
          <w:rFonts w:ascii="Arial" w:hAnsi="Arial" w:cs="Arial" w:eastAsia="Arial"/>
          <w:sz w:val="19"/>
          <w:szCs w:val="19"/>
          <w:color w:val="A3A3B5"/>
          <w:spacing w:val="-39"/>
          <w:w w:val="118"/>
          <w:i/>
          <w:position w:val="1"/>
        </w:rPr>
        <w:t>1</w:t>
      </w:r>
      <w:r>
        <w:rPr>
          <w:rFonts w:ascii="Arial" w:hAnsi="Arial" w:cs="Arial" w:eastAsia="Arial"/>
          <w:sz w:val="19"/>
          <w:szCs w:val="19"/>
          <w:color w:val="67626D"/>
          <w:spacing w:val="0"/>
          <w:w w:val="103"/>
          <w:i/>
          <w:position w:val="1"/>
        </w:rPr>
        <w:t>05120</w:t>
      </w:r>
      <w:r>
        <w:rPr>
          <w:rFonts w:ascii="Arial" w:hAnsi="Arial" w:cs="Arial" w:eastAsia="Arial"/>
          <w:sz w:val="19"/>
          <w:szCs w:val="19"/>
          <w:color w:val="67626D"/>
          <w:spacing w:val="-39"/>
          <w:w w:val="100"/>
          <w:i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  <w:position w:val="1"/>
        </w:rPr>
        <w:t>19/UCIE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1"/>
          <w:w w:val="119"/>
          <w:position w:val="1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777583"/>
          <w:spacing w:val="-15"/>
          <w:w w:val="119"/>
          <w:position w:val="1"/>
        </w:rPr>
        <w:t>_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  <w:position w:val="1"/>
        </w:rPr>
        <w:t>4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4"/>
          <w:w w:val="119"/>
          <w:position w:val="1"/>
        </w:rPr>
        <w:t>3</w:t>
      </w:r>
      <w:r>
        <w:rPr>
          <w:rFonts w:ascii="Times New Roman" w:hAnsi="Times New Roman" w:cs="Times New Roman" w:eastAsia="Times New Roman"/>
          <w:sz w:val="20"/>
          <w:szCs w:val="20"/>
          <w:color w:val="777583"/>
          <w:spacing w:val="-13"/>
          <w:w w:val="119"/>
          <w:position w:val="1"/>
        </w:rPr>
        <w:t>7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  <w:position w:val="1"/>
        </w:rPr>
        <w:t>97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  <w:position w:val="1"/>
        </w:rPr>
        <w:t>                                      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25"/>
          <w:w w:val="119"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4"/>
          <w:w w:val="112"/>
          <w:position w:val="0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8"/>
          <w:w w:val="136"/>
          <w:position w:val="0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7"/>
          <w:w w:val="137"/>
          <w:position w:val="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4"/>
          <w:w w:val="130"/>
          <w:position w:val="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8"/>
          <w:w w:val="227"/>
          <w:position w:val="0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24"/>
          <w:position w:val="0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-16"/>
          <w:w w:val="124"/>
          <w:position w:val="0"/>
        </w:rPr>
        <w:t>5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4"/>
          <w:w w:val="123"/>
          <w:position w:val="0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8"/>
          <w:position w:val="0"/>
        </w:rPr>
        <w:t>Jun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8"/>
          <w:w w:val="117"/>
          <w:position w:val="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9"/>
          <w:w w:val="147"/>
          <w:position w:val="0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8"/>
          <w:position w:val="0"/>
        </w:rPr>
        <w:t>20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33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1"/>
          <w:position w:val="0"/>
        </w:rPr>
        <w:t>19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  <w:position w:val="0"/>
        </w:rPr>
      </w:r>
    </w:p>
    <w:p>
      <w:pPr>
        <w:spacing w:before="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28" w:right="4631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0"/>
          <w:w w:val="120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20"/>
        </w:rPr>
        <w:t>ea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20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-1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00"/>
        </w:rPr>
        <w:t>je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"/>
          <w:w w:val="112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"/>
          <w:w w:val="130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4"/>
          <w:w w:val="115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9"/>
          <w:w w:val="113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8"/>
          <w:w w:val="136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7"/>
          <w:w w:val="149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4"/>
          <w:w w:val="136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9"/>
          <w:w w:val="126"/>
        </w:rPr>
        <w:t>V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6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1"/>
          <w:w w:val="12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6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3"/>
          <w:w w:val="12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6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"/>
          <w:w w:val="12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1"/>
          <w:w w:val="126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6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3"/>
          <w:w w:val="126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6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1"/>
          <w:w w:val="126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4"/>
          <w:w w:val="126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6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6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0"/>
          <w:w w:val="12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6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12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35" w:lineRule="auto"/>
        <w:ind w:left="128" w:right="63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3"/>
        </w:rPr>
        <w:t>would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3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29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like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D4869"/>
          <w:spacing w:val="-9"/>
          <w:w w:val="124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24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24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1"/>
          <w:w w:val="12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4"/>
        </w:rPr>
        <w:t>inform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5"/>
          <w:w w:val="12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you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your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</w:rPr>
        <w:t>paper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55"/>
          <w:w w:val="11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titled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  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6"/>
          <w:w w:val="178"/>
        </w:rPr>
        <w:t>"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7"/>
          <w:w w:val="131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1"/>
          <w:w w:val="112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15"/>
          <w:w w:val="147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3"/>
          <w:w w:val="141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25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24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1"/>
          <w:w w:val="123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3"/>
          <w:w w:val="119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1"/>
          <w:w w:val="121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1"/>
          <w:w w:val="149"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22"/>
        </w:rPr>
        <w:t>OR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5"/>
          <w:w w:val="123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3"/>
        </w:rPr>
        <w:t>ANCE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0"/>
        </w:rPr>
        <w:t>MEA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7"/>
          <w:w w:val="12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7"/>
          <w:w w:val="120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0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5"/>
          <w:w w:val="12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20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11"/>
          <w:w w:val="12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5"/>
          <w:w w:val="12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2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2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48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00"/>
        </w:rPr>
        <w:t>   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00"/>
        </w:rPr>
        <w:t>UI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22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4"/>
          <w:w w:val="122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INGS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29"/>
          <w:w w:val="12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7"/>
          <w:w w:val="122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9"/>
          <w:w w:val="122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2"/>
          <w:w w:val="122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47"/>
          <w:w w:val="12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22"/>
        </w:rPr>
        <w:t>FR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4"/>
          <w:w w:val="122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58"/>
          <w:w w:val="12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2"/>
          <w:w w:val="122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4"/>
          <w:w w:val="122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22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12"/>
          <w:w w:val="122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CU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5"/>
          <w:w w:val="122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2"/>
          <w:w w:val="122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URAL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2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36"/>
          <w:w w:val="12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20"/>
        </w:rPr>
        <w:t>WA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21"/>
          <w:w w:val="121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14"/>
          <w:w w:val="144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3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0"/>
          <w:w w:val="117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8"/>
          <w:w w:val="117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-14"/>
          <w:w w:val="144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2"/>
          <w:w w:val="13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0"/>
          <w:w w:val="121"/>
        </w:rPr>
        <w:t>RIA</w:t>
      </w:r>
      <w:r>
        <w:rPr>
          <w:rFonts w:ascii="Times New Roman" w:hAnsi="Times New Roman" w:cs="Times New Roman" w:eastAsia="Times New Roman"/>
          <w:sz w:val="20"/>
          <w:szCs w:val="20"/>
          <w:color w:val="FF2126"/>
          <w:spacing w:val="7"/>
          <w:w w:val="121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FF3A3D"/>
          <w:spacing w:val="-18"/>
          <w:w w:val="127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78"/>
        </w:rPr>
        <w:t>"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FF54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has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been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20"/>
        </w:rPr>
        <w:t>accepted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15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0"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7"/>
          <w:w w:val="120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0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44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2"/>
        </w:rPr>
        <w:t>pu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3"/>
          <w:w w:val="122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422A2A"/>
          <w:spacing w:val="-8"/>
          <w:w w:val="81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</w:rPr>
        <w:t>ication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7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56525D"/>
          <w:spacing w:val="0"/>
          <w:w w:val="132"/>
        </w:rPr>
        <w:t>in</w:t>
      </w:r>
      <w:r>
        <w:rPr>
          <w:rFonts w:ascii="Arial" w:hAnsi="Arial" w:cs="Arial" w:eastAsia="Arial"/>
          <w:sz w:val="19"/>
          <w:szCs w:val="19"/>
          <w:color w:val="56525D"/>
          <w:spacing w:val="0"/>
          <w:w w:val="132"/>
        </w:rPr>
        <w:t> </w:t>
      </w:r>
      <w:r>
        <w:rPr>
          <w:rFonts w:ascii="Arial" w:hAnsi="Arial" w:cs="Arial" w:eastAsia="Arial"/>
          <w:sz w:val="19"/>
          <w:szCs w:val="19"/>
          <w:color w:val="56525D"/>
          <w:spacing w:val="13"/>
          <w:w w:val="13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1"/>
        </w:rPr>
        <w:t>In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7"/>
          <w:w w:val="13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1"/>
          <w:w w:val="13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6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"/>
          <w:w w:val="13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8"/>
          <w:w w:val="136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18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3"/>
          <w:w w:val="118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15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"/>
          <w:w w:val="114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8"/>
          <w:w w:val="121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63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"/>
          <w:w w:val="130"/>
        </w:rPr>
        <w:t>J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3"/>
          <w:w w:val="130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0"/>
        </w:rPr>
        <w:t>urnal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1"/>
          <w:w w:val="13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8"/>
          <w:w w:val="100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5"/>
          <w:w w:val="134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0"/>
          <w:w w:val="137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14"/>
        </w:rPr>
        <w:t>vil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8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6"/>
          <w:w w:val="128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5"/>
          <w:w w:val="128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8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"/>
          <w:w w:val="128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8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3"/>
          <w:w w:val="128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6"/>
          <w:w w:val="128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4"/>
          <w:w w:val="128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6"/>
          <w:w w:val="128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8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1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2"/>
          <w:w w:val="13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3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6"/>
          <w:w w:val="130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0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3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4"/>
          <w:w w:val="130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0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5"/>
          <w:w w:val="130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7"/>
          <w:w w:val="130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30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-31"/>
          <w:w w:val="13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30"/>
        </w:rPr>
        <w:t>(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7"/>
          <w:w w:val="13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"/>
          <w:w w:val="130"/>
        </w:rPr>
        <w:t>J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1"/>
          <w:w w:val="130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0"/>
        </w:rPr>
        <w:t>IE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7"/>
          <w:w w:val="13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30"/>
        </w:rPr>
        <w:t>),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31"/>
          <w:w w:val="13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6"/>
        </w:rPr>
        <w:t>Volume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27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2"/>
          <w:w w:val="109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0"/>
          <w:w w:val="130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918990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918990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7"/>
        </w:rPr>
        <w:t>Issu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7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0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4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9"/>
          <w:w w:val="124"/>
        </w:rPr>
        <w:t>5</w:t>
      </w:r>
      <w:r>
        <w:rPr>
          <w:rFonts w:ascii="Times New Roman" w:hAnsi="Times New Roman" w:cs="Times New Roman" w:eastAsia="Times New Roman"/>
          <w:sz w:val="20"/>
          <w:szCs w:val="20"/>
          <w:color w:val="918990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918990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4"/>
        </w:rPr>
        <w:t>(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4"/>
        </w:rPr>
        <w:t>Ma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4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22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4"/>
        </w:rPr>
        <w:t>2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3"/>
          <w:w w:val="114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3D4869"/>
          <w:spacing w:val="8"/>
          <w:w w:val="114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4"/>
        </w:rPr>
        <w:t>9)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2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4"/>
        </w:rPr>
        <w:t>issue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4"/>
        </w:rPr>
        <w:t>of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17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7"/>
        </w:rPr>
        <w:t>journal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3"/>
        </w:rPr>
        <w:t>base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48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Recommendatio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46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4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4"/>
        </w:rPr>
        <w:t>Editorial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2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9"/>
          <w:w w:val="114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4"/>
        </w:rPr>
        <w:t>oar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4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7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4"/>
        </w:rPr>
        <w:t>without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54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7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3"/>
          <w:w w:val="117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3D4869"/>
          <w:spacing w:val="1"/>
          <w:w w:val="117"/>
        </w:rPr>
        <w:t>j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1"/>
          <w:w w:val="117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17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43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7"/>
        </w:rPr>
        <w:t>correction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46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4"/>
        </w:rPr>
        <w:t>the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content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5"/>
        </w:rPr>
        <w:t>submitte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5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2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4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researche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3"/>
          <w:w w:val="116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777583"/>
          <w:spacing w:val="0"/>
          <w:w w:val="172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15" w:right="2123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0"/>
        </w:rPr>
        <w:t>Thi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7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0"/>
        </w:rPr>
        <w:t>lette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0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3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official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confirmatio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6"/>
        </w:rPr>
        <w:t>accept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3"/>
          <w:w w:val="116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5"/>
          <w:w w:val="11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6"/>
        </w:rPr>
        <w:t>ce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0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7"/>
        </w:rPr>
        <w:t>your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-5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2"/>
          <w:w w:val="117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7"/>
        </w:rPr>
        <w:t>esearc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7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6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7"/>
        </w:rPr>
        <w:t>paper.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24" w:lineRule="exact"/>
        <w:ind w:left="128" w:right="315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2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2"/>
          <w:w w:val="122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2"/>
        </w:rPr>
        <w:t>ur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"/>
          <w:w w:val="12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34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9"/>
          <w:w w:val="133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9"/>
          <w:w w:val="142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16"/>
        </w:rPr>
        <w:t>ea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8"/>
          <w:w w:val="128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5"/>
          <w:w w:val="128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8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6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8"/>
        </w:rPr>
        <w:t>work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7"/>
          <w:w w:val="128"/>
        </w:rPr>
        <w:t> </w:t>
      </w:r>
      <w:r>
        <w:rPr>
          <w:rFonts w:ascii="Arial" w:hAnsi="Arial" w:cs="Arial" w:eastAsia="Arial"/>
          <w:sz w:val="18"/>
          <w:szCs w:val="18"/>
          <w:color w:val="3A3642"/>
          <w:spacing w:val="0"/>
          <w:w w:val="128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8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"/>
          <w:w w:val="128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3"/>
          <w:w w:val="128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3"/>
          <w:w w:val="128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8"/>
        </w:rPr>
        <w:t>nse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8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0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8"/>
        </w:rPr>
        <w:t>un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28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8"/>
          <w:w w:val="128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8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2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8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5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8"/>
          <w:w w:val="127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7"/>
        </w:rPr>
        <w:t>eative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4"/>
          <w:w w:val="12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3"/>
          <w:w w:val="127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7"/>
        </w:rPr>
        <w:t>om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27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7"/>
        </w:rPr>
        <w:t>ons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3"/>
          <w:w w:val="12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7"/>
        </w:rPr>
        <w:t>Attribut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9"/>
          <w:w w:val="127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1"/>
          <w:w w:val="127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7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8"/>
          <w:w w:val="12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4"/>
          <w:w w:val="127"/>
        </w:rPr>
        <w:t>4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65"/>
          <w:w w:val="127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7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6"/>
          <w:w w:val="12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8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7"/>
          <w:w w:val="127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2"/>
          <w:w w:val="13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6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9"/>
          <w:w w:val="13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4"/>
        </w:rPr>
        <w:t>at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12"/>
          <w:w w:val="124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16"/>
        </w:rPr>
        <w:t>on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9"/>
          <w:w w:val="136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000001"/>
          <w:spacing w:val="-9"/>
          <w:w w:val="108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38"/>
        </w:rPr>
        <w:t>)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3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"/>
          <w:w w:val="125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5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4"/>
          <w:w w:val="125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"/>
          <w:w w:val="125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1"/>
          <w:w w:val="125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5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5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0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5"/>
        </w:rPr>
        <w:t>(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6"/>
          <w:w w:val="125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5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2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0"/>
          <w:w w:val="125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4"/>
          <w:w w:val="125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6"/>
          <w:w w:val="125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2"/>
          <w:w w:val="125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5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39"/>
        </w:rPr>
        <w:t>4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2"/>
          <w:w w:val="139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2"/>
          <w:w w:val="139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1"/>
          <w:w w:val="139"/>
        </w:rPr>
        <w:t>)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9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31"/>
          <w:w w:val="13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"/>
          <w:w w:val="122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3"/>
          <w:w w:val="122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22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2"/>
        </w:rPr>
        <w:t>ce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8"/>
          <w:w w:val="12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5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8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25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5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5"/>
          <w:w w:val="125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6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8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"/>
          <w:w w:val="125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</w:rPr>
        <w:t>ubmit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7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"/>
          <w:w w:val="137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15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3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0"/>
          <w:w w:val="13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3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0"/>
          <w:w w:val="124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3"/>
          <w:w w:val="132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1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1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"/>
          <w:w w:val="121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8"/>
          <w:w w:val="121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"/>
          <w:w w:val="121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1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9"/>
          <w:w w:val="12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2"/>
          <w:w w:val="109"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1"/>
          <w:w w:val="129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</w:rPr>
        <w:t>rm.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46" w:after="0" w:line="460" w:lineRule="exact"/>
        <w:ind w:left="128" w:right="1417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Your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4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researc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8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pape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5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3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46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56525D"/>
          <w:spacing w:val="0"/>
          <w:w w:val="100"/>
        </w:rPr>
        <w:t>be</w:t>
      </w:r>
      <w:r>
        <w:rPr>
          <w:rFonts w:ascii="Arial" w:hAnsi="Arial" w:cs="Arial" w:eastAsia="Arial"/>
          <w:sz w:val="19"/>
          <w:szCs w:val="19"/>
          <w:color w:val="56525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9"/>
        </w:rPr>
        <w:t>appearin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9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-17"/>
          <w:w w:val="119"/>
        </w:rPr>
        <w:t> </w:t>
      </w:r>
      <w:r>
        <w:rPr>
          <w:rFonts w:ascii="Arial" w:hAnsi="Arial" w:cs="Arial" w:eastAsia="Arial"/>
          <w:sz w:val="19"/>
          <w:szCs w:val="19"/>
          <w:color w:val="56525D"/>
          <w:spacing w:val="0"/>
          <w:w w:val="119"/>
        </w:rPr>
        <w:t>in</w:t>
      </w:r>
      <w:r>
        <w:rPr>
          <w:rFonts w:ascii="Arial" w:hAnsi="Arial" w:cs="Arial" w:eastAsia="Arial"/>
          <w:sz w:val="19"/>
          <w:szCs w:val="19"/>
          <w:color w:val="56525D"/>
          <w:spacing w:val="-4"/>
          <w:w w:val="11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4"/>
          <w:w w:val="119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573F3D"/>
          <w:spacing w:val="-12"/>
          <w:w w:val="119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19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7"/>
          <w:w w:val="119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918990"/>
          <w:spacing w:val="0"/>
          <w:w w:val="119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918990"/>
          <w:spacing w:val="2"/>
          <w:w w:val="11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9"/>
        </w:rPr>
        <w:t>Volume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-25"/>
          <w:w w:val="119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22A2A"/>
          <w:spacing w:val="8"/>
          <w:w w:val="100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00"/>
        </w:rPr>
        <w:t>0,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2"/>
          <w:w w:val="123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3"/>
        </w:rPr>
        <w:t>ssu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3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5"/>
          <w:w w:val="12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24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-19"/>
          <w:w w:val="124"/>
        </w:rPr>
        <w:t>5</w:t>
      </w:r>
      <w:r>
        <w:rPr>
          <w:rFonts w:ascii="Times New Roman" w:hAnsi="Times New Roman" w:cs="Times New Roman" w:eastAsia="Times New Roman"/>
          <w:sz w:val="20"/>
          <w:szCs w:val="20"/>
          <w:color w:val="918990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918990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0"/>
          <w:w w:val="118"/>
        </w:rPr>
        <w:t>2</w:t>
      </w:r>
      <w:r>
        <w:rPr>
          <w:rFonts w:ascii="Times New Roman" w:hAnsi="Times New Roman" w:cs="Times New Roman" w:eastAsia="Times New Roman"/>
          <w:sz w:val="20"/>
          <w:szCs w:val="20"/>
          <w:color w:val="67626D"/>
          <w:spacing w:val="3"/>
          <w:w w:val="118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3D4869"/>
          <w:spacing w:val="-16"/>
          <w:w w:val="118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6"/>
          <w:w w:val="134"/>
        </w:rPr>
        <w:t>9</w:t>
      </w:r>
      <w:r>
        <w:rPr>
          <w:rFonts w:ascii="Times New Roman" w:hAnsi="Times New Roman" w:cs="Times New Roman" w:eastAsia="Times New Roman"/>
          <w:sz w:val="20"/>
          <w:szCs w:val="20"/>
          <w:color w:val="777583"/>
          <w:spacing w:val="0"/>
          <w:w w:val="172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777583"/>
          <w:spacing w:val="0"/>
          <w:w w:val="17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1"/>
        </w:rPr>
        <w:t>In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3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3"/>
          <w:w w:val="114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8"/>
        </w:rPr>
        <w:t>rn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11"/>
          <w:w w:val="122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2"/>
        </w:rPr>
        <w:t>tio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22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2"/>
        </w:rPr>
        <w:t>al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9"/>
          <w:w w:val="12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99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99"/>
        </w:rPr>
        <w:t>J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15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0"/>
        </w:rPr>
        <w:t>urn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2"/>
          <w:w w:val="130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30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6"/>
          <w:w w:val="13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5"/>
          <w:w w:val="120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2"/>
          <w:w w:val="12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0"/>
          <w:w w:val="120"/>
        </w:rPr>
        <w:t>v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0"/>
        </w:rPr>
        <w:t>il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2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2"/>
          <w:w w:val="124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16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17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5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3"/>
          <w:w w:val="125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0"/>
          <w:w w:val="125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3"/>
          <w:w w:val="125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6"/>
          <w:w w:val="125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5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0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6"/>
          <w:w w:val="125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</w:rPr>
        <w:t>nd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3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1"/>
          <w:w w:val="125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5"/>
          <w:w w:val="125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5"/>
        </w:rPr>
        <w:t>chnol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5"/>
          <w:w w:val="125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5"/>
        </w:rPr>
        <w:t>gy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6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5"/>
        </w:rPr>
        <w:t>(I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"/>
          <w:w w:val="135"/>
        </w:rPr>
        <w:t>J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"/>
          <w:w w:val="124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1"/>
        </w:rPr>
        <w:t>IE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3"/>
          <w:w w:val="131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38"/>
        </w:rPr>
        <w:t>)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0" w:after="0" w:line="175" w:lineRule="exact"/>
        <w:ind w:left="115" w:right="3308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211C26"/>
          <w:w w:val="138"/>
          <w:position w:val="1"/>
        </w:rPr>
        <w:t>Jour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9"/>
          <w:w w:val="138"/>
          <w:position w:val="1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4"/>
          <w:w w:val="121"/>
          <w:position w:val="1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08"/>
          <w:position w:val="1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5"/>
          <w:w w:val="100"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1"/>
          <w:position w:val="1"/>
        </w:rPr>
        <w:t>Im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4"/>
          <w:w w:val="131"/>
          <w:position w:val="1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31"/>
          <w:position w:val="1"/>
        </w:rPr>
        <w:t>act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0"/>
          <w:w w:val="131"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4"/>
          <w:w w:val="131"/>
          <w:position w:val="1"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31"/>
          <w:position w:val="1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0"/>
          <w:w w:val="131"/>
          <w:position w:val="1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1"/>
          <w:position w:val="1"/>
        </w:rPr>
        <w:t>to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1"/>
          <w:position w:val="1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16"/>
          <w:w w:val="131"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3"/>
          <w:w w:val="138"/>
          <w:position w:val="1"/>
        </w:rPr>
        <w:t>(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19"/>
          <w:position w:val="1"/>
        </w:rPr>
        <w:t>201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9"/>
          <w:w w:val="119"/>
          <w:position w:val="1"/>
        </w:rPr>
        <w:t>9</w:t>
      </w:r>
      <w:r>
        <w:rPr>
          <w:rFonts w:ascii="Times New Roman" w:hAnsi="Times New Roman" w:cs="Times New Roman" w:eastAsia="Times New Roman"/>
          <w:sz w:val="20"/>
          <w:szCs w:val="20"/>
          <w:color w:val="573F3D"/>
          <w:spacing w:val="-5"/>
          <w:w w:val="138"/>
          <w:position w:val="1"/>
        </w:rPr>
        <w:t>)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4"/>
          <w:w w:val="227"/>
          <w:position w:val="1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4"/>
          <w:position w:val="1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3"/>
          <w:w w:val="124"/>
          <w:position w:val="1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7"/>
          <w:position w:val="1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0"/>
          <w:w w:val="127"/>
          <w:position w:val="1"/>
        </w:rPr>
        <w:t>7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1"/>
          <w:w w:val="146"/>
          <w:position w:val="1"/>
        </w:rPr>
        <w:t>8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4"/>
          <w:position w:val="1"/>
        </w:rPr>
        <w:t>10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7"/>
          <w:w w:val="100"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8"/>
          <w:w w:val="126"/>
          <w:position w:val="1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0"/>
          <w:w w:val="126"/>
          <w:position w:val="1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6"/>
          <w:position w:val="1"/>
        </w:rPr>
        <w:t>lcu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5"/>
          <w:w w:val="126"/>
          <w:position w:val="1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9"/>
          <w:w w:val="126"/>
          <w:position w:val="1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9"/>
          <w:w w:val="126"/>
          <w:position w:val="1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0"/>
          <w:w w:val="126"/>
          <w:position w:val="1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6"/>
          <w:position w:val="1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4"/>
          <w:w w:val="126"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4"/>
          <w:w w:val="126"/>
          <w:position w:val="1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6"/>
          <w:position w:val="1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7"/>
          <w:w w:val="126"/>
          <w:position w:val="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1"/>
          <w:w w:val="129"/>
          <w:position w:val="1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1"/>
          <w:w w:val="153"/>
          <w:position w:val="1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3"/>
          <w:w w:val="141"/>
          <w:position w:val="1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1"/>
          <w:position w:val="1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  <w:position w:val="0"/>
        </w:rPr>
      </w:r>
    </w:p>
    <w:p>
      <w:pPr>
        <w:spacing w:before="0" w:after="0" w:line="223" w:lineRule="exact"/>
        <w:ind w:left="128" w:right="6752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4"/>
          <w:w w:val="125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5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"/>
          <w:w w:val="125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5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6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7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5"/>
          <w:w w:val="127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422A2A"/>
          <w:spacing w:val="3"/>
          <w:w w:val="137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8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8"/>
          <w:w w:val="127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70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6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2"/>
          <w:w w:val="136"/>
        </w:rPr>
        <w:t>9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22"/>
          <w:w w:val="136"/>
        </w:rPr>
        <w:t>7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36"/>
        </w:rPr>
        <w:t>6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36"/>
          <w:w w:val="13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36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23"/>
          <w:w w:val="13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18"/>
        </w:rPr>
        <w:t>63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9"/>
          <w:w w:val="118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46"/>
        </w:rPr>
        <w:t>8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5" w:after="0" w:line="240" w:lineRule="auto"/>
        <w:ind w:left="128" w:right="6603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4"/>
          <w:w w:val="125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5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"/>
          <w:w w:val="125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0"/>
          <w:w w:val="125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-10"/>
          <w:w w:val="12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26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5"/>
          <w:w w:val="12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4160A"/>
          <w:spacing w:val="-14"/>
          <w:w w:val="136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7"/>
        </w:rPr>
        <w:t>in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4"/>
          <w:w w:val="127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6525D"/>
          <w:spacing w:val="8"/>
          <w:w w:val="227"/>
        </w:rPr>
        <w:t>: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9"/>
          <w:w w:val="130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4"/>
          <w:w w:val="134"/>
        </w:rPr>
        <w:t>9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8"/>
        </w:rPr>
        <w:t>76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0"/>
          <w:w w:val="147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35"/>
          <w:w w:val="14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28"/>
        </w:rPr>
        <w:t>6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-28"/>
          <w:w w:val="128"/>
        </w:rPr>
        <w:t>3</w:t>
      </w:r>
      <w:r>
        <w:rPr>
          <w:rFonts w:ascii="Times New Roman" w:hAnsi="Times New Roman" w:cs="Times New Roman" w:eastAsia="Times New Roman"/>
          <w:sz w:val="20"/>
          <w:szCs w:val="20"/>
          <w:color w:val="211C26"/>
          <w:spacing w:val="-16"/>
          <w:w w:val="142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3A3642"/>
          <w:spacing w:val="0"/>
          <w:w w:val="134"/>
        </w:rPr>
        <w:t>6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jc w:val="both"/>
        <w:spacing w:after="0"/>
        <w:sectPr>
          <w:pgMar w:header="0" w:footer="800" w:top="1400" w:bottom="1180" w:left="1460" w:right="1160"/>
          <w:pgSz w:w="11920" w:h="16840"/>
        </w:sectPr>
      </w:pPr>
      <w:rPr/>
    </w:p>
    <w:p>
      <w:pPr>
        <w:spacing w:before="66" w:after="0" w:line="240" w:lineRule="auto"/>
        <w:ind w:left="1344" w:right="1053"/>
        <w:jc w:val="center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FF2F3A"/>
          <w:spacing w:val="0"/>
          <w:w w:val="100"/>
        </w:rPr>
        <w:t>.Journal</w:t>
      </w:r>
      <w:r>
        <w:rPr>
          <w:rFonts w:ascii="Times New Roman" w:hAnsi="Times New Roman" w:cs="Times New Roman" w:eastAsia="Times New Roman"/>
          <w:sz w:val="22"/>
          <w:szCs w:val="22"/>
          <w:color w:val="FF2F3A"/>
          <w:spacing w:val="5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FF2F3A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22"/>
          <w:szCs w:val="22"/>
          <w:color w:val="FF2F3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FF2F3A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FF444B"/>
          <w:spacing w:val="0"/>
          <w:w w:val="100"/>
        </w:rPr>
        <w:t>Facto</w:t>
      </w:r>
      <w:r>
        <w:rPr>
          <w:rFonts w:ascii="Times New Roman" w:hAnsi="Times New Roman" w:cs="Times New Roman" w:eastAsia="Times New Roman"/>
          <w:sz w:val="22"/>
          <w:szCs w:val="22"/>
          <w:color w:val="FF44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2"/>
          <w:szCs w:val="22"/>
          <w:color w:val="FF44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FF44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FF444B"/>
          <w:spacing w:val="0"/>
          <w:w w:val="100"/>
        </w:rPr>
        <w:t>(2019)</w:t>
      </w:r>
      <w:r>
        <w:rPr>
          <w:rFonts w:ascii="Times New Roman" w:hAnsi="Times New Roman" w:cs="Times New Roman" w:eastAsia="Times New Roman"/>
          <w:sz w:val="21"/>
          <w:szCs w:val="21"/>
          <w:color w:val="FF444B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21"/>
          <w:szCs w:val="21"/>
          <w:color w:val="FF44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FF2F3A"/>
          <w:spacing w:val="0"/>
          <w:w w:val="100"/>
        </w:rPr>
        <w:t>10.7810</w:t>
      </w:r>
      <w:r>
        <w:rPr>
          <w:rFonts w:ascii="Times New Roman" w:hAnsi="Times New Roman" w:cs="Times New Roman" w:eastAsia="Times New Roman"/>
          <w:sz w:val="21"/>
          <w:szCs w:val="21"/>
          <w:color w:val="FF2F3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FF2F3A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FF5760"/>
          <w:spacing w:val="0"/>
          <w:w w:val="100"/>
        </w:rPr>
        <w:t>Cal</w:t>
      </w:r>
      <w:r>
        <w:rPr>
          <w:rFonts w:ascii="Times New Roman" w:hAnsi="Times New Roman" w:cs="Times New Roman" w:eastAsia="Times New Roman"/>
          <w:sz w:val="22"/>
          <w:szCs w:val="22"/>
          <w:color w:val="FF5760"/>
          <w:spacing w:val="7"/>
          <w:w w:val="100"/>
        </w:rPr>
        <w:t>c</w:t>
      </w:r>
      <w:r>
        <w:rPr>
          <w:rFonts w:ascii="Times New Roman" w:hAnsi="Times New Roman" w:cs="Times New Roman" w:eastAsia="Times New Roman"/>
          <w:sz w:val="22"/>
          <w:szCs w:val="22"/>
          <w:color w:val="FF2F3A"/>
          <w:spacing w:val="0"/>
          <w:w w:val="100"/>
        </w:rPr>
        <w:t>ulate</w:t>
      </w:r>
      <w:r>
        <w:rPr>
          <w:rFonts w:ascii="Times New Roman" w:hAnsi="Times New Roman" w:cs="Times New Roman" w:eastAsia="Times New Roman"/>
          <w:sz w:val="22"/>
          <w:szCs w:val="22"/>
          <w:color w:val="FF2F3A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2"/>
          <w:szCs w:val="22"/>
          <w:color w:val="FF2F3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FF2F3A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FF444B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24"/>
          <w:szCs w:val="24"/>
          <w:color w:val="FF444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FF444B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22"/>
          <w:szCs w:val="22"/>
          <w:color w:val="FF1C23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FF5760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FF1C2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FF1C23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FF444B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22"/>
          <w:szCs w:val="22"/>
          <w:color w:val="FF444B"/>
          <w:spacing w:val="0"/>
          <w:w w:val="104"/>
        </w:rPr>
        <w:t>www.jifactor.com</w:t>
      </w:r>
      <w:r>
        <w:rPr>
          <w:rFonts w:ascii="Times New Roman" w:hAnsi="Times New Roman" w:cs="Times New Roman" w:eastAsia="Times New Roman"/>
          <w:sz w:val="22"/>
          <w:szCs w:val="22"/>
          <w:color w:val="FF444B"/>
          <w:spacing w:val="0"/>
          <w:w w:val="105"/>
        </w:rPr>
        <w:t>)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2" w:after="0" w:line="240" w:lineRule="auto"/>
        <w:ind w:left="343" w:right="60"/>
        <w:jc w:val="center"/>
        <w:tabs>
          <w:tab w:pos="7120" w:val="left"/>
        </w:tabs>
        <w:rPr>
          <w:rFonts w:ascii="Times New Roman" w:hAnsi="Times New Roman" w:cs="Times New Roman" w:eastAsia="Times New Roman"/>
          <w:sz w:val="25"/>
          <w:szCs w:val="25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E67B23"/>
          <w:spacing w:val="0"/>
          <w:w w:val="100"/>
        </w:rPr>
        <w:t>ISSN</w:t>
      </w:r>
      <w:r>
        <w:rPr>
          <w:rFonts w:ascii="Times New Roman" w:hAnsi="Times New Roman" w:cs="Times New Roman" w:eastAsia="Times New Roman"/>
          <w:sz w:val="24"/>
          <w:szCs w:val="24"/>
          <w:color w:val="E67B2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E67B23"/>
          <w:spacing w:val="0"/>
          <w:w w:val="100"/>
        </w:rPr>
        <w:t>Prin</w:t>
      </w:r>
      <w:r>
        <w:rPr>
          <w:rFonts w:ascii="Times New Roman" w:hAnsi="Times New Roman" w:cs="Times New Roman" w:eastAsia="Times New Roman"/>
          <w:sz w:val="24"/>
          <w:szCs w:val="24"/>
          <w:color w:val="E67B23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544F5B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24"/>
          <w:szCs w:val="24"/>
          <w:color w:val="544F5B"/>
          <w:spacing w:val="52"/>
          <w:w w:val="10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544F5B"/>
          <w:spacing w:val="0"/>
          <w:w w:val="100"/>
        </w:rPr>
        <w:t>0976</w:t>
      </w:r>
      <w:r>
        <w:rPr>
          <w:rFonts w:ascii="Times New Roman" w:hAnsi="Times New Roman" w:cs="Times New Roman" w:eastAsia="Times New Roman"/>
          <w:sz w:val="25"/>
          <w:szCs w:val="25"/>
          <w:color w:val="544F5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211A26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25"/>
          <w:szCs w:val="25"/>
          <w:color w:val="211A2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675D67"/>
          <w:spacing w:val="-2"/>
          <w:w w:val="100"/>
        </w:rPr>
        <w:t>6</w:t>
      </w:r>
      <w:r>
        <w:rPr>
          <w:rFonts w:ascii="Times New Roman" w:hAnsi="Times New Roman" w:cs="Times New Roman" w:eastAsia="Times New Roman"/>
          <w:sz w:val="25"/>
          <w:szCs w:val="25"/>
          <w:color w:val="3B3446"/>
          <w:spacing w:val="-19"/>
          <w:w w:val="100"/>
        </w:rPr>
        <w:t>3</w:t>
      </w:r>
      <w:r>
        <w:rPr>
          <w:rFonts w:ascii="Times New Roman" w:hAnsi="Times New Roman" w:cs="Times New Roman" w:eastAsia="Times New Roman"/>
          <w:sz w:val="25"/>
          <w:szCs w:val="25"/>
          <w:color w:val="544F5B"/>
          <w:spacing w:val="0"/>
          <w:w w:val="100"/>
        </w:rPr>
        <w:t>08</w:t>
        <w:tab/>
      </w:r>
      <w:r>
        <w:rPr>
          <w:rFonts w:ascii="Times New Roman" w:hAnsi="Times New Roman" w:cs="Times New Roman" w:eastAsia="Times New Roman"/>
          <w:sz w:val="25"/>
          <w:szCs w:val="25"/>
          <w:color w:val="544F5B"/>
          <w:spacing w:val="0"/>
          <w:w w:val="100"/>
        </w:rPr>
      </w:r>
      <w:r>
        <w:rPr>
          <w:rFonts w:ascii="Times New Roman" w:hAnsi="Times New Roman" w:cs="Times New Roman" w:eastAsia="Times New Roman"/>
          <w:sz w:val="24"/>
          <w:szCs w:val="24"/>
          <w:color w:val="E67B23"/>
          <w:spacing w:val="0"/>
          <w:w w:val="100"/>
        </w:rPr>
        <w:t>ISSN</w:t>
      </w:r>
      <w:r>
        <w:rPr>
          <w:rFonts w:ascii="Times New Roman" w:hAnsi="Times New Roman" w:cs="Times New Roman" w:eastAsia="Times New Roman"/>
          <w:sz w:val="24"/>
          <w:szCs w:val="24"/>
          <w:color w:val="E67B2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E67B23"/>
          <w:spacing w:val="0"/>
          <w:w w:val="100"/>
        </w:rPr>
        <w:t>Onlin</w:t>
      </w:r>
      <w:r>
        <w:rPr>
          <w:rFonts w:ascii="Times New Roman" w:hAnsi="Times New Roman" w:cs="Times New Roman" w:eastAsia="Times New Roman"/>
          <w:sz w:val="24"/>
          <w:szCs w:val="24"/>
          <w:color w:val="E67B23"/>
          <w:spacing w:val="-15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color w:val="675D67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24"/>
          <w:szCs w:val="24"/>
          <w:color w:val="675D6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544F5B"/>
          <w:spacing w:val="0"/>
          <w:w w:val="100"/>
        </w:rPr>
        <w:t>0976</w:t>
      </w:r>
      <w:r>
        <w:rPr>
          <w:rFonts w:ascii="Times New Roman" w:hAnsi="Times New Roman" w:cs="Times New Roman" w:eastAsia="Times New Roman"/>
          <w:sz w:val="25"/>
          <w:szCs w:val="25"/>
          <w:color w:val="544F5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211A26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25"/>
          <w:szCs w:val="25"/>
          <w:color w:val="211A2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5"/>
          <w:szCs w:val="25"/>
          <w:color w:val="544F5B"/>
          <w:spacing w:val="-4"/>
          <w:w w:val="101"/>
        </w:rPr>
        <w:t>6</w:t>
      </w:r>
      <w:r>
        <w:rPr>
          <w:rFonts w:ascii="Times New Roman" w:hAnsi="Times New Roman" w:cs="Times New Roman" w:eastAsia="Times New Roman"/>
          <w:sz w:val="25"/>
          <w:szCs w:val="25"/>
          <w:color w:val="3B3446"/>
          <w:spacing w:val="12"/>
          <w:w w:val="96"/>
        </w:rPr>
        <w:t>3</w:t>
      </w:r>
      <w:r>
        <w:rPr>
          <w:rFonts w:ascii="Times New Roman" w:hAnsi="Times New Roman" w:cs="Times New Roman" w:eastAsia="Times New Roman"/>
          <w:sz w:val="25"/>
          <w:szCs w:val="25"/>
          <w:color w:val="544F5B"/>
          <w:spacing w:val="0"/>
          <w:w w:val="93"/>
        </w:rPr>
        <w:t>16</w:t>
      </w:r>
      <w:r>
        <w:rPr>
          <w:rFonts w:ascii="Times New Roman" w:hAnsi="Times New Roman" w:cs="Times New Roman" w:eastAsia="Times New Roman"/>
          <w:sz w:val="25"/>
          <w:szCs w:val="25"/>
          <w:color w:val="000000"/>
          <w:spacing w:val="0"/>
          <w:w w:val="100"/>
        </w:rPr>
      </w:r>
    </w:p>
    <w:p>
      <w:pPr>
        <w:spacing w:before="8" w:after="0" w:line="327" w:lineRule="exact"/>
        <w:ind w:left="4158" w:right="3834"/>
        <w:jc w:val="center"/>
        <w:rPr>
          <w:rFonts w:ascii="Times New Roman" w:hAnsi="Times New Roman" w:cs="Times New Roman" w:eastAsia="Times New Roman"/>
          <w:sz w:val="29"/>
          <w:szCs w:val="29"/>
        </w:rPr>
      </w:pPr>
      <w:rPr/>
      <w:r>
        <w:rPr>
          <w:rFonts w:ascii="Times New Roman" w:hAnsi="Times New Roman" w:cs="Times New Roman" w:eastAsia="Times New Roman"/>
          <w:sz w:val="29"/>
          <w:szCs w:val="29"/>
          <w:color w:val="6E3436"/>
          <w:spacing w:val="-8"/>
          <w:w w:val="100"/>
          <w:position w:val="-1"/>
        </w:rPr>
        <w:t>R</w:t>
      </w:r>
      <w:r>
        <w:rPr>
          <w:rFonts w:ascii="Times New Roman" w:hAnsi="Times New Roman" w:cs="Times New Roman" w:eastAsia="Times New Roman"/>
          <w:sz w:val="29"/>
          <w:szCs w:val="29"/>
          <w:color w:val="855059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29"/>
          <w:szCs w:val="29"/>
          <w:color w:val="855059"/>
          <w:spacing w:val="-12"/>
          <w:w w:val="100"/>
          <w:position w:val="-1"/>
        </w:rPr>
        <w:t>v</w:t>
      </w:r>
      <w:r>
        <w:rPr>
          <w:rFonts w:ascii="Times New Roman" w:hAnsi="Times New Roman" w:cs="Times New Roman" w:eastAsia="Times New Roman"/>
          <w:sz w:val="29"/>
          <w:szCs w:val="29"/>
          <w:color w:val="6E3436"/>
          <w:spacing w:val="-5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29"/>
          <w:szCs w:val="29"/>
          <w:color w:val="855059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29"/>
          <w:szCs w:val="29"/>
          <w:color w:val="855059"/>
          <w:spacing w:val="0"/>
          <w:w w:val="100"/>
          <w:position w:val="-1"/>
        </w:rPr>
        <w:t>w</w:t>
      </w:r>
      <w:r>
        <w:rPr>
          <w:rFonts w:ascii="Times New Roman" w:hAnsi="Times New Roman" w:cs="Times New Roman" w:eastAsia="Times New Roman"/>
          <w:sz w:val="29"/>
          <w:szCs w:val="29"/>
          <w:color w:val="855059"/>
          <w:spacing w:val="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29"/>
          <w:szCs w:val="29"/>
          <w:color w:val="6E3436"/>
          <w:spacing w:val="-8"/>
          <w:w w:val="110"/>
          <w:position w:val="-1"/>
        </w:rPr>
        <w:t>R</w:t>
      </w:r>
      <w:r>
        <w:rPr>
          <w:rFonts w:ascii="Times New Roman" w:hAnsi="Times New Roman" w:cs="Times New Roman" w:eastAsia="Times New Roman"/>
          <w:sz w:val="29"/>
          <w:szCs w:val="29"/>
          <w:color w:val="855059"/>
          <w:spacing w:val="-10"/>
          <w:w w:val="110"/>
          <w:position w:val="-1"/>
        </w:rPr>
        <w:t>e</w:t>
      </w:r>
      <w:r>
        <w:rPr>
          <w:rFonts w:ascii="Times New Roman" w:hAnsi="Times New Roman" w:cs="Times New Roman" w:eastAsia="Times New Roman"/>
          <w:sz w:val="29"/>
          <w:szCs w:val="29"/>
          <w:color w:val="6E3436"/>
          <w:spacing w:val="0"/>
          <w:w w:val="109"/>
          <w:position w:val="-1"/>
        </w:rPr>
        <w:t>port</w:t>
      </w:r>
      <w:r>
        <w:rPr>
          <w:rFonts w:ascii="Times New Roman" w:hAnsi="Times New Roman" w:cs="Times New Roman" w:eastAsia="Times New Roman"/>
          <w:sz w:val="29"/>
          <w:szCs w:val="29"/>
          <w:color w:val="000000"/>
          <w:spacing w:val="0"/>
          <w:w w:val="100"/>
          <w:position w:val="0"/>
        </w:rPr>
      </w:r>
    </w:p>
    <w:p>
      <w:pPr>
        <w:spacing w:before="0" w:after="0" w:line="305" w:lineRule="exact"/>
        <w:ind w:left="382" w:right="-20"/>
        <w:jc w:val="left"/>
        <w:tabs>
          <w:tab w:pos="1760" w:val="left"/>
        </w:tabs>
        <w:rPr>
          <w:rFonts w:ascii="Times New Roman" w:hAnsi="Times New Roman" w:cs="Times New Roman" w:eastAsia="Times New Roman"/>
          <w:sz w:val="27"/>
          <w:szCs w:val="27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0"/>
          <w:w w:val="118"/>
        </w:rPr>
        <w:t>D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13"/>
          <w:w w:val="118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color w:val="010101"/>
          <w:spacing w:val="-11"/>
          <w:w w:val="118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18"/>
        </w:rPr>
        <w:t>e: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-68"/>
          <w:w w:val="118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00"/>
        </w:rPr>
      </w:r>
      <w:r>
        <w:rPr>
          <w:rFonts w:ascii="Times New Roman" w:hAnsi="Times New Roman" w:cs="Times New Roman" w:eastAsia="Times New Roman"/>
          <w:sz w:val="27"/>
          <w:szCs w:val="27"/>
          <w:color w:val="211A26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27"/>
          <w:szCs w:val="27"/>
          <w:color w:val="211A26"/>
          <w:spacing w:val="-34"/>
          <w:w w:val="100"/>
        </w:rPr>
        <w:t>5</w:t>
      </w:r>
      <w:r>
        <w:rPr>
          <w:rFonts w:ascii="Times New Roman" w:hAnsi="Times New Roman" w:cs="Times New Roman" w:eastAsia="Times New Roman"/>
          <w:sz w:val="27"/>
          <w:szCs w:val="27"/>
          <w:color w:val="3B3446"/>
          <w:spacing w:val="-25"/>
          <w:w w:val="133"/>
        </w:rPr>
        <w:t>-</w:t>
      </w:r>
      <w:r>
        <w:rPr>
          <w:rFonts w:ascii="Times New Roman" w:hAnsi="Times New Roman" w:cs="Times New Roman" w:eastAsia="Times New Roman"/>
          <w:sz w:val="27"/>
          <w:szCs w:val="27"/>
          <w:color w:val="211A26"/>
          <w:spacing w:val="-20"/>
          <w:w w:val="156"/>
        </w:rPr>
        <w:t>.</w:t>
      </w:r>
      <w:r>
        <w:rPr>
          <w:rFonts w:ascii="Times New Roman" w:hAnsi="Times New Roman" w:cs="Times New Roman" w:eastAsia="Times New Roman"/>
          <w:sz w:val="27"/>
          <w:szCs w:val="27"/>
          <w:color w:val="010101"/>
          <w:spacing w:val="14"/>
          <w:w w:val="93"/>
        </w:rPr>
        <w:t>J</w:t>
      </w:r>
      <w:r>
        <w:rPr>
          <w:rFonts w:ascii="Times New Roman" w:hAnsi="Times New Roman" w:cs="Times New Roman" w:eastAsia="Times New Roman"/>
          <w:sz w:val="27"/>
          <w:szCs w:val="27"/>
          <w:color w:val="010101"/>
          <w:spacing w:val="13"/>
          <w:w w:val="90"/>
        </w:rPr>
        <w:t>u</w:t>
      </w:r>
      <w:r>
        <w:rPr>
          <w:rFonts w:ascii="Times New Roman" w:hAnsi="Times New Roman" w:cs="Times New Roman" w:eastAsia="Times New Roman"/>
          <w:sz w:val="27"/>
          <w:szCs w:val="27"/>
          <w:color w:val="3B3446"/>
          <w:spacing w:val="0"/>
          <w:w w:val="99"/>
        </w:rPr>
        <w:t>ne</w:t>
      </w:r>
      <w:r>
        <w:rPr>
          <w:rFonts w:ascii="Times New Roman" w:hAnsi="Times New Roman" w:cs="Times New Roman" w:eastAsia="Times New Roman"/>
          <w:sz w:val="27"/>
          <w:szCs w:val="27"/>
          <w:color w:val="3B3446"/>
          <w:spacing w:val="-23"/>
          <w:w w:val="100"/>
        </w:rPr>
        <w:t>-</w:t>
      </w:r>
      <w:r>
        <w:rPr>
          <w:rFonts w:ascii="Times New Roman" w:hAnsi="Times New Roman" w:cs="Times New Roman" w:eastAsia="Times New Roman"/>
          <w:sz w:val="27"/>
          <w:szCs w:val="27"/>
          <w:color w:val="211A26"/>
          <w:spacing w:val="0"/>
          <w:w w:val="101"/>
        </w:rPr>
        <w:t>2</w:t>
      </w:r>
      <w:r>
        <w:rPr>
          <w:rFonts w:ascii="Times New Roman" w:hAnsi="Times New Roman" w:cs="Times New Roman" w:eastAsia="Times New Roman"/>
          <w:sz w:val="27"/>
          <w:szCs w:val="27"/>
          <w:color w:val="211A26"/>
          <w:spacing w:val="-12"/>
          <w:w w:val="101"/>
        </w:rPr>
        <w:t>0</w:t>
      </w:r>
      <w:r>
        <w:rPr>
          <w:rFonts w:ascii="Times New Roman" w:hAnsi="Times New Roman" w:cs="Times New Roman" w:eastAsia="Times New Roman"/>
          <w:sz w:val="27"/>
          <w:szCs w:val="27"/>
          <w:color w:val="010101"/>
          <w:spacing w:val="-18"/>
          <w:w w:val="107"/>
        </w:rPr>
        <w:t>1</w:t>
      </w:r>
      <w:r>
        <w:rPr>
          <w:rFonts w:ascii="Times New Roman" w:hAnsi="Times New Roman" w:cs="Times New Roman" w:eastAsia="Times New Roman"/>
          <w:sz w:val="27"/>
          <w:szCs w:val="27"/>
          <w:color w:val="211A26"/>
          <w:spacing w:val="0"/>
          <w:w w:val="108"/>
        </w:rPr>
        <w:t>9</w:t>
      </w:r>
      <w:r>
        <w:rPr>
          <w:rFonts w:ascii="Times New Roman" w:hAnsi="Times New Roman" w:cs="Times New Roman" w:eastAsia="Times New Roman"/>
          <w:sz w:val="27"/>
          <w:szCs w:val="27"/>
          <w:color w:val="000000"/>
          <w:spacing w:val="0"/>
          <w:w w:val="100"/>
        </w:rPr>
      </w:r>
    </w:p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53" w:lineRule="auto"/>
        <w:ind w:left="1776" w:right="43" w:firstLine="-1394"/>
        <w:jc w:val="left"/>
        <w:tabs>
          <w:tab w:pos="1760" w:val="left"/>
        </w:tabs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211A26"/>
          <w:w w:val="121"/>
        </w:rPr>
        <w:t>Ti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-7"/>
          <w:w w:val="121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010101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-15"/>
          <w:w w:val="116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color w:val="544F5B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24"/>
          <w:szCs w:val="24"/>
          <w:color w:val="544F5B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4"/>
          <w:szCs w:val="24"/>
          <w:color w:val="544F5B"/>
          <w:spacing w:val="0"/>
          <w:w w:val="100"/>
        </w:rPr>
      </w:r>
      <w:r>
        <w:rPr>
          <w:rFonts w:ascii="Times New Roman" w:hAnsi="Times New Roman" w:cs="Times New Roman" w:eastAsia="Times New Roman"/>
          <w:sz w:val="22"/>
          <w:szCs w:val="22"/>
          <w:color w:val="010101"/>
          <w:spacing w:val="-2"/>
          <w:w w:val="97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3"/>
          <w:w w:val="105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544F5B"/>
          <w:spacing w:val="-18"/>
          <w:w w:val="136"/>
        </w:rPr>
        <w:t>-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5"/>
        </w:rPr>
        <w:t>SIT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6"/>
        </w:rPr>
        <w:t>U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6"/>
          <w:w w:val="104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104"/>
        </w:rPr>
        <w:t>RFOR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8"/>
          <w:w w:val="104"/>
        </w:rPr>
        <w:t>M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4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544F5B"/>
          <w:spacing w:val="-10"/>
          <w:w w:val="104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4"/>
        </w:rPr>
        <w:t>CE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43"/>
          <w:w w:val="104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22"/>
          <w:w w:val="104"/>
        </w:rPr>
        <w:t>M</w:t>
      </w:r>
      <w:r>
        <w:rPr>
          <w:rFonts w:ascii="Times New Roman" w:hAnsi="Times New Roman" w:cs="Times New Roman" w:eastAsia="Times New Roman"/>
          <w:sz w:val="22"/>
          <w:szCs w:val="22"/>
          <w:color w:val="CDCFCA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-7"/>
          <w:w w:val="104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4"/>
        </w:rPr>
        <w:t>AS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9"/>
          <w:w w:val="104"/>
        </w:rPr>
        <w:t>U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104"/>
        </w:rPr>
        <w:t>R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6"/>
          <w:w w:val="104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6"/>
          <w:w w:val="104"/>
        </w:rPr>
        <w:t>M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13"/>
          <w:w w:val="104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4"/>
        </w:rPr>
        <w:t>NT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47"/>
          <w:w w:val="104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-20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92"/>
        </w:rPr>
        <w:t>B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-37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8"/>
          <w:w w:val="88"/>
        </w:rPr>
        <w:t>U</w:t>
      </w:r>
      <w:r>
        <w:rPr>
          <w:rFonts w:ascii="Times New Roman" w:hAnsi="Times New Roman" w:cs="Times New Roman" w:eastAsia="Times New Roman"/>
          <w:sz w:val="22"/>
          <w:szCs w:val="22"/>
          <w:color w:val="010101"/>
          <w:spacing w:val="0"/>
          <w:w w:val="121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010101"/>
          <w:spacing w:val="-37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10"/>
          <w:w w:val="109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-3"/>
          <w:w w:val="109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544F5B"/>
          <w:spacing w:val="4"/>
          <w:w w:val="109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21"/>
          <w:w w:val="109"/>
        </w:rPr>
        <w:t>G</w:t>
      </w:r>
      <w:r>
        <w:rPr>
          <w:rFonts w:ascii="Times New Roman" w:hAnsi="Times New Roman" w:cs="Times New Roman" w:eastAsia="Times New Roman"/>
          <w:sz w:val="22"/>
          <w:szCs w:val="22"/>
          <w:color w:val="544F5B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544F5B"/>
          <w:spacing w:val="59"/>
          <w:w w:val="109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9"/>
          <w:w w:val="100"/>
        </w:rPr>
        <w:t>M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14"/>
          <w:w w:val="110"/>
        </w:rPr>
        <w:t>F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113"/>
        </w:rPr>
        <w:t>R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-15"/>
          <w:w w:val="114"/>
        </w:rPr>
        <w:t>O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97"/>
        </w:rPr>
        <w:t>M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97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2"/>
        </w:rPr>
        <w:t>AG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0"/>
        </w:rPr>
        <w:t>CULTUR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01010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010101"/>
          <w:spacing w:val="5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12"/>
        </w:rPr>
        <w:t>W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18"/>
          <w:w w:val="112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544F5B"/>
          <w:spacing w:val="-21"/>
          <w:w w:val="112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010101"/>
          <w:spacing w:val="2"/>
          <w:w w:val="112"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8"/>
          <w:w w:val="112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-10"/>
          <w:w w:val="104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-13"/>
          <w:w w:val="123"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3B3446"/>
          <w:spacing w:val="6"/>
          <w:w w:val="108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0"/>
          <w:w w:val="107"/>
        </w:rPr>
        <w:t>RIA</w:t>
      </w:r>
      <w:r>
        <w:rPr>
          <w:rFonts w:ascii="Times New Roman" w:hAnsi="Times New Roman" w:cs="Times New Roman" w:eastAsia="Times New Roman"/>
          <w:sz w:val="22"/>
          <w:szCs w:val="22"/>
          <w:color w:val="211A26"/>
          <w:spacing w:val="-4"/>
          <w:w w:val="107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544F5B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82" w:right="-20"/>
        <w:jc w:val="left"/>
        <w:tabs>
          <w:tab w:pos="176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13"/>
          <w:w w:val="117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color w:val="010101"/>
          <w:spacing w:val="0"/>
          <w:w w:val="117"/>
        </w:rPr>
        <w:t>ut</w:t>
      </w:r>
      <w:r>
        <w:rPr>
          <w:rFonts w:ascii="Times New Roman" w:hAnsi="Times New Roman" w:cs="Times New Roman" w:eastAsia="Times New Roman"/>
          <w:sz w:val="24"/>
          <w:szCs w:val="24"/>
          <w:color w:val="010101"/>
          <w:spacing w:val="6"/>
          <w:w w:val="117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0"/>
          <w:w w:val="117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6"/>
          <w:w w:val="117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17"/>
        </w:rPr>
        <w:t>s: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-63"/>
          <w:w w:val="117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00"/>
        </w:rPr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color w:val="01010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color w:val="010101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-26"/>
          <w:w w:val="108"/>
        </w:rPr>
        <w:t>j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-20"/>
          <w:w w:val="108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0"/>
          <w:w w:val="108"/>
        </w:rPr>
        <w:t>f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2"/>
          <w:w w:val="108"/>
        </w:rPr>
        <w:t>u</w:t>
      </w:r>
      <w:r>
        <w:rPr>
          <w:rFonts w:ascii="Times New Roman" w:hAnsi="Times New Roman" w:cs="Times New Roman" w:eastAsia="Times New Roman"/>
          <w:sz w:val="24"/>
          <w:szCs w:val="24"/>
          <w:color w:val="675D67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color w:val="675D67"/>
          <w:spacing w:val="-25"/>
          <w:w w:val="108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0"/>
          <w:w w:val="101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-16"/>
          <w:w w:val="102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color w:val="544F5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color w:val="544F5B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0"/>
          <w:w w:val="104"/>
        </w:rPr>
        <w:t>Ka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-11"/>
          <w:w w:val="104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16"/>
        </w:rPr>
        <w:t>ar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-13"/>
          <w:w w:val="116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color w:val="544F5B"/>
          <w:spacing w:val="13"/>
          <w:w w:val="173"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99"/>
        </w:rPr>
        <w:t>VS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2"/>
          <w:w w:val="116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color w:val="422124"/>
          <w:spacing w:val="-19"/>
          <w:w w:val="112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-9"/>
          <w:w w:val="104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-18"/>
          <w:w w:val="138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color w:val="3B344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11A26"/>
          <w:spacing w:val="0"/>
          <w:w w:val="112"/>
        </w:rPr>
        <w:t>P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1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4.216814" w:type="dxa"/>
      </w:tblPr>
      <w:tblGrid/>
      <w:tr>
        <w:trPr>
          <w:trHeight w:val="379" w:hRule="exact"/>
        </w:trPr>
        <w:tc>
          <w:tcPr>
            <w:tcW w:w="3075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single" w:sz="6.05924" w:space="0" w:color="000000"/>
            </w:tcBorders>
          </w:tcPr>
          <w:p>
            <w:pPr>
              <w:spacing w:before="18" w:after="0" w:line="240" w:lineRule="auto"/>
              <w:ind w:left="83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8"/>
                <w:w w:val="99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1"/>
              </w:rPr>
              <w:t>v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9"/>
                <w:w w:val="11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7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1"/>
                <w:w w:val="106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7"/>
                <w:w w:val="11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0"/>
                <w:w w:val="105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106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9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>
              <w:spacing w:before="33" w:after="0" w:line="240" w:lineRule="auto"/>
              <w:ind w:left="409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w w:val="101"/>
              </w:rPr>
              <w:t>Po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01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33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>
              <w:spacing w:before="33" w:after="0" w:line="240" w:lineRule="auto"/>
              <w:ind w:left="401" w:right="381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w w:val="106"/>
              </w:rPr>
              <w:t>Fa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06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0"/>
                <w:w w:val="114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0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12.118472" w:space="0" w:color="000000"/>
            </w:tcBorders>
          </w:tcPr>
          <w:p>
            <w:pPr>
              <w:spacing w:before="33" w:after="0" w:line="240" w:lineRule="auto"/>
              <w:ind w:left="364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4"/>
                <w:w w:val="113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19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6"/>
                <w:w w:val="102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7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single" w:sz="12.118472" w:space="0" w:color="000000"/>
            </w:tcBorders>
          </w:tcPr>
          <w:p>
            <w:pPr>
              <w:spacing w:before="33" w:after="0" w:line="240" w:lineRule="auto"/>
              <w:ind w:left="76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V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4"/>
                <w:w w:val="122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3"/>
              </w:rPr>
              <w:t>ood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288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33" w:after="0" w:line="240" w:lineRule="auto"/>
              <w:ind w:left="106" w:right="-86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w w:val="116"/>
              </w:rPr>
              <w:t>Ou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1"/>
                <w:w w:val="115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12"/>
              </w:rPr>
              <w:t>st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1"/>
                <w:w w:val="112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8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7"/>
                <w:w w:val="108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10"/>
                <w:w w:val="84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3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</w:tr>
      <w:tr>
        <w:trPr>
          <w:trHeight w:val="364" w:hRule="exact"/>
        </w:trPr>
        <w:tc>
          <w:tcPr>
            <w:tcW w:w="3075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single" w:sz="6.05924" w:space="0" w:color="000000"/>
            </w:tcBorders>
          </w:tcPr>
          <w:p>
            <w:pPr>
              <w:spacing w:before="33" w:after="0" w:line="240" w:lineRule="auto"/>
              <w:ind w:left="8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6"/>
                <w:w w:val="133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15"/>
                <w:w w:val="112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2"/>
                <w:w w:val="112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10"/>
                <w:w w:val="84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6"/>
                <w:w w:val="103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7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"/>
                <w:w w:val="11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0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288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0" w:after="0" w:line="251" w:lineRule="exact"/>
              <w:ind w:left="654" w:right="371"/>
              <w:jc w:val="center"/>
              <w:rPr>
                <w:rFonts w:ascii="Times New Roman" w:hAnsi="Times New Roman" w:cs="Times New Roman" w:eastAsia="Times New Roman"/>
                <w:sz w:val="25"/>
                <w:szCs w:val="25"/>
              </w:rPr>
            </w:pPr>
            <w:rPr/>
            <w:r>
              <w:rPr>
                <w:rFonts w:ascii="Times New Roman" w:hAnsi="Times New Roman" w:cs="Times New Roman" w:eastAsia="Times New Roman"/>
                <w:sz w:val="25"/>
                <w:szCs w:val="25"/>
                <w:color w:val="807585"/>
                <w:spacing w:val="0"/>
                <w:w w:val="72"/>
                <w:i/>
              </w:rPr>
              <w:t>..j</w:t>
            </w:r>
            <w:r>
              <w:rPr>
                <w:rFonts w:ascii="Times New Roman" w:hAnsi="Times New Roman" w:cs="Times New Roman" w:eastAsia="Times New Roman"/>
                <w:sz w:val="25"/>
                <w:szCs w:val="25"/>
                <w:color w:val="000000"/>
                <w:spacing w:val="0"/>
                <w:w w:val="100"/>
              </w:rPr>
            </w:r>
          </w:p>
        </w:tc>
      </w:tr>
      <w:tr>
        <w:trPr>
          <w:trHeight w:val="356" w:hRule="exact"/>
        </w:trPr>
        <w:tc>
          <w:tcPr>
            <w:tcW w:w="3075" w:type="dxa"/>
            <w:tcBorders>
              <w:top w:val="single" w:sz="12.118472" w:space="0" w:color="000000"/>
              <w:bottom w:val="single" w:sz="6.05924" w:space="0" w:color="000000"/>
              <w:left w:val="single" w:sz="12.118472" w:space="0" w:color="000000"/>
              <w:right w:val="single" w:sz="6.05924" w:space="0" w:color="000000"/>
            </w:tcBorders>
          </w:tcPr>
          <w:p>
            <w:pPr>
              <w:spacing w:before="18" w:after="0" w:line="240" w:lineRule="auto"/>
              <w:ind w:left="23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w w:val="89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3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8"/>
              </w:rPr>
              <w:t>nn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5"/>
                <w:w w:val="108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92"/>
              </w:rPr>
              <w:t>v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1"/>
                <w:w w:val="10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7"/>
                <w:w w:val="11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0"/>
                <w:w w:val="105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106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9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12.118472" w:space="0" w:color="000000"/>
              <w:bottom w:val="single" w:sz="6.05924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6.05924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12.118472" w:space="0" w:color="000000"/>
              <w:bottom w:val="single" w:sz="6.05924" w:space="0" w:color="000000"/>
              <w:left w:val="single" w:sz="6.05924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6.05924" w:space="0" w:color="000000"/>
              <w:left w:val="single" w:sz="12.118472" w:space="0" w:color="000000"/>
              <w:right w:val="single" w:sz="12.118472" w:space="0" w:color="000000"/>
            </w:tcBorders>
          </w:tcPr>
          <w:p>
            <w:pPr>
              <w:spacing w:before="0" w:after="0" w:line="236" w:lineRule="exact"/>
              <w:ind w:left="532" w:right="507"/>
              <w:jc w:val="center"/>
              <w:rPr>
                <w:rFonts w:ascii="Times New Roman" w:hAnsi="Times New Roman" w:cs="Times New Roman" w:eastAsia="Times New Roman"/>
                <w:sz w:val="25"/>
                <w:szCs w:val="25"/>
              </w:rPr>
            </w:pPr>
            <w:rPr/>
            <w:r>
              <w:rPr>
                <w:rFonts w:ascii="Times New Roman" w:hAnsi="Times New Roman" w:cs="Times New Roman" w:eastAsia="Times New Roman"/>
                <w:sz w:val="25"/>
                <w:szCs w:val="25"/>
                <w:color w:val="807585"/>
                <w:spacing w:val="0"/>
                <w:w w:val="72"/>
                <w:i/>
                <w:position w:val="1"/>
              </w:rPr>
              <w:t>..j</w:t>
            </w:r>
            <w:r>
              <w:rPr>
                <w:rFonts w:ascii="Times New Roman" w:hAnsi="Times New Roman" w:cs="Times New Roman" w:eastAsia="Times New Roman"/>
                <w:sz w:val="25"/>
                <w:szCs w:val="25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288" w:type="dxa"/>
            <w:tcBorders>
              <w:top w:val="single" w:sz="12.118472" w:space="0" w:color="000000"/>
              <w:bottom w:val="single" w:sz="6.05924" w:space="0" w:color="000000"/>
              <w:left w:val="single" w:sz="12.118472" w:space="0" w:color="000000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356" w:hRule="exact"/>
        </w:trPr>
        <w:tc>
          <w:tcPr>
            <w:tcW w:w="3075" w:type="dxa"/>
            <w:tcBorders>
              <w:top w:val="single" w:sz="6.05924" w:space="0" w:color="000000"/>
              <w:bottom w:val="single" w:sz="12.118472" w:space="0" w:color="000000"/>
              <w:left w:val="single" w:sz="12.118472" w:space="0" w:color="000000"/>
              <w:right w:val="single" w:sz="6.05924" w:space="0" w:color="000000"/>
            </w:tcBorders>
          </w:tcPr>
          <w:p>
            <w:pPr>
              <w:spacing w:before="33" w:after="0" w:line="240" w:lineRule="auto"/>
              <w:ind w:left="8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9"/>
                <w:w w:val="108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8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08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3"/>
                <w:w w:val="108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0"/>
                <w:w w:val="108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1"/>
                <w:w w:val="108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8"/>
              </w:rPr>
              <w:t>cal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0"/>
                <w:w w:val="10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1"/>
                <w:w w:val="107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9"/>
                <w:w w:val="114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9"/>
                <w:w w:val="84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6.05924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6.05924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6.05924" w:space="0" w:color="000000"/>
              <w:bottom w:val="single" w:sz="12.118472" w:space="0" w:color="000000"/>
              <w:left w:val="single" w:sz="6.05924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6.05924" w:space="0" w:color="000000"/>
              <w:bottom w:val="single" w:sz="12.118472" w:space="0" w:color="000000"/>
              <w:left w:val="single" w:sz="12.118472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288" w:type="dxa"/>
            <w:tcBorders>
              <w:top w:val="single" w:sz="6.05924" w:space="0" w:color="000000"/>
              <w:bottom w:val="single" w:sz="12.118472" w:space="0" w:color="000000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0" w:after="0" w:line="251" w:lineRule="exact"/>
              <w:ind w:left="654" w:right="371"/>
              <w:jc w:val="center"/>
              <w:rPr>
                <w:rFonts w:ascii="Times New Roman" w:hAnsi="Times New Roman" w:cs="Times New Roman" w:eastAsia="Times New Roman"/>
                <w:sz w:val="25"/>
                <w:szCs w:val="25"/>
              </w:rPr>
            </w:pPr>
            <w:rPr/>
            <w:r>
              <w:rPr>
                <w:rFonts w:ascii="Times New Roman" w:hAnsi="Times New Roman" w:cs="Times New Roman" w:eastAsia="Times New Roman"/>
                <w:sz w:val="25"/>
                <w:szCs w:val="25"/>
                <w:color w:val="807585"/>
                <w:spacing w:val="0"/>
                <w:w w:val="72"/>
                <w:i/>
              </w:rPr>
              <w:t>..j</w:t>
            </w:r>
            <w:r>
              <w:rPr>
                <w:rFonts w:ascii="Times New Roman" w:hAnsi="Times New Roman" w:cs="Times New Roman" w:eastAsia="Times New Roman"/>
                <w:sz w:val="25"/>
                <w:szCs w:val="25"/>
                <w:color w:val="000000"/>
                <w:spacing w:val="0"/>
                <w:w w:val="100"/>
              </w:rPr>
            </w:r>
          </w:p>
        </w:tc>
      </w:tr>
      <w:tr>
        <w:trPr>
          <w:trHeight w:val="364" w:hRule="exact"/>
        </w:trPr>
        <w:tc>
          <w:tcPr>
            <w:tcW w:w="3075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single" w:sz="6.05924" w:space="0" w:color="000000"/>
            </w:tcBorders>
          </w:tcPr>
          <w:p>
            <w:pPr>
              <w:spacing w:before="33" w:after="0" w:line="240" w:lineRule="auto"/>
              <w:ind w:left="8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3"/>
                <w:w w:val="99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1"/>
              </w:rPr>
              <w:t>pp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99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4"/>
                <w:w w:val="10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5"/>
              </w:rPr>
              <w:t>bili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"/>
                <w:w w:val="105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3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288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0" w:after="0" w:line="251" w:lineRule="exact"/>
              <w:ind w:left="654" w:right="371"/>
              <w:jc w:val="center"/>
              <w:rPr>
                <w:rFonts w:ascii="Times New Roman" w:hAnsi="Times New Roman" w:cs="Times New Roman" w:eastAsia="Times New Roman"/>
                <w:sz w:val="25"/>
                <w:szCs w:val="25"/>
              </w:rPr>
            </w:pPr>
            <w:rPr/>
            <w:r>
              <w:rPr>
                <w:rFonts w:ascii="Times New Roman" w:hAnsi="Times New Roman" w:cs="Times New Roman" w:eastAsia="Times New Roman"/>
                <w:sz w:val="25"/>
                <w:szCs w:val="25"/>
                <w:color w:val="807585"/>
                <w:spacing w:val="0"/>
                <w:w w:val="72"/>
                <w:i/>
              </w:rPr>
              <w:t>..j</w:t>
            </w:r>
            <w:r>
              <w:rPr>
                <w:rFonts w:ascii="Times New Roman" w:hAnsi="Times New Roman" w:cs="Times New Roman" w:eastAsia="Times New Roman"/>
                <w:sz w:val="25"/>
                <w:szCs w:val="25"/>
                <w:color w:val="000000"/>
                <w:spacing w:val="0"/>
                <w:w w:val="100"/>
              </w:rPr>
            </w:r>
          </w:p>
        </w:tc>
      </w:tr>
      <w:tr>
        <w:trPr>
          <w:trHeight w:val="364" w:hRule="exact"/>
        </w:trPr>
        <w:tc>
          <w:tcPr>
            <w:tcW w:w="3075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single" w:sz="6.05924" w:space="0" w:color="000000"/>
            </w:tcBorders>
          </w:tcPr>
          <w:p>
            <w:pPr>
              <w:spacing w:before="18" w:after="0" w:line="240" w:lineRule="auto"/>
              <w:ind w:left="23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2"/>
                <w:w w:val="110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8"/>
                <w:w w:val="11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10"/>
              </w:rPr>
              <w:t>es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8"/>
                <w:w w:val="11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3"/>
                <w:w w:val="11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9"/>
                <w:w w:val="11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8"/>
                <w:w w:val="11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18"/>
                <w:w w:val="11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0"/>
              </w:rPr>
              <w:t>on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7"/>
                <w:w w:val="11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2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0"/>
              </w:rPr>
              <w:t>nd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3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8"/>
                <w:w w:val="99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7"/>
                <w:w w:val="103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3"/>
                <w:w w:val="112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A3457"/>
                <w:spacing w:val="0"/>
                <w:w w:val="87"/>
              </w:rPr>
              <w:t>li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5"/>
                <w:w w:val="124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0"/>
                <w:w w:val="104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12.118472" w:space="0" w:color="000000"/>
              <w:bottom w:val="single" w:sz="12.118472" w:space="0" w:color="000000"/>
              <w:left w:val="single" w:sz="6.05924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288" w:type="dxa"/>
            <w:tcBorders>
              <w:top w:val="single" w:sz="12.118472" w:space="0" w:color="000000"/>
              <w:bottom w:val="single" w:sz="12.118472" w:space="0" w:color="000000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0" w:after="0" w:line="236" w:lineRule="exact"/>
              <w:ind w:left="654" w:right="371"/>
              <w:jc w:val="center"/>
              <w:rPr>
                <w:rFonts w:ascii="Times New Roman" w:hAnsi="Times New Roman" w:cs="Times New Roman" w:eastAsia="Times New Roman"/>
                <w:sz w:val="25"/>
                <w:szCs w:val="25"/>
              </w:rPr>
            </w:pPr>
            <w:rPr/>
            <w:r>
              <w:rPr>
                <w:rFonts w:ascii="Times New Roman" w:hAnsi="Times New Roman" w:cs="Times New Roman" w:eastAsia="Times New Roman"/>
                <w:sz w:val="25"/>
                <w:szCs w:val="25"/>
                <w:color w:val="807585"/>
                <w:spacing w:val="0"/>
                <w:w w:val="72"/>
                <w:i/>
                <w:position w:val="1"/>
              </w:rPr>
              <w:t>..j</w:t>
            </w:r>
            <w:r>
              <w:rPr>
                <w:rFonts w:ascii="Times New Roman" w:hAnsi="Times New Roman" w:cs="Times New Roman" w:eastAsia="Times New Roman"/>
                <w:sz w:val="25"/>
                <w:szCs w:val="25"/>
                <w:color w:val="000000"/>
                <w:spacing w:val="0"/>
                <w:w w:val="100"/>
                <w:position w:val="0"/>
              </w:rPr>
            </w:r>
          </w:p>
        </w:tc>
      </w:tr>
      <w:tr>
        <w:trPr>
          <w:trHeight w:val="356" w:hRule="exact"/>
        </w:trPr>
        <w:tc>
          <w:tcPr>
            <w:tcW w:w="3075" w:type="dxa"/>
            <w:tcBorders>
              <w:top w:val="single" w:sz="12.118472" w:space="0" w:color="000000"/>
              <w:bottom w:val="single" w:sz="6.05924" w:space="0" w:color="000000"/>
              <w:left w:val="single" w:sz="12.118472" w:space="0" w:color="000000"/>
              <w:right w:val="single" w:sz="6.05924" w:space="0" w:color="000000"/>
            </w:tcBorders>
          </w:tcPr>
          <w:p>
            <w:pPr>
              <w:spacing w:before="3" w:after="0" w:line="240" w:lineRule="auto"/>
              <w:ind w:left="23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w w:val="96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4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at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3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8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23"/>
                <w:w w:val="100"/>
              </w:rPr>
              <w:t>.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6"/>
                <w:w w:val="100"/>
              </w:rPr>
              <w:t>J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0"/>
                <w:w w:val="100"/>
              </w:rPr>
              <w:t>ur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5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8"/>
                <w:w w:val="124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0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94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1"/>
                <w:w w:val="112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9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12.118472" w:space="0" w:color="000000"/>
              <w:bottom w:val="single" w:sz="6.05924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6.05924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12.118472" w:space="0" w:color="000000"/>
              <w:bottom w:val="single" w:sz="6.05924" w:space="0" w:color="000000"/>
              <w:left w:val="single" w:sz="6.05924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6.05924" w:space="0" w:color="000000"/>
              <w:left w:val="single" w:sz="12.118472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288" w:type="dxa"/>
            <w:tcBorders>
              <w:top w:val="single" w:sz="12.118472" w:space="0" w:color="000000"/>
              <w:bottom w:val="single" w:sz="6.05924" w:space="0" w:color="000000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0" w:after="0" w:line="236" w:lineRule="exact"/>
              <w:ind w:left="655" w:right="372"/>
              <w:jc w:val="center"/>
              <w:rPr>
                <w:rFonts w:ascii="Times New Roman" w:hAnsi="Times New Roman" w:cs="Times New Roman" w:eastAsia="Times New Roman"/>
                <w:sz w:val="25"/>
                <w:szCs w:val="25"/>
              </w:rPr>
            </w:pPr>
            <w:rPr/>
            <w:r>
              <w:rPr>
                <w:rFonts w:ascii="Times New Roman" w:hAnsi="Times New Roman" w:cs="Times New Roman" w:eastAsia="Times New Roman"/>
                <w:sz w:val="25"/>
                <w:szCs w:val="25"/>
                <w:color w:val="807585"/>
                <w:spacing w:val="0"/>
                <w:w w:val="72"/>
                <w:i/>
                <w:position w:val="1"/>
              </w:rPr>
              <w:t>..j</w:t>
            </w:r>
            <w:r>
              <w:rPr>
                <w:rFonts w:ascii="Times New Roman" w:hAnsi="Times New Roman" w:cs="Times New Roman" w:eastAsia="Times New Roman"/>
                <w:sz w:val="25"/>
                <w:szCs w:val="25"/>
                <w:color w:val="000000"/>
                <w:spacing w:val="0"/>
                <w:w w:val="100"/>
                <w:position w:val="0"/>
              </w:rPr>
            </w:r>
          </w:p>
        </w:tc>
      </w:tr>
      <w:tr>
        <w:trPr>
          <w:trHeight w:val="341" w:hRule="exact"/>
        </w:trPr>
        <w:tc>
          <w:tcPr>
            <w:tcW w:w="9627" w:type="dxa"/>
            <w:gridSpan w:val="6"/>
            <w:tcBorders>
              <w:top w:val="single" w:sz="6.05924" w:space="0" w:color="000000"/>
              <w:bottom w:val="nil" w:sz="6" w:space="0" w:color="auto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33" w:after="0" w:line="240" w:lineRule="auto"/>
              <w:ind w:left="23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6"/>
                <w:w w:val="106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6"/>
              </w:rPr>
              <w:t>ec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2"/>
                <w:w w:val="106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6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06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2"/>
                <w:w w:val="106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6"/>
              </w:rPr>
              <w:t>nda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7"/>
                <w:w w:val="10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0"/>
                <w:w w:val="106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106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6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5"/>
                <w:w w:val="106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30F03"/>
                <w:spacing w:val="-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0"/>
                <w:w w:val="100"/>
              </w:rPr>
              <w:t>f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2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0"/>
              </w:rPr>
              <w:t>Edi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8"/>
                <w:w w:val="11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0"/>
                <w:w w:val="114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24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</w:tr>
      <w:tr>
        <w:trPr>
          <w:trHeight w:val="659" w:hRule="exact"/>
        </w:trPr>
        <w:tc>
          <w:tcPr>
            <w:tcW w:w="3075" w:type="dxa"/>
            <w:tcBorders>
              <w:top w:val="single" w:sz="12.118472" w:space="0" w:color="000000"/>
              <w:bottom w:val="single" w:sz="6.05924" w:space="0" w:color="000000"/>
              <w:left w:val="single" w:sz="12.118472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12.118472" w:space="0" w:color="000000"/>
              <w:bottom w:val="single" w:sz="6.05924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>
              <w:spacing w:before="48" w:after="0" w:line="240" w:lineRule="auto"/>
              <w:ind w:left="156" w:right="151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3"/>
                <w:w w:val="114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24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7"/>
                <w:w w:val="125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7"/>
                <w:w w:val="9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2"/>
                <w:w w:val="112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12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0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  <w:p>
            <w:pPr>
              <w:spacing w:before="0" w:after="0" w:line="273" w:lineRule="exact"/>
              <w:ind w:left="280" w:right="273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6"/>
                <w:w w:val="104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6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2"/>
                <w:w w:val="115"/>
              </w:rPr>
              <w:t>j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7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2"/>
                <w:w w:val="107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6.05924" w:space="0" w:color="000000"/>
              <w:bottom w:val="single" w:sz="6.05924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>
              <w:spacing w:before="3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318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6"/>
                <w:w w:val="104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6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2"/>
                <w:w w:val="115"/>
              </w:rPr>
              <w:t>j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9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99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0" w:type="dxa"/>
            <w:tcBorders>
              <w:top w:val="single" w:sz="6.05924" w:space="0" w:color="000000"/>
              <w:bottom w:val="single" w:sz="6.05924" w:space="0" w:color="000000"/>
              <w:left w:val="single" w:sz="6.05924" w:space="0" w:color="000000"/>
              <w:right w:val="single" w:sz="12.118472" w:space="0" w:color="000000"/>
            </w:tcBorders>
          </w:tcPr>
          <w:p>
            <w:pPr>
              <w:spacing w:before="56" w:after="0" w:line="240" w:lineRule="auto"/>
              <w:ind w:left="35" w:right="24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w w:val="106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2"/>
                <w:w w:val="105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9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09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93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94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0"/>
                <w:w w:val="112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8"/>
                <w:w w:val="112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0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  <w:p>
            <w:pPr>
              <w:spacing w:before="0" w:after="0" w:line="273" w:lineRule="exact"/>
              <w:ind w:left="250" w:right="244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w w:val="99"/>
              </w:rPr>
              <w:t>Acc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6"/>
                <w:w w:val="99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5"/>
                <w:w w:val="107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6.05924" w:space="0" w:color="000000"/>
              <w:bottom w:val="single" w:sz="6.05924" w:space="0" w:color="000000"/>
              <w:left w:val="single" w:sz="12.118472" w:space="0" w:color="000000"/>
              <w:right w:val="single" w:sz="12.118472" w:space="0" w:color="000000"/>
            </w:tcBorders>
          </w:tcPr>
          <w:p>
            <w:pPr>
              <w:spacing w:before="3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288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w w:val="99"/>
              </w:rPr>
              <w:t>Acc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9"/>
                <w:w w:val="99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2"/>
                <w:w w:val="121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39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288" w:type="dxa"/>
            <w:tcBorders>
              <w:top w:val="single" w:sz="6.05924" w:space="0" w:color="000000"/>
              <w:bottom w:val="single" w:sz="6.05924" w:space="0" w:color="000000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56" w:after="0" w:line="240" w:lineRule="auto"/>
              <w:ind w:left="318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3"/>
                <w:w w:val="114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4"/>
                <w:w w:val="11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7"/>
                <w:w w:val="114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2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7"/>
                <w:w w:val="103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3"/>
                <w:w w:val="112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7"/>
                <w:w w:val="11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3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  <w:p>
            <w:pPr>
              <w:spacing w:before="0" w:after="0" w:line="273" w:lineRule="exact"/>
              <w:ind w:left="394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w w:val="102"/>
              </w:rPr>
              <w:t>Acc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9"/>
                <w:w w:val="102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5"/>
                <w:w w:val="107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6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</w:tr>
      <w:tr>
        <w:trPr>
          <w:trHeight w:val="349" w:hRule="exact"/>
        </w:trPr>
        <w:tc>
          <w:tcPr>
            <w:tcW w:w="3075" w:type="dxa"/>
            <w:tcBorders>
              <w:top w:val="single" w:sz="6.05924" w:space="0" w:color="000000"/>
              <w:bottom w:val="single" w:sz="6.05924" w:space="0" w:color="000000"/>
              <w:left w:val="single" w:sz="12.118472" w:space="0" w:color="000000"/>
              <w:right w:val="single" w:sz="6.05924" w:space="0" w:color="000000"/>
            </w:tcBorders>
          </w:tcPr>
          <w:p>
            <w:pPr>
              <w:spacing w:before="33" w:after="0" w:line="240" w:lineRule="auto"/>
              <w:ind w:left="23" w:right="-2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6"/>
                <w:w w:val="104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5"/>
              </w:rPr>
              <w:t>ec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2"/>
                <w:w w:val="106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1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01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1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3"/>
              </w:rPr>
              <w:t>nda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7"/>
                <w:w w:val="113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16"/>
                <w:w w:val="112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5"/>
              </w:rPr>
              <w:t>on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  <w:tc>
          <w:tcPr>
            <w:tcW w:w="1318" w:type="dxa"/>
            <w:tcBorders>
              <w:top w:val="single" w:sz="6.05924" w:space="0" w:color="000000"/>
              <w:bottom w:val="single" w:sz="6.05924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6.05924" w:space="0" w:color="000000"/>
              <w:bottom w:val="single" w:sz="6.05924" w:space="0" w:color="000000"/>
              <w:left w:val="single" w:sz="6.05924" w:space="0" w:color="000000"/>
              <w:right w:val="single" w:sz="6.05924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6.05924" w:space="0" w:color="000000"/>
              <w:bottom w:val="single" w:sz="6.05924" w:space="0" w:color="000000"/>
              <w:left w:val="single" w:sz="6.05924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318" w:type="dxa"/>
            <w:tcBorders>
              <w:top w:val="single" w:sz="6.05924" w:space="0" w:color="000000"/>
              <w:bottom w:val="single" w:sz="6.05924" w:space="0" w:color="000000"/>
              <w:left w:val="single" w:sz="12.118472" w:space="0" w:color="000000"/>
              <w:right w:val="single" w:sz="12.118472" w:space="0" w:color="000000"/>
            </w:tcBorders>
          </w:tcPr>
          <w:p>
            <w:pPr/>
            <w:rPr/>
          </w:p>
        </w:tc>
        <w:tc>
          <w:tcPr>
            <w:tcW w:w="1288" w:type="dxa"/>
            <w:tcBorders>
              <w:top w:val="single" w:sz="6.05924" w:space="0" w:color="000000"/>
              <w:bottom w:val="single" w:sz="6.05924" w:space="0" w:color="000000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0" w:after="0" w:line="251" w:lineRule="exact"/>
              <w:ind w:left="654" w:right="371"/>
              <w:jc w:val="center"/>
              <w:rPr>
                <w:rFonts w:ascii="Times New Roman" w:hAnsi="Times New Roman" w:cs="Times New Roman" w:eastAsia="Times New Roman"/>
                <w:sz w:val="25"/>
                <w:szCs w:val="25"/>
              </w:rPr>
            </w:pPr>
            <w:rPr/>
            <w:r>
              <w:rPr>
                <w:rFonts w:ascii="Times New Roman" w:hAnsi="Times New Roman" w:cs="Times New Roman" w:eastAsia="Times New Roman"/>
                <w:sz w:val="25"/>
                <w:szCs w:val="25"/>
                <w:color w:val="807585"/>
                <w:spacing w:val="0"/>
                <w:w w:val="72"/>
                <w:i/>
              </w:rPr>
              <w:t>..j</w:t>
            </w:r>
            <w:r>
              <w:rPr>
                <w:rFonts w:ascii="Times New Roman" w:hAnsi="Times New Roman" w:cs="Times New Roman" w:eastAsia="Times New Roman"/>
                <w:sz w:val="25"/>
                <w:szCs w:val="25"/>
                <w:color w:val="000000"/>
                <w:spacing w:val="0"/>
                <w:w w:val="100"/>
              </w:rPr>
            </w:r>
          </w:p>
        </w:tc>
      </w:tr>
      <w:tr>
        <w:trPr>
          <w:trHeight w:val="2326" w:hRule="exact"/>
        </w:trPr>
        <w:tc>
          <w:tcPr>
            <w:tcW w:w="9627" w:type="dxa"/>
            <w:gridSpan w:val="6"/>
            <w:tcBorders>
              <w:top w:val="single" w:sz="6.05924" w:space="0" w:color="000000"/>
              <w:bottom w:val="nil" w:sz="6" w:space="0" w:color="auto"/>
              <w:left w:val="single" w:sz="12.118472" w:space="0" w:color="000000"/>
              <w:right w:val="nil" w:sz="6" w:space="0" w:color="auto"/>
            </w:tcBorders>
          </w:tcPr>
          <w:p>
            <w:pPr>
              <w:spacing w:before="7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3" w:lineRule="auto"/>
              <w:ind w:left="8" w:right="-62"/>
              <w:jc w:val="left"/>
              <w:tabs>
                <w:tab w:pos="9600" w:val="left"/>
              </w:tabs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Pr/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7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0"/>
                <w:w w:val="100"/>
              </w:rPr>
              <w:t>v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w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3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14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2"/>
                <w:w w:val="114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4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5"/>
                <w:w w:val="114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3"/>
                <w:w w:val="114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14"/>
                <w:w w:val="114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8"/>
                <w:w w:val="114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14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14"/>
              </w:rPr>
              <w:t>: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"/>
                <w:w w:val="114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7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1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2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1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4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88"/>
              </w:rPr>
              <w:t>ud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6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4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3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ng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th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6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2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39"/>
                <w:w w:val="100"/>
              </w:rPr>
              <w:t>1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9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100"/>
              </w:rPr>
              <w:t>effi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-17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16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9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5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5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f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5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7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5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1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1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3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7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9"/>
                <w:w w:val="108"/>
              </w:rPr>
              <w:t>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7"/>
                <w:w w:val="89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84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4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10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6"/>
                <w:w w:val="107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9"/>
                <w:w w:val="112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3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7"/>
              </w:rPr>
              <w:t>gs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7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4"/>
                <w:w w:val="100"/>
              </w:rPr>
              <w:t>v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yin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5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1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gns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5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5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1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f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8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8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8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4"/>
                <w:w w:val="97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5"/>
                <w:w w:val="116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7"/>
                <w:w w:val="89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10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tu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7"/>
                <w:w w:val="97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9"/>
                <w:w w:val="10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0"/>
                <w:w w:val="11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re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5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1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6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ue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5"/>
              </w:rPr>
              <w:t>mar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2"/>
                <w:w w:val="95"/>
              </w:rPr>
              <w:t>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4"/>
                <w:w w:val="95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5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7"/>
                <w:w w:val="95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2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5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4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am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7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.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1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ndc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7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100"/>
              </w:rPr>
              <w:t>era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-15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7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3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nd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2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hu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7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6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it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gs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9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9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6"/>
                <w:w w:val="100"/>
              </w:rPr>
              <w:t>f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9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3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5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agricult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7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7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9"/>
                <w:w w:val="114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7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5"/>
                <w:w w:val="108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84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4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4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100"/>
              </w:rPr>
              <w:t>wi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-1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2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6"/>
                <w:w w:val="100"/>
              </w:rPr>
              <w:t>w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6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5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7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3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9"/>
                <w:w w:val="98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3"/>
                <w:w w:val="10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4"/>
              </w:rPr>
              <w:t>rb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4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6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us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1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3"/>
                <w:w w:val="102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"/>
                <w:w w:val="124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7"/>
                <w:w w:val="89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4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ation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1"/>
              </w:rPr>
              <w:t>)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7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7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"/>
                <w:w w:val="108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7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wi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out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5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1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2"/>
                <w:w w:val="101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8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7"/>
              </w:rPr>
              <w:t>perat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4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23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7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4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1"/>
              </w:rPr>
              <w:t>uri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1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1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9"/>
                <w:w w:val="101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5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wn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3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nd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7"/>
              </w:rPr>
              <w:t>w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10"/>
                <w:w w:val="97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2"/>
                <w:w w:val="97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7"/>
              </w:rPr>
              <w:t>te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7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3"/>
                <w:w w:val="97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9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96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-2"/>
                <w:w w:val="95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0"/>
                <w:w w:val="107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7"/>
                <w:w w:val="112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8"/>
              </w:rPr>
              <w:t>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3"/>
                <w:w w:val="84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"/>
                <w:w w:val="92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807585"/>
                <w:spacing w:val="0"/>
                <w:w w:val="130"/>
              </w:rPr>
              <w:t>,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807585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owe&lt;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21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7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1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atio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5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sust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6"/>
                <w:w w:val="96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-5"/>
                <w:w w:val="96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96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4"/>
                <w:w w:val="96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53"/>
                <w:w w:val="96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gre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5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7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4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ld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1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gs.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-1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9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5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4"/>
                <w:w w:val="96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oc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6"/>
                <w:w w:val="96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6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0"/>
                <w:w w:val="96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6"/>
                <w:w w:val="96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av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6"/>
                <w:w w:val="96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4"/>
                <w:w w:val="96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"/>
                <w:w w:val="96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"/>
                <w:w w:val="96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6"/>
                <w:w w:val="96"/>
              </w:rPr>
              <w:t>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11"/>
                <w:w w:val="96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6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12"/>
                <w:w w:val="96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agric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7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8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7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7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4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wast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21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807585"/>
                <w:spacing w:val="0"/>
                <w:w w:val="112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807585"/>
                <w:spacing w:val="-2"/>
                <w:w w:val="111"/>
              </w:rPr>
              <w:t>/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24"/>
                <w:w w:val="95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1"/>
              </w:rPr>
              <w:t>es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"/>
                <w:w w:val="101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4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ue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16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16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1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eref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2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9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7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22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2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9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6"/>
                <w:w w:val="124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9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7"/>
                <w:w w:val="116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6"/>
                <w:w w:val="112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9"/>
                <w:w w:val="10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19"/>
                <w:w w:val="11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807585"/>
                <w:spacing w:val="0"/>
                <w:w w:val="173"/>
              </w:rPr>
              <w:t>,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807585"/>
                <w:spacing w:val="-2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econ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3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nd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4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3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675D67"/>
                <w:spacing w:val="-9"/>
                <w:w w:val="100"/>
              </w:rPr>
              <w:t>v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2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2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8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22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6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9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2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8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8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ge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2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422124"/>
                <w:spacing w:val="6"/>
                <w:w w:val="95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5"/>
              </w:rPr>
              <w:t>inke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5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35"/>
                <w:w w:val="95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8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7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li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6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100"/>
              </w:rPr>
              <w:t>ate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5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0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10"/>
                <w:u w:val="single" w:color="2F3F48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1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1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3"/>
                <w:u w:val="single" w:color="2F3F48"/>
              </w:rPr>
              <w:t>x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9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6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6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6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7"/>
                <w:w w:val="107"/>
                <w:u w:val="single" w:color="2F3F48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7"/>
                <w:w w:val="107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17"/>
                <w:w w:val="107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16"/>
                <w:u w:val="single" w:color="2F3F48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1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1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6"/>
                <w:w w:val="114"/>
                <w:u w:val="single" w:color="2F3F48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6"/>
                <w:w w:val="114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6"/>
                <w:w w:val="114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6"/>
                <w:w w:val="112"/>
                <w:u w:val="single" w:color="2F3F48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6"/>
                <w:w w:val="112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6"/>
                <w:w w:val="112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98"/>
                <w:u w:val="single" w:color="2F3F48"/>
              </w:rPr>
              <w:t>m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98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98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1"/>
                <w:w w:val="116"/>
                <w:u w:val="single" w:color="2F3F48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1"/>
                <w:w w:val="11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11"/>
                <w:w w:val="11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2"/>
                <w:w w:val="103"/>
                <w:u w:val="single" w:color="2F3F48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2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2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3"/>
                <w:u w:val="single" w:color="2F3F48"/>
              </w:rPr>
              <w:t>ta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3"/>
                <w:u w:val="single" w:color="2F3F48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5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5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5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6"/>
                <w:u w:val="single" w:color="2F3F48"/>
              </w:rPr>
              <w:t>an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7"/>
                <w:u w:val="single" w:color="2F3F48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07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5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5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15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"/>
                <w:w w:val="99"/>
                <w:u w:val="single" w:color="2F3F4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"/>
                <w:w w:val="9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4"/>
                <w:w w:val="9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03"/>
                <w:u w:val="single" w:color="2F3F48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6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8"/>
                <w:w w:val="92"/>
                <w:u w:val="single" w:color="2F3F4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8"/>
                <w:w w:val="92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8"/>
                <w:w w:val="92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7"/>
                <w:w w:val="110"/>
                <w:u w:val="single" w:color="2F3F48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7"/>
                <w:w w:val="11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10101"/>
                <w:spacing w:val="-7"/>
                <w:w w:val="11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4"/>
                <w:w w:val="103"/>
                <w:u w:val="single" w:color="2F3F48"/>
              </w:rPr>
              <w:t>y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4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4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5"/>
                <w:u w:val="single" w:color="2F3F48"/>
              </w:rPr>
              <w:t>ti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5"/>
                <w:u w:val="single" w:color="2F3F48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0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9"/>
                <w:w w:val="108"/>
                <w:u w:val="single" w:color="2F3F4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9"/>
                <w:w w:val="108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9"/>
                <w:w w:val="108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0"/>
                <w:w w:val="110"/>
                <w:u w:val="single" w:color="2F3F48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0"/>
                <w:w w:val="11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2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2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1D214B"/>
                <w:spacing w:val="-2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03"/>
                <w:u w:val="single" w:color="2F3F48"/>
              </w:rPr>
              <w:t>s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4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3"/>
                <w:u w:val="single" w:color="2F3F48"/>
              </w:rPr>
              <w:t>tu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0"/>
                <w:w w:val="11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8"/>
                <w:w w:val="114"/>
                <w:u w:val="single" w:color="2F3F48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8"/>
                <w:w w:val="114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211A26"/>
                <w:spacing w:val="-8"/>
                <w:w w:val="114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9"/>
                <w:u w:val="single" w:color="2F3F48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0"/>
                <w:w w:val="9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6"/>
                <w:w w:val="99"/>
                <w:u w:val="single" w:color="2F3F48"/>
              </w:rPr>
              <w:t>: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6"/>
                <w:w w:val="9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544F5B"/>
                <w:spacing w:val="-6"/>
                <w:w w:val="9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75"/>
                <w:u w:val="single" w:color="2F3F48"/>
              </w:rPr>
              <w:t>.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0"/>
                <w:w w:val="17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31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31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3B3446"/>
                <w:spacing w:val="-31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-18"/>
                <w:w w:val="112"/>
                <w:u w:val="single" w:color="2F3F48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-18"/>
                <w:w w:val="112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-18"/>
                <w:w w:val="112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55"/>
                <w:w w:val="123"/>
                <w:u w:val="single" w:color="2F3F48"/>
              </w:rPr>
              <w:t>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55"/>
                <w:w w:val="12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47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47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47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0"/>
                <w:w w:val="118"/>
                <w:u w:val="single" w:color="2F3F48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0"/>
                <w:w w:val="118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0"/>
                <w:w w:val="119"/>
                <w:u w:val="single" w:color="2F3F48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0"/>
                <w:w w:val="11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0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45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45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0"/>
                <w:w w:val="105"/>
                <w:u w:val="single" w:color="2F3F48"/>
              </w:rPr>
              <w:t>Acc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0"/>
                <w:w w:val="10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73"/>
                <w:w w:val="105"/>
                <w:u w:val="single" w:color="2F3F48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73"/>
                <w:w w:val="10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73"/>
                <w:w w:val="10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3"/>
                <w:u w:val="single" w:color="2F3F48"/>
              </w:rPr>
              <w:t>te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4"/>
                <w:u w:val="single" w:color="2F3F48"/>
              </w:rPr>
              <w:t>d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4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11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11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4"/>
                <w:u w:val="single" w:color="2F3F48"/>
              </w:rPr>
              <w:t>Fo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4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4"/>
                <w:u w:val="single" w:color="2F3F48"/>
              </w:rPr>
              <w:t>r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4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13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13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9"/>
                <w:u w:val="single" w:color="2F3F48"/>
              </w:rPr>
              <w:t>P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9"/>
                <w:u w:val="single" w:color="2F3F48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29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29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29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100"/>
                <w:u w:val="single" w:color="2F3F48"/>
              </w:rPr>
              <w:t>b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6"/>
                <w:w w:val="99"/>
                <w:u w:val="single" w:color="2F3F48"/>
              </w:rPr>
              <w:t>l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6"/>
                <w:w w:val="9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6"/>
                <w:w w:val="9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361D"/>
                <w:spacing w:val="3"/>
                <w:w w:val="84"/>
                <w:u w:val="single" w:color="2F3F48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361D"/>
                <w:spacing w:val="3"/>
                <w:w w:val="84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361D"/>
                <w:spacing w:val="3"/>
                <w:w w:val="84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0"/>
                <w:w w:val="116"/>
                <w:u w:val="single" w:color="2F3F48"/>
              </w:rPr>
              <w:t>ca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0"/>
                <w:w w:val="11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7"/>
                <w:w w:val="116"/>
                <w:u w:val="single" w:color="2F3F48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7"/>
                <w:w w:val="11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7"/>
                <w:w w:val="11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-1"/>
                <w:w w:val="112"/>
                <w:u w:val="single" w:color="2F3F48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-1"/>
                <w:w w:val="112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-1"/>
                <w:w w:val="112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5"/>
                <w:u w:val="single" w:color="2F3F48"/>
              </w:rPr>
              <w:t>o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5"/>
                <w:u w:val="single" w:color="2F3F48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36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36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36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7"/>
                <w:w w:val="111"/>
                <w:u w:val="single" w:color="2F3F48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7"/>
                <w:w w:val="111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7"/>
                <w:w w:val="111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3"/>
                <w:u w:val="single" w:color="2F3F48"/>
              </w:rPr>
              <w:t>n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3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32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32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32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4"/>
                <w:w w:val="116"/>
                <w:u w:val="single" w:color="2F3F48"/>
              </w:rPr>
              <w:t>U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4"/>
                <w:w w:val="11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4"/>
                <w:w w:val="11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3"/>
                <w:w w:val="126"/>
                <w:u w:val="single" w:color="2F3F48"/>
              </w:rPr>
              <w:t>C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3"/>
                <w:w w:val="12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2F3A"/>
                <w:spacing w:val="-3"/>
                <w:w w:val="126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89"/>
                <w:u w:val="single" w:color="2F3F48"/>
              </w:rPr>
              <w:t>I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89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-39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-39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-39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7"/>
                <w:u w:val="single" w:color="2F3F48"/>
              </w:rPr>
              <w:t>E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0"/>
                <w:w w:val="117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21"/>
                <w:w w:val="117"/>
                <w:u w:val="single" w:color="2F3F48"/>
              </w:rPr>
              <w:t>T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21"/>
                <w:w w:val="117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1C23"/>
                <w:spacing w:val="-21"/>
                <w:w w:val="117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175"/>
                <w:u w:val="single" w:color="2F3F48"/>
              </w:rPr>
              <w:t>.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175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100"/>
                <w:u w:val="single" w:color="2F3F48"/>
              </w:rPr>
              <w:t> </w:t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100"/>
                <w:u w:val="single" w:color="2F3F48"/>
              </w:rPr>
              <w:tab/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100"/>
                <w:u w:val="single" w:color="2F3F48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FF0708"/>
                <w:spacing w:val="0"/>
                <w:w w:val="100"/>
              </w:rPr>
            </w:r>
            <w:r>
              <w:rPr>
                <w:rFonts w:ascii="Times New Roman" w:hAnsi="Times New Roman" w:cs="Times New Roman" w:eastAsia="Times New Roman"/>
                <w:sz w:val="24"/>
                <w:szCs w:val="24"/>
                <w:color w:val="000000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800" w:top="1480" w:bottom="1180" w:left="1360" w:right="660"/>
          <w:pgSz w:w="11920" w:h="16840"/>
        </w:sectPr>
      </w:pPr>
      <w:rPr/>
    </w:p>
    <w:p>
      <w:pPr>
        <w:spacing w:before="72" w:after="0" w:line="224" w:lineRule="exact"/>
        <w:ind w:left="121" w:right="113"/>
        <w:jc w:val="center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8"/>
        </w:rPr>
        <w:t>INTERNATIONAL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-29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8"/>
        </w:rPr>
        <w:t>.JOURNAL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-30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8"/>
        </w:rPr>
        <w:t>OF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11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8"/>
        </w:rPr>
        <w:t>CIVIL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24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8"/>
        </w:rPr>
        <w:t>ENGINEERDJ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8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10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8"/>
        </w:rPr>
        <w:t>AND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-33"/>
          <w:w w:val="12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31"/>
        </w:rPr>
        <w:t>TECHNOLOGY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3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9"/>
        </w:rPr>
        <w:t>(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8"/>
        </w:rPr>
        <w:t>I.JCIET</w:t>
      </w:r>
      <w:r>
        <w:rPr>
          <w:rFonts w:ascii="Times New Roman" w:hAnsi="Times New Roman" w:cs="Times New Roman" w:eastAsia="Times New Roman"/>
          <w:sz w:val="20"/>
          <w:szCs w:val="20"/>
          <w:color w:val="2ABC74"/>
          <w:spacing w:val="0"/>
          <w:w w:val="129"/>
        </w:rPr>
        <w:t>)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49" w:after="0" w:line="240" w:lineRule="auto"/>
        <w:ind w:left="2758" w:right="2773"/>
        <w:jc w:val="center"/>
        <w:rPr>
          <w:rFonts w:ascii="Times New Roman" w:hAnsi="Times New Roman" w:cs="Times New Roman" w:eastAsia="Times New Roman"/>
          <w:sz w:val="21"/>
          <w:szCs w:val="21"/>
        </w:rPr>
      </w:pPr>
      <w:rPr/>
      <w:hyperlink r:id="rId153">
        <w:r>
          <w:rPr>
            <w:rFonts w:ascii="Arial" w:hAnsi="Arial" w:cs="Arial" w:eastAsia="Arial"/>
            <w:sz w:val="19"/>
            <w:szCs w:val="19"/>
            <w:color w:val="5652FF"/>
            <w:w w:val="139"/>
          </w:rPr>
          <w:t>ww</w:t>
        </w:r>
        <w:r>
          <w:rPr>
            <w:rFonts w:ascii="Arial" w:hAnsi="Arial" w:cs="Arial" w:eastAsia="Arial"/>
            <w:sz w:val="19"/>
            <w:szCs w:val="19"/>
            <w:color w:val="5652FF"/>
            <w:spacing w:val="5"/>
            <w:w w:val="139"/>
          </w:rPr>
          <w:t>w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0"/>
            <w:w w:val="128"/>
          </w:rPr>
          <w:t>.ia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-16"/>
            <w:w w:val="128"/>
          </w:rPr>
          <w:t>e</w:t>
        </w:r>
        <w:r>
          <w:rPr>
            <w:rFonts w:ascii="Times New Roman" w:hAnsi="Times New Roman" w:cs="Times New Roman" w:eastAsia="Times New Roman"/>
            <w:sz w:val="21"/>
            <w:szCs w:val="21"/>
            <w:color w:val="3D3BFF"/>
            <w:spacing w:val="-14"/>
            <w:w w:val="131"/>
          </w:rPr>
          <w:t>m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0"/>
            <w:w w:val="127"/>
          </w:rPr>
          <w:t>e.com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5"/>
            <w:w w:val="127"/>
          </w:rPr>
          <w:t>/</w:t>
        </w:r>
        <w:r>
          <w:rPr>
            <w:rFonts w:ascii="Times New Roman" w:hAnsi="Times New Roman" w:cs="Times New Roman" w:eastAsia="Times New Roman"/>
            <w:sz w:val="21"/>
            <w:szCs w:val="21"/>
            <w:color w:val="3D3BFF"/>
            <w:spacing w:val="0"/>
            <w:w w:val="119"/>
          </w:rPr>
          <w:t>i</w:t>
        </w:r>
        <w:r>
          <w:rPr>
            <w:rFonts w:ascii="Times New Roman" w:hAnsi="Times New Roman" w:cs="Times New Roman" w:eastAsia="Times New Roman"/>
            <w:sz w:val="21"/>
            <w:szCs w:val="21"/>
            <w:color w:val="3D3BFF"/>
            <w:spacing w:val="-2"/>
            <w:w w:val="119"/>
          </w:rPr>
          <w:t>j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-7"/>
            <w:w w:val="140"/>
          </w:rPr>
          <w:t>c</w:t>
        </w:r>
        <w:r>
          <w:rPr>
            <w:rFonts w:ascii="Times New Roman" w:hAnsi="Times New Roman" w:cs="Times New Roman" w:eastAsia="Times New Roman"/>
            <w:sz w:val="21"/>
            <w:szCs w:val="21"/>
            <w:color w:val="3D3BFF"/>
            <w:spacing w:val="-6"/>
            <w:w w:val="141"/>
          </w:rPr>
          <w:t>i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0"/>
            <w:w w:val="131"/>
          </w:rPr>
          <w:t>et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-6"/>
            <w:w w:val="131"/>
          </w:rPr>
          <w:t>/</w:t>
        </w:r>
        <w:r>
          <w:rPr>
            <w:rFonts w:ascii="Times New Roman" w:hAnsi="Times New Roman" w:cs="Times New Roman" w:eastAsia="Times New Roman"/>
            <w:sz w:val="21"/>
            <w:szCs w:val="21"/>
            <w:color w:val="3D3BFF"/>
            <w:spacing w:val="0"/>
            <w:w w:val="122"/>
          </w:rPr>
          <w:t>in</w:t>
        </w:r>
        <w:r>
          <w:rPr>
            <w:rFonts w:ascii="Times New Roman" w:hAnsi="Times New Roman" w:cs="Times New Roman" w:eastAsia="Times New Roman"/>
            <w:sz w:val="21"/>
            <w:szCs w:val="21"/>
            <w:color w:val="3D3BFF"/>
            <w:spacing w:val="3"/>
            <w:w w:val="123"/>
          </w:rPr>
          <w:t>d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0"/>
            <w:w w:val="130"/>
          </w:rPr>
          <w:t>e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-9"/>
            <w:w w:val="131"/>
          </w:rPr>
          <w:t>x</w:t>
        </w:r>
        <w:r>
          <w:rPr>
            <w:rFonts w:ascii="Times New Roman" w:hAnsi="Times New Roman" w:cs="Times New Roman" w:eastAsia="Times New Roman"/>
            <w:sz w:val="21"/>
            <w:szCs w:val="21"/>
            <w:color w:val="3D3BFF"/>
            <w:spacing w:val="-14"/>
            <w:w w:val="148"/>
          </w:rPr>
          <w:t>.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0"/>
            <w:w w:val="131"/>
          </w:rPr>
          <w:t>a</w:t>
        </w:r>
        <w:r>
          <w:rPr>
            <w:rFonts w:ascii="Times New Roman" w:hAnsi="Times New Roman" w:cs="Times New Roman" w:eastAsia="Times New Roman"/>
            <w:sz w:val="21"/>
            <w:szCs w:val="21"/>
            <w:color w:val="5652FF"/>
            <w:spacing w:val="-19"/>
            <w:w w:val="132"/>
          </w:rPr>
          <w:t>s</w:t>
        </w:r>
        <w:r>
          <w:rPr>
            <w:rFonts w:ascii="Times New Roman" w:hAnsi="Times New Roman" w:cs="Times New Roman" w:eastAsia="Times New Roman"/>
            <w:sz w:val="21"/>
            <w:szCs w:val="21"/>
            <w:color w:val="3D3BFF"/>
            <w:spacing w:val="0"/>
            <w:w w:val="124"/>
          </w:rPr>
          <w:t>p</w:t>
        </w:r>
        <w:r>
          <w:rPr>
            <w:rFonts w:ascii="Times New Roman" w:hAnsi="Times New Roman" w:cs="Times New Roman" w:eastAsia="Times New Roman"/>
            <w:sz w:val="21"/>
            <w:szCs w:val="21"/>
            <w:color w:val="000000"/>
            <w:spacing w:val="0"/>
            <w:w w:val="100"/>
          </w:rPr>
        </w:r>
      </w:hyperlink>
    </w:p>
    <w:p>
      <w:pPr>
        <w:spacing w:before="1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20" w:right="1005"/>
        <w:jc w:val="center"/>
        <w:rPr>
          <w:rFonts w:ascii="Times New Roman" w:hAnsi="Times New Roman" w:cs="Times New Roman" w:eastAsia="Times New Roman"/>
          <w:sz w:val="17"/>
          <w:szCs w:val="17"/>
        </w:rPr>
      </w:pPr>
      <w:rPr/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0"/>
          <w:w w:val="136"/>
        </w:rPr>
        <w:t>Journ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-11"/>
          <w:w w:val="136"/>
        </w:rPr>
        <w:t>a</w:t>
      </w:r>
      <w:r>
        <w:rPr>
          <w:rFonts w:ascii="Times New Roman" w:hAnsi="Times New Roman" w:cs="Times New Roman" w:eastAsia="Times New Roman"/>
          <w:sz w:val="17"/>
          <w:szCs w:val="17"/>
          <w:color w:val="FF2123"/>
          <w:spacing w:val="0"/>
          <w:w w:val="136"/>
        </w:rPr>
        <w:t>l</w:t>
      </w:r>
      <w:r>
        <w:rPr>
          <w:rFonts w:ascii="Times New Roman" w:hAnsi="Times New Roman" w:cs="Times New Roman" w:eastAsia="Times New Roman"/>
          <w:sz w:val="17"/>
          <w:szCs w:val="17"/>
          <w:color w:val="FF2123"/>
          <w:spacing w:val="20"/>
          <w:w w:val="136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2123"/>
          <w:spacing w:val="5"/>
          <w:w w:val="136"/>
        </w:rPr>
        <w:t>I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0"/>
          <w:w w:val="136"/>
        </w:rPr>
        <w:t>mpact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-14"/>
          <w:w w:val="136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0"/>
          <w:w w:val="136"/>
        </w:rPr>
        <w:t>Facto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0"/>
          <w:w w:val="136"/>
        </w:rPr>
        <w:t>r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-32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565D"/>
          <w:spacing w:val="-1"/>
          <w:w w:val="138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15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17"/>
          <w:w w:val="115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FF565D"/>
          <w:spacing w:val="-5"/>
          <w:w w:val="138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4"/>
          <w:w w:val="226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24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12"/>
          <w:w w:val="124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FF565D"/>
          <w:spacing w:val="0"/>
          <w:w w:val="127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FF565D"/>
          <w:spacing w:val="-12"/>
          <w:w w:val="127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19"/>
        </w:rPr>
        <w:t>810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565D"/>
          <w:spacing w:val="0"/>
          <w:w w:val="136"/>
        </w:rPr>
        <w:t>C</w:t>
      </w:r>
      <w:r>
        <w:rPr>
          <w:rFonts w:ascii="Times New Roman" w:hAnsi="Times New Roman" w:cs="Times New Roman" w:eastAsia="Times New Roman"/>
          <w:sz w:val="17"/>
          <w:szCs w:val="17"/>
          <w:color w:val="FF565D"/>
          <w:spacing w:val="-11"/>
          <w:w w:val="136"/>
        </w:rPr>
        <w:t>a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0"/>
          <w:w w:val="136"/>
        </w:rPr>
        <w:t>lc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-8"/>
          <w:w w:val="136"/>
        </w:rPr>
        <w:t>u</w:t>
      </w:r>
      <w:r>
        <w:rPr>
          <w:rFonts w:ascii="Times New Roman" w:hAnsi="Times New Roman" w:cs="Times New Roman" w:eastAsia="Times New Roman"/>
          <w:sz w:val="17"/>
          <w:szCs w:val="17"/>
          <w:color w:val="FF2123"/>
          <w:spacing w:val="-18"/>
          <w:w w:val="136"/>
        </w:rPr>
        <w:t>l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0"/>
          <w:w w:val="136"/>
        </w:rPr>
        <w:t>ate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0"/>
          <w:w w:val="136"/>
        </w:rPr>
        <w:t>d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10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3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FF696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FF696E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0"/>
          <w:w w:val="127"/>
        </w:rPr>
        <w:t>G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2123"/>
          <w:spacing w:val="8"/>
          <w:w w:val="126"/>
        </w:rPr>
        <w:t>I</w:t>
      </w:r>
      <w:r>
        <w:rPr>
          <w:rFonts w:ascii="Times New Roman" w:hAnsi="Times New Roman" w:cs="Times New Roman" w:eastAsia="Times New Roman"/>
          <w:sz w:val="17"/>
          <w:szCs w:val="17"/>
          <w:color w:val="FF565D"/>
          <w:spacing w:val="-15"/>
          <w:w w:val="126"/>
        </w:rPr>
        <w:t>S</w:t>
      </w:r>
      <w:r>
        <w:rPr>
          <w:rFonts w:ascii="Times New Roman" w:hAnsi="Times New Roman" w:cs="Times New Roman" w:eastAsia="Times New Roman"/>
          <w:sz w:val="17"/>
          <w:szCs w:val="17"/>
          <w:color w:val="FF2123"/>
          <w:spacing w:val="0"/>
          <w:w w:val="126"/>
        </w:rPr>
        <w:t>I</w:t>
      </w:r>
      <w:r>
        <w:rPr>
          <w:rFonts w:ascii="Times New Roman" w:hAnsi="Times New Roman" w:cs="Times New Roman" w:eastAsia="Times New Roman"/>
          <w:sz w:val="17"/>
          <w:szCs w:val="17"/>
          <w:color w:val="FF2123"/>
          <w:spacing w:val="13"/>
          <w:w w:val="126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565D"/>
          <w:spacing w:val="0"/>
          <w:w w:val="126"/>
        </w:rPr>
        <w:t>(w</w:t>
      </w:r>
      <w:r>
        <w:rPr>
          <w:rFonts w:ascii="Times New Roman" w:hAnsi="Times New Roman" w:cs="Times New Roman" w:eastAsia="Times New Roman"/>
          <w:sz w:val="17"/>
          <w:szCs w:val="17"/>
          <w:color w:val="FF565D"/>
          <w:spacing w:val="-3"/>
          <w:w w:val="126"/>
        </w:rPr>
        <w:t>w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0"/>
          <w:w w:val="126"/>
        </w:rPr>
        <w:t>w.jifactor.com</w:t>
      </w:r>
      <w:r>
        <w:rPr>
          <w:rFonts w:ascii="Times New Roman" w:hAnsi="Times New Roman" w:cs="Times New Roman" w:eastAsia="Times New Roman"/>
          <w:sz w:val="17"/>
          <w:szCs w:val="17"/>
          <w:color w:val="FF3B3F"/>
          <w:spacing w:val="-28"/>
          <w:w w:val="126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FF565D"/>
          <w:spacing w:val="0"/>
          <w:w w:val="122"/>
        </w:rPr>
        <w:t>)</w:t>
      </w:r>
      <w:r>
        <w:rPr>
          <w:rFonts w:ascii="Times New Roman" w:hAnsi="Times New Roman" w:cs="Times New Roman" w:eastAsia="Times New Roman"/>
          <w:sz w:val="17"/>
          <w:szCs w:val="17"/>
          <w:color w:val="000000"/>
          <w:spacing w:val="0"/>
          <w:w w:val="100"/>
        </w:rPr>
      </w:r>
    </w:p>
    <w:p>
      <w:pPr>
        <w:spacing w:before="5" w:after="0" w:line="240" w:lineRule="auto"/>
        <w:ind w:left="127" w:right="106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E67E26"/>
          <w:spacing w:val="0"/>
          <w:w w:val="128"/>
        </w:rPr>
        <w:t>ISSN</w:t>
      </w:r>
      <w:r>
        <w:rPr>
          <w:rFonts w:ascii="Times New Roman" w:hAnsi="Times New Roman" w:cs="Times New Roman" w:eastAsia="Times New Roman"/>
          <w:sz w:val="18"/>
          <w:szCs w:val="18"/>
          <w:color w:val="E67E26"/>
          <w:spacing w:val="14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E67E26"/>
          <w:spacing w:val="0"/>
          <w:w w:val="140"/>
        </w:rPr>
        <w:t>Prin</w:t>
      </w:r>
      <w:r>
        <w:rPr>
          <w:rFonts w:ascii="Times New Roman" w:hAnsi="Times New Roman" w:cs="Times New Roman" w:eastAsia="Times New Roman"/>
          <w:sz w:val="18"/>
          <w:szCs w:val="18"/>
          <w:color w:val="E67E26"/>
          <w:spacing w:val="7"/>
          <w:w w:val="14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7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4"/>
        </w:rPr>
        <w:t>0976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30"/>
          <w:w w:val="13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4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8"/>
          <w:w w:val="13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6"/>
        </w:rPr>
        <w:t>6308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6"/>
        </w:rPr>
        <w:t>                                                                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16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E67E26"/>
          <w:spacing w:val="0"/>
          <w:w w:val="136"/>
        </w:rPr>
        <w:t>ISSN</w:t>
      </w:r>
      <w:r>
        <w:rPr>
          <w:rFonts w:ascii="Times New Roman" w:hAnsi="Times New Roman" w:cs="Times New Roman" w:eastAsia="Times New Roman"/>
          <w:sz w:val="18"/>
          <w:szCs w:val="18"/>
          <w:color w:val="E67E26"/>
          <w:spacing w:val="-23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E67E26"/>
          <w:spacing w:val="0"/>
          <w:w w:val="136"/>
        </w:rPr>
        <w:t>Onlin</w:t>
      </w:r>
      <w:r>
        <w:rPr>
          <w:rFonts w:ascii="Times New Roman" w:hAnsi="Times New Roman" w:cs="Times New Roman" w:eastAsia="Times New Roman"/>
          <w:sz w:val="18"/>
          <w:szCs w:val="18"/>
          <w:color w:val="E67E26"/>
          <w:spacing w:val="-20"/>
          <w:w w:val="13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6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4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4"/>
        </w:rPr>
        <w:t>0976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30"/>
          <w:w w:val="13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4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8"/>
          <w:w w:val="13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4"/>
        </w:rPr>
        <w:t>6316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2177" w:right="2171"/>
        <w:jc w:val="center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0"/>
          <w:w w:val="128"/>
        </w:rPr>
        <w:t>Official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-21"/>
          <w:w w:val="128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0"/>
          <w:w w:val="128"/>
        </w:rPr>
        <w:t>Acceptance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-3"/>
          <w:w w:val="128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0"/>
          <w:w w:val="131"/>
        </w:rPr>
        <w:t>Researc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0"/>
          <w:w w:val="131"/>
        </w:rPr>
        <w:t>h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-3"/>
          <w:w w:val="131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8249AC"/>
          <w:spacing w:val="0"/>
          <w:w w:val="138"/>
        </w:rPr>
        <w:t>Paper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5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27" w:right="331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9"/>
        </w:rPr>
        <w:t>Pape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9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0"/>
          <w:w w:val="13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7"/>
        </w:rPr>
        <w:t>ID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6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7"/>
        </w:rPr>
        <w:t>UCIE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4"/>
          <w:w w:val="12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A5A1AC"/>
          <w:spacing w:val="0"/>
          <w:w w:val="132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A5A1AC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5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8"/>
          <w:w w:val="135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A5A1AC"/>
          <w:spacing w:val="-23"/>
          <w:w w:val="135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5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8"/>
          <w:w w:val="135"/>
        </w:rPr>
        <w:t>8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0"/>
          <w:w w:val="135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-23"/>
          <w:w w:val="135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5"/>
        </w:rPr>
        <w:t>01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23"/>
          <w:w w:val="135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A5A1AC"/>
          <w:spacing w:val="-1"/>
          <w:w w:val="135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5"/>
        </w:rPr>
        <w:t>UCIE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24"/>
          <w:w w:val="135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87828A"/>
          <w:spacing w:val="-20"/>
          <w:w w:val="135"/>
        </w:rPr>
        <w:t>_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5"/>
        </w:rPr>
        <w:t>75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3"/>
          <w:w w:val="135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-22"/>
          <w:w w:val="135"/>
        </w:rPr>
        <w:t>8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5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5"/>
        </w:rPr>
        <w:t>                                     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10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4"/>
          <w:w w:val="12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7"/>
          <w:w w:val="136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4"/>
          <w:w w:val="13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2"/>
          <w:w w:val="13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7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7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6"/>
          <w:w w:val="137"/>
        </w:rPr>
        <w:t>8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5"/>
          <w:w w:val="147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Aug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9"/>
          <w:w w:val="126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-7"/>
          <w:w w:val="16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7"/>
          <w:w w:val="11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6"/>
          <w:w w:val="147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1"/>
        </w:rPr>
        <w:t>20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5"/>
        </w:rPr>
        <w:t>19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4548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4"/>
        </w:rPr>
        <w:t>Dea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4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3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42"/>
        </w:rPr>
        <w:t>Kamara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42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1"/>
          <w:w w:val="14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28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22"/>
          <w:w w:val="12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212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4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3"/>
        </w:rPr>
        <w:t>j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5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12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6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5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0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3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15"/>
          <w:w w:val="136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6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1"/>
          <w:w w:val="13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1"/>
          <w:w w:val="13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ale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30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7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61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We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9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wo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8"/>
          <w:w w:val="126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6E5449"/>
          <w:spacing w:val="-3"/>
          <w:w w:val="12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4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like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9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7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inform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3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you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9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7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-24"/>
          <w:w w:val="126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our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1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pape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8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title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24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565D"/>
          <w:spacing w:val="0"/>
          <w:w w:val="200"/>
        </w:rPr>
        <w:t>"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2"/>
          <w:w w:val="155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10"/>
          <w:w w:val="136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1"/>
          <w:w w:val="14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4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8"/>
          <w:w w:val="135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3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6"/>
          <w:w w:val="132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FF696E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FF696E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13"/>
          <w:w w:val="130"/>
        </w:rPr>
        <w:t>\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57"/>
          <w:w w:val="13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0"/>
        </w:rPr>
        <w:t>VAT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1"/>
          <w:w w:val="13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3"/>
          <w:w w:val="13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8"/>
          <w:w w:val="13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18"/>
          <w:w w:val="13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18"/>
          <w:w w:val="13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0"/>
        </w:rPr>
        <w:t>ORPTI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36"/>
          <w:w w:val="13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0"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25"/>
          <w:w w:val="138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8"/>
        </w:rPr>
        <w:t>OMP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4"/>
          <w:w w:val="13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8"/>
        </w:rPr>
        <w:t>ES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17"/>
          <w:w w:val="13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12"/>
          <w:w w:val="13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8"/>
        </w:rPr>
        <w:t>VE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8"/>
        </w:rPr>
        <w:t>  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45"/>
          <w:w w:val="13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5"/>
          <w:w w:val="124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7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7"/>
          <w:w w:val="137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7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3"/>
          <w:w w:val="13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4"/>
          <w:w w:val="137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FF565D"/>
          <w:spacing w:val="8"/>
          <w:w w:val="137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7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7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46"/>
          <w:w w:val="1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8"/>
          <w:w w:val="137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7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7"/>
        </w:rPr>
        <w:t>  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48"/>
          <w:w w:val="1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7"/>
        </w:rPr>
        <w:t>EN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3"/>
          <w:w w:val="13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7"/>
          <w:w w:val="137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7"/>
        </w:rPr>
        <w:t>GY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7"/>
        </w:rPr>
        <w:t>  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4"/>
          <w:w w:val="1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41"/>
        </w:rPr>
        <w:t>FF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3"/>
          <w:w w:val="14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13"/>
          <w:w w:val="15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5"/>
          <w:w w:val="13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7"/>
        </w:rPr>
        <w:t>  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4"/>
          <w:w w:val="1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7"/>
        </w:rPr>
        <w:t>BR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3"/>
          <w:w w:val="13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21"/>
          <w:w w:val="137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14"/>
          <w:w w:val="137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7"/>
        </w:rPr>
        <w:t>  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58"/>
          <w:w w:val="1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7"/>
        </w:rPr>
        <w:t>FROM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2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3"/>
          <w:w w:val="132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3"/>
          <w:w w:val="13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15"/>
          <w:w w:val="132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FF565D"/>
          <w:spacing w:val="5"/>
          <w:w w:val="132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32"/>
        </w:rPr>
        <w:t>LT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8"/>
          <w:w w:val="132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2"/>
        </w:rPr>
        <w:t>RAL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48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4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6"/>
          <w:w w:val="13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15"/>
          <w:w w:val="155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31"/>
        </w:rPr>
        <w:t>ID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26"/>
        </w:rPr>
        <w:t>UES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5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-6"/>
          <w:w w:val="12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2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5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2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-14"/>
          <w:w w:val="126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26"/>
        </w:rPr>
        <w:t>!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0"/>
          <w:w w:val="126"/>
        </w:rPr>
        <w:t>\1IB</w:t>
      </w:r>
      <w:r>
        <w:rPr>
          <w:rFonts w:ascii="Times New Roman" w:hAnsi="Times New Roman" w:cs="Times New Roman" w:eastAsia="Times New Roman"/>
          <w:sz w:val="18"/>
          <w:szCs w:val="18"/>
          <w:color w:val="FF2123"/>
          <w:spacing w:val="4"/>
          <w:w w:val="12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26"/>
        </w:rPr>
        <w:t>A"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0"/>
          <w:w w:val="126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FF3B3F"/>
          <w:spacing w:val="16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has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4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been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47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accepted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48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3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publication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53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5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0"/>
          <w:w w:val="145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1"/>
          <w:w w:val="14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5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2"/>
          <w:w w:val="14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45"/>
        </w:rPr>
        <w:t>ati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1"/>
          <w:w w:val="14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4"/>
          <w:w w:val="14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3"/>
          <w:w w:val="145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5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1"/>
          <w:w w:val="14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5"/>
        </w:rPr>
        <w:t>Jour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2"/>
          <w:w w:val="14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3"/>
          <w:w w:val="145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5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16"/>
          <w:w w:val="14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8"/>
          <w:w w:val="13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5"/>
        </w:rPr>
        <w:t>ivil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24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5"/>
        </w:rPr>
        <w:t>Engineer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3"/>
          <w:w w:val="135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61618"/>
          <w:spacing w:val="5"/>
          <w:w w:val="13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5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7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9"/>
          <w:w w:val="135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5"/>
        </w:rPr>
        <w:t>nd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2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2"/>
        </w:rPr>
        <w:t>Tec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3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24"/>
        </w:rPr>
        <w:t>olog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24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14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61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60"/>
        </w:rPr>
        <w:t>IJCIE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4"/>
          <w:w w:val="16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212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Volume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2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4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1"/>
          <w:w w:val="124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87828A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7828A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4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9"/>
          <w:w w:val="13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-21"/>
          <w:w w:val="13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4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7"/>
          <w:w w:val="13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3"/>
          <w:w w:val="130"/>
        </w:rPr>
        <w:t>8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0"/>
          <w:w w:val="17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-13"/>
          <w:w w:val="126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Augus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21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20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19)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issue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1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9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journal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base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13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8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Recommendatio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4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Editori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9"/>
          <w:w w:val="126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2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23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Boar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3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without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7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3"/>
          <w:w w:val="12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0"/>
          <w:w w:val="127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0"/>
          <w:w w:val="12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7"/>
        </w:rPr>
        <w:t>majo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7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8"/>
          <w:w w:val="12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7"/>
        </w:rPr>
        <w:t>correc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6"/>
          <w:w w:val="12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6E5449"/>
          <w:spacing w:val="-4"/>
          <w:w w:val="12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7"/>
        </w:rPr>
        <w:t>ons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6"/>
          <w:w w:val="12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8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content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4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submitte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1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7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7"/>
          <w:w w:val="12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7"/>
        </w:rPr>
        <w:t>researcher.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4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05" w:right="2086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Thi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6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8"/>
        </w:rPr>
        <w:t>lette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7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2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25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official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4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confirmatio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26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6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acceptance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5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2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your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2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8"/>
          <w:w w:val="12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-10"/>
          <w:w w:val="12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earc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5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paper.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00" w:lineRule="exact"/>
        <w:ind w:left="116" w:right="208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22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"/>
          <w:w w:val="12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0"/>
          <w:w w:val="122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-23"/>
          <w:w w:val="12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1"/>
          <w:w w:val="13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8"/>
        </w:rPr>
        <w:t>researc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8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3"/>
          <w:w w:val="13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8"/>
        </w:rPr>
        <w:t>work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9"/>
          <w:w w:val="13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2"/>
          <w:w w:val="13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5"/>
          <w:w w:val="13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8"/>
        </w:rPr>
        <w:t>li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2"/>
          <w:w w:val="138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8"/>
        </w:rPr>
        <w:t>ens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23"/>
          <w:w w:val="13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8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6"/>
          <w:w w:val="13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0C163D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8"/>
          <w:szCs w:val="18"/>
          <w:color w:val="0C163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45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45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8"/>
          <w:w w:val="14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45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4"/>
          <w:w w:val="14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3"/>
          <w:w w:val="14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9"/>
          <w:w w:val="145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45"/>
        </w:rPr>
        <w:t>ea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25"/>
          <w:w w:val="145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5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4"/>
          <w:w w:val="145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4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35"/>
          <w:w w:val="14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9"/>
          <w:w w:val="15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4"/>
        </w:rPr>
        <w:t>omm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"/>
          <w:w w:val="13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-10"/>
          <w:w w:val="114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6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2"/>
        </w:rPr>
        <w:t>Attributio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48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2"/>
        </w:rPr>
        <w:t>4.0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30"/>
          <w:w w:val="13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4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9"/>
        </w:rPr>
        <w:t>International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40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4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1"/>
        </w:rPr>
        <w:t>License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6"/>
          <w:w w:val="131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1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1"/>
        </w:rPr>
        <w:t>CC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28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1"/>
        </w:rPr>
        <w:t>BY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0"/>
          <w:w w:val="131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29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1"/>
        </w:rPr>
        <w:t>4.0).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9"/>
          <w:w w:val="136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3"/>
          <w:w w:val="13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4"/>
          <w:w w:val="136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21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6"/>
        </w:rPr>
        <w:t>no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0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nee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25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6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5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10"/>
          <w:w w:val="14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0"/>
          <w:w w:val="124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6"/>
        </w:rPr>
        <w:t>bmit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3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4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6"/>
        </w:rPr>
        <w:t>Copy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5"/>
          <w:w w:val="13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8"/>
          <w:w w:val="13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6"/>
        </w:rPr>
        <w:t>gh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6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17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6"/>
        </w:rPr>
        <w:t>form.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43" w:after="0" w:line="412" w:lineRule="exact"/>
        <w:ind w:left="116" w:right="1145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Your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2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researc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3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pape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7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will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2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5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appearin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6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7"/>
        </w:rPr>
        <w:t>UCIE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8"/>
          <w:w w:val="12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87828A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7828A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Volume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3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4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9"/>
          <w:w w:val="124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87828A"/>
          <w:spacing w:val="0"/>
          <w:w w:val="17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7828A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Issu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2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4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21"/>
          <w:w w:val="140"/>
        </w:rPr>
        <w:t>8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0"/>
          <w:w w:val="14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-18"/>
          <w:w w:val="14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Augus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28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15"/>
          <w:w w:val="128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0"/>
          <w:w w:val="23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57079"/>
          <w:spacing w:val="0"/>
          <w:w w:val="23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2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0"/>
          <w:w w:val="14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1"/>
          <w:w w:val="14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1"/>
          <w:w w:val="14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42"/>
        </w:rPr>
        <w:t>ati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1"/>
          <w:w w:val="14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4"/>
          <w:w w:val="14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3"/>
          <w:w w:val="142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2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35"/>
          <w:w w:val="14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4"/>
          <w:w w:val="23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6"/>
        </w:rPr>
        <w:t>Journal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5"/>
          <w:w w:val="136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3"/>
          <w:w w:val="13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6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8"/>
          <w:w w:val="13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7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3"/>
          <w:w w:val="14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61618"/>
          <w:spacing w:val="0"/>
          <w:w w:val="12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61618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24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24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3"/>
          <w:w w:val="12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4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7"/>
          <w:w w:val="14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24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2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5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6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5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5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2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5"/>
        </w:rPr>
        <w:t>Techn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8"/>
          <w:w w:val="13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-3"/>
          <w:w w:val="135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5"/>
          <w:w w:val="13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5"/>
        </w:rPr>
        <w:t>gy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32"/>
          <w:w w:val="13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43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42"/>
        </w:rPr>
        <w:t>IJCIE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3"/>
          <w:w w:val="14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8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157" w:lineRule="exact"/>
        <w:ind w:left="116" w:right="3285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7"/>
          <w:position w:val="1"/>
        </w:rPr>
        <w:t>J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1"/>
          <w:w w:val="137"/>
          <w:position w:val="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0A080A"/>
          <w:spacing w:val="-3"/>
          <w:w w:val="137"/>
          <w:position w:val="1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7"/>
          <w:position w:val="1"/>
        </w:rPr>
        <w:t>rnal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21"/>
          <w:w w:val="137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7"/>
          <w:position w:val="1"/>
        </w:rPr>
        <w:t>Impact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3"/>
          <w:w w:val="137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7"/>
          <w:position w:val="1"/>
        </w:rPr>
        <w:t>Facto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7"/>
          <w:position w:val="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6"/>
          <w:w w:val="137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7"/>
          <w:position w:val="1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8"/>
          <w:w w:val="137"/>
          <w:position w:val="1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7"/>
          <w:position w:val="1"/>
        </w:rPr>
        <w:t>01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6"/>
          <w:w w:val="137"/>
          <w:position w:val="1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7"/>
          <w:position w:val="1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7"/>
          <w:position w:val="1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34"/>
          <w:w w:val="137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0"/>
          <w:position w:val="1"/>
        </w:rPr>
        <w:t>10.7810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-21"/>
          <w:w w:val="130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8"/>
          <w:position w:val="1"/>
        </w:rPr>
        <w:t>Cal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1"/>
          <w:w w:val="138"/>
          <w:position w:val="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8"/>
          <w:position w:val="1"/>
        </w:rPr>
        <w:t>ula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0"/>
          <w:w w:val="138"/>
          <w:position w:val="1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19"/>
          <w:w w:val="138"/>
          <w:position w:val="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8"/>
          <w:position w:val="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10"/>
          <w:w w:val="138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4"/>
          <w:w w:val="138"/>
          <w:position w:val="1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0"/>
          <w:w w:val="138"/>
          <w:position w:val="1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D5764"/>
          <w:spacing w:val="-31"/>
          <w:w w:val="138"/>
          <w:position w:val="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8"/>
          <w:position w:val="1"/>
        </w:rPr>
        <w:t>GISI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0" w:after="0" w:line="201" w:lineRule="exact"/>
        <w:ind w:left="116" w:right="6664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28"/>
        </w:rPr>
        <w:t>ISSN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15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42"/>
        </w:rPr>
        <w:t>Print: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1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4"/>
          <w:w w:val="131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131"/>
        </w:rPr>
        <w:t>76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21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72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35"/>
          <w:w w:val="17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27"/>
        </w:rPr>
        <w:t>6308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" w:after="0" w:line="240" w:lineRule="auto"/>
        <w:ind w:left="116" w:right="6479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28"/>
        </w:rPr>
        <w:t>ISSN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12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4"/>
        </w:rPr>
        <w:t>Onlin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-15"/>
          <w:w w:val="13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0"/>
          <w:w w:val="226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44414F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0"/>
          <w:w w:val="134"/>
        </w:rPr>
        <w:t>0976-</w:t>
      </w:r>
      <w:r>
        <w:rPr>
          <w:rFonts w:ascii="Times New Roman" w:hAnsi="Times New Roman" w:cs="Times New Roman" w:eastAsia="Times New Roman"/>
          <w:sz w:val="18"/>
          <w:szCs w:val="18"/>
          <w:color w:val="1F1A24"/>
          <w:spacing w:val="10"/>
          <w:w w:val="13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D36"/>
          <w:spacing w:val="0"/>
          <w:w w:val="134"/>
        </w:rPr>
        <w:t>6316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both"/>
        <w:spacing w:after="0"/>
        <w:sectPr>
          <w:pgMar w:header="0" w:footer="800" w:top="1460" w:bottom="1180" w:left="1580" w:right="124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423.658929pt;height:395.415pt;mso-position-horizontal-relative:char;mso-position-vertical-relative:line" type="#_x0000_t75">
            <v:imagedata r:id="rId154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jc w:val="left"/>
        <w:spacing w:after="0"/>
        <w:sectPr>
          <w:pgMar w:header="0" w:footer="800" w:top="1320" w:bottom="1000" w:left="1340" w:right="1680"/>
          <w:pgSz w:w="11920" w:h="16840"/>
        </w:sectPr>
      </w:pPr>
      <w:rPr/>
    </w:p>
    <w:p>
      <w:pPr>
        <w:spacing w:before="62" w:after="0" w:line="240" w:lineRule="auto"/>
        <w:ind w:left="2312" w:right="1082"/>
        <w:jc w:val="center"/>
        <w:rPr>
          <w:rFonts w:ascii="Cambria" w:hAnsi="Cambria" w:cs="Cambria" w:eastAsia="Cambria"/>
          <w:sz w:val="24"/>
          <w:szCs w:val="24"/>
        </w:rPr>
      </w:pPr>
      <w:rPr/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A1.1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h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ermal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cond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u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v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i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y</w:t>
      </w:r>
      <w:r>
        <w:rPr>
          <w:rFonts w:ascii="Cambria" w:hAnsi="Cambria" w:cs="Cambria" w:eastAsia="Cambria"/>
          <w:sz w:val="24"/>
          <w:szCs w:val="24"/>
          <w:spacing w:val="-1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raw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1"/>
          <w:w w:val="100"/>
          <w:b/>
          <w:bCs/>
        </w:rPr>
        <w:t>t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f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or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s</w:t>
      </w:r>
      <w:r>
        <w:rPr>
          <w:rFonts w:ascii="Cambria" w:hAnsi="Cambria" w:cs="Cambria" w:eastAsia="Cambria"/>
          <w:sz w:val="24"/>
          <w:szCs w:val="24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m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p</w:t>
      </w:r>
      <w:r>
        <w:rPr>
          <w:rFonts w:ascii="Cambria" w:hAnsi="Cambria" w:cs="Cambria" w:eastAsia="Cambria"/>
          <w:sz w:val="24"/>
          <w:szCs w:val="24"/>
          <w:spacing w:val="0"/>
          <w:w w:val="100"/>
          <w:b/>
          <w:bCs/>
        </w:rPr>
        <w:t>le</w:t>
      </w:r>
      <w:r>
        <w:rPr>
          <w:rFonts w:ascii="Cambria" w:hAnsi="Cambria" w:cs="Cambria" w:eastAsia="Cambria"/>
          <w:sz w:val="24"/>
          <w:szCs w:val="24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99"/>
          <w:b/>
          <w:bCs/>
        </w:rPr>
        <w:t>A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629" w:right="2393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]</w:t>
      </w:r>
      <w:r>
        <w:rPr>
          <w:rFonts w:ascii="Calibri" w:hAnsi="Calibri" w:cs="Calibri" w:eastAsia="Calibri"/>
          <w:sz w:val="24"/>
          <w:szCs w:val="24"/>
          <w:spacing w:val="-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*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K)]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109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800" w:top="1360" w:bottom="1000" w:left="134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4.5</w:t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800" w:top="1280" w:bottom="10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8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3.5</w:t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3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160"/>
          <w:pgMar w:footer="1000" w:header="0" w:top="1280" w:bottom="1200" w:left="1300" w:right="1680"/>
          <w:footerReference w:type="default" r:id="rId155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3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2.5</w:t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2.5</w:t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p>
      <w:pPr>
        <w:spacing w:before="62" w:after="0" w:line="240" w:lineRule="auto"/>
        <w:ind w:left="1842" w:right="611"/>
        <w:jc w:val="center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her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ivity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for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p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629" w:right="2393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]</w:t>
      </w:r>
      <w:r>
        <w:rPr>
          <w:rFonts w:ascii="Calibri" w:hAnsi="Calibri" w:cs="Calibri" w:eastAsia="Calibri"/>
          <w:sz w:val="24"/>
          <w:szCs w:val="24"/>
          <w:spacing w:val="-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*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K)]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.25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.25</w:t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60" w:bottom="1200" w:left="134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.75</w:t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170"/>
          <w:pgMar w:footer="1000" w:header="0" w:top="1280" w:bottom="1200" w:left="1300" w:right="1680"/>
          <w:footerReference w:type="default" r:id="rId156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.75</w:t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p>
      <w:pPr>
        <w:spacing w:before="62" w:after="0" w:line="240" w:lineRule="auto"/>
        <w:ind w:left="1160" w:right="50"/>
        <w:jc w:val="center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3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her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ivity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for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rble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ix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20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%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629" w:right="2513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]</w:t>
      </w:r>
      <w:r>
        <w:rPr>
          <w:rFonts w:ascii="Calibri" w:hAnsi="Calibri" w:cs="Calibri" w:eastAsia="Calibri"/>
          <w:sz w:val="24"/>
          <w:szCs w:val="24"/>
          <w:spacing w:val="-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*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K)]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60" w:bottom="1200" w:left="1340" w:right="156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.75</w:t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180"/>
          <w:pgMar w:footer="1000" w:header="0" w:top="1280" w:bottom="1200" w:left="1300" w:right="1680"/>
          <w:footerReference w:type="default" r:id="rId157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p>
      <w:pPr>
        <w:spacing w:before="62" w:after="0" w:line="240" w:lineRule="auto"/>
        <w:ind w:left="1323" w:right="95"/>
        <w:jc w:val="center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4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her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ivity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for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60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%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ize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h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sk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629" w:right="2393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]</w:t>
      </w:r>
      <w:r>
        <w:rPr>
          <w:rFonts w:ascii="Calibri" w:hAnsi="Calibri" w:cs="Calibri" w:eastAsia="Calibri"/>
          <w:sz w:val="24"/>
          <w:szCs w:val="24"/>
          <w:spacing w:val="-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*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K)]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60" w:bottom="1200" w:left="134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5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0.5</w:t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7.5</w:t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190"/>
          <w:pgMar w:footer="1000" w:header="0" w:top="1280" w:bottom="1200" w:left="1300" w:right="1680"/>
          <w:footerReference w:type="default" r:id="rId158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2.5</w:t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41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p>
      <w:pPr>
        <w:spacing w:before="62" w:after="0" w:line="240" w:lineRule="auto"/>
        <w:ind w:left="1441" w:right="212"/>
        <w:jc w:val="center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5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her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l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n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du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ivity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for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60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%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ng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629" w:right="2393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]</w:t>
      </w:r>
      <w:r>
        <w:rPr>
          <w:rFonts w:ascii="Calibri" w:hAnsi="Calibri" w:cs="Calibri" w:eastAsia="Calibri"/>
          <w:sz w:val="24"/>
          <w:szCs w:val="24"/>
          <w:spacing w:val="-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*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K)]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60" w:bottom="1200" w:left="134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200"/>
          <w:pgMar w:footer="1000" w:header="0" w:top="1280" w:bottom="1200" w:left="1300" w:right="1680"/>
          <w:footerReference w:type="default" r:id="rId159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2.5</w:t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2.5</w:t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p>
      <w:pPr>
        <w:spacing w:before="41" w:after="0" w:line="240" w:lineRule="auto"/>
        <w:ind w:left="2019" w:right="789"/>
        <w:jc w:val="center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A1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.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6.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Th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e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m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con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d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c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iv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y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aw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d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o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60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%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mil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et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629" w:right="2393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]</w:t>
      </w:r>
      <w:r>
        <w:rPr>
          <w:rFonts w:ascii="Calibri" w:hAnsi="Calibri" w:cs="Calibri" w:eastAsia="Calibri"/>
          <w:sz w:val="24"/>
          <w:szCs w:val="24"/>
          <w:spacing w:val="-2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*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K)]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22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6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238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210"/>
          <w:pgMar w:footer="1000" w:header="0" w:top="1280" w:bottom="1200" w:left="1300" w:right="1680"/>
          <w:footerReference w:type="default" r:id="rId16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6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3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8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640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539" w:hRule="exact"/>
        </w:trPr>
        <w:tc>
          <w:tcPr>
            <w:tcW w:w="584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103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1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6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p>
      <w:pPr>
        <w:spacing w:before="62" w:after="0" w:line="240" w:lineRule="auto"/>
        <w:ind w:left="1920" w:right="645"/>
        <w:jc w:val="center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.1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rble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5%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3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Sa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ple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3655" w:right="2382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*K)]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4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36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218"/>
          <w:pgMar w:footer="4600" w:header="0" w:top="1280" w:bottom="4800" w:left="1300" w:right="1680"/>
          <w:footerReference w:type="default" r:id="rId161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.75</w:t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219"/>
          <w:pgMar w:footer="4600" w:header="0" w:top="1280" w:bottom="4800" w:left="1300" w:right="1680"/>
          <w:footerReference w:type="default" r:id="rId162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.25</w:t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220"/>
          <w:pgMar w:footer="4600" w:header="0" w:top="1280" w:bottom="4800" w:left="1300" w:right="1680"/>
          <w:footerReference w:type="default" r:id="rId163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.75</w:t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.75</w:t>
            </w:r>
          </w:p>
        </w:tc>
      </w:tr>
    </w:tbl>
    <w:p>
      <w:pPr>
        <w:jc w:val="left"/>
        <w:spacing w:after="0"/>
        <w:sectPr>
          <w:pgNumType w:start="221"/>
          <w:pgMar w:footer="4600" w:header="0" w:top="1280" w:bottom="4800" w:left="1300" w:right="1680"/>
          <w:footerReference w:type="default" r:id="rId164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222"/>
          <w:pgMar w:footer="4600" w:header="0" w:top="1280" w:bottom="4800" w:left="1300" w:right="1680"/>
          <w:footerReference w:type="default" r:id="rId165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.75</w:t>
            </w:r>
          </w:p>
        </w:tc>
      </w:tr>
    </w:tbl>
    <w:p>
      <w:pPr>
        <w:jc w:val="left"/>
        <w:spacing w:after="0"/>
        <w:sectPr>
          <w:pgNumType w:start="223"/>
          <w:pgMar w:footer="1000" w:header="0" w:top="1280" w:bottom="1200" w:left="1300" w:right="1680"/>
          <w:footerReference w:type="default" r:id="rId166"/>
          <w:pgSz w:w="11920" w:h="16840"/>
        </w:sectPr>
      </w:pPr>
      <w:rPr/>
    </w:p>
    <w:p>
      <w:pPr>
        <w:spacing w:before="62" w:after="0" w:line="240" w:lineRule="auto"/>
        <w:ind w:left="1932" w:right="655"/>
        <w:jc w:val="center"/>
        <w:rPr>
          <w:rFonts w:ascii="Cambria" w:hAnsi="Cambria" w:cs="Cambria" w:eastAsia="Cambria"/>
          <w:sz w:val="28"/>
          <w:szCs w:val="28"/>
        </w:rPr>
      </w:pPr>
      <w:rPr/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.2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w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of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rble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-2"/>
          <w:w w:val="100"/>
          <w:b/>
          <w:bCs/>
        </w:rPr>
        <w:t>d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u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s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a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t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5%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3"/>
          <w:w w:val="100"/>
          <w:b/>
          <w:bCs/>
        </w:rPr>
        <w:t>f</w:t>
      </w:r>
      <w:r>
        <w:rPr>
          <w:rFonts w:ascii="Cambria" w:hAnsi="Cambria" w:cs="Cambria" w:eastAsia="Cambria"/>
          <w:sz w:val="28"/>
          <w:szCs w:val="28"/>
          <w:spacing w:val="-1"/>
          <w:w w:val="100"/>
          <w:b/>
          <w:bCs/>
        </w:rPr>
        <w:t>o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r</w:t>
      </w:r>
      <w:r>
        <w:rPr>
          <w:rFonts w:ascii="Cambria" w:hAnsi="Cambria" w:cs="Cambria" w:eastAsia="Cambria"/>
          <w:sz w:val="28"/>
          <w:szCs w:val="28"/>
          <w:spacing w:val="1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Sa</w:t>
      </w:r>
      <w:r>
        <w:rPr>
          <w:rFonts w:ascii="Cambria" w:hAnsi="Cambria" w:cs="Cambria" w:eastAsia="Cambria"/>
          <w:sz w:val="28"/>
          <w:szCs w:val="28"/>
          <w:spacing w:val="-3"/>
          <w:w w:val="100"/>
          <w:b/>
          <w:bCs/>
        </w:rPr>
        <w:t>m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ple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 </w:t>
      </w:r>
      <w:r>
        <w:rPr>
          <w:rFonts w:ascii="Cambria" w:hAnsi="Cambria" w:cs="Cambria" w:eastAsia="Cambria"/>
          <w:sz w:val="28"/>
          <w:szCs w:val="28"/>
          <w:spacing w:val="0"/>
          <w:w w:val="100"/>
          <w:b/>
          <w:bCs/>
        </w:rPr>
        <w:t>C</w:t>
      </w:r>
      <w:r>
        <w:rPr>
          <w:rFonts w:ascii="Cambria" w:hAnsi="Cambria" w:cs="Cambria" w:eastAsia="Cambria"/>
          <w:sz w:val="28"/>
          <w:szCs w:val="28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3655" w:right="2382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*K)]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4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.25</w:t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36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1000" w:top="1280" w:bottom="1200" w:left="1300" w:right="168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2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71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44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75"/>
          <w:pgMar w:footer="4600" w:header="0" w:top="1280" w:bottom="4800" w:left="1300" w:right="1680"/>
          <w:footerReference w:type="default" r:id="rId167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109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76"/>
          <w:pgMar w:footer="4600" w:header="0" w:top="1280" w:bottom="4800" w:left="1300" w:right="1680"/>
          <w:footerReference w:type="default" r:id="rId168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.25</w:t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129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139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6.5</w:t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148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76"/>
          <w:pgMar w:footer="4600" w:header="0" w:top="1280" w:bottom="4800" w:left="1300" w:right="1680"/>
          <w:footerReference w:type="default" r:id="rId169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159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.75</w:t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1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179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77"/>
          <w:pgMar w:footer="4600" w:header="0" w:top="1280" w:bottom="4800" w:left="1300" w:right="1680"/>
          <w:footerReference w:type="default" r:id="rId170"/>
          <w:pgSz w:w="11920" w:h="16840"/>
        </w:sectPr>
      </w:pPr>
      <w:rPr/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0.480003" w:type="dxa"/>
      </w:tblPr>
      <w:tblGrid/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58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2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199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78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39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4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  <w:tr>
        <w:trPr>
          <w:trHeight w:val="440" w:hRule="exact"/>
        </w:trPr>
        <w:tc>
          <w:tcPr>
            <w:tcW w:w="790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40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202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2309" w:type="dxa"/>
            <w:tcBorders>
              <w:top w:val="nil" w:sz="6" w:space="0" w:color="auto"/>
              <w:bottom w:val="nil" w:sz="6" w:space="0" w:color="auto"/>
              <w:left w:val="nil" w:sz="6" w:space="0" w:color="auto"/>
              <w:right w:val="nil" w:sz="6" w:space="0" w:color="auto"/>
            </w:tcBorders>
          </w:tcPr>
          <w:p>
            <w:pPr>
              <w:spacing w:before="51" w:after="0" w:line="240" w:lineRule="auto"/>
              <w:ind w:left="383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.5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7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9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06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NumType w:start="230"/>
          <w:pgMar w:footer="1000" w:header="0" w:top="1280" w:bottom="1200" w:left="1300" w:right="1680"/>
          <w:footerReference w:type="default" r:id="rId171"/>
          <w:pgSz w:w="11920" w:h="16840"/>
        </w:sectPr>
      </w:pPr>
      <w:rPr/>
    </w:p>
    <w:p>
      <w:pPr>
        <w:spacing w:before="42" w:after="0" w:line="240" w:lineRule="auto"/>
        <w:ind w:left="2191" w:right="-20"/>
        <w:jc w:val="left"/>
        <w:rPr>
          <w:rFonts w:ascii="Calibri" w:hAnsi="Calibri" w:cs="Calibri" w:eastAsia="Calibri"/>
          <w:sz w:val="32"/>
          <w:szCs w:val="32"/>
        </w:rPr>
      </w:pPr>
      <w:rPr/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B</w:t>
      </w:r>
      <w:r>
        <w:rPr>
          <w:rFonts w:ascii="Calibri" w:hAnsi="Calibri" w:cs="Calibri" w:eastAsia="Calibri"/>
          <w:sz w:val="32"/>
          <w:szCs w:val="32"/>
          <w:spacing w:val="2"/>
          <w:w w:val="100"/>
          <w:b/>
          <w:bCs/>
        </w:rPr>
        <w:t>.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1</w:t>
      </w:r>
      <w:r>
        <w:rPr>
          <w:rFonts w:ascii="Calibri" w:hAnsi="Calibri" w:cs="Calibri" w:eastAsia="Calibri"/>
          <w:sz w:val="32"/>
          <w:szCs w:val="32"/>
          <w:spacing w:val="-5"/>
          <w:w w:val="100"/>
          <w:b/>
          <w:bCs/>
        </w:rPr>
        <w:t> </w:t>
      </w:r>
      <w:r>
        <w:rPr>
          <w:rFonts w:ascii="Calibri" w:hAnsi="Calibri" w:cs="Calibri" w:eastAsia="Calibri"/>
          <w:sz w:val="32"/>
          <w:szCs w:val="32"/>
          <w:spacing w:val="1"/>
          <w:w w:val="100"/>
          <w:b/>
          <w:bCs/>
        </w:rPr>
        <w:t>W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el</w:t>
      </w:r>
      <w:r>
        <w:rPr>
          <w:rFonts w:ascii="Calibri" w:hAnsi="Calibri" w:cs="Calibri" w:eastAsia="Calibri"/>
          <w:sz w:val="32"/>
          <w:szCs w:val="32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32"/>
          <w:szCs w:val="32"/>
          <w:spacing w:val="1"/>
          <w:w w:val="100"/>
          <w:b/>
          <w:bCs/>
        </w:rPr>
        <w:t>o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me</w:t>
      </w:r>
      <w:r>
        <w:rPr>
          <w:rFonts w:ascii="Calibri" w:hAnsi="Calibri" w:cs="Calibri" w:eastAsia="Calibri"/>
          <w:sz w:val="32"/>
          <w:szCs w:val="32"/>
          <w:spacing w:val="-13"/>
          <w:w w:val="100"/>
          <w:b/>
          <w:bCs/>
        </w:rPr>
        <w:t> 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to</w:t>
      </w:r>
      <w:r>
        <w:rPr>
          <w:rFonts w:ascii="Calibri" w:hAnsi="Calibri" w:cs="Calibri" w:eastAsia="Calibri"/>
          <w:sz w:val="32"/>
          <w:szCs w:val="32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32"/>
          <w:szCs w:val="32"/>
          <w:spacing w:val="1"/>
          <w:w w:val="100"/>
          <w:b/>
          <w:bCs/>
        </w:rPr>
        <w:t>A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32"/>
          <w:szCs w:val="32"/>
          <w:spacing w:val="1"/>
          <w:w w:val="100"/>
          <w:b/>
          <w:bCs/>
        </w:rPr>
        <w:t>S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YS</w:t>
      </w:r>
      <w:r>
        <w:rPr>
          <w:rFonts w:ascii="Calibri" w:hAnsi="Calibri" w:cs="Calibri" w:eastAsia="Calibri"/>
          <w:sz w:val="32"/>
          <w:szCs w:val="32"/>
          <w:spacing w:val="-9"/>
          <w:w w:val="100"/>
          <w:b/>
          <w:bCs/>
        </w:rPr>
        <w:t> 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Fluent</w:t>
      </w:r>
      <w:r>
        <w:rPr>
          <w:rFonts w:ascii="Calibri" w:hAnsi="Calibri" w:cs="Calibri" w:eastAsia="Calibri"/>
          <w:sz w:val="32"/>
          <w:szCs w:val="32"/>
          <w:spacing w:val="-8"/>
          <w:w w:val="100"/>
          <w:b/>
          <w:bCs/>
        </w:rPr>
        <w:t> 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Re</w:t>
      </w:r>
      <w:r>
        <w:rPr>
          <w:rFonts w:ascii="Calibri" w:hAnsi="Calibri" w:cs="Calibri" w:eastAsia="Calibri"/>
          <w:sz w:val="32"/>
          <w:szCs w:val="32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32"/>
          <w:szCs w:val="32"/>
          <w:spacing w:val="3"/>
          <w:w w:val="100"/>
          <w:b/>
          <w:bCs/>
        </w:rPr>
        <w:t>a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se</w:t>
      </w:r>
      <w:r>
        <w:rPr>
          <w:rFonts w:ascii="Calibri" w:hAnsi="Calibri" w:cs="Calibri" w:eastAsia="Calibri"/>
          <w:sz w:val="32"/>
          <w:szCs w:val="32"/>
          <w:spacing w:val="-10"/>
          <w:w w:val="100"/>
          <w:b/>
          <w:bCs/>
        </w:rPr>
        <w:t> </w:t>
      </w:r>
      <w:r>
        <w:rPr>
          <w:rFonts w:ascii="Calibri" w:hAnsi="Calibri" w:cs="Calibri" w:eastAsia="Calibri"/>
          <w:sz w:val="32"/>
          <w:szCs w:val="32"/>
          <w:spacing w:val="1"/>
          <w:w w:val="100"/>
          <w:b/>
          <w:bCs/>
        </w:rPr>
        <w:t>1</w:t>
      </w:r>
      <w:r>
        <w:rPr>
          <w:rFonts w:ascii="Calibri" w:hAnsi="Calibri" w:cs="Calibri" w:eastAsia="Calibri"/>
          <w:sz w:val="32"/>
          <w:szCs w:val="32"/>
          <w:spacing w:val="-1"/>
          <w:w w:val="100"/>
          <w:b/>
          <w:bCs/>
        </w:rPr>
        <w:t>8</w:t>
      </w:r>
      <w:r>
        <w:rPr>
          <w:rFonts w:ascii="Calibri" w:hAnsi="Calibri" w:cs="Calibri" w:eastAsia="Calibri"/>
          <w:sz w:val="32"/>
          <w:szCs w:val="32"/>
          <w:spacing w:val="1"/>
          <w:w w:val="100"/>
          <w:b/>
          <w:bCs/>
        </w:rPr>
        <w:t>.</w:t>
      </w:r>
      <w:r>
        <w:rPr>
          <w:rFonts w:ascii="Calibri" w:hAnsi="Calibri" w:cs="Calibri" w:eastAsia="Calibri"/>
          <w:sz w:val="32"/>
          <w:szCs w:val="32"/>
          <w:spacing w:val="0"/>
          <w:w w:val="100"/>
          <w:b/>
          <w:bCs/>
        </w:rPr>
        <w:t>2</w:t>
      </w:r>
      <w:r>
        <w:rPr>
          <w:rFonts w:ascii="Calibri" w:hAnsi="Calibri" w:cs="Calibri" w:eastAsia="Calibri"/>
          <w:sz w:val="32"/>
          <w:szCs w:val="32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299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yrig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IP,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59" w:lineRule="auto"/>
        <w:ind w:left="100" w:right="217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gove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96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emic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FLUE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3247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PC"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4).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WARNI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G: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ass'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'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2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IP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.0.0,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|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|=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==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SHM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00" w:right="292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ame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PC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64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168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ost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PC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ram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&gt;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etec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ssor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!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9"/>
        <w:jc w:val="left"/>
        <w:tabs>
          <w:tab w:pos="474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EFU-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PC_O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FFF.msh"...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528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60" w:lineRule="auto"/>
        <w:ind w:left="100" w:right="835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58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61" w:lineRule="auto"/>
        <w:ind w:left="100" w:right="58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1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gion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58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60" w:lineRule="auto"/>
        <w:ind w:left="100" w:right="58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1080"/>
          <w:pgSz w:w="11920" w:h="16840"/>
        </w:sectPr>
      </w:pPr>
      <w:rPr/>
    </w:p>
    <w:p>
      <w:pPr>
        <w:spacing w:before="41" w:after="0" w:line="359" w:lineRule="auto"/>
        <w:ind w:left="100" w:right="4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59" w:lineRule="auto"/>
        <w:ind w:left="100" w:right="6684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src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</w:p>
    <w:p>
      <w:pPr>
        <w:spacing w:before="2" w:after="0" w:line="360" w:lineRule="auto"/>
        <w:ind w:left="100" w:right="779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</w:p>
    <w:p>
      <w:pPr>
        <w:spacing w:before="0" w:after="0" w:line="293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762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733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359" w:lineRule="auto"/>
        <w:ind w:left="100" w:right="773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1620"/>
          <w:pgSz w:w="11920" w:h="16840"/>
        </w:sectPr>
      </w:pPr>
      <w:rPr/>
    </w:p>
    <w:p>
      <w:pPr>
        <w:spacing w:before="41" w:after="0" w:line="360" w:lineRule="auto"/>
        <w:ind w:left="100" w:right="767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3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mesh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aces,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2" w:lineRule="auto"/>
        <w:ind w:left="100" w:right="793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arall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67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empty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59" w:lineRule="auto"/>
        <w:ind w:left="100" w:right="191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empty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60" w:lineRule="auto"/>
        <w:ind w:left="100" w:right="191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empty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359" w:lineRule="auto"/>
        <w:ind w:left="100" w:right="191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empty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59" w:lineRule="auto"/>
        <w:ind w:left="100" w:right="191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empty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59" w:lineRule="auto"/>
        <w:ind w:left="100" w:right="191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empty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59" w:lineRule="auto"/>
        <w:ind w:left="100" w:right="191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empty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jc w:val="left"/>
        <w:spacing w:after="0"/>
        <w:sectPr>
          <w:pgNumType w:start="235"/>
          <w:pgMar w:footer="1000" w:header="0" w:top="1380" w:bottom="1200" w:left="1340" w:right="1680"/>
          <w:footerReference w:type="default" r:id="rId172"/>
          <w:pgSz w:w="11920" w:h="16840"/>
        </w:sectPr>
      </w:pPr>
      <w:rPr/>
    </w:p>
    <w:p>
      <w:pPr>
        <w:spacing w:before="41" w:after="0" w:line="359" w:lineRule="auto"/>
        <w:ind w:left="100" w:right="258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empty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359" w:lineRule="auto"/>
        <w:ind w:left="100" w:right="258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empty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40" w:lineRule="auto"/>
        <w:ind w:left="100" w:right="936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41"/>
        <w:jc w:val="left"/>
        <w:tabs>
          <w:tab w:pos="1760" w:val="left"/>
          <w:tab w:pos="3480" w:val="left"/>
          <w:tab w:pos="47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PC_O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FFF.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</w:p>
    <w:p>
      <w:pPr>
        <w:spacing w:before="0" w:after="0" w:line="359" w:lineRule="auto"/>
        <w:ind w:left="100" w:right="666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360" w:lineRule="auto"/>
        <w:ind w:left="100" w:right="557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93" w:lineRule="exact"/>
        <w:ind w:left="100" w:right="491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90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jc w:val="both"/>
        <w:spacing w:after="0"/>
        <w:sectPr>
          <w:pgNumType w:start="236"/>
          <w:pgMar w:footer="1000" w:header="0" w:top="1380" w:bottom="1200" w:left="1340" w:right="460"/>
          <w:footerReference w:type="default" r:id="rId173"/>
          <w:pgSz w:w="11920" w:h="16840"/>
        </w:sectPr>
      </w:pPr>
      <w:rPr/>
    </w:p>
    <w:p>
      <w:pPr>
        <w:spacing w:before="41" w:after="0" w:line="359" w:lineRule="auto"/>
        <w:ind w:left="100" w:right="490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90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_1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50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_2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_4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_5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3" w:after="0" w:line="359" w:lineRule="auto"/>
        <w:ind w:left="100" w:right="5231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359" w:lineRule="auto"/>
        <w:ind w:left="100" w:right="374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src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360" w:lineRule="auto"/>
        <w:ind w:left="100" w:right="37"/>
        <w:jc w:val="left"/>
        <w:tabs>
          <w:tab w:pos="12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_1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_2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_3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_4</w:t>
      </w:r>
      <w:r>
        <w:rPr>
          <w:rFonts w:ascii="Calibri" w:hAnsi="Calibri" w:cs="Calibri" w:eastAsia="Calibri"/>
          <w:sz w:val="24"/>
          <w:szCs w:val="24"/>
          <w:spacing w:val="31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_4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37"/>
        <w:jc w:val="left"/>
        <w:tabs>
          <w:tab w:pos="1280" w:val="left"/>
          <w:tab w:pos="2540" w:val="left"/>
          <w:tab w:pos="8040" w:val="left"/>
          <w:tab w:pos="90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_5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2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7"/>
        <w:jc w:val="left"/>
        <w:tabs>
          <w:tab w:pos="1140" w:val="left"/>
          <w:tab w:pos="30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6</w:t>
      </w:r>
      <w:r>
        <w:rPr>
          <w:rFonts w:ascii="Calibri" w:hAnsi="Calibri" w:cs="Calibri" w:eastAsia="Calibri"/>
          <w:sz w:val="24"/>
          <w:szCs w:val="24"/>
          <w:spacing w:val="37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3624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sect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Faces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s/O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efu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2s".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5,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PI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Read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sect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e...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axim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e!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PRO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RA~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~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v1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\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\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8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ili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ray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raci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..</w:t>
      </w:r>
      <w:r>
        <w:rPr>
          <w:rFonts w:ascii="Calibri" w:hAnsi="Calibri" w:cs="Calibri" w:eastAsia="Calibri"/>
          <w:sz w:val="24"/>
          <w:szCs w:val="24"/>
          <w:spacing w:val="43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rary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ime: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49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#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Wall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ime: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s/O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2s".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(30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s/O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1.s2s...</w:t>
      </w:r>
    </w:p>
    <w:p>
      <w:pPr>
        <w:jc w:val="left"/>
        <w:spacing w:after="0"/>
        <w:sectPr>
          <w:pgNumType w:start="239"/>
          <w:pgMar w:footer="1000" w:header="0" w:top="1380" w:bottom="1200" w:left="1340" w:right="1380"/>
          <w:footerReference w:type="default" r:id="rId174"/>
          <w:pgSz w:w="11920" w:h="16840"/>
        </w:sectPr>
      </w:pPr>
      <w:rPr/>
    </w:p>
    <w:p>
      <w:pPr>
        <w:spacing w:before="41" w:after="0" w:line="240" w:lineRule="auto"/>
        <w:ind w:left="100" w:right="936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351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ode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934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90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599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leted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view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07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377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sav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59" w:lineRule="auto"/>
        <w:ind w:left="100" w:right="318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ess: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&gt;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TUI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ess: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opera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ondi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y?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359" w:lineRule="auto"/>
        <w:ind w:left="100" w:right="3203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59" w:lineRule="auto"/>
        <w:ind w:left="100" w:right="319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g: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(id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gas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oya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o.</w:t>
      </w:r>
    </w:p>
    <w:p>
      <w:pPr>
        <w:spacing w:before="0" w:after="0" w:line="359" w:lineRule="auto"/>
        <w:ind w:left="100" w:right="4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max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0" w:right="536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Ini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49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ogy.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646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&amp;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outl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516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meters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26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iali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391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Regist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2s")</w:t>
      </w:r>
    </w:p>
    <w:p>
      <w:pPr>
        <w:jc w:val="both"/>
        <w:spacing w:after="0"/>
        <w:sectPr>
          <w:pgNumType w:start="240"/>
          <w:pgMar w:footer="1000" w:header="0" w:top="1380" w:bottom="1200" w:left="1340" w:right="460"/>
          <w:footerReference w:type="default" r:id="rId175"/>
          <w:pgSz w:w="11920" w:h="16840"/>
        </w:sectPr>
      </w:pPr>
      <w:rPr/>
    </w:p>
    <w:p>
      <w:pPr>
        <w:spacing w:before="41" w:after="0" w:line="359" w:lineRule="auto"/>
        <w:ind w:left="100" w:right="41"/>
        <w:jc w:val="left"/>
        <w:tabs>
          <w:tab w:pos="1760" w:val="left"/>
          <w:tab w:pos="3480" w:val="left"/>
          <w:tab w:pos="47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PC_O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FFF.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</w:p>
    <w:p>
      <w:pPr>
        <w:spacing w:before="0" w:after="0" w:line="359" w:lineRule="auto"/>
        <w:ind w:left="100" w:right="6666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vari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les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360" w:lineRule="auto"/>
        <w:ind w:left="100" w:right="557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92" w:lineRule="exact"/>
        <w:ind w:left="100" w:right="491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90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93" w:lineRule="exact"/>
        <w:ind w:left="100" w:right="558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l)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90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jc w:val="left"/>
        <w:spacing w:after="0"/>
        <w:sectPr>
          <w:pgNumType w:start="241"/>
          <w:pgMar w:footer="1000" w:header="0" w:top="1380" w:bottom="1200" w:left="1340" w:right="460"/>
          <w:footerReference w:type="default" r:id="rId176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4502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_1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_2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_4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_5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_si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Do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523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all)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359" w:lineRule="auto"/>
        <w:ind w:left="100" w:right="374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src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-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(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ype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3" w:after="0" w:line="360" w:lineRule="auto"/>
        <w:ind w:left="100" w:right="37"/>
        <w:jc w:val="left"/>
        <w:tabs>
          <w:tab w:pos="1280" w:val="left"/>
          <w:tab w:pos="2540" w:val="left"/>
          <w:tab w:pos="8040" w:val="left"/>
          <w:tab w:pos="906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_1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_2</w:t>
      </w:r>
      <w:r>
        <w:rPr>
          <w:rFonts w:ascii="Calibri" w:hAnsi="Calibri" w:cs="Calibri" w:eastAsia="Calibri"/>
          <w:sz w:val="24"/>
          <w:szCs w:val="24"/>
          <w:spacing w:val="31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_3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sr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_4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_4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_6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5</w:t>
      </w:r>
      <w:r>
        <w:rPr>
          <w:rFonts w:ascii="Calibri" w:hAnsi="Calibri" w:cs="Calibri" w:eastAsia="Calibri"/>
          <w:sz w:val="24"/>
          <w:szCs w:val="24"/>
          <w:spacing w:val="30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ace)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(ty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e)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(mi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)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359" w:lineRule="auto"/>
        <w:ind w:left="100" w:right="37"/>
        <w:jc w:val="left"/>
        <w:tabs>
          <w:tab w:pos="1140" w:val="left"/>
          <w:tab w:pos="308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sli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gion_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egi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_5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ont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99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eg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99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99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6</w:t>
      </w:r>
      <w:r>
        <w:rPr>
          <w:rFonts w:ascii="Calibri" w:hAnsi="Calibri" w:cs="Calibri" w:eastAsia="Calibri"/>
          <w:sz w:val="24"/>
          <w:szCs w:val="24"/>
          <w:spacing w:val="37"/>
          <w:w w:val="99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"|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2cf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&gt;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as.gz".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</w:t>
      </w:r>
      <w:r>
        <w:rPr>
          <w:rFonts w:ascii="Calibri" w:hAnsi="Calibri" w:cs="Calibri" w:eastAsia="Calibri"/>
          <w:sz w:val="24"/>
          <w:szCs w:val="24"/>
          <w:spacing w:val="-1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exa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ells,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mixed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header="0" w:footer="1000" w:top="1380" w:bottom="1200" w:left="1340" w:right="46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rilat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ria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oin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rs,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metric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metric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metric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metric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metric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ace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4,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NumType w:start="244"/>
          <w:pgMar w:footer="1525" w:header="0" w:top="1380" w:bottom="1720" w:left="1340" w:right="1680"/>
          <w:footerReference w:type="default" r:id="rId177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es,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6268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lags,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ary.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+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+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+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+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+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00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57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1525" w:header="0" w:top="1380" w:bottom="1720" w:left="1340" w:right="1680"/>
          <w:footerReference w:type="default" r:id="rId178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50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47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1525" w:header="0" w:top="1380" w:bottom="1720" w:left="1340" w:right="1680"/>
          <w:footerReference w:type="default" r:id="rId179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17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47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59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17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69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1000" w:header="0" w:top="1380" w:bottom="1200" w:left="1340" w:right="1680"/>
          <w:footerReference w:type="default" r:id="rId18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10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47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78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35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79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30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27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89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38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17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1000" w:header="0" w:top="1380" w:bottom="1200" w:left="1340" w:right="1680"/>
          <w:footerReference w:type="default" r:id="rId181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29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99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21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1000" w:header="0" w:top="1380" w:bottom="1200" w:left="1340" w:right="1680"/>
          <w:footerReference w:type="default" r:id="rId182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jc w:val="left"/>
        <w:spacing w:after="0"/>
        <w:sectPr>
          <w:pgMar w:footer="1000" w:header="0" w:top="1380" w:bottom="1200" w:left="1340" w:right="1680"/>
          <w:footerReference w:type="default" r:id="rId183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3282" w:header="0" w:top="1380" w:bottom="3480" w:left="1340" w:right="1680"/>
          <w:footerReference w:type="default" r:id="rId184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3282" w:header="0" w:top="1380" w:bottom="3480" w:left="1340" w:right="1680"/>
          <w:footerReference w:type="default" r:id="rId185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19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3282" w:header="0" w:top="1380" w:bottom="3480" w:left="1340" w:right="1680"/>
          <w:footerReference w:type="default" r:id="rId186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3282" w:header="0" w:top="1380" w:bottom="3480" w:left="1340" w:right="1680"/>
          <w:footerReference w:type="default" r:id="rId187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3282" w:header="0" w:top="1380" w:bottom="3480" w:left="1340" w:right="1680"/>
          <w:footerReference w:type="default" r:id="rId188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5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2843" w:header="0" w:top="1380" w:bottom="3040" w:left="1340" w:right="1680"/>
          <w:footerReference w:type="default" r:id="rId189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349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2843" w:header="0" w:top="1380" w:bottom="3040" w:left="1340" w:right="1680"/>
          <w:footerReference w:type="default" r:id="rId190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2843" w:header="0" w:top="1380" w:bottom="3040" w:left="1340" w:right="1680"/>
          <w:footerReference w:type="default" r:id="rId191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35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Mar w:footer="2843" w:header="0" w:top="1380" w:bottom="3040" w:left="1340" w:right="1680"/>
          <w:footerReference w:type="default" r:id="rId192"/>
          <w:pgSz w:w="11920" w:h="16840"/>
        </w:sectPr>
      </w:pPr>
      <w:rPr/>
    </w:p>
    <w:p>
      <w:pPr>
        <w:spacing w:before="41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60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8.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147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jc w:val="left"/>
        <w:spacing w:after="0"/>
        <w:sectPr>
          <w:pgNumType w:start="260"/>
          <w:pgMar w:footer="800" w:header="0" w:top="1380" w:bottom="1000" w:left="1340" w:right="1680"/>
          <w:footerReference w:type="default" r:id="rId193"/>
          <w:pgSz w:w="11920" w:h="16840"/>
        </w:sectPr>
      </w:pPr>
      <w:rPr/>
    </w:p>
    <w:p>
      <w:pPr>
        <w:spacing w:before="41" w:after="0" w:line="240" w:lineRule="auto"/>
        <w:ind w:left="100" w:right="281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81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81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2810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ime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/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auto"/>
        <w:ind w:left="100" w:right="281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81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81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628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Radiosi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verged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618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281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04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03</w:t>
      </w:r>
      <w:r>
        <w:rPr>
          <w:rFonts w:ascii="Calibri" w:hAnsi="Calibri" w:cs="Calibri" w:eastAsia="Calibri"/>
          <w:sz w:val="24"/>
          <w:szCs w:val="24"/>
          <w:spacing w:val="-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9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1.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3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7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05</w:t>
      </w:r>
      <w:r>
        <w:rPr>
          <w:rFonts w:ascii="Calibri" w:hAnsi="Calibri" w:cs="Calibri" w:eastAsia="Calibri"/>
          <w:sz w:val="24"/>
          <w:szCs w:val="24"/>
          <w:spacing w:val="-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00" w:right="391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Regist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1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("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7s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2s")</w:t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41"/>
        <w:jc w:val="left"/>
        <w:tabs>
          <w:tab w:pos="1940" w:val="left"/>
          <w:tab w:pos="3500" w:val="left"/>
          <w:tab w:pos="48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Wri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  <w:tab/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: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Loca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FU-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PC_O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j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\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FFF.ip</w:t>
      </w:r>
      <w:r>
        <w:rPr>
          <w:rFonts w:ascii="Calibri" w:hAnsi="Calibri" w:cs="Calibri" w:eastAsia="Calibri"/>
          <w:sz w:val="24"/>
          <w:szCs w:val="24"/>
          <w:spacing w:val="-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0" w:after="0" w:line="360" w:lineRule="auto"/>
        <w:ind w:left="100" w:right="919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</w:p>
    <w:p>
      <w:pPr>
        <w:spacing w:before="0" w:after="0" w:line="292" w:lineRule="exact"/>
        <w:ind w:left="100" w:right="910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ssu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100" w:right="9003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z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360" w:lineRule="auto"/>
        <w:ind w:left="100" w:right="8695"/>
        <w:jc w:val="left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emperat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_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1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2" w:after="0" w:line="240" w:lineRule="auto"/>
        <w:ind w:left="100" w:right="9367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783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com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e.</w:t>
      </w:r>
    </w:p>
    <w:p>
      <w:pPr>
        <w:jc w:val="both"/>
        <w:spacing w:after="0"/>
        <w:sectPr>
          <w:pgMar w:header="0" w:footer="800" w:top="1380" w:bottom="1200" w:left="1340" w:right="460"/>
          <w:pgSz w:w="11920" w:h="16840"/>
        </w:sectPr>
      </w:pPr>
      <w:rPr/>
    </w:p>
    <w:p>
      <w:pPr>
        <w:spacing w:before="7" w:after="0" w:line="280" w:lineRule="exact"/>
        <w:jc w:val="left"/>
        <w:rPr>
          <w:sz w:val="28"/>
          <w:szCs w:val="28"/>
        </w:rPr>
      </w:pPr>
      <w:rPr/>
      <w:r>
        <w:rPr/>
        <w:pict>
          <v:group style="position:absolute;margin-left:71.926476pt;margin-top:73.587662pt;width:492.567903pt;height:.1pt;mso-position-horizontal-relative:page;mso-position-vertical-relative:page;z-index:-35080" coordorigin="1439,1472" coordsize="9851,2">
            <v:shape style="position:absolute;left:1439;top:1472;width:9851;height:2" coordorigin="1439,1472" coordsize="9851,0" path="m1439,1472l11290,1472e" filled="f" stroked="t" strokeweight="3.211003pt" strokecolor="#777C7C">
              <v:path arrowok="t"/>
            </v:shape>
          </v:group>
          <w10:wrap type="none"/>
        </w:pict>
      </w:r>
      <w:r>
        <w:rPr/>
        <w:pict>
          <v:group style="position:absolute;margin-left:120.091522pt;margin-top:549.497375pt;width:444.402853pt;height:.1pt;mso-position-horizontal-relative:page;mso-position-vertical-relative:page;z-index:-35078" coordorigin="2402,10990" coordsize="8888,2">
            <v:shape style="position:absolute;left:2402;top:10990;width:8888;height:2" coordorigin="2402,10990" coordsize="8888,0" path="m2402,10990l11290,10990e" filled="f" stroked="t" strokeweight="3.853204pt" strokecolor="#1F343F">
              <v:path arrowok="t"/>
            </v:shape>
          </v:group>
          <w10:wrap type="none"/>
        </w:pict>
      </w:r>
      <w:r>
        <w:rPr>
          <w:sz w:val="28"/>
          <w:szCs w:val="28"/>
        </w:rPr>
      </w:r>
    </w:p>
    <w:p>
      <w:pPr>
        <w:spacing w:before="0" w:after="0" w:line="946" w:lineRule="exact"/>
        <w:ind w:left="4743" w:right="3879"/>
        <w:jc w:val="center"/>
        <w:rPr>
          <w:rFonts w:ascii="Courier New" w:hAnsi="Courier New" w:cs="Courier New" w:eastAsia="Courier New"/>
          <w:sz w:val="86"/>
          <w:szCs w:val="86"/>
        </w:rPr>
      </w:pPr>
      <w:rPr/>
      <w:r>
        <w:rPr/>
        <w:pict>
          <v:shape style="position:absolute;margin-left:82.285713pt;margin-top:-8.436285pt;width:63.0pt;height:42.42857pt;mso-position-horizontal-relative:page;mso-position-vertical-relative:paragraph;z-index:-35083" type="#_x0000_t75">
            <v:imagedata r:id="rId194" o:title=""/>
          </v:shape>
        </w:pict>
      </w:r>
      <w:r>
        <w:rPr/>
        <w:pict>
          <v:shape style="position:absolute;margin-left:196.714279pt;margin-top:5.706562pt;width:32.142857pt;height:29.571428pt;mso-position-horizontal-relative:page;mso-position-vertical-relative:paragraph;z-index:-35082" type="#_x0000_t75">
            <v:imagedata r:id="rId195" o:title=""/>
          </v:shape>
        </w:pict>
      </w:r>
      <w:r>
        <w:rPr/>
        <w:pict>
          <v:shape style="position:absolute;margin-left:432pt;margin-top:5.706562pt;width:30.857143pt;height:29.571428pt;mso-position-horizontal-relative:page;mso-position-vertical-relative:paragraph;z-index:-35081" type="#_x0000_t75">
            <v:imagedata r:id="rId196" o:title=""/>
          </v:shape>
        </w:pict>
      </w:r>
      <w:r>
        <w:rPr>
          <w:rFonts w:ascii="Courier New" w:hAnsi="Courier New" w:cs="Courier New" w:eastAsia="Courier New"/>
          <w:sz w:val="86"/>
          <w:szCs w:val="86"/>
          <w:color w:val="2F3334"/>
          <w:spacing w:val="-128"/>
          <w:w w:val="99"/>
          <w:position w:val="7"/>
        </w:rPr>
        <w:t>4</w:t>
      </w:r>
      <w:r>
        <w:rPr>
          <w:rFonts w:ascii="Courier New" w:hAnsi="Courier New" w:cs="Courier New" w:eastAsia="Courier New"/>
          <w:sz w:val="86"/>
          <w:szCs w:val="86"/>
          <w:color w:val="5E5964"/>
          <w:spacing w:val="0"/>
          <w:w w:val="68"/>
          <w:position w:val="7"/>
        </w:rPr>
        <w:t>%</w:t>
      </w:r>
      <w:r>
        <w:rPr>
          <w:rFonts w:ascii="Courier New" w:hAnsi="Courier New" w:cs="Courier New" w:eastAsia="Courier New"/>
          <w:sz w:val="86"/>
          <w:szCs w:val="86"/>
          <w:color w:val="000000"/>
          <w:spacing w:val="0"/>
          <w:w w:val="100"/>
          <w:position w:val="0"/>
        </w:rPr>
      </w:r>
    </w:p>
    <w:p>
      <w:pPr>
        <w:spacing w:before="0" w:after="0" w:line="231" w:lineRule="exact"/>
        <w:ind w:left="127" w:right="-20"/>
        <w:jc w:val="left"/>
        <w:tabs>
          <w:tab w:pos="2480" w:val="left"/>
          <w:tab w:pos="4820" w:val="left"/>
          <w:tab w:pos="7180" w:val="left"/>
        </w:tabs>
        <w:rPr>
          <w:rFonts w:ascii="Arial" w:hAnsi="Arial" w:cs="Arial" w:eastAsia="Arial"/>
          <w:sz w:val="23"/>
          <w:szCs w:val="23"/>
        </w:rPr>
      </w:pPr>
      <w:rPr/>
      <w:r>
        <w:rPr>
          <w:rFonts w:ascii="Arial" w:hAnsi="Arial" w:cs="Arial" w:eastAsia="Arial"/>
          <w:sz w:val="23"/>
          <w:szCs w:val="23"/>
          <w:color w:val="5E5964"/>
          <w:spacing w:val="-20"/>
          <w:w w:val="97"/>
        </w:rPr>
        <w:t>S</w:t>
      </w:r>
      <w:r>
        <w:rPr>
          <w:rFonts w:ascii="Arial" w:hAnsi="Arial" w:cs="Arial" w:eastAsia="Arial"/>
          <w:sz w:val="23"/>
          <w:szCs w:val="23"/>
          <w:color w:val="443D4F"/>
          <w:spacing w:val="-20"/>
          <w:w w:val="117"/>
        </w:rPr>
        <w:t>I</w:t>
      </w:r>
      <w:r>
        <w:rPr>
          <w:rFonts w:ascii="Arial" w:hAnsi="Arial" w:cs="Arial" w:eastAsia="Arial"/>
          <w:sz w:val="23"/>
          <w:szCs w:val="23"/>
          <w:color w:val="5E5964"/>
          <w:spacing w:val="-25"/>
          <w:w w:val="98"/>
        </w:rPr>
        <w:t>M</w:t>
      </w:r>
      <w:r>
        <w:rPr>
          <w:rFonts w:ascii="Arial" w:hAnsi="Arial" w:cs="Arial" w:eastAsia="Arial"/>
          <w:sz w:val="23"/>
          <w:szCs w:val="23"/>
          <w:color w:val="443D4F"/>
          <w:spacing w:val="0"/>
          <w:w w:val="94"/>
        </w:rPr>
        <w:t>I</w:t>
      </w:r>
      <w:r>
        <w:rPr>
          <w:rFonts w:ascii="Arial" w:hAnsi="Arial" w:cs="Arial" w:eastAsia="Arial"/>
          <w:sz w:val="23"/>
          <w:szCs w:val="23"/>
          <w:color w:val="443D4F"/>
          <w:spacing w:val="-8"/>
          <w:w w:val="95"/>
        </w:rPr>
        <w:t>L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84"/>
        </w:rPr>
        <w:t>A</w:t>
      </w:r>
      <w:r>
        <w:rPr>
          <w:rFonts w:ascii="Arial" w:hAnsi="Arial" w:cs="Arial" w:eastAsia="Arial"/>
          <w:sz w:val="23"/>
          <w:szCs w:val="23"/>
          <w:color w:val="5E5964"/>
          <w:spacing w:val="-10"/>
          <w:w w:val="85"/>
        </w:rPr>
        <w:t>R</w:t>
      </w:r>
      <w:r>
        <w:rPr>
          <w:rFonts w:ascii="Arial" w:hAnsi="Arial" w:cs="Arial" w:eastAsia="Arial"/>
          <w:sz w:val="23"/>
          <w:szCs w:val="23"/>
          <w:color w:val="676780"/>
          <w:spacing w:val="-11"/>
          <w:w w:val="175"/>
        </w:rPr>
        <w:t>I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84"/>
        </w:rPr>
        <w:t>TY</w:t>
      </w:r>
      <w:r>
        <w:rPr>
          <w:rFonts w:ascii="Arial" w:hAnsi="Arial" w:cs="Arial" w:eastAsia="Arial"/>
          <w:sz w:val="23"/>
          <w:szCs w:val="23"/>
          <w:color w:val="5E5964"/>
          <w:spacing w:val="-22"/>
          <w:w w:val="100"/>
        </w:rPr>
        <w:t> </w:t>
      </w:r>
      <w:r>
        <w:rPr>
          <w:rFonts w:ascii="Arial" w:hAnsi="Arial" w:cs="Arial" w:eastAsia="Arial"/>
          <w:sz w:val="23"/>
          <w:szCs w:val="23"/>
          <w:color w:val="676780"/>
          <w:spacing w:val="-14"/>
          <w:w w:val="175"/>
        </w:rPr>
        <w:t>I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89"/>
        </w:rPr>
        <w:t>ND</w:t>
      </w:r>
      <w:r>
        <w:rPr>
          <w:rFonts w:ascii="Arial" w:hAnsi="Arial" w:cs="Arial" w:eastAsia="Arial"/>
          <w:sz w:val="23"/>
          <w:szCs w:val="23"/>
          <w:color w:val="443D4F"/>
          <w:spacing w:val="-11"/>
          <w:w w:val="93"/>
        </w:rPr>
        <w:t>E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93"/>
        </w:rPr>
        <w:t>X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100"/>
        </w:rPr>
        <w:tab/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100"/>
        </w:rPr>
      </w:r>
      <w:r>
        <w:rPr>
          <w:rFonts w:ascii="Arial" w:hAnsi="Arial" w:cs="Arial" w:eastAsia="Arial"/>
          <w:sz w:val="23"/>
          <w:szCs w:val="23"/>
          <w:color w:val="676780"/>
          <w:spacing w:val="-14"/>
          <w:w w:val="175"/>
        </w:rPr>
        <w:t>I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90"/>
        </w:rPr>
        <w:t>N</w:t>
      </w:r>
      <w:r>
        <w:rPr>
          <w:rFonts w:ascii="Arial" w:hAnsi="Arial" w:cs="Arial" w:eastAsia="Arial"/>
          <w:sz w:val="23"/>
          <w:szCs w:val="23"/>
          <w:color w:val="5E5964"/>
          <w:spacing w:val="-9"/>
          <w:w w:val="89"/>
        </w:rPr>
        <w:t>T</w:t>
      </w:r>
      <w:r>
        <w:rPr>
          <w:rFonts w:ascii="Arial" w:hAnsi="Arial" w:cs="Arial" w:eastAsia="Arial"/>
          <w:sz w:val="23"/>
          <w:szCs w:val="23"/>
          <w:color w:val="443D4F"/>
          <w:spacing w:val="-16"/>
          <w:w w:val="93"/>
        </w:rPr>
        <w:t>E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91"/>
        </w:rPr>
        <w:t>R</w:t>
      </w:r>
      <w:r>
        <w:rPr>
          <w:rFonts w:ascii="Arial" w:hAnsi="Arial" w:cs="Arial" w:eastAsia="Arial"/>
          <w:sz w:val="23"/>
          <w:szCs w:val="23"/>
          <w:color w:val="5E5964"/>
          <w:spacing w:val="-26"/>
          <w:w w:val="91"/>
        </w:rPr>
        <w:t>N</w:t>
      </w:r>
      <w:r>
        <w:rPr>
          <w:rFonts w:ascii="Arial" w:hAnsi="Arial" w:cs="Arial" w:eastAsia="Arial"/>
          <w:sz w:val="23"/>
          <w:szCs w:val="23"/>
          <w:color w:val="443D4F"/>
          <w:spacing w:val="-3"/>
          <w:w w:val="93"/>
        </w:rPr>
        <w:t>E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88"/>
        </w:rPr>
        <w:t>T</w:t>
      </w:r>
      <w:r>
        <w:rPr>
          <w:rFonts w:ascii="Arial" w:hAnsi="Arial" w:cs="Arial" w:eastAsia="Arial"/>
          <w:sz w:val="23"/>
          <w:szCs w:val="23"/>
          <w:color w:val="5E5964"/>
          <w:spacing w:val="-14"/>
          <w:w w:val="100"/>
        </w:rPr>
        <w:t> 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100"/>
        </w:rPr>
        <w:t>SOURCES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100"/>
        </w:rPr>
        <w:tab/>
      </w:r>
      <w:r>
        <w:rPr>
          <w:rFonts w:ascii="Arial" w:hAnsi="Arial" w:cs="Arial" w:eastAsia="Arial"/>
          <w:sz w:val="23"/>
          <w:szCs w:val="23"/>
          <w:color w:val="5E5964"/>
          <w:spacing w:val="-15"/>
          <w:w w:val="100"/>
        </w:rPr>
        <w:t>P</w:t>
      </w:r>
      <w:r>
        <w:rPr>
          <w:rFonts w:ascii="Arial" w:hAnsi="Arial" w:cs="Arial" w:eastAsia="Arial"/>
          <w:sz w:val="23"/>
          <w:szCs w:val="23"/>
          <w:color w:val="443D4F"/>
          <w:spacing w:val="-5"/>
          <w:w w:val="100"/>
        </w:rPr>
        <w:t>U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100"/>
        </w:rPr>
        <w:t>BLIC</w:t>
      </w:r>
      <w:r>
        <w:rPr>
          <w:rFonts w:ascii="Arial" w:hAnsi="Arial" w:cs="Arial" w:eastAsia="Arial"/>
          <w:sz w:val="23"/>
          <w:szCs w:val="23"/>
          <w:color w:val="5E5964"/>
          <w:spacing w:val="-18"/>
          <w:w w:val="100"/>
        </w:rPr>
        <w:t>A</w:t>
      </w:r>
      <w:r>
        <w:rPr>
          <w:rFonts w:ascii="Arial" w:hAnsi="Arial" w:cs="Arial" w:eastAsia="Arial"/>
          <w:sz w:val="23"/>
          <w:szCs w:val="23"/>
          <w:color w:val="443D4F"/>
          <w:spacing w:val="-12"/>
          <w:w w:val="100"/>
        </w:rPr>
        <w:t>T</w:t>
      </w:r>
      <w:r>
        <w:rPr>
          <w:rFonts w:ascii="Arial" w:hAnsi="Arial" w:cs="Arial" w:eastAsia="Arial"/>
          <w:sz w:val="23"/>
          <w:szCs w:val="23"/>
          <w:color w:val="7E6767"/>
          <w:spacing w:val="-22"/>
          <w:w w:val="100"/>
        </w:rPr>
        <w:t>I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100"/>
        </w:rPr>
        <w:t>ONS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100"/>
        </w:rPr>
        <w:tab/>
      </w:r>
      <w:r>
        <w:rPr>
          <w:rFonts w:ascii="Arial" w:hAnsi="Arial" w:cs="Arial" w:eastAsia="Arial"/>
          <w:sz w:val="23"/>
          <w:szCs w:val="23"/>
          <w:color w:val="5E5964"/>
          <w:spacing w:val="-14"/>
          <w:w w:val="87"/>
        </w:rPr>
        <w:t>S</w:t>
      </w:r>
      <w:r>
        <w:rPr>
          <w:rFonts w:ascii="Arial" w:hAnsi="Arial" w:cs="Arial" w:eastAsia="Arial"/>
          <w:sz w:val="23"/>
          <w:szCs w:val="23"/>
          <w:color w:val="443D4F"/>
          <w:spacing w:val="-22"/>
          <w:w w:val="97"/>
        </w:rPr>
        <w:t>T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89"/>
        </w:rPr>
        <w:t>U</w:t>
      </w:r>
      <w:r>
        <w:rPr>
          <w:rFonts w:ascii="Arial" w:hAnsi="Arial" w:cs="Arial" w:eastAsia="Arial"/>
          <w:sz w:val="23"/>
          <w:szCs w:val="23"/>
          <w:color w:val="5E5964"/>
          <w:spacing w:val="-2"/>
          <w:w w:val="89"/>
        </w:rPr>
        <w:t>D</w:t>
      </w:r>
      <w:r>
        <w:rPr>
          <w:rFonts w:ascii="Arial" w:hAnsi="Arial" w:cs="Arial" w:eastAsia="Arial"/>
          <w:sz w:val="23"/>
          <w:szCs w:val="23"/>
          <w:color w:val="443D4F"/>
          <w:spacing w:val="-15"/>
          <w:w w:val="93"/>
        </w:rPr>
        <w:t>E</w:t>
      </w:r>
      <w:r>
        <w:rPr>
          <w:rFonts w:ascii="Arial" w:hAnsi="Arial" w:cs="Arial" w:eastAsia="Arial"/>
          <w:sz w:val="23"/>
          <w:szCs w:val="23"/>
          <w:color w:val="5E5964"/>
          <w:spacing w:val="6"/>
          <w:w w:val="89"/>
        </w:rPr>
        <w:t>N</w:t>
      </w:r>
      <w:r>
        <w:rPr>
          <w:rFonts w:ascii="Arial" w:hAnsi="Arial" w:cs="Arial" w:eastAsia="Arial"/>
          <w:sz w:val="23"/>
          <w:szCs w:val="23"/>
          <w:color w:val="443D4F"/>
          <w:spacing w:val="0"/>
          <w:w w:val="88"/>
        </w:rPr>
        <w:t>T</w:t>
      </w:r>
      <w:r>
        <w:rPr>
          <w:rFonts w:ascii="Arial" w:hAnsi="Arial" w:cs="Arial" w:eastAsia="Arial"/>
          <w:sz w:val="23"/>
          <w:szCs w:val="23"/>
          <w:color w:val="443D4F"/>
          <w:spacing w:val="-34"/>
          <w:w w:val="100"/>
        </w:rPr>
        <w:t> </w:t>
      </w:r>
      <w:r>
        <w:rPr>
          <w:rFonts w:ascii="Arial" w:hAnsi="Arial" w:cs="Arial" w:eastAsia="Arial"/>
          <w:sz w:val="23"/>
          <w:szCs w:val="23"/>
          <w:color w:val="5E5964"/>
          <w:spacing w:val="0"/>
          <w:w w:val="100"/>
        </w:rPr>
        <w:t>PAPERS</w:t>
      </w:r>
      <w:r>
        <w:rPr>
          <w:rFonts w:ascii="Arial" w:hAnsi="Arial" w:cs="Arial" w:eastAsia="Arial"/>
          <w:sz w:val="23"/>
          <w:szCs w:val="23"/>
          <w:color w:val="000000"/>
          <w:spacing w:val="0"/>
          <w:w w:val="100"/>
        </w:rPr>
      </w:r>
    </w:p>
    <w:p>
      <w:pPr>
        <w:spacing w:before="4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7" w:right="-20"/>
        <w:jc w:val="left"/>
        <w:rPr>
          <w:rFonts w:ascii="Arial" w:hAnsi="Arial" w:cs="Arial" w:eastAsia="Arial"/>
          <w:sz w:val="19"/>
          <w:szCs w:val="19"/>
        </w:rPr>
      </w:pPr>
      <w:rPr/>
      <w:r>
        <w:rPr/>
        <w:pict>
          <v:group style="position:absolute;margin-left:71.926476pt;margin-top:-6.513618pt;width:466.879877pt;height:.1pt;mso-position-horizontal-relative:page;mso-position-vertical-relative:paragraph;z-index:-35079" coordorigin="1439,-130" coordsize="9338,2">
            <v:shape style="position:absolute;left:1439;top:-130;width:9338;height:2" coordorigin="1439,-130" coordsize="9338,0" path="m1439,-130l10776,-130e" filled="f" stroked="t" strokeweight="2.568803pt" strokecolor="#A0A0A0">
              <v:path arrowok="t"/>
            </v:shape>
          </v:group>
          <w10:wrap type="none"/>
        </w:pict>
      </w:r>
      <w:r>
        <w:rPr/>
        <w:pict>
          <v:group style="position:absolute;margin-left:71.926476pt;margin-top:17.265802pt;width:466.879877pt;height:.1pt;mso-position-horizontal-relative:page;mso-position-vertical-relative:paragraph;z-index:-35077" coordorigin="1439,345" coordsize="9338,2">
            <v:shape style="position:absolute;left:1439;top:345;width:9338;height:2" coordorigin="1439,345" coordsize="9338,0" path="m1439,345l10776,345e" filled="f" stroked="t" strokeweight="1.284401pt" strokecolor="#979797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9"/>
          <w:szCs w:val="19"/>
          <w:color w:val="FF444D"/>
          <w:w w:val="84"/>
        </w:rPr>
        <w:t>PRIMARY</w:t>
      </w:r>
      <w:r>
        <w:rPr>
          <w:rFonts w:ascii="Arial" w:hAnsi="Arial" w:cs="Arial" w:eastAsia="Arial"/>
          <w:sz w:val="19"/>
          <w:szCs w:val="19"/>
          <w:color w:val="FF444D"/>
          <w:spacing w:val="-25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FF444D"/>
          <w:spacing w:val="0"/>
          <w:w w:val="83"/>
        </w:rPr>
        <w:t>SOUR</w:t>
      </w:r>
      <w:r>
        <w:rPr>
          <w:rFonts w:ascii="Arial" w:hAnsi="Arial" w:cs="Arial" w:eastAsia="Arial"/>
          <w:sz w:val="19"/>
          <w:szCs w:val="19"/>
          <w:color w:val="FF444D"/>
          <w:spacing w:val="-8"/>
          <w:w w:val="84"/>
        </w:rPr>
        <w:t>C</w:t>
      </w:r>
      <w:r>
        <w:rPr>
          <w:rFonts w:ascii="Arial" w:hAnsi="Arial" w:cs="Arial" w:eastAsia="Arial"/>
          <w:sz w:val="19"/>
          <w:szCs w:val="19"/>
          <w:color w:val="FF1318"/>
          <w:spacing w:val="-19"/>
          <w:w w:val="100"/>
        </w:rPr>
        <w:t>E</w:t>
      </w:r>
      <w:r>
        <w:rPr>
          <w:rFonts w:ascii="Arial" w:hAnsi="Arial" w:cs="Arial" w:eastAsia="Arial"/>
          <w:sz w:val="19"/>
          <w:szCs w:val="19"/>
          <w:color w:val="FF444D"/>
          <w:spacing w:val="0"/>
          <w:w w:val="94"/>
        </w:rPr>
        <w:t>S</w:t>
      </w:r>
      <w:r>
        <w:rPr>
          <w:rFonts w:ascii="Arial" w:hAnsi="Arial" w:cs="Arial" w:eastAsia="Arial"/>
          <w:sz w:val="19"/>
          <w:szCs w:val="19"/>
          <w:color w:val="000000"/>
          <w:spacing w:val="0"/>
          <w:w w:val="100"/>
        </w:rPr>
      </w:r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658" w:lineRule="exact"/>
        <w:ind w:left="103" w:right="-20"/>
        <w:jc w:val="left"/>
        <w:rPr>
          <w:rFonts w:ascii="Arial" w:hAnsi="Arial" w:cs="Arial" w:eastAsia="Arial"/>
          <w:sz w:val="39"/>
          <w:szCs w:val="39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06.69632pt;margin-top:1.379064pt;width:35.726071pt;height:44pt;mso-position-horizontal-relative:page;mso-position-vertical-relative:paragraph;z-index:-35073" type="#_x0000_t202" filled="f" stroked="f">
            <v:textbox inset="0,0,0,0">
              <w:txbxContent>
                <w:p>
                  <w:pPr>
                    <w:spacing w:before="0" w:after="0" w:line="880" w:lineRule="exact"/>
                    <w:ind w:right="-172"/>
                    <w:jc w:val="left"/>
                    <w:rPr>
                      <w:rFonts w:ascii="Courier New" w:hAnsi="Courier New" w:cs="Courier New" w:eastAsia="Courier New"/>
                      <w:sz w:val="88"/>
                      <w:szCs w:val="88"/>
                    </w:rPr>
                  </w:pPr>
                  <w:rPr/>
                  <w:r>
                    <w:rPr>
                      <w:rFonts w:ascii="Courier New" w:hAnsi="Courier New" w:cs="Courier New" w:eastAsia="Courier New"/>
                      <w:sz w:val="88"/>
                      <w:szCs w:val="88"/>
                      <w:color w:val="2F3334"/>
                      <w:spacing w:val="-129"/>
                      <w:w w:val="92"/>
                      <w:position w:val="6"/>
                    </w:rPr>
                    <w:t>2</w:t>
                  </w:r>
                  <w:r>
                    <w:rPr>
                      <w:rFonts w:ascii="Courier New" w:hAnsi="Courier New" w:cs="Courier New" w:eastAsia="Courier New"/>
                      <w:sz w:val="88"/>
                      <w:szCs w:val="88"/>
                      <w:color w:val="5E5964"/>
                      <w:spacing w:val="0"/>
                      <w:w w:val="66"/>
                      <w:position w:val="6"/>
                    </w:rPr>
                    <w:t>%</w:t>
                  </w:r>
                  <w:r>
                    <w:rPr>
                      <w:rFonts w:ascii="Courier New" w:hAnsi="Courier New" w:cs="Courier New" w:eastAsia="Courier New"/>
                      <w:sz w:val="88"/>
                      <w:szCs w:val="88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/>
        <w:pict>
          <v:shape style="width:25.714285pt;height:30.857143pt;mso-position-horizontal-relative:char;mso-position-vertical-relative:line" type="#_x0000_t75">
            <v:imagedata r:id="rId197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  <w:position w:val="16"/>
        </w:rPr>
        <w:t>      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83"/>
          <w:position w:val="16"/>
        </w:rPr>
        <w:t>Submitte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83"/>
          <w:position w:val="16"/>
        </w:rPr>
        <w:t>d</w:t>
      </w:r>
      <w:r>
        <w:rPr>
          <w:rFonts w:ascii="Arial" w:hAnsi="Arial" w:cs="Arial" w:eastAsia="Arial"/>
          <w:sz w:val="39"/>
          <w:szCs w:val="39"/>
          <w:color w:val="FF1318"/>
          <w:spacing w:val="15"/>
          <w:w w:val="83"/>
          <w:position w:val="16"/>
        </w:rPr>
        <w:t> 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83"/>
          <w:position w:val="16"/>
        </w:rPr>
        <w:t>t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83"/>
          <w:position w:val="16"/>
        </w:rPr>
        <w:t>o</w:t>
      </w:r>
      <w:r>
        <w:rPr>
          <w:rFonts w:ascii="Arial" w:hAnsi="Arial" w:cs="Arial" w:eastAsia="Arial"/>
          <w:sz w:val="39"/>
          <w:szCs w:val="39"/>
          <w:color w:val="FF1318"/>
          <w:spacing w:val="-1"/>
          <w:w w:val="83"/>
          <w:position w:val="16"/>
        </w:rPr>
        <w:t> 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83"/>
          <w:position w:val="16"/>
        </w:rPr>
        <w:t>Swinburn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83"/>
          <w:position w:val="16"/>
        </w:rPr>
        <w:t>e</w:t>
      </w:r>
      <w:r>
        <w:rPr>
          <w:rFonts w:ascii="Arial" w:hAnsi="Arial" w:cs="Arial" w:eastAsia="Arial"/>
          <w:sz w:val="39"/>
          <w:szCs w:val="39"/>
          <w:color w:val="FF1318"/>
          <w:spacing w:val="14"/>
          <w:w w:val="83"/>
          <w:position w:val="16"/>
        </w:rPr>
        <w:t> 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83"/>
          <w:position w:val="16"/>
        </w:rPr>
        <w:t>Universit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83"/>
          <w:position w:val="16"/>
        </w:rPr>
        <w:t>y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83"/>
          <w:position w:val="16"/>
        </w:rPr>
        <w:t> </w:t>
      </w:r>
      <w:r>
        <w:rPr>
          <w:rFonts w:ascii="Arial" w:hAnsi="Arial" w:cs="Arial" w:eastAsia="Arial"/>
          <w:sz w:val="39"/>
          <w:szCs w:val="39"/>
          <w:color w:val="FF1318"/>
          <w:spacing w:val="0"/>
          <w:w w:val="100"/>
          <w:position w:val="16"/>
        </w:rPr>
        <w:t>of</w:t>
      </w:r>
      <w:r>
        <w:rPr>
          <w:rFonts w:ascii="Arial" w:hAnsi="Arial" w:cs="Arial" w:eastAsia="Arial"/>
          <w:sz w:val="39"/>
          <w:szCs w:val="39"/>
          <w:color w:val="000000"/>
          <w:spacing w:val="0"/>
          <w:w w:val="100"/>
          <w:position w:val="0"/>
        </w:rPr>
      </w:r>
    </w:p>
    <w:p>
      <w:pPr>
        <w:spacing w:before="0" w:after="0" w:line="317" w:lineRule="exact"/>
        <w:ind w:left="923" w:right="-20"/>
        <w:jc w:val="left"/>
        <w:rPr>
          <w:rFonts w:ascii="Arial" w:hAnsi="Arial" w:cs="Arial" w:eastAsia="Arial"/>
          <w:sz w:val="39"/>
          <w:szCs w:val="39"/>
        </w:rPr>
      </w:pPr>
      <w:rPr/>
      <w:r>
        <w:rPr>
          <w:rFonts w:ascii="Arial" w:hAnsi="Arial" w:cs="Arial" w:eastAsia="Arial"/>
          <w:sz w:val="39"/>
          <w:szCs w:val="39"/>
          <w:color w:val="FF1318"/>
          <w:spacing w:val="0"/>
          <w:w w:val="100"/>
          <w:position w:val="2"/>
        </w:rPr>
        <w:t>Technology</w:t>
      </w:r>
      <w:r>
        <w:rPr>
          <w:rFonts w:ascii="Arial" w:hAnsi="Arial" w:cs="Arial" w:eastAsia="Arial"/>
          <w:sz w:val="39"/>
          <w:szCs w:val="39"/>
          <w:color w:val="000000"/>
          <w:spacing w:val="0"/>
          <w:w w:val="100"/>
          <w:position w:val="0"/>
        </w:rPr>
      </w:r>
    </w:p>
    <w:p>
      <w:pPr>
        <w:spacing w:before="48" w:after="0" w:line="240" w:lineRule="auto"/>
        <w:ind w:left="923" w:right="-20"/>
        <w:jc w:val="left"/>
        <w:rPr>
          <w:rFonts w:ascii="Arial" w:hAnsi="Arial" w:cs="Arial" w:eastAsia="Arial"/>
          <w:sz w:val="23"/>
          <w:szCs w:val="23"/>
        </w:rPr>
      </w:pPr>
      <w:rPr/>
      <w:r>
        <w:rPr/>
        <w:pict>
          <v:group style="position:absolute;margin-left:71.926476pt;margin-top:25.719265pt;width:466.879877pt;height:.1pt;mso-position-horizontal-relative:page;mso-position-vertical-relative:paragraph;z-index:-35076" coordorigin="1439,514" coordsize="9338,2">
            <v:shape style="position:absolute;left:1439;top:514;width:9338;height:2" coordorigin="1439,514" coordsize="9338,0" path="m1439,514l10776,514e" filled="f" stroked="t" strokeweight="1.926602pt" strokecolor="#ACACAC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3"/>
          <w:szCs w:val="23"/>
          <w:color w:val="99979C"/>
          <w:w w:val="86"/>
        </w:rPr>
        <w:t>Student</w:t>
      </w:r>
      <w:r>
        <w:rPr>
          <w:rFonts w:ascii="Arial" w:hAnsi="Arial" w:cs="Arial" w:eastAsia="Arial"/>
          <w:sz w:val="23"/>
          <w:szCs w:val="23"/>
          <w:color w:val="99979C"/>
          <w:spacing w:val="-32"/>
          <w:w w:val="100"/>
        </w:rPr>
        <w:t> </w:t>
      </w:r>
      <w:r>
        <w:rPr>
          <w:rFonts w:ascii="Arial" w:hAnsi="Arial" w:cs="Arial" w:eastAsia="Arial"/>
          <w:sz w:val="23"/>
          <w:szCs w:val="23"/>
          <w:color w:val="99979C"/>
          <w:spacing w:val="0"/>
          <w:w w:val="100"/>
        </w:rPr>
        <w:t>Paper</w:t>
      </w:r>
      <w:r>
        <w:rPr>
          <w:rFonts w:ascii="Arial" w:hAnsi="Arial" w:cs="Arial" w:eastAsia="Arial"/>
          <w:sz w:val="23"/>
          <w:szCs w:val="23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178" w:lineRule="auto"/>
        <w:ind w:left="923" w:right="1865" w:firstLine="-820"/>
        <w:jc w:val="left"/>
        <w:rPr>
          <w:rFonts w:ascii="Arial" w:hAnsi="Arial" w:cs="Arial" w:eastAsia="Arial"/>
          <w:sz w:val="39"/>
          <w:szCs w:val="39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09.265106pt;margin-top:-3.340016pt;width:34.345268pt;height:44pt;mso-position-horizontal-relative:page;mso-position-vertical-relative:paragraph;z-index:-35072" type="#_x0000_t202" filled="f" stroked="f">
            <v:textbox inset="0,0,0,0">
              <w:txbxContent>
                <w:p>
                  <w:pPr>
                    <w:spacing w:before="0" w:after="0" w:line="880" w:lineRule="exact"/>
                    <w:ind w:right="-172"/>
                    <w:jc w:val="left"/>
                    <w:rPr>
                      <w:rFonts w:ascii="Courier New" w:hAnsi="Courier New" w:cs="Courier New" w:eastAsia="Courier New"/>
                      <w:sz w:val="88"/>
                      <w:szCs w:val="88"/>
                    </w:rPr>
                  </w:pPr>
                  <w:rPr/>
                  <w:r>
                    <w:rPr>
                      <w:rFonts w:ascii="Courier New" w:hAnsi="Courier New" w:cs="Courier New" w:eastAsia="Courier New"/>
                      <w:sz w:val="88"/>
                      <w:szCs w:val="88"/>
                      <w:color w:val="2F3334"/>
                      <w:spacing w:val="53"/>
                      <w:w w:val="54"/>
                      <w:position w:val="6"/>
                    </w:rPr>
                    <w:t>1</w:t>
                  </w:r>
                  <w:r>
                    <w:rPr>
                      <w:rFonts w:ascii="Courier New" w:hAnsi="Courier New" w:cs="Courier New" w:eastAsia="Courier New"/>
                      <w:sz w:val="88"/>
                      <w:szCs w:val="88"/>
                      <w:color w:val="5E5964"/>
                      <w:spacing w:val="0"/>
                      <w:w w:val="66"/>
                      <w:position w:val="6"/>
                    </w:rPr>
                    <w:t>%</w:t>
                  </w:r>
                  <w:r>
                    <w:rPr>
                      <w:rFonts w:ascii="Courier New" w:hAnsi="Courier New" w:cs="Courier New" w:eastAsia="Courier New"/>
                      <w:sz w:val="88"/>
                      <w:szCs w:val="88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/>
        <w:pict>
          <v:shape style="width:25.714285pt;height:30.857143pt;mso-position-horizontal-relative:char;mso-position-vertical-relative:line" type="#_x0000_t75">
            <v:imagedata r:id="rId198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  <w:position w:val="0"/>
        </w:rPr>
        <w:t>     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6"/>
          <w:position w:val="0"/>
        </w:rPr>
        <w:t>D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6"/>
          <w:position w:val="0"/>
        </w:rPr>
        <w:t>.</w:t>
      </w:r>
      <w:r>
        <w:rPr>
          <w:rFonts w:ascii="Arial" w:hAnsi="Arial" w:cs="Arial" w:eastAsia="Arial"/>
          <w:sz w:val="39"/>
          <w:szCs w:val="39"/>
          <w:color w:val="E81DDA"/>
          <w:spacing w:val="-12"/>
          <w:w w:val="86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-13"/>
          <w:w w:val="85"/>
          <w:position w:val="0"/>
        </w:rPr>
        <w:t>W</w:t>
      </w:r>
      <w:r>
        <w:rPr>
          <w:rFonts w:ascii="Arial" w:hAnsi="Arial" w:cs="Arial" w:eastAsia="Arial"/>
          <w:sz w:val="39"/>
          <w:szCs w:val="39"/>
          <w:color w:val="EB3BE1"/>
          <w:spacing w:val="0"/>
          <w:w w:val="131"/>
          <w:position w:val="0"/>
        </w:rPr>
        <w:t>.</w:t>
      </w:r>
      <w:r>
        <w:rPr>
          <w:rFonts w:ascii="Arial" w:hAnsi="Arial" w:cs="Arial" w:eastAsia="Arial"/>
          <w:sz w:val="39"/>
          <w:szCs w:val="39"/>
          <w:color w:val="EB3BE1"/>
          <w:spacing w:val="-54"/>
          <w:w w:val="100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  <w:position w:val="0"/>
        </w:rPr>
        <w:t>Etheridge.</w:t>
      </w:r>
      <w:r>
        <w:rPr>
          <w:rFonts w:ascii="Arial" w:hAnsi="Arial" w:cs="Arial" w:eastAsia="Arial"/>
          <w:sz w:val="39"/>
          <w:szCs w:val="39"/>
          <w:color w:val="E81DDA"/>
          <w:spacing w:val="-14"/>
          <w:w w:val="84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  <w:position w:val="0"/>
        </w:rPr>
        <w:t>"Ventilation,</w:t>
      </w:r>
      <w:r>
        <w:rPr>
          <w:rFonts w:ascii="Arial" w:hAnsi="Arial" w:cs="Arial" w:eastAsia="Arial"/>
          <w:sz w:val="39"/>
          <w:szCs w:val="39"/>
          <w:color w:val="E81DDA"/>
          <w:spacing w:val="-7"/>
          <w:w w:val="84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  <w:position w:val="0"/>
        </w:rPr>
        <w:t>air</w:t>
      </w:r>
      <w:r>
        <w:rPr>
          <w:rFonts w:ascii="Arial" w:hAnsi="Arial" w:cs="Arial" w:eastAsia="Arial"/>
          <w:sz w:val="39"/>
          <w:szCs w:val="39"/>
          <w:color w:val="E81DDA"/>
          <w:spacing w:val="-3"/>
          <w:w w:val="84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  <w:position w:val="0"/>
        </w:rPr>
        <w:t>qualit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  <w:position w:val="0"/>
        </w:rPr>
        <w:t>y</w:t>
      </w:r>
      <w:r>
        <w:rPr>
          <w:rFonts w:ascii="Arial" w:hAnsi="Arial" w:cs="Arial" w:eastAsia="Arial"/>
          <w:sz w:val="39"/>
          <w:szCs w:val="39"/>
          <w:color w:val="E81DDA"/>
          <w:spacing w:val="10"/>
          <w:w w:val="84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100"/>
          <w:position w:val="0"/>
        </w:rPr>
        <w:t>and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100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5"/>
          <w:position w:val="0"/>
        </w:rPr>
        <w:t>airtightnes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5"/>
          <w:position w:val="0"/>
        </w:rPr>
        <w:t>s</w:t>
      </w:r>
      <w:r>
        <w:rPr>
          <w:rFonts w:ascii="Arial" w:hAnsi="Arial" w:cs="Arial" w:eastAsia="Arial"/>
          <w:sz w:val="39"/>
          <w:szCs w:val="39"/>
          <w:color w:val="E81DDA"/>
          <w:spacing w:val="-14"/>
          <w:w w:val="85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5"/>
          <w:position w:val="0"/>
        </w:rPr>
        <w:t>in</w:t>
      </w:r>
      <w:r>
        <w:rPr>
          <w:rFonts w:ascii="Arial" w:hAnsi="Arial" w:cs="Arial" w:eastAsia="Arial"/>
          <w:sz w:val="39"/>
          <w:szCs w:val="39"/>
          <w:color w:val="E81DDA"/>
          <w:spacing w:val="-7"/>
          <w:w w:val="85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5"/>
          <w:position w:val="0"/>
        </w:rPr>
        <w:t>buildings</w:t>
      </w:r>
      <w:r>
        <w:rPr>
          <w:rFonts w:ascii="Arial" w:hAnsi="Arial" w:cs="Arial" w:eastAsia="Arial"/>
          <w:sz w:val="39"/>
          <w:szCs w:val="39"/>
          <w:color w:val="E81DDA"/>
          <w:spacing w:val="-29"/>
          <w:w w:val="84"/>
          <w:position w:val="0"/>
        </w:rPr>
        <w:t>"</w:t>
      </w:r>
      <w:r>
        <w:rPr>
          <w:rFonts w:ascii="Arial" w:hAnsi="Arial" w:cs="Arial" w:eastAsia="Arial"/>
          <w:sz w:val="39"/>
          <w:szCs w:val="39"/>
          <w:color w:val="EB3BE1"/>
          <w:spacing w:val="0"/>
          <w:w w:val="123"/>
          <w:position w:val="0"/>
        </w:rPr>
        <w:t>,</w:t>
      </w:r>
      <w:r>
        <w:rPr>
          <w:rFonts w:ascii="Arial" w:hAnsi="Arial" w:cs="Arial" w:eastAsia="Arial"/>
          <w:sz w:val="39"/>
          <w:szCs w:val="39"/>
          <w:color w:val="EB3BE1"/>
          <w:spacing w:val="-59"/>
          <w:w w:val="100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5"/>
          <w:position w:val="0"/>
        </w:rPr>
        <w:t>Material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5"/>
          <w:position w:val="0"/>
        </w:rPr>
        <w:t>s</w:t>
      </w:r>
      <w:r>
        <w:rPr>
          <w:rFonts w:ascii="Arial" w:hAnsi="Arial" w:cs="Arial" w:eastAsia="Arial"/>
          <w:sz w:val="39"/>
          <w:szCs w:val="39"/>
          <w:color w:val="E81DDA"/>
          <w:spacing w:val="-20"/>
          <w:w w:val="85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5"/>
          <w:position w:val="0"/>
        </w:rPr>
        <w:t>fo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5"/>
          <w:position w:val="0"/>
        </w:rPr>
        <w:t>r</w:t>
      </w:r>
      <w:r>
        <w:rPr>
          <w:rFonts w:ascii="Arial" w:hAnsi="Arial" w:cs="Arial" w:eastAsia="Arial"/>
          <w:sz w:val="39"/>
          <w:szCs w:val="39"/>
          <w:color w:val="E81DDA"/>
          <w:spacing w:val="-6"/>
          <w:w w:val="85"/>
          <w:position w:val="0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5"/>
          <w:position w:val="0"/>
        </w:rPr>
        <w:t>energy</w:t>
      </w:r>
      <w:r>
        <w:rPr>
          <w:rFonts w:ascii="Arial" w:hAnsi="Arial" w:cs="Arial" w:eastAsia="Arial"/>
          <w:sz w:val="39"/>
          <w:szCs w:val="39"/>
          <w:color w:val="000000"/>
          <w:spacing w:val="0"/>
          <w:w w:val="100"/>
          <w:position w:val="0"/>
        </w:rPr>
      </w:r>
    </w:p>
    <w:p>
      <w:pPr>
        <w:spacing w:before="87" w:after="0" w:line="240" w:lineRule="auto"/>
        <w:ind w:left="923" w:right="-20"/>
        <w:jc w:val="left"/>
        <w:rPr>
          <w:rFonts w:ascii="Arial" w:hAnsi="Arial" w:cs="Arial" w:eastAsia="Arial"/>
          <w:sz w:val="39"/>
          <w:szCs w:val="39"/>
        </w:rPr>
      </w:pPr>
      <w:rPr/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</w:rPr>
        <w:t>efficienc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</w:rPr>
        <w:t>y</w:t>
      </w:r>
      <w:r>
        <w:rPr>
          <w:rFonts w:ascii="Arial" w:hAnsi="Arial" w:cs="Arial" w:eastAsia="Arial"/>
          <w:sz w:val="39"/>
          <w:szCs w:val="39"/>
          <w:color w:val="E81DDA"/>
          <w:spacing w:val="15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</w:rPr>
        <w:t>and</w:t>
      </w:r>
      <w:r>
        <w:rPr>
          <w:rFonts w:ascii="Arial" w:hAnsi="Arial" w:cs="Arial" w:eastAsia="Arial"/>
          <w:sz w:val="39"/>
          <w:szCs w:val="39"/>
          <w:color w:val="E81DDA"/>
          <w:spacing w:val="-1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</w:rPr>
        <w:t>therma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</w:rPr>
        <w:t>l</w:t>
      </w:r>
      <w:r>
        <w:rPr>
          <w:rFonts w:ascii="Arial" w:hAnsi="Arial" w:cs="Arial" w:eastAsia="Arial"/>
          <w:sz w:val="39"/>
          <w:szCs w:val="39"/>
          <w:color w:val="E81DDA"/>
          <w:spacing w:val="-24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</w:rPr>
        <w:t>comfort</w:t>
      </w:r>
      <w:r>
        <w:rPr>
          <w:rFonts w:ascii="Arial" w:hAnsi="Arial" w:cs="Arial" w:eastAsia="Arial"/>
          <w:sz w:val="39"/>
          <w:szCs w:val="39"/>
          <w:color w:val="E81DDA"/>
          <w:spacing w:val="-15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</w:rPr>
        <w:t>in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84"/>
        </w:rPr>
        <w:t>building</w:t>
      </w:r>
      <w:r>
        <w:rPr>
          <w:rFonts w:ascii="Arial" w:hAnsi="Arial" w:cs="Arial" w:eastAsia="Arial"/>
          <w:sz w:val="39"/>
          <w:szCs w:val="39"/>
          <w:color w:val="E81DDA"/>
          <w:spacing w:val="-3"/>
          <w:w w:val="84"/>
        </w:rPr>
        <w:t>s</w:t>
      </w:r>
      <w:r>
        <w:rPr>
          <w:rFonts w:ascii="Arial" w:hAnsi="Arial" w:cs="Arial" w:eastAsia="Arial"/>
          <w:sz w:val="39"/>
          <w:szCs w:val="39"/>
          <w:color w:val="EB3BE1"/>
          <w:spacing w:val="0"/>
          <w:w w:val="84"/>
        </w:rPr>
        <w:t>,</w:t>
      </w:r>
      <w:r>
        <w:rPr>
          <w:rFonts w:ascii="Arial" w:hAnsi="Arial" w:cs="Arial" w:eastAsia="Arial"/>
          <w:sz w:val="39"/>
          <w:szCs w:val="39"/>
          <w:color w:val="EB3BE1"/>
          <w:spacing w:val="35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E81DDA"/>
          <w:spacing w:val="0"/>
          <w:w w:val="100"/>
        </w:rPr>
        <w:t>2010</w:t>
      </w:r>
      <w:r>
        <w:rPr>
          <w:rFonts w:ascii="Arial" w:hAnsi="Arial" w:cs="Arial" w:eastAsia="Arial"/>
          <w:sz w:val="39"/>
          <w:szCs w:val="39"/>
          <w:color w:val="000000"/>
          <w:spacing w:val="0"/>
          <w:w w:val="100"/>
        </w:rPr>
      </w:r>
    </w:p>
    <w:p>
      <w:pPr>
        <w:spacing w:before="61" w:after="0" w:line="240" w:lineRule="auto"/>
        <w:ind w:left="923" w:right="-20"/>
        <w:jc w:val="left"/>
        <w:rPr>
          <w:rFonts w:ascii="Arial" w:hAnsi="Arial" w:cs="Arial" w:eastAsia="Arial"/>
          <w:sz w:val="23"/>
          <w:szCs w:val="23"/>
        </w:rPr>
      </w:pPr>
      <w:rPr/>
      <w:r>
        <w:rPr/>
        <w:pict>
          <v:group style="position:absolute;margin-left:71.926476pt;margin-top:26.369251pt;width:466.879877pt;height:.1pt;mso-position-horizontal-relative:page;mso-position-vertical-relative:paragraph;z-index:-35075" coordorigin="1439,527" coordsize="9338,2">
            <v:shape style="position:absolute;left:1439;top:527;width:9338;height:2" coordorigin="1439,527" coordsize="9338,0" path="m1439,527l10776,527e" filled="f" stroked="t" strokeweight="1.926602pt" strokecolor="#ACACAC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3"/>
          <w:szCs w:val="23"/>
          <w:color w:val="99979C"/>
          <w:w w:val="86"/>
        </w:rPr>
        <w:t>Pu</w:t>
      </w:r>
      <w:r>
        <w:rPr>
          <w:rFonts w:ascii="Arial" w:hAnsi="Arial" w:cs="Arial" w:eastAsia="Arial"/>
          <w:sz w:val="23"/>
          <w:szCs w:val="23"/>
          <w:color w:val="99979C"/>
          <w:spacing w:val="-11"/>
          <w:w w:val="87"/>
        </w:rPr>
        <w:t>b</w:t>
      </w:r>
      <w:r>
        <w:rPr>
          <w:rFonts w:ascii="Arial" w:hAnsi="Arial" w:cs="Arial" w:eastAsia="Arial"/>
          <w:sz w:val="23"/>
          <w:szCs w:val="23"/>
          <w:color w:val="9A797C"/>
          <w:spacing w:val="-14"/>
          <w:w w:val="127"/>
        </w:rPr>
        <w:t>l</w:t>
      </w:r>
      <w:r>
        <w:rPr>
          <w:rFonts w:ascii="Arial" w:hAnsi="Arial" w:cs="Arial" w:eastAsia="Arial"/>
          <w:sz w:val="23"/>
          <w:szCs w:val="23"/>
          <w:color w:val="99979C"/>
          <w:spacing w:val="0"/>
          <w:w w:val="87"/>
        </w:rPr>
        <w:t>icati</w:t>
      </w:r>
      <w:r>
        <w:rPr>
          <w:rFonts w:ascii="Arial" w:hAnsi="Arial" w:cs="Arial" w:eastAsia="Arial"/>
          <w:sz w:val="23"/>
          <w:szCs w:val="23"/>
          <w:color w:val="99979C"/>
          <w:spacing w:val="-10"/>
          <w:w w:val="88"/>
        </w:rPr>
        <w:t>o</w:t>
      </w:r>
      <w:r>
        <w:rPr>
          <w:rFonts w:ascii="Arial" w:hAnsi="Arial" w:cs="Arial" w:eastAsia="Arial"/>
          <w:sz w:val="23"/>
          <w:szCs w:val="23"/>
          <w:color w:val="B39E8E"/>
          <w:spacing w:val="0"/>
          <w:w w:val="106"/>
        </w:rPr>
        <w:t>n</w:t>
      </w:r>
      <w:r>
        <w:rPr>
          <w:rFonts w:ascii="Arial" w:hAnsi="Arial" w:cs="Arial" w:eastAsia="Arial"/>
          <w:sz w:val="23"/>
          <w:szCs w:val="23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85" w:lineRule="auto"/>
        <w:ind w:left="923" w:right="1894" w:firstLine="13"/>
        <w:jc w:val="left"/>
        <w:rPr>
          <w:rFonts w:ascii="Arial" w:hAnsi="Arial" w:cs="Arial" w:eastAsia="Arial"/>
          <w:sz w:val="39"/>
          <w:szCs w:val="39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77.706276pt;margin-top:1.68504pt;width:465.904098pt;height:44.336693pt;mso-position-horizontal-relative:page;mso-position-vertical-relative:paragraph;z-index:-35071" type="#_x0000_t202" filled="f" stroked="f">
            <v:textbox inset="0,0,0,0">
              <w:txbxContent>
                <w:p>
                  <w:pPr>
                    <w:spacing w:before="0" w:after="0" w:line="887" w:lineRule="exact"/>
                    <w:ind w:right="-173"/>
                    <w:jc w:val="left"/>
                    <w:tabs>
                      <w:tab w:pos="8620" w:val="left"/>
                    </w:tabs>
                    <w:rPr>
                      <w:rFonts w:ascii="Courier New" w:hAnsi="Courier New" w:cs="Courier New" w:eastAsia="Courier New"/>
                      <w:sz w:val="88"/>
                      <w:szCs w:val="88"/>
                    </w:rPr>
                  </w:pPr>
                  <w:rPr/>
                  <w:r>
                    <w:rPr>
                      <w:rFonts w:ascii="Times New Roman" w:hAnsi="Times New Roman" w:cs="Times New Roman" w:eastAsia="Times New Roman"/>
                      <w:sz w:val="86"/>
                      <w:szCs w:val="86"/>
                      <w:color w:val="9718FF"/>
                      <w:spacing w:val="0"/>
                      <w:w w:val="100"/>
                      <w:position w:val="2"/>
                    </w:rPr>
                    <w:t>II</w:t>
                  </w:r>
                  <w:r>
                    <w:rPr>
                      <w:rFonts w:ascii="Times New Roman" w:hAnsi="Times New Roman" w:cs="Times New Roman" w:eastAsia="Times New Roman"/>
                      <w:sz w:val="86"/>
                      <w:szCs w:val="86"/>
                      <w:color w:val="9718FF"/>
                      <w:spacing w:val="0"/>
                      <w:w w:val="100"/>
                      <w:position w:val="2"/>
                    </w:rPr>
                    <w:tab/>
                  </w:r>
                  <w:r>
                    <w:rPr>
                      <w:rFonts w:ascii="Times New Roman" w:hAnsi="Times New Roman" w:cs="Times New Roman" w:eastAsia="Times New Roman"/>
                      <w:sz w:val="86"/>
                      <w:szCs w:val="86"/>
                      <w:color w:val="9718FF"/>
                      <w:spacing w:val="0"/>
                      <w:w w:val="100"/>
                      <w:position w:val="2"/>
                    </w:rPr>
                  </w:r>
                  <w:r>
                    <w:rPr>
                      <w:rFonts w:ascii="Courier New" w:hAnsi="Courier New" w:cs="Courier New" w:eastAsia="Courier New"/>
                      <w:sz w:val="88"/>
                      <w:szCs w:val="88"/>
                      <w:color w:val="2F3334"/>
                      <w:spacing w:val="53"/>
                      <w:w w:val="54"/>
                      <w:position w:val="6"/>
                    </w:rPr>
                    <w:t>1</w:t>
                  </w:r>
                  <w:r>
                    <w:rPr>
                      <w:rFonts w:ascii="Courier New" w:hAnsi="Courier New" w:cs="Courier New" w:eastAsia="Courier New"/>
                      <w:sz w:val="88"/>
                      <w:szCs w:val="88"/>
                      <w:color w:val="5E5964"/>
                      <w:spacing w:val="0"/>
                      <w:w w:val="66"/>
                      <w:position w:val="6"/>
                    </w:rPr>
                    <w:t>%</w:t>
                  </w:r>
                  <w:r>
                    <w:rPr>
                      <w:rFonts w:ascii="Courier New" w:hAnsi="Courier New" w:cs="Courier New" w:eastAsia="Courier New"/>
                      <w:sz w:val="88"/>
                      <w:szCs w:val="88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39"/>
          <w:szCs w:val="39"/>
          <w:color w:val="9718FF"/>
          <w:w w:val="84"/>
        </w:rPr>
        <w:t>S.</w:t>
      </w:r>
      <w:r>
        <w:rPr>
          <w:rFonts w:ascii="Arial" w:hAnsi="Arial" w:cs="Arial" w:eastAsia="Arial"/>
          <w:sz w:val="39"/>
          <w:szCs w:val="39"/>
          <w:color w:val="9718FF"/>
          <w:spacing w:val="-53"/>
          <w:w w:val="100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-13"/>
          <w:w w:val="84"/>
        </w:rPr>
        <w:t>W</w:t>
      </w:r>
      <w:r>
        <w:rPr>
          <w:rFonts w:ascii="Arial" w:hAnsi="Arial" w:cs="Arial" w:eastAsia="Arial"/>
          <w:sz w:val="39"/>
          <w:szCs w:val="39"/>
          <w:color w:val="A13DFF"/>
          <w:spacing w:val="0"/>
          <w:w w:val="84"/>
        </w:rPr>
        <w:t>u</w:t>
      </w:r>
      <w:r>
        <w:rPr>
          <w:rFonts w:ascii="Arial" w:hAnsi="Arial" w:cs="Arial" w:eastAsia="Arial"/>
          <w:sz w:val="39"/>
          <w:szCs w:val="39"/>
          <w:color w:val="A13DFF"/>
          <w:spacing w:val="0"/>
          <w:w w:val="84"/>
        </w:rPr>
        <w:t>.</w:t>
      </w:r>
      <w:r>
        <w:rPr>
          <w:rFonts w:ascii="Arial" w:hAnsi="Arial" w:cs="Arial" w:eastAsia="Arial"/>
          <w:sz w:val="39"/>
          <w:szCs w:val="39"/>
          <w:color w:val="A13DFF"/>
          <w:spacing w:val="13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"Heat</w:t>
      </w:r>
      <w:r>
        <w:rPr>
          <w:rFonts w:ascii="Arial" w:hAnsi="Arial" w:cs="Arial" w:eastAsia="Arial"/>
          <w:sz w:val="39"/>
          <w:szCs w:val="39"/>
          <w:color w:val="9718FF"/>
          <w:spacing w:val="-8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energy</w:t>
      </w:r>
      <w:r>
        <w:rPr>
          <w:rFonts w:ascii="Arial" w:hAnsi="Arial" w:cs="Arial" w:eastAsia="Arial"/>
          <w:sz w:val="39"/>
          <w:szCs w:val="39"/>
          <w:color w:val="9718FF"/>
          <w:spacing w:val="10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storag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e</w:t>
      </w:r>
      <w:r>
        <w:rPr>
          <w:rFonts w:ascii="Arial" w:hAnsi="Arial" w:cs="Arial" w:eastAsia="Arial"/>
          <w:sz w:val="39"/>
          <w:szCs w:val="39"/>
          <w:color w:val="9718FF"/>
          <w:spacing w:val="-14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and</w:t>
      </w:r>
      <w:r>
        <w:rPr>
          <w:rFonts w:ascii="Arial" w:hAnsi="Arial" w:cs="Arial" w:eastAsia="Arial"/>
          <w:sz w:val="39"/>
          <w:szCs w:val="39"/>
          <w:color w:val="9718FF"/>
          <w:spacing w:val="2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6"/>
        </w:rPr>
        <w:t>co</w:t>
      </w:r>
      <w:r>
        <w:rPr>
          <w:rFonts w:ascii="Arial" w:hAnsi="Arial" w:cs="Arial" w:eastAsia="Arial"/>
          <w:sz w:val="39"/>
          <w:szCs w:val="39"/>
          <w:color w:val="9718FF"/>
          <w:spacing w:val="-10"/>
          <w:w w:val="86"/>
        </w:rPr>
        <w:t>o</w:t>
      </w:r>
      <w:r>
        <w:rPr>
          <w:rFonts w:ascii="Arial" w:hAnsi="Arial" w:cs="Arial" w:eastAsia="Arial"/>
          <w:sz w:val="39"/>
          <w:szCs w:val="39"/>
          <w:color w:val="A13DFF"/>
          <w:spacing w:val="-27"/>
          <w:w w:val="150"/>
        </w:rPr>
        <w:t>l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8"/>
        </w:rPr>
        <w:t>ing</w:t>
      </w:r>
      <w:r>
        <w:rPr>
          <w:rFonts w:ascii="Arial" w:hAnsi="Arial" w:cs="Arial" w:eastAsia="Arial"/>
          <w:sz w:val="39"/>
          <w:szCs w:val="39"/>
          <w:color w:val="9718FF"/>
          <w:spacing w:val="-26"/>
          <w:w w:val="100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100"/>
        </w:rPr>
        <w:t>in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100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6"/>
        </w:rPr>
        <w:t>buildings</w:t>
      </w:r>
      <w:r>
        <w:rPr>
          <w:rFonts w:ascii="Arial" w:hAnsi="Arial" w:cs="Arial" w:eastAsia="Arial"/>
          <w:sz w:val="39"/>
          <w:szCs w:val="39"/>
          <w:color w:val="9718FF"/>
          <w:spacing w:val="-29"/>
          <w:w w:val="85"/>
        </w:rPr>
        <w:t>"</w:t>
      </w:r>
      <w:r>
        <w:rPr>
          <w:rFonts w:ascii="Arial" w:hAnsi="Arial" w:cs="Arial" w:eastAsia="Arial"/>
          <w:sz w:val="39"/>
          <w:szCs w:val="39"/>
          <w:color w:val="A13DFF"/>
          <w:spacing w:val="0"/>
          <w:w w:val="123"/>
        </w:rPr>
        <w:t>,</w:t>
      </w:r>
      <w:r>
        <w:rPr>
          <w:rFonts w:ascii="Arial" w:hAnsi="Arial" w:cs="Arial" w:eastAsia="Arial"/>
          <w:sz w:val="39"/>
          <w:szCs w:val="39"/>
          <w:color w:val="A13DFF"/>
          <w:spacing w:val="-59"/>
          <w:w w:val="100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Material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s</w:t>
      </w:r>
      <w:r>
        <w:rPr>
          <w:rFonts w:ascii="Arial" w:hAnsi="Arial" w:cs="Arial" w:eastAsia="Arial"/>
          <w:sz w:val="39"/>
          <w:szCs w:val="39"/>
          <w:color w:val="9718FF"/>
          <w:spacing w:val="-3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fo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r</w:t>
      </w:r>
      <w:r>
        <w:rPr>
          <w:rFonts w:ascii="Arial" w:hAnsi="Arial" w:cs="Arial" w:eastAsia="Arial"/>
          <w:sz w:val="39"/>
          <w:szCs w:val="39"/>
          <w:color w:val="9718FF"/>
          <w:spacing w:val="-12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energy</w:t>
      </w:r>
      <w:r>
        <w:rPr>
          <w:rFonts w:ascii="Arial" w:hAnsi="Arial" w:cs="Arial" w:eastAsia="Arial"/>
          <w:sz w:val="39"/>
          <w:szCs w:val="39"/>
          <w:color w:val="9718FF"/>
          <w:spacing w:val="7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efficienc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y</w:t>
      </w:r>
      <w:r>
        <w:rPr>
          <w:rFonts w:ascii="Arial" w:hAnsi="Arial" w:cs="Arial" w:eastAsia="Arial"/>
          <w:sz w:val="39"/>
          <w:szCs w:val="39"/>
          <w:color w:val="9718FF"/>
          <w:spacing w:val="-2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100"/>
        </w:rPr>
        <w:t>and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100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therma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l</w:t>
      </w:r>
      <w:r>
        <w:rPr>
          <w:rFonts w:ascii="Arial" w:hAnsi="Arial" w:cs="Arial" w:eastAsia="Arial"/>
          <w:sz w:val="39"/>
          <w:szCs w:val="39"/>
          <w:color w:val="9718FF"/>
          <w:spacing w:val="-24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comfort</w:t>
      </w:r>
      <w:r>
        <w:rPr>
          <w:rFonts w:ascii="Arial" w:hAnsi="Arial" w:cs="Arial" w:eastAsia="Arial"/>
          <w:sz w:val="39"/>
          <w:szCs w:val="39"/>
          <w:color w:val="9718FF"/>
          <w:spacing w:val="-1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4"/>
        </w:rPr>
        <w:t>in</w:t>
      </w:r>
      <w:r>
        <w:rPr>
          <w:rFonts w:ascii="Arial" w:hAnsi="Arial" w:cs="Arial" w:eastAsia="Arial"/>
          <w:sz w:val="39"/>
          <w:szCs w:val="39"/>
          <w:color w:val="9718FF"/>
          <w:spacing w:val="1"/>
          <w:w w:val="84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85"/>
        </w:rPr>
        <w:t>building</w:t>
      </w:r>
      <w:r>
        <w:rPr>
          <w:rFonts w:ascii="Arial" w:hAnsi="Arial" w:cs="Arial" w:eastAsia="Arial"/>
          <w:sz w:val="39"/>
          <w:szCs w:val="39"/>
          <w:color w:val="9718FF"/>
          <w:spacing w:val="-20"/>
          <w:w w:val="85"/>
        </w:rPr>
        <w:t>s</w:t>
      </w:r>
      <w:r>
        <w:rPr>
          <w:rFonts w:ascii="Arial" w:hAnsi="Arial" w:cs="Arial" w:eastAsia="Arial"/>
          <w:sz w:val="39"/>
          <w:szCs w:val="39"/>
          <w:color w:val="A13DFF"/>
          <w:spacing w:val="0"/>
          <w:w w:val="123"/>
        </w:rPr>
        <w:t>,</w:t>
      </w:r>
      <w:r>
        <w:rPr>
          <w:rFonts w:ascii="Arial" w:hAnsi="Arial" w:cs="Arial" w:eastAsia="Arial"/>
          <w:sz w:val="39"/>
          <w:szCs w:val="39"/>
          <w:color w:val="A13DFF"/>
          <w:spacing w:val="-54"/>
          <w:w w:val="100"/>
        </w:rPr>
        <w:t> </w:t>
      </w:r>
      <w:r>
        <w:rPr>
          <w:rFonts w:ascii="Arial" w:hAnsi="Arial" w:cs="Arial" w:eastAsia="Arial"/>
          <w:sz w:val="39"/>
          <w:szCs w:val="39"/>
          <w:color w:val="9718FF"/>
          <w:spacing w:val="0"/>
          <w:w w:val="100"/>
        </w:rPr>
        <w:t>2010</w:t>
      </w:r>
      <w:r>
        <w:rPr>
          <w:rFonts w:ascii="Arial" w:hAnsi="Arial" w:cs="Arial" w:eastAsia="Arial"/>
          <w:sz w:val="39"/>
          <w:szCs w:val="39"/>
          <w:color w:val="000000"/>
          <w:spacing w:val="0"/>
          <w:w w:val="100"/>
        </w:rPr>
      </w:r>
    </w:p>
    <w:p>
      <w:pPr>
        <w:spacing w:before="0" w:after="0" w:line="244" w:lineRule="exact"/>
        <w:ind w:left="923" w:right="-20"/>
        <w:jc w:val="left"/>
        <w:rPr>
          <w:rFonts w:ascii="Arial" w:hAnsi="Arial" w:cs="Arial" w:eastAsia="Arial"/>
          <w:sz w:val="23"/>
          <w:szCs w:val="23"/>
        </w:rPr>
      </w:pPr>
      <w:rPr/>
      <w:r>
        <w:rPr/>
        <w:pict>
          <v:group style="position:absolute;margin-left:71.926476pt;margin-top:21.635235pt;width:466.879877pt;height:.1pt;mso-position-horizontal-relative:page;mso-position-vertical-relative:paragraph;z-index:-35074" coordorigin="1439,433" coordsize="9338,2">
            <v:shape style="position:absolute;left:1439;top:433;width:9338;height:2" coordorigin="1439,433" coordsize="9338,0" path="m1439,433l10776,433e" filled="f" stroked="t" strokeweight="1.926602pt" strokecolor="#ACACAC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3"/>
          <w:szCs w:val="23"/>
          <w:color w:val="99979C"/>
          <w:w w:val="86"/>
        </w:rPr>
        <w:t>Pu</w:t>
      </w:r>
      <w:r>
        <w:rPr>
          <w:rFonts w:ascii="Arial" w:hAnsi="Arial" w:cs="Arial" w:eastAsia="Arial"/>
          <w:sz w:val="23"/>
          <w:szCs w:val="23"/>
          <w:color w:val="99979C"/>
          <w:spacing w:val="-11"/>
          <w:w w:val="87"/>
        </w:rPr>
        <w:t>b</w:t>
      </w:r>
      <w:r>
        <w:rPr>
          <w:rFonts w:ascii="Arial" w:hAnsi="Arial" w:cs="Arial" w:eastAsia="Arial"/>
          <w:sz w:val="23"/>
          <w:szCs w:val="23"/>
          <w:color w:val="9A797C"/>
          <w:spacing w:val="-14"/>
          <w:w w:val="127"/>
        </w:rPr>
        <w:t>l</w:t>
      </w:r>
      <w:r>
        <w:rPr>
          <w:rFonts w:ascii="Arial" w:hAnsi="Arial" w:cs="Arial" w:eastAsia="Arial"/>
          <w:sz w:val="23"/>
          <w:szCs w:val="23"/>
          <w:color w:val="99979C"/>
          <w:spacing w:val="0"/>
          <w:w w:val="87"/>
        </w:rPr>
        <w:t>icati</w:t>
      </w:r>
      <w:r>
        <w:rPr>
          <w:rFonts w:ascii="Arial" w:hAnsi="Arial" w:cs="Arial" w:eastAsia="Arial"/>
          <w:sz w:val="23"/>
          <w:szCs w:val="23"/>
          <w:color w:val="99979C"/>
          <w:spacing w:val="-25"/>
          <w:w w:val="88"/>
        </w:rPr>
        <w:t>o</w:t>
      </w:r>
      <w:r>
        <w:rPr>
          <w:rFonts w:ascii="Arial" w:hAnsi="Arial" w:cs="Arial" w:eastAsia="Arial"/>
          <w:sz w:val="23"/>
          <w:szCs w:val="23"/>
          <w:color w:val="B39E8E"/>
          <w:spacing w:val="0"/>
          <w:w w:val="119"/>
        </w:rPr>
        <w:t>n</w:t>
      </w:r>
      <w:r>
        <w:rPr>
          <w:rFonts w:ascii="Arial" w:hAnsi="Arial" w:cs="Arial" w:eastAsia="Arial"/>
          <w:sz w:val="23"/>
          <w:szCs w:val="23"/>
          <w:color w:val="000000"/>
          <w:spacing w:val="0"/>
          <w:w w:val="100"/>
        </w:rPr>
      </w:r>
    </w:p>
    <w:p>
      <w:pPr>
        <w:spacing w:before="7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4" w:right="-20"/>
        <w:jc w:val="left"/>
        <w:tabs>
          <w:tab w:pos="8740" w:val="left"/>
        </w:tabs>
        <w:rPr>
          <w:rFonts w:ascii="Times New Roman" w:hAnsi="Times New Roman" w:cs="Times New Roman" w:eastAsia="Times New Roman"/>
          <w:sz w:val="57"/>
          <w:szCs w:val="57"/>
        </w:rPr>
      </w:pPr>
      <w:rPr/>
      <w:r>
        <w:rPr>
          <w:rFonts w:ascii="Arial" w:hAnsi="Arial" w:cs="Arial" w:eastAsia="Arial"/>
          <w:sz w:val="53"/>
          <w:szCs w:val="53"/>
          <w:color w:val="16AFB3"/>
          <w:w w:val="247"/>
          <w:position w:val="-15"/>
        </w:rPr>
        <w:t>II</w:t>
      </w:r>
      <w:r>
        <w:rPr>
          <w:rFonts w:ascii="Arial" w:hAnsi="Arial" w:cs="Arial" w:eastAsia="Arial"/>
          <w:sz w:val="53"/>
          <w:szCs w:val="53"/>
          <w:color w:val="16AFB3"/>
          <w:spacing w:val="-79"/>
          <w:w w:val="100"/>
          <w:position w:val="-15"/>
        </w:rPr>
        <w:t> </w:t>
      </w:r>
      <w:hyperlink r:id="rId199">
        <w:r>
          <w:rPr>
            <w:rFonts w:ascii="Arial" w:hAnsi="Arial" w:cs="Arial" w:eastAsia="Arial"/>
            <w:sz w:val="39"/>
            <w:szCs w:val="39"/>
            <w:color w:val="16AFB3"/>
            <w:spacing w:val="0"/>
            <w:w w:val="100"/>
            <w:position w:val="0"/>
          </w:rPr>
          <w:t>ww</w:t>
        </w:r>
        <w:r>
          <w:rPr>
            <w:rFonts w:ascii="Arial" w:hAnsi="Arial" w:cs="Arial" w:eastAsia="Arial"/>
            <w:sz w:val="39"/>
            <w:szCs w:val="39"/>
            <w:color w:val="16AFB3"/>
            <w:spacing w:val="-11"/>
            <w:w w:val="100"/>
            <w:position w:val="0"/>
          </w:rPr>
          <w:t>w</w:t>
        </w:r>
        <w:r>
          <w:rPr>
            <w:rFonts w:ascii="Arial" w:hAnsi="Arial" w:cs="Arial" w:eastAsia="Arial"/>
            <w:sz w:val="39"/>
            <w:szCs w:val="39"/>
            <w:color w:val="3DBCBF"/>
            <w:spacing w:val="-10"/>
            <w:w w:val="100"/>
            <w:position w:val="0"/>
          </w:rPr>
          <w:t>.</w:t>
        </w:r>
        <w:r>
          <w:rPr>
            <w:rFonts w:ascii="Arial" w:hAnsi="Arial" w:cs="Arial" w:eastAsia="Arial"/>
            <w:sz w:val="39"/>
            <w:szCs w:val="39"/>
            <w:color w:val="16AFB3"/>
            <w:spacing w:val="0"/>
            <w:w w:val="100"/>
            <w:position w:val="0"/>
          </w:rPr>
          <w:t>cfd-onlin</w:t>
        </w:r>
        <w:r>
          <w:rPr>
            <w:rFonts w:ascii="Arial" w:hAnsi="Arial" w:cs="Arial" w:eastAsia="Arial"/>
            <w:sz w:val="39"/>
            <w:szCs w:val="39"/>
            <w:color w:val="16AFB3"/>
            <w:spacing w:val="-11"/>
            <w:w w:val="100"/>
            <w:position w:val="0"/>
          </w:rPr>
          <w:t>e</w:t>
        </w:r>
        <w:r>
          <w:rPr>
            <w:rFonts w:ascii="Arial" w:hAnsi="Arial" w:cs="Arial" w:eastAsia="Arial"/>
            <w:sz w:val="39"/>
            <w:szCs w:val="39"/>
            <w:color w:val="3DBCBF"/>
            <w:spacing w:val="-10"/>
            <w:w w:val="100"/>
            <w:position w:val="0"/>
          </w:rPr>
          <w:t>.</w:t>
        </w:r>
        <w:r>
          <w:rPr>
            <w:rFonts w:ascii="Arial" w:hAnsi="Arial" w:cs="Arial" w:eastAsia="Arial"/>
            <w:sz w:val="39"/>
            <w:szCs w:val="39"/>
            <w:color w:val="16AFB3"/>
            <w:spacing w:val="0"/>
            <w:w w:val="100"/>
            <w:position w:val="0"/>
          </w:rPr>
          <w:t>com</w:t>
        </w:r>
        <w:r>
          <w:rPr>
            <w:rFonts w:ascii="Arial" w:hAnsi="Arial" w:cs="Arial" w:eastAsia="Arial"/>
            <w:sz w:val="39"/>
            <w:szCs w:val="39"/>
            <w:color w:val="16AFB3"/>
            <w:spacing w:val="0"/>
            <w:w w:val="100"/>
            <w:position w:val="0"/>
          </w:rPr>
          <w:tab/>
        </w:r>
        <w:r>
          <w:rPr>
            <w:rFonts w:ascii="Arial" w:hAnsi="Arial" w:cs="Arial" w:eastAsia="Arial"/>
            <w:sz w:val="39"/>
            <w:szCs w:val="39"/>
            <w:color w:val="16AFB3"/>
            <w:spacing w:val="0"/>
            <w:w w:val="100"/>
            <w:position w:val="0"/>
          </w:rPr>
        </w:r>
      </w:hyperlink>
      <w:r>
        <w:rPr>
          <w:rFonts w:ascii="Times New Roman" w:hAnsi="Times New Roman" w:cs="Times New Roman" w:eastAsia="Times New Roman"/>
          <w:sz w:val="57"/>
          <w:szCs w:val="57"/>
          <w:color w:val="2F3334"/>
          <w:spacing w:val="22"/>
          <w:w w:val="120"/>
          <w:position w:val="-12"/>
        </w:rPr>
        <w:t>1</w:t>
      </w:r>
      <w:r>
        <w:rPr>
          <w:rFonts w:ascii="Times New Roman" w:hAnsi="Times New Roman" w:cs="Times New Roman" w:eastAsia="Times New Roman"/>
          <w:sz w:val="57"/>
          <w:szCs w:val="57"/>
          <w:color w:val="5E5964"/>
          <w:spacing w:val="0"/>
          <w:w w:val="60"/>
          <w:position w:val="-12"/>
        </w:rPr>
        <w:t>9'</w:t>
      </w:r>
      <w:r>
        <w:rPr>
          <w:rFonts w:ascii="Times New Roman" w:hAnsi="Times New Roman" w:cs="Times New Roman" w:eastAsia="Times New Roman"/>
          <w:sz w:val="57"/>
          <w:szCs w:val="57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800" w:top="1560" w:bottom="1200" w:left="1440" w:right="920"/>
          <w:pgSz w:w="11920" w:h="16840"/>
        </w:sectPr>
      </w:pPr>
      <w:rPr/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11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group style="position:absolute;margin-left:71.968086pt;margin-top:-8.656661pt;width:405.900005pt;height:.1pt;mso-position-horizontal-relative:page;mso-position-vertical-relative:paragraph;z-index:-35069" coordorigin="1439,-173" coordsize="8118,2">
            <v:shape style="position:absolute;left:1439;top:-173;width:8118;height:2" coordorigin="1439,-173" coordsize="8118,0" path="m1439,-173l9557,-173e" filled="f" stroked="t" strokeweight="1.151489pt" strokecolor="#BCBCBC">
              <v:path arrowok="t"/>
            </v:shape>
          </v:group>
          <w10:wrap type="none"/>
        </w:pict>
      </w:r>
      <w:r>
        <w:rPr/>
        <w:pict>
          <v:shape style="width:66.990004pt;height:28.875pt;mso-position-horizontal-relative:char;mso-position-vertical-relative:line" type="#_x0000_t75">
            <v:imagedata r:id="rId200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98" w:lineRule="auto"/>
        <w:ind w:left="132" w:right="537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3F3846"/>
          <w:spacing w:val="0"/>
          <w:w w:val="82"/>
        </w:rPr>
        <w:t>Date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82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83"/>
        </w:rPr>
        <w:t>Repor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82"/>
        </w:rPr>
        <w:t>t</w:t>
      </w:r>
      <w:r>
        <w:rPr>
          <w:rFonts w:ascii="Arial" w:hAnsi="Arial" w:cs="Arial" w:eastAsia="Arial"/>
          <w:sz w:val="18"/>
          <w:szCs w:val="18"/>
          <w:color w:val="3F3846"/>
          <w:spacing w:val="-1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9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10"/>
          <w:w w:val="89"/>
        </w:rPr>
        <w:t>o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27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27"/>
        </w:rPr>
        <w:t> </w:t>
      </w:r>
      <w:r>
        <w:rPr>
          <w:rFonts w:ascii="Arial" w:hAnsi="Arial" w:cs="Arial" w:eastAsia="Arial"/>
          <w:sz w:val="18"/>
          <w:szCs w:val="18"/>
          <w:color w:val="41466E"/>
          <w:spacing w:val="-8"/>
          <w:w w:val="84"/>
        </w:rPr>
        <w:t>T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4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7"/>
          <w:w w:val="84"/>
        </w:rPr>
        <w:t>s</w:t>
      </w:r>
      <w:r>
        <w:rPr>
          <w:rFonts w:ascii="Arial" w:hAnsi="Arial" w:cs="Arial" w:eastAsia="Arial"/>
          <w:sz w:val="18"/>
          <w:szCs w:val="18"/>
          <w:color w:val="1D151C"/>
          <w:spacing w:val="0"/>
          <w:w w:val="84"/>
        </w:rPr>
        <w:t>t</w:t>
      </w:r>
      <w:r>
        <w:rPr>
          <w:rFonts w:ascii="Arial" w:hAnsi="Arial" w:cs="Arial" w:eastAsia="Arial"/>
          <w:sz w:val="18"/>
          <w:szCs w:val="18"/>
          <w:color w:val="1D151C"/>
          <w:spacing w:val="-2"/>
          <w:w w:val="84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92"/>
        </w:rPr>
        <w:t>o</w:t>
      </w:r>
      <w:r>
        <w:rPr>
          <w:rFonts w:ascii="Arial" w:hAnsi="Arial" w:cs="Arial" w:eastAsia="Arial"/>
          <w:sz w:val="18"/>
          <w:szCs w:val="18"/>
          <w:color w:val="28263D"/>
          <w:spacing w:val="0"/>
          <w:w w:val="85"/>
        </w:rPr>
        <w:t>w</w:t>
      </w:r>
      <w:r>
        <w:rPr>
          <w:rFonts w:ascii="Arial" w:hAnsi="Arial" w:cs="Arial" w:eastAsia="Arial"/>
          <w:sz w:val="18"/>
          <w:szCs w:val="18"/>
          <w:color w:val="28263D"/>
          <w:spacing w:val="-5"/>
          <w:w w:val="85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1"/>
        </w:rPr>
        <w:t>er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1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78"/>
        </w:rPr>
        <w:t>Te</w:t>
      </w:r>
      <w:r>
        <w:rPr>
          <w:rFonts w:ascii="Arial" w:hAnsi="Arial" w:cs="Arial" w:eastAsia="Arial"/>
          <w:sz w:val="18"/>
          <w:szCs w:val="18"/>
          <w:color w:val="544954"/>
          <w:spacing w:val="2"/>
          <w:w w:val="78"/>
        </w:rPr>
        <w:t>s</w:t>
      </w:r>
      <w:r>
        <w:rPr>
          <w:rFonts w:ascii="Arial" w:hAnsi="Arial" w:cs="Arial" w:eastAsia="Arial"/>
          <w:sz w:val="18"/>
          <w:szCs w:val="18"/>
          <w:color w:val="28263D"/>
          <w:spacing w:val="0"/>
          <w:w w:val="78"/>
        </w:rPr>
        <w:t>t</w:t>
      </w:r>
      <w:r>
        <w:rPr>
          <w:rFonts w:ascii="Arial" w:hAnsi="Arial" w:cs="Arial" w:eastAsia="Arial"/>
          <w:sz w:val="18"/>
          <w:szCs w:val="18"/>
          <w:color w:val="28263D"/>
          <w:spacing w:val="7"/>
          <w:w w:val="78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5"/>
        </w:rPr>
        <w:t>to</w: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86"/>
        </w:rPr>
        <w:t>o</w:t>
      </w:r>
      <w:r>
        <w:rPr>
          <w:rFonts w:ascii="Arial" w:hAnsi="Arial" w:cs="Arial" w:eastAsia="Arial"/>
          <w:sz w:val="18"/>
          <w:szCs w:val="18"/>
          <w:color w:val="28263D"/>
          <w:spacing w:val="0"/>
          <w:w w:val="145"/>
        </w:rPr>
        <w:t>l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32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3F3846"/>
          <w:spacing w:val="0"/>
          <w:w w:val="79"/>
        </w:rPr>
        <w:t>Test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79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2"/>
        </w:rPr>
        <w:t>arrangeme</w:t>
      </w:r>
      <w:r>
        <w:rPr>
          <w:rFonts w:ascii="Arial" w:hAnsi="Arial" w:cs="Arial" w:eastAsia="Arial"/>
          <w:sz w:val="18"/>
          <w:szCs w:val="18"/>
          <w:color w:val="544954"/>
          <w:spacing w:val="-1"/>
          <w:w w:val="82"/>
        </w:rPr>
        <w:t>n</w:t>
      </w:r>
      <w:r>
        <w:rPr>
          <w:rFonts w:ascii="Arial" w:hAnsi="Arial" w:cs="Arial" w:eastAsia="Arial"/>
          <w:sz w:val="18"/>
          <w:szCs w:val="18"/>
          <w:color w:val="1D151C"/>
          <w:spacing w:val="0"/>
          <w:w w:val="100"/>
        </w:rPr>
        <w:t>t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6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32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44954"/>
          <w:w w:val="81"/>
        </w:rPr>
        <w:t>St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2"/>
        </w:rPr>
        <w:t>a</w:t>
      </w:r>
      <w:r>
        <w:rPr>
          <w:rFonts w:ascii="Arial" w:hAnsi="Arial" w:cs="Arial" w:eastAsia="Arial"/>
          <w:sz w:val="18"/>
          <w:szCs w:val="18"/>
          <w:color w:val="28263D"/>
          <w:spacing w:val="-5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-20"/>
          <w:w w:val="100"/>
        </w:rPr>
        <w:t>d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-4"/>
          <w:w w:val="113"/>
        </w:rPr>
        <w:t>r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84"/>
        </w:rPr>
        <w:t>ds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7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3" w:lineRule="exact"/>
        <w:ind w:left="132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80.604256pt;margin-top:20.247187pt;width:386.900431pt;height:.1pt;mso-position-horizontal-relative:page;mso-position-vertical-relative:paragraph;z-index:-35068" coordorigin="1612,405" coordsize="7738,2">
            <v:shape style="position:absolute;left:1612;top:405;width:7738;height:2" coordorigin="1612,405" coordsize="7738,0" path="m1612,405l9350,405e" filled="f" stroked="t" strokeweight=".575745pt" strokecolor="#7C7C7C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8"/>
          <w:szCs w:val="18"/>
          <w:color w:val="3F3846"/>
          <w:w w:val="79"/>
          <w:position w:val="-1"/>
        </w:rPr>
        <w:t>Te</w:t>
      </w:r>
      <w:r>
        <w:rPr>
          <w:rFonts w:ascii="Arial" w:hAnsi="Arial" w:cs="Arial" w:eastAsia="Arial"/>
          <w:sz w:val="18"/>
          <w:szCs w:val="18"/>
          <w:color w:val="3F3846"/>
          <w:spacing w:val="-8"/>
          <w:w w:val="80"/>
          <w:position w:val="-1"/>
        </w:rPr>
        <w:t>s</w:t>
      </w:r>
      <w:r>
        <w:rPr>
          <w:rFonts w:ascii="Arial" w:hAnsi="Arial" w:cs="Arial" w:eastAsia="Arial"/>
          <w:sz w:val="18"/>
          <w:szCs w:val="18"/>
          <w:color w:val="1D151C"/>
          <w:spacing w:val="3"/>
          <w:w w:val="100"/>
          <w:position w:val="-1"/>
        </w:rPr>
        <w:t>t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1"/>
          <w:position w:val="-1"/>
        </w:rPr>
        <w:t>er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/>
        <w:br w:type="column"/>
      </w:r>
      <w:r>
        <w:rPr>
          <w:sz w:val="17"/>
          <w:szCs w:val="17"/>
        </w:rPr>
      </w:r>
    </w:p>
    <w:p>
      <w:pPr>
        <w:spacing w:before="0" w:after="0" w:line="240" w:lineRule="auto"/>
        <w:ind w:left="1038" w:right="4010"/>
        <w:jc w:val="center"/>
        <w:rPr>
          <w:rFonts w:ascii="Arial" w:hAnsi="Arial" w:cs="Arial" w:eastAsia="Arial"/>
          <w:sz w:val="32"/>
          <w:szCs w:val="32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52.535339pt;margin-top:-3.112737pt;width:47.904272pt;height:51.5pt;mso-position-horizontal-relative:page;mso-position-vertical-relative:paragraph;z-index:-35066" type="#_x0000_t202" filled="f" stroked="f">
            <v:textbox inset="0,0,0,0">
              <w:txbxContent>
                <w:p>
                  <w:pPr>
                    <w:spacing w:before="0" w:after="0" w:line="1030" w:lineRule="exact"/>
                    <w:ind w:right="-195"/>
                    <w:jc w:val="left"/>
                    <w:rPr>
                      <w:rFonts w:ascii="Arial" w:hAnsi="Arial" w:cs="Arial" w:eastAsia="Arial"/>
                      <w:sz w:val="103"/>
                      <w:szCs w:val="103"/>
                    </w:rPr>
                  </w:pPr>
                  <w:rPr/>
                  <w:r>
                    <w:rPr>
                      <w:rFonts w:ascii="Arial" w:hAnsi="Arial" w:cs="Arial" w:eastAsia="Arial"/>
                      <w:sz w:val="103"/>
                      <w:szCs w:val="103"/>
                      <w:color w:val="3F3846"/>
                      <w:spacing w:val="0"/>
                      <w:w w:val="419"/>
                      <w:position w:val="-1"/>
                    </w:rPr>
                    <w:t>l</w:t>
                  </w:r>
                  <w:r>
                    <w:rPr>
                      <w:rFonts w:ascii="Arial" w:hAnsi="Arial" w:cs="Arial" w:eastAsia="Arial"/>
                      <w:sz w:val="103"/>
                      <w:szCs w:val="103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32"/>
          <w:szCs w:val="32"/>
          <w:color w:val="070808"/>
          <w:spacing w:val="0"/>
          <w:w w:val="76"/>
          <w:b/>
          <w:bCs/>
        </w:rPr>
        <w:t>Tes</w:t>
      </w:r>
      <w:r>
        <w:rPr>
          <w:rFonts w:ascii="Arial" w:hAnsi="Arial" w:cs="Arial" w:eastAsia="Arial"/>
          <w:sz w:val="32"/>
          <w:szCs w:val="32"/>
          <w:color w:val="070808"/>
          <w:spacing w:val="0"/>
          <w:w w:val="76"/>
          <w:b/>
          <w:bCs/>
        </w:rPr>
        <w:t>t</w:t>
      </w:r>
      <w:r>
        <w:rPr>
          <w:rFonts w:ascii="Arial" w:hAnsi="Arial" w:cs="Arial" w:eastAsia="Arial"/>
          <w:sz w:val="32"/>
          <w:szCs w:val="32"/>
          <w:color w:val="070808"/>
          <w:spacing w:val="-11"/>
          <w:w w:val="76"/>
          <w:b/>
          <w:bCs/>
        </w:rPr>
        <w:t> </w:t>
      </w:r>
      <w:r>
        <w:rPr>
          <w:rFonts w:ascii="Arial" w:hAnsi="Arial" w:cs="Arial" w:eastAsia="Arial"/>
          <w:sz w:val="32"/>
          <w:szCs w:val="32"/>
          <w:color w:val="070808"/>
          <w:spacing w:val="0"/>
          <w:w w:val="78"/>
          <w:b/>
          <w:bCs/>
        </w:rPr>
        <w:t>report</w:t>
      </w:r>
      <w:r>
        <w:rPr>
          <w:rFonts w:ascii="Arial" w:hAnsi="Arial" w:cs="Arial" w:eastAsia="Arial"/>
          <w:sz w:val="32"/>
          <w:szCs w:val="32"/>
          <w:color w:val="000000"/>
          <w:spacing w:val="0"/>
          <w:w w:val="100"/>
        </w:rPr>
      </w:r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81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44954"/>
          <w:spacing w:val="-9"/>
          <w:w w:val="89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-8"/>
          <w:w w:val="78"/>
        </w:rPr>
        <w:t>s</w:t>
      </w:r>
      <w:r>
        <w:rPr>
          <w:rFonts w:ascii="Arial" w:hAnsi="Arial" w:cs="Arial" w:eastAsia="Arial"/>
          <w:sz w:val="18"/>
          <w:szCs w:val="18"/>
          <w:color w:val="525680"/>
          <w:spacing w:val="0"/>
          <w:w w:val="100"/>
        </w:rPr>
        <w:t>t</w:t>
      </w:r>
      <w:r>
        <w:rPr>
          <w:rFonts w:ascii="Arial" w:hAnsi="Arial" w:cs="Arial" w:eastAsia="Arial"/>
          <w:sz w:val="18"/>
          <w:szCs w:val="18"/>
          <w:color w:val="525680"/>
          <w:spacing w:val="-2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7545B"/>
          <w:spacing w:val="-3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epor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-2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6"/>
        </w:rPr>
        <w:t>ace</w:t>
      </w:r>
      <w:r>
        <w:rPr>
          <w:rFonts w:ascii="Arial" w:hAnsi="Arial" w:cs="Arial" w:eastAsia="Arial"/>
          <w:sz w:val="18"/>
          <w:szCs w:val="18"/>
          <w:color w:val="6E6974"/>
          <w:spacing w:val="7"/>
          <w:w w:val="75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-23"/>
          <w:w w:val="95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2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25680"/>
          <w:spacing w:val="-11"/>
          <w:w w:val="80"/>
        </w:rPr>
        <w:t>1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2667</w:t>
      </w:r>
      <w:r>
        <w:rPr>
          <w:rFonts w:ascii="Arial" w:hAnsi="Arial" w:cs="Arial" w:eastAsia="Arial"/>
          <w:sz w:val="18"/>
          <w:szCs w:val="18"/>
          <w:color w:val="6E6974"/>
          <w:spacing w:val="-4"/>
          <w:w w:val="8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and</w:t>
      </w:r>
      <w:r>
        <w:rPr>
          <w:rFonts w:ascii="Arial" w:hAnsi="Arial" w:cs="Arial" w:eastAsia="Arial"/>
          <w:sz w:val="18"/>
          <w:szCs w:val="18"/>
          <w:color w:val="6E6974"/>
          <w:spacing w:val="-3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23"/>
          <w:w w:val="95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9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</w:rPr>
        <w:t>12664</w:t>
      </w:r>
      <w:r>
        <w:rPr>
          <w:rFonts w:ascii="Arial" w:hAnsi="Arial" w:cs="Arial" w:eastAsia="Arial"/>
          <w:sz w:val="18"/>
          <w:szCs w:val="18"/>
          <w:color w:val="6E6974"/>
          <w:spacing w:val="-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3"/>
        </w:rPr>
        <w:t>p</w:t>
      </w:r>
      <w:r>
        <w:rPr>
          <w:rFonts w:ascii="Arial" w:hAnsi="Arial" w:cs="Arial" w:eastAsia="Arial"/>
          <w:sz w:val="18"/>
          <w:szCs w:val="18"/>
          <w:color w:val="6E6974"/>
          <w:spacing w:val="-5"/>
          <w:w w:val="83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-3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a</w:t>
      </w:r>
      <w:r>
        <w:rPr>
          <w:rFonts w:ascii="Arial" w:hAnsi="Arial" w:cs="Arial" w:eastAsia="Arial"/>
          <w:sz w:val="18"/>
          <w:szCs w:val="18"/>
          <w:color w:val="6E6974"/>
          <w:spacing w:val="-28"/>
          <w:w w:val="82"/>
        </w:rPr>
        <w:t>g</w:t>
      </w:r>
      <w:r>
        <w:rPr>
          <w:rFonts w:ascii="Arial" w:hAnsi="Arial" w:cs="Arial" w:eastAsia="Arial"/>
          <w:sz w:val="18"/>
          <w:szCs w:val="18"/>
          <w:color w:val="77545B"/>
          <w:spacing w:val="-3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aph</w:t>
      </w:r>
      <w:r>
        <w:rPr>
          <w:rFonts w:ascii="Arial" w:hAnsi="Arial" w:cs="Arial" w:eastAsia="Arial"/>
          <w:sz w:val="18"/>
          <w:szCs w:val="18"/>
          <w:color w:val="6E6974"/>
          <w:spacing w:val="-3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0"/>
        </w:rPr>
        <w:t>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2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E6974"/>
          <w:w w:val="77"/>
        </w:rPr>
        <w:t>2017/0</w:t>
      </w:r>
      <w:r>
        <w:rPr>
          <w:rFonts w:ascii="Arial" w:hAnsi="Arial" w:cs="Arial" w:eastAsia="Arial"/>
          <w:sz w:val="18"/>
          <w:szCs w:val="18"/>
          <w:color w:val="6E6974"/>
          <w:spacing w:val="-46"/>
          <w:w w:val="78"/>
        </w:rPr>
        <w:t>9</w:t>
      </w:r>
      <w:r>
        <w:rPr>
          <w:rFonts w:ascii="Arial" w:hAnsi="Arial" w:cs="Arial" w:eastAsia="Arial"/>
          <w:sz w:val="18"/>
          <w:szCs w:val="18"/>
          <w:color w:val="7E839C"/>
          <w:spacing w:val="-41"/>
          <w:w w:val="97"/>
        </w:rPr>
        <w:t>1</w:t>
      </w:r>
      <w:r>
        <w:rPr>
          <w:rFonts w:ascii="Arial" w:hAnsi="Arial" w:cs="Arial" w:eastAsia="Arial"/>
          <w:sz w:val="18"/>
          <w:szCs w:val="18"/>
          <w:color w:val="41466E"/>
          <w:spacing w:val="-16"/>
          <w:w w:val="97"/>
        </w:rPr>
        <w:t>1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46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E6974"/>
          <w:w w:val="80"/>
        </w:rPr>
        <w:t>40p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77545B"/>
          <w:spacing w:val="-4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c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85"/>
        </w:rPr>
        <w:t>e</w:t>
      </w:r>
      <w:r>
        <w:rPr>
          <w:rFonts w:ascii="Arial" w:hAnsi="Arial" w:cs="Arial" w:eastAsia="Arial"/>
          <w:sz w:val="18"/>
          <w:szCs w:val="18"/>
          <w:color w:val="525680"/>
          <w:spacing w:val="0"/>
          <w:w w:val="84"/>
        </w:rPr>
        <w:t>n</w:t>
      </w:r>
      <w:r>
        <w:rPr>
          <w:rFonts w:ascii="Arial" w:hAnsi="Arial" w:cs="Arial" w:eastAsia="Arial"/>
          <w:sz w:val="18"/>
          <w:szCs w:val="18"/>
          <w:color w:val="525680"/>
          <w:spacing w:val="-7"/>
          <w:w w:val="83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age</w:t>
      </w:r>
      <w:r>
        <w:rPr>
          <w:rFonts w:ascii="Arial" w:hAnsi="Arial" w:cs="Arial" w:eastAsia="Arial"/>
          <w:sz w:val="18"/>
          <w:szCs w:val="18"/>
          <w:color w:val="6E6974"/>
          <w:spacing w:val="-2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f</w:t>
      </w:r>
      <w:r>
        <w:rPr>
          <w:rFonts w:ascii="Arial" w:hAnsi="Arial" w:cs="Arial" w:eastAsia="Arial"/>
          <w:sz w:val="18"/>
          <w:szCs w:val="18"/>
          <w:color w:val="6E6974"/>
          <w:spacing w:val="-21"/>
          <w:w w:val="85"/>
        </w:rPr>
        <w:t>i</w:t>
      </w:r>
      <w:r>
        <w:rPr>
          <w:rFonts w:ascii="Arial" w:hAnsi="Arial" w:cs="Arial" w:eastAsia="Arial"/>
          <w:sz w:val="18"/>
          <w:szCs w:val="18"/>
          <w:color w:val="77545B"/>
          <w:spacing w:val="-4"/>
          <w:w w:val="85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-11"/>
          <w:w w:val="85"/>
        </w:rPr>
        <w:t> </w:t>
      </w:r>
      <w:r>
        <w:rPr>
          <w:rFonts w:ascii="Arial" w:hAnsi="Arial" w:cs="Arial" w:eastAsia="Arial"/>
          <w:sz w:val="18"/>
          <w:szCs w:val="18"/>
          <w:color w:val="525680"/>
          <w:spacing w:val="0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525680"/>
          <w:spacing w:val="-33"/>
          <w:w w:val="91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c</w:t>
      </w:r>
      <w:r>
        <w:rPr>
          <w:rFonts w:ascii="Arial" w:hAnsi="Arial" w:cs="Arial" w:eastAsia="Arial"/>
          <w:sz w:val="18"/>
          <w:szCs w:val="18"/>
          <w:color w:val="6E6974"/>
          <w:spacing w:val="-10"/>
          <w:w w:val="85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14"/>
          <w:w w:val="94"/>
        </w:rPr>
        <w:t>-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G061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8" w:after="0" w:line="240" w:lineRule="auto"/>
        <w:ind w:left="12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E6974"/>
          <w:spacing w:val="-10"/>
          <w:w w:val="86"/>
        </w:rPr>
        <w:t>L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6E6974"/>
          <w:spacing w:val="-8"/>
          <w:w w:val="82"/>
        </w:rPr>
        <w:t>m</w:t>
      </w:r>
      <w:r>
        <w:rPr>
          <w:rFonts w:ascii="Arial" w:hAnsi="Arial" w:cs="Arial" w:eastAsia="Arial"/>
          <w:sz w:val="18"/>
          <w:szCs w:val="18"/>
          <w:color w:val="544954"/>
          <w:spacing w:val="-10"/>
          <w:w w:val="85"/>
        </w:rPr>
        <w:t>b</w:t>
      </w:r>
      <w:r>
        <w:rPr>
          <w:rFonts w:ascii="Arial" w:hAnsi="Arial" w:cs="Arial" w:eastAsia="Arial"/>
          <w:sz w:val="18"/>
          <w:szCs w:val="18"/>
          <w:color w:val="6E6974"/>
          <w:spacing w:val="-20"/>
          <w:w w:val="100"/>
        </w:rPr>
        <w:t>d</w:t>
      </w:r>
      <w:r>
        <w:rPr>
          <w:rFonts w:ascii="Arial" w:hAnsi="Arial" w:cs="Arial" w:eastAsia="Arial"/>
          <w:sz w:val="18"/>
          <w:szCs w:val="18"/>
          <w:color w:val="544954"/>
          <w:spacing w:val="1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-18"/>
          <w:w w:val="94"/>
        </w:rPr>
        <w:t>-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0"/>
        </w:rPr>
        <w:t>M</w:t>
      </w:r>
      <w:r>
        <w:rPr>
          <w:rFonts w:ascii="Arial" w:hAnsi="Arial" w:cs="Arial" w:eastAsia="Arial"/>
          <w:sz w:val="18"/>
          <w:szCs w:val="18"/>
          <w:color w:val="544954"/>
          <w:spacing w:val="-10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s</w:t>
      </w:r>
      <w:r>
        <w:rPr>
          <w:rFonts w:ascii="Arial" w:hAnsi="Arial" w:cs="Arial" w:eastAsia="Arial"/>
          <w:sz w:val="18"/>
          <w:szCs w:val="18"/>
          <w:color w:val="6E6974"/>
          <w:spacing w:val="3"/>
          <w:w w:val="82"/>
        </w:rPr>
        <w:t>s</w:t>
      </w:r>
      <w:r>
        <w:rPr>
          <w:rFonts w:ascii="Arial" w:hAnsi="Arial" w:cs="Arial" w:eastAsia="Arial"/>
          <w:sz w:val="18"/>
          <w:szCs w:val="18"/>
          <w:color w:val="525680"/>
          <w:spacing w:val="-7"/>
          <w:w w:val="75"/>
        </w:rPr>
        <w:t>t</w:t>
      </w:r>
      <w:r>
        <w:rPr>
          <w:rFonts w:ascii="Arial" w:hAnsi="Arial" w:cs="Arial" w:eastAsia="Arial"/>
          <w:sz w:val="18"/>
          <w:szCs w:val="18"/>
          <w:color w:val="544954"/>
          <w:spacing w:val="-12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8"/>
        </w:rPr>
        <w:t>c</w:t>
      </w:r>
      <w:r>
        <w:rPr>
          <w:rFonts w:ascii="Arial" w:hAnsi="Arial" w:cs="Arial" w:eastAsia="Arial"/>
          <w:sz w:val="18"/>
          <w:szCs w:val="18"/>
          <w:color w:val="6E6974"/>
          <w:spacing w:val="-25"/>
          <w:w w:val="88"/>
        </w:rPr>
        <w:t>h</w:t>
      </w:r>
      <w:r>
        <w:rPr>
          <w:rFonts w:ascii="Arial" w:hAnsi="Arial" w:cs="Arial" w:eastAsia="Arial"/>
          <w:sz w:val="18"/>
          <w:szCs w:val="18"/>
          <w:color w:val="544954"/>
          <w:spacing w:val="-10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-13"/>
          <w:w w:val="145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74"/>
        </w:rPr>
        <w:t>k</w:t>
      </w:r>
      <w:r>
        <w:rPr>
          <w:rFonts w:ascii="Arial" w:hAnsi="Arial" w:cs="Arial" w:eastAsia="Arial"/>
          <w:sz w:val="18"/>
          <w:szCs w:val="18"/>
          <w:color w:val="544954"/>
          <w:spacing w:val="-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Gm</w:t>
      </w:r>
      <w:r>
        <w:rPr>
          <w:rFonts w:ascii="Arial" w:hAnsi="Arial" w:cs="Arial" w:eastAsia="Arial"/>
          <w:sz w:val="18"/>
          <w:szCs w:val="18"/>
          <w:color w:val="6E6974"/>
          <w:spacing w:val="-27"/>
          <w:w w:val="80"/>
        </w:rPr>
        <w:t>b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91"/>
        </w:rPr>
        <w:t>H</w:t>
      </w:r>
      <w:r>
        <w:rPr>
          <w:rFonts w:ascii="Arial" w:hAnsi="Arial" w:cs="Arial" w:eastAsia="Arial"/>
          <w:sz w:val="18"/>
          <w:szCs w:val="18"/>
          <w:color w:val="544954"/>
          <w:spacing w:val="-2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86"/>
        </w:rPr>
        <w:t>D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re</w:t>
      </w:r>
      <w:r>
        <w:rPr>
          <w:rFonts w:ascii="Arial" w:hAnsi="Arial" w:cs="Arial" w:eastAsia="Arial"/>
          <w:sz w:val="18"/>
          <w:szCs w:val="18"/>
          <w:color w:val="6E6974"/>
          <w:spacing w:val="-11"/>
          <w:w w:val="85"/>
        </w:rPr>
        <w:t>s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0"/>
        </w:rPr>
        <w:t>d</w:t>
      </w:r>
      <w:r>
        <w:rPr>
          <w:rFonts w:ascii="Arial" w:hAnsi="Arial" w:cs="Arial" w:eastAsia="Arial"/>
          <w:sz w:val="18"/>
          <w:szCs w:val="18"/>
          <w:color w:val="544954"/>
          <w:spacing w:val="-16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6"/>
        </w:rPr>
        <w:t>n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46" w:after="0" w:line="307" w:lineRule="auto"/>
        <w:ind w:right="2085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44954"/>
          <w:spacing w:val="-14"/>
          <w:w w:val="89"/>
        </w:rPr>
        <w:t>T</w:t>
      </w:r>
      <w:r>
        <w:rPr>
          <w:rFonts w:ascii="Arial" w:hAnsi="Arial" w:cs="Arial" w:eastAsia="Arial"/>
          <w:sz w:val="18"/>
          <w:szCs w:val="18"/>
          <w:color w:val="525680"/>
          <w:spacing w:val="-17"/>
          <w:w w:val="91"/>
        </w:rPr>
        <w:t>h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94"/>
        </w:rPr>
        <w:t>e</w:t>
      </w:r>
      <w:r>
        <w:rPr>
          <w:rFonts w:ascii="Arial" w:hAnsi="Arial" w:cs="Arial" w:eastAsia="Arial"/>
          <w:sz w:val="18"/>
          <w:szCs w:val="18"/>
          <w:color w:val="77545B"/>
          <w:spacing w:val="-9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m</w:t>
      </w:r>
      <w:r>
        <w:rPr>
          <w:rFonts w:ascii="Arial" w:hAnsi="Arial" w:cs="Arial" w:eastAsia="Arial"/>
          <w:sz w:val="18"/>
          <w:szCs w:val="18"/>
          <w:color w:val="6E6974"/>
          <w:spacing w:val="-4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45"/>
        </w:rPr>
        <w:t>l</w:t>
      </w:r>
      <w:r>
        <w:rPr>
          <w:rFonts w:ascii="Arial" w:hAnsi="Arial" w:cs="Arial" w:eastAsia="Arial"/>
          <w:sz w:val="18"/>
          <w:szCs w:val="18"/>
          <w:color w:val="41466E"/>
          <w:spacing w:val="-3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C</w:t>
      </w:r>
      <w:r>
        <w:rPr>
          <w:rFonts w:ascii="Arial" w:hAnsi="Arial" w:cs="Arial" w:eastAsia="Arial"/>
          <w:sz w:val="18"/>
          <w:szCs w:val="18"/>
          <w:color w:val="6E6974"/>
          <w:spacing w:val="-17"/>
          <w:w w:val="81"/>
        </w:rPr>
        <w:t>o</w:t>
      </w:r>
      <w:r>
        <w:rPr>
          <w:rFonts w:ascii="Arial" w:hAnsi="Arial" w:cs="Arial" w:eastAsia="Arial"/>
          <w:sz w:val="18"/>
          <w:szCs w:val="18"/>
          <w:color w:val="77545B"/>
          <w:spacing w:val="-5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6"/>
        </w:rPr>
        <w:t>ducti</w:t>
      </w:r>
      <w:r>
        <w:rPr>
          <w:rFonts w:ascii="Arial" w:hAnsi="Arial" w:cs="Arial" w:eastAsia="Arial"/>
          <w:sz w:val="18"/>
          <w:szCs w:val="18"/>
          <w:color w:val="6E6974"/>
          <w:spacing w:val="-13"/>
          <w:w w:val="77"/>
        </w:rPr>
        <w:t>v</w:t>
      </w:r>
      <w:r>
        <w:rPr>
          <w:rFonts w:ascii="Arial" w:hAnsi="Arial" w:cs="Arial" w:eastAsia="Arial"/>
          <w:sz w:val="18"/>
          <w:szCs w:val="18"/>
          <w:color w:val="77545B"/>
          <w:spacing w:val="-14"/>
          <w:w w:val="145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-3"/>
          <w:w w:val="75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y</w:t>
      </w:r>
      <w:r>
        <w:rPr>
          <w:rFonts w:ascii="Arial" w:hAnsi="Arial" w:cs="Arial" w:eastAsia="Arial"/>
          <w:sz w:val="18"/>
          <w:szCs w:val="18"/>
          <w:color w:val="6E6974"/>
          <w:spacing w:val="-1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</w:rPr>
        <w:t>Met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79"/>
        </w:rPr>
        <w:t>e</w:t>
      </w:r>
      <w:r>
        <w:rPr>
          <w:rFonts w:ascii="Arial" w:hAnsi="Arial" w:cs="Arial" w:eastAsia="Arial"/>
          <w:sz w:val="18"/>
          <w:szCs w:val="18"/>
          <w:color w:val="77545B"/>
          <w:spacing w:val="0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77545B"/>
          <w:spacing w:val="-2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9A878C"/>
          <w:spacing w:val="-3"/>
          <w:w w:val="190"/>
        </w:rPr>
        <w:t>'</w:t>
      </w:r>
      <w:r>
        <w:rPr>
          <w:rFonts w:ascii="Arial" w:hAnsi="Arial" w:cs="Arial" w:eastAsia="Arial"/>
          <w:sz w:val="18"/>
          <w:szCs w:val="18"/>
          <w:color w:val="41466E"/>
          <w:spacing w:val="-16"/>
          <w:w w:val="145"/>
        </w:rPr>
        <w:t>l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ambd</w:t>
      </w:r>
      <w:r>
        <w:rPr>
          <w:rFonts w:ascii="Arial" w:hAnsi="Arial" w:cs="Arial" w:eastAsia="Arial"/>
          <w:sz w:val="18"/>
          <w:szCs w:val="18"/>
          <w:color w:val="6E6974"/>
          <w:spacing w:val="-13"/>
          <w:w w:val="82"/>
        </w:rPr>
        <w:t>a</w:t>
      </w:r>
      <w:r>
        <w:rPr>
          <w:rFonts w:ascii="Arial" w:hAnsi="Arial" w:cs="Arial" w:eastAsia="Arial"/>
          <w:sz w:val="18"/>
          <w:szCs w:val="18"/>
          <w:color w:val="544954"/>
          <w:spacing w:val="-18"/>
          <w:w w:val="94"/>
        </w:rPr>
        <w:t>-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M</w:t>
      </w:r>
      <w:r>
        <w:rPr>
          <w:rFonts w:ascii="Arial" w:hAnsi="Arial" w:cs="Arial" w:eastAsia="Arial"/>
          <w:sz w:val="18"/>
          <w:szCs w:val="18"/>
          <w:color w:val="6E6974"/>
          <w:spacing w:val="-40"/>
          <w:w w:val="85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8"/>
          <w:w w:val="218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94"/>
        </w:rPr>
        <w:t>e</w:t>
      </w:r>
      <w:r>
        <w:rPr>
          <w:rFonts w:ascii="Arial" w:hAnsi="Arial" w:cs="Arial" w:eastAsia="Arial"/>
          <w:sz w:val="18"/>
          <w:szCs w:val="18"/>
          <w:color w:val="525680"/>
          <w:spacing w:val="0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525680"/>
          <w:spacing w:val="-2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EP500</w:t>
      </w:r>
      <w:r>
        <w:rPr>
          <w:rFonts w:ascii="Arial" w:hAnsi="Arial" w:cs="Arial" w:eastAsia="Arial"/>
          <w:sz w:val="18"/>
          <w:szCs w:val="18"/>
          <w:color w:val="6E6974"/>
          <w:spacing w:val="-15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7E839C"/>
          <w:spacing w:val="0"/>
          <w:w w:val="127"/>
        </w:rPr>
        <w:t>'</w:t>
      </w:r>
      <w:r>
        <w:rPr>
          <w:rFonts w:ascii="Arial" w:hAnsi="Arial" w:cs="Arial" w:eastAsia="Arial"/>
          <w:sz w:val="18"/>
          <w:szCs w:val="18"/>
          <w:color w:val="7E839C"/>
          <w:spacing w:val="-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ac</w:t>
      </w:r>
      <w:r>
        <w:rPr>
          <w:rFonts w:ascii="Arial" w:hAnsi="Arial" w:cs="Arial" w:eastAsia="Arial"/>
          <w:sz w:val="18"/>
          <w:szCs w:val="18"/>
          <w:color w:val="6E6974"/>
          <w:spacing w:val="-9"/>
          <w:w w:val="79"/>
        </w:rPr>
        <w:t>e</w:t>
      </w:r>
      <w:r>
        <w:rPr>
          <w:rFonts w:ascii="Arial" w:hAnsi="Arial" w:cs="Arial" w:eastAsia="Arial"/>
          <w:sz w:val="18"/>
          <w:szCs w:val="18"/>
          <w:color w:val="A19A9E"/>
          <w:spacing w:val="-5"/>
          <w:w w:val="127"/>
        </w:rPr>
        <w:t>.</w:t>
      </w:r>
      <w:r>
        <w:rPr>
          <w:rFonts w:ascii="Arial" w:hAnsi="Arial" w:cs="Arial" w:eastAsia="Arial"/>
          <w:sz w:val="18"/>
          <w:szCs w:val="18"/>
          <w:color w:val="544954"/>
          <w:spacing w:val="-7"/>
          <w:w w:val="218"/>
        </w:rPr>
        <w:t>l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2"/>
        </w:rPr>
        <w:t>o</w:t>
      </w:r>
      <w:r>
        <w:rPr>
          <w:rFonts w:ascii="Arial" w:hAnsi="Arial" w:cs="Arial" w:eastAsia="Arial"/>
          <w:sz w:val="18"/>
          <w:szCs w:val="18"/>
          <w:color w:val="6E6974"/>
          <w:spacing w:val="-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23"/>
          <w:w w:val="100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100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2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25680"/>
          <w:spacing w:val="-13"/>
          <w:w w:val="82"/>
        </w:rPr>
        <w:t>1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946-2</w:t>
      </w:r>
      <w:r>
        <w:rPr>
          <w:rFonts w:ascii="Arial" w:hAnsi="Arial" w:cs="Arial" w:eastAsia="Arial"/>
          <w:sz w:val="18"/>
          <w:szCs w:val="18"/>
          <w:color w:val="6E6974"/>
          <w:spacing w:val="-8"/>
          <w:w w:val="82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by</w:t>
      </w:r>
      <w:r>
        <w:rPr>
          <w:rFonts w:ascii="Arial" w:hAnsi="Arial" w:cs="Arial" w:eastAsia="Arial"/>
          <w:sz w:val="18"/>
          <w:szCs w:val="18"/>
          <w:color w:val="6E6974"/>
          <w:spacing w:val="-3"/>
          <w:w w:val="82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10"/>
          <w:w w:val="86"/>
        </w:rPr>
        <w:t>L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6E6974"/>
          <w:spacing w:val="-8"/>
          <w:w w:val="82"/>
        </w:rPr>
        <w:t>m</w:t>
      </w:r>
      <w:r>
        <w:rPr>
          <w:rFonts w:ascii="Arial" w:hAnsi="Arial" w:cs="Arial" w:eastAsia="Arial"/>
          <w:sz w:val="18"/>
          <w:szCs w:val="18"/>
          <w:color w:val="544954"/>
          <w:spacing w:val="-10"/>
          <w:w w:val="85"/>
        </w:rPr>
        <w:t>b</w:t>
      </w:r>
      <w:r>
        <w:rPr>
          <w:rFonts w:ascii="Arial" w:hAnsi="Arial" w:cs="Arial" w:eastAsia="Arial"/>
          <w:sz w:val="18"/>
          <w:szCs w:val="18"/>
          <w:color w:val="6E6974"/>
          <w:spacing w:val="-20"/>
          <w:w w:val="100"/>
        </w:rPr>
        <w:t>d</w:t>
      </w:r>
      <w:r>
        <w:rPr>
          <w:rFonts w:ascii="Arial" w:hAnsi="Arial" w:cs="Arial" w:eastAsia="Arial"/>
          <w:sz w:val="18"/>
          <w:szCs w:val="18"/>
          <w:color w:val="544954"/>
          <w:spacing w:val="1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263850"/>
          <w:spacing w:val="-18"/>
          <w:w w:val="94"/>
        </w:rPr>
        <w:t>-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0"/>
        </w:rPr>
        <w:t>M</w:t>
      </w:r>
      <w:r>
        <w:rPr>
          <w:rFonts w:ascii="Arial" w:hAnsi="Arial" w:cs="Arial" w:eastAsia="Arial"/>
          <w:sz w:val="18"/>
          <w:szCs w:val="18"/>
          <w:color w:val="544954"/>
          <w:spacing w:val="2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6"/>
        </w:rPr>
        <w:t>s</w:t>
      </w:r>
      <w:r>
        <w:rPr>
          <w:rFonts w:ascii="Arial" w:hAnsi="Arial" w:cs="Arial" w:eastAsia="Arial"/>
          <w:sz w:val="18"/>
          <w:szCs w:val="18"/>
          <w:color w:val="6E6974"/>
          <w:spacing w:val="-28"/>
          <w:w w:val="76"/>
        </w:rPr>
        <w:t>s</w:t>
      </w:r>
      <w:r>
        <w:rPr>
          <w:rFonts w:ascii="Arial" w:hAnsi="Arial" w:cs="Arial" w:eastAsia="Arial"/>
          <w:sz w:val="18"/>
          <w:szCs w:val="18"/>
          <w:color w:val="525680"/>
          <w:spacing w:val="-8"/>
          <w:w w:val="218"/>
        </w:rPr>
        <w:t>l</w:t>
      </w:r>
      <w:r>
        <w:rPr>
          <w:rFonts w:ascii="Arial" w:hAnsi="Arial" w:cs="Arial" w:eastAsia="Arial"/>
          <w:sz w:val="18"/>
          <w:szCs w:val="18"/>
          <w:color w:val="544954"/>
          <w:spacing w:val="-12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8"/>
        </w:rPr>
        <w:t>c</w:t>
      </w:r>
      <w:r>
        <w:rPr>
          <w:rFonts w:ascii="Arial" w:hAnsi="Arial" w:cs="Arial" w:eastAsia="Arial"/>
          <w:sz w:val="18"/>
          <w:szCs w:val="18"/>
          <w:color w:val="6E6974"/>
          <w:spacing w:val="-25"/>
          <w:w w:val="88"/>
        </w:rPr>
        <w:t>h</w:t>
      </w:r>
      <w:r>
        <w:rPr>
          <w:rFonts w:ascii="Arial" w:hAnsi="Arial" w:cs="Arial" w:eastAsia="Arial"/>
          <w:sz w:val="18"/>
          <w:szCs w:val="18"/>
          <w:color w:val="544954"/>
          <w:spacing w:val="-10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-13"/>
          <w:w w:val="145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74"/>
        </w:rPr>
        <w:t>k</w:t>
      </w:r>
      <w:r>
        <w:rPr>
          <w:rFonts w:ascii="Arial" w:hAnsi="Arial" w:cs="Arial" w:eastAsia="Arial"/>
          <w:sz w:val="18"/>
          <w:szCs w:val="18"/>
          <w:color w:val="544954"/>
          <w:spacing w:val="-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Gm</w:t>
      </w:r>
      <w:r>
        <w:rPr>
          <w:rFonts w:ascii="Arial" w:hAnsi="Arial" w:cs="Arial" w:eastAsia="Arial"/>
          <w:sz w:val="18"/>
          <w:szCs w:val="18"/>
          <w:color w:val="6E6974"/>
          <w:spacing w:val="-27"/>
          <w:w w:val="80"/>
        </w:rPr>
        <w:t>b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03"/>
        </w:rPr>
        <w:t>H</w:t>
      </w:r>
      <w:r>
        <w:rPr>
          <w:rFonts w:ascii="Arial" w:hAnsi="Arial" w:cs="Arial" w:eastAsia="Arial"/>
          <w:sz w:val="18"/>
          <w:szCs w:val="18"/>
          <w:color w:val="41466E"/>
          <w:spacing w:val="-3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86"/>
        </w:rPr>
        <w:t>D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re</w:t>
      </w:r>
      <w:r>
        <w:rPr>
          <w:rFonts w:ascii="Arial" w:hAnsi="Arial" w:cs="Arial" w:eastAsia="Arial"/>
          <w:sz w:val="18"/>
          <w:szCs w:val="18"/>
          <w:color w:val="6E6974"/>
          <w:spacing w:val="-11"/>
          <w:w w:val="80"/>
        </w:rPr>
        <w:t>s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5"/>
        </w:rPr>
        <w:t>d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3"/>
        </w:rPr>
        <w:t>en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0" w:after="0" w:line="197" w:lineRule="exact"/>
        <w:ind w:left="12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E6974"/>
          <w:w w:val="78"/>
        </w:rPr>
        <w:t>S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79"/>
        </w:rPr>
        <w:t>e</w:t>
      </w:r>
      <w:r>
        <w:rPr>
          <w:rFonts w:ascii="Arial" w:hAnsi="Arial" w:cs="Arial" w:eastAsia="Arial"/>
          <w:sz w:val="18"/>
          <w:szCs w:val="18"/>
          <w:color w:val="77545B"/>
          <w:spacing w:val="-4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sor</w:t>
      </w:r>
      <w:r>
        <w:rPr>
          <w:rFonts w:ascii="Arial" w:hAnsi="Arial" w:cs="Arial" w:eastAsia="Arial"/>
          <w:sz w:val="18"/>
          <w:szCs w:val="18"/>
          <w:color w:val="6E6974"/>
          <w:spacing w:val="-2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</w:rPr>
        <w:t>pl</w:t>
      </w:r>
      <w:r>
        <w:rPr>
          <w:rFonts w:ascii="Arial" w:hAnsi="Arial" w:cs="Arial" w:eastAsia="Arial"/>
          <w:sz w:val="18"/>
          <w:szCs w:val="18"/>
          <w:color w:val="6E6974"/>
          <w:spacing w:val="-26"/>
          <w:w w:val="78"/>
        </w:rPr>
        <w:t>a</w:t>
      </w:r>
      <w:r>
        <w:rPr>
          <w:rFonts w:ascii="Arial" w:hAnsi="Arial" w:cs="Arial" w:eastAsia="Arial"/>
          <w:sz w:val="18"/>
          <w:szCs w:val="18"/>
          <w:color w:val="544954"/>
          <w:spacing w:val="-8"/>
          <w:w w:val="218"/>
        </w:rPr>
        <w:t>l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es</w:t>
      </w:r>
      <w:r>
        <w:rPr>
          <w:rFonts w:ascii="Arial" w:hAnsi="Arial" w:cs="Arial" w:eastAsia="Arial"/>
          <w:sz w:val="18"/>
          <w:szCs w:val="18"/>
          <w:color w:val="6E6974"/>
          <w:spacing w:val="-3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7545B"/>
          <w:spacing w:val="-16"/>
          <w:w w:val="91"/>
        </w:rPr>
        <w:t>h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oriz</w:t>
      </w:r>
      <w:r>
        <w:rPr>
          <w:rFonts w:ascii="Arial" w:hAnsi="Arial" w:cs="Arial" w:eastAsia="Arial"/>
          <w:sz w:val="18"/>
          <w:szCs w:val="18"/>
          <w:color w:val="6E6974"/>
          <w:spacing w:val="-17"/>
          <w:w w:val="82"/>
        </w:rPr>
        <w:t>o</w:t>
      </w:r>
      <w:r>
        <w:rPr>
          <w:rFonts w:ascii="Arial" w:hAnsi="Arial" w:cs="Arial" w:eastAsia="Arial"/>
          <w:sz w:val="18"/>
          <w:szCs w:val="18"/>
          <w:color w:val="525680"/>
          <w:spacing w:val="0"/>
          <w:w w:val="84"/>
        </w:rPr>
        <w:t>n</w:t>
      </w:r>
      <w:r>
        <w:rPr>
          <w:rFonts w:ascii="Arial" w:hAnsi="Arial" w:cs="Arial" w:eastAsia="Arial"/>
          <w:sz w:val="18"/>
          <w:szCs w:val="18"/>
          <w:color w:val="525680"/>
          <w:spacing w:val="-7"/>
          <w:w w:val="83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-11"/>
          <w:w w:val="86"/>
        </w:rPr>
        <w:t>a</w:t>
      </w:r>
      <w:r>
        <w:rPr>
          <w:rFonts w:ascii="Arial" w:hAnsi="Arial" w:cs="Arial" w:eastAsia="Arial"/>
          <w:sz w:val="18"/>
          <w:szCs w:val="18"/>
          <w:color w:val="7E839C"/>
          <w:spacing w:val="-40"/>
          <w:w w:val="120"/>
        </w:rPr>
        <w:t>,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6"/>
        </w:rPr>
        <w:t>l</w:t>
      </w:r>
      <w:r>
        <w:rPr>
          <w:rFonts w:ascii="Arial" w:hAnsi="Arial" w:cs="Arial" w:eastAsia="Arial"/>
          <w:sz w:val="18"/>
          <w:szCs w:val="18"/>
          <w:color w:val="6E6974"/>
          <w:spacing w:val="-2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25680"/>
          <w:spacing w:val="-16"/>
          <w:w w:val="91"/>
        </w:rPr>
        <w:t>h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9"/>
        </w:rPr>
        <w:t>o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8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-2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3"/>
        </w:rPr>
        <w:t>pl</w:t>
      </w:r>
      <w:r>
        <w:rPr>
          <w:rFonts w:ascii="Arial" w:hAnsi="Arial" w:cs="Arial" w:eastAsia="Arial"/>
          <w:sz w:val="18"/>
          <w:szCs w:val="18"/>
          <w:color w:val="6E6974"/>
          <w:spacing w:val="-28"/>
          <w:w w:val="83"/>
        </w:rPr>
        <w:t>a</w:t>
      </w:r>
      <w:r>
        <w:rPr>
          <w:rFonts w:ascii="Arial" w:hAnsi="Arial" w:cs="Arial" w:eastAsia="Arial"/>
          <w:sz w:val="18"/>
          <w:szCs w:val="18"/>
          <w:color w:val="544954"/>
          <w:spacing w:val="-8"/>
          <w:w w:val="218"/>
        </w:rPr>
        <w:t>l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4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-2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17"/>
          <w:w w:val="92"/>
        </w:rPr>
        <w:t>o</w:t>
      </w:r>
      <w:r>
        <w:rPr>
          <w:rFonts w:ascii="Arial" w:hAnsi="Arial" w:cs="Arial" w:eastAsia="Arial"/>
          <w:sz w:val="18"/>
          <w:szCs w:val="18"/>
          <w:color w:val="525680"/>
          <w:spacing w:val="9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7"/>
          <w:w w:val="218"/>
        </w:rPr>
        <w:t>l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op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8" w:after="0" w:line="240" w:lineRule="auto"/>
        <w:ind w:right="3298" w:firstLine="12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44954"/>
          <w:spacing w:val="-12"/>
          <w:w w:val="80"/>
        </w:rPr>
        <w:t>M</w:t>
      </w:r>
      <w:r>
        <w:rPr>
          <w:rFonts w:ascii="Arial" w:hAnsi="Arial" w:cs="Arial" w:eastAsia="Arial"/>
          <w:sz w:val="18"/>
          <w:szCs w:val="18"/>
          <w:color w:val="6E6974"/>
          <w:spacing w:val="-10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1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6E6974"/>
          <w:spacing w:val="-14"/>
          <w:w w:val="80"/>
        </w:rPr>
        <w:t>s</w:t>
      </w:r>
      <w:r>
        <w:rPr>
          <w:rFonts w:ascii="Arial" w:hAnsi="Arial" w:cs="Arial" w:eastAsia="Arial"/>
          <w:sz w:val="18"/>
          <w:szCs w:val="18"/>
          <w:color w:val="41466E"/>
          <w:spacing w:val="-9"/>
          <w:w w:val="80"/>
        </w:rPr>
        <w:t>u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re</w:t>
      </w:r>
      <w:r>
        <w:rPr>
          <w:rFonts w:ascii="Arial" w:hAnsi="Arial" w:cs="Arial" w:eastAsia="Arial"/>
          <w:sz w:val="18"/>
          <w:szCs w:val="18"/>
          <w:color w:val="6E6974"/>
          <w:spacing w:val="-13"/>
          <w:w w:val="80"/>
        </w:rPr>
        <w:t>m</w:t>
      </w:r>
      <w:r>
        <w:rPr>
          <w:rFonts w:ascii="Arial" w:hAnsi="Arial" w:cs="Arial" w:eastAsia="Arial"/>
          <w:sz w:val="18"/>
          <w:szCs w:val="18"/>
          <w:color w:val="544954"/>
          <w:spacing w:val="-15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80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80"/>
        </w:rPr>
        <w:t>t</w:t>
      </w:r>
      <w:r>
        <w:rPr>
          <w:rFonts w:ascii="Arial" w:hAnsi="Arial" w:cs="Arial" w:eastAsia="Arial"/>
          <w:sz w:val="18"/>
          <w:szCs w:val="18"/>
          <w:color w:val="41466E"/>
          <w:spacing w:val="35"/>
          <w:w w:val="8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10"/>
          <w:w w:val="80"/>
        </w:rPr>
        <w:t>w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80"/>
        </w:rPr>
        <w:t>it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80"/>
        </w:rPr>
        <w:t>h</w:t>
      </w:r>
      <w:r>
        <w:rPr>
          <w:rFonts w:ascii="Arial" w:hAnsi="Arial" w:cs="Arial" w:eastAsia="Arial"/>
          <w:sz w:val="18"/>
          <w:szCs w:val="18"/>
          <w:color w:val="41466E"/>
          <w:spacing w:val="-6"/>
          <w:w w:val="8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sens</w:t>
      </w:r>
      <w:r>
        <w:rPr>
          <w:rFonts w:ascii="Arial" w:hAnsi="Arial" w:cs="Arial" w:eastAsia="Arial"/>
          <w:sz w:val="18"/>
          <w:szCs w:val="18"/>
          <w:color w:val="6E6974"/>
          <w:spacing w:val="-14"/>
          <w:w w:val="80"/>
        </w:rPr>
        <w:t>o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80"/>
        </w:rPr>
        <w:t>r</w:t>
      </w:r>
      <w:r>
        <w:rPr>
          <w:rFonts w:ascii="Arial" w:hAnsi="Arial" w:cs="Arial" w:eastAsia="Arial"/>
          <w:sz w:val="18"/>
          <w:szCs w:val="18"/>
          <w:color w:val="41466E"/>
          <w:spacing w:val="-6"/>
          <w:w w:val="8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0"/>
        </w:rPr>
        <w:t>f</w:t>
      </w:r>
      <w:r>
        <w:rPr>
          <w:rFonts w:ascii="Arial" w:hAnsi="Arial" w:cs="Arial" w:eastAsia="Arial"/>
          <w:sz w:val="18"/>
          <w:szCs w:val="18"/>
          <w:color w:val="6E6974"/>
          <w:spacing w:val="-25"/>
          <w:w w:val="91"/>
        </w:rPr>
        <w:t>i</w:t>
      </w:r>
      <w:r>
        <w:rPr>
          <w:rFonts w:ascii="Arial" w:hAnsi="Arial" w:cs="Arial" w:eastAsia="Arial"/>
          <w:sz w:val="18"/>
          <w:szCs w:val="18"/>
          <w:color w:val="6E363D"/>
          <w:spacing w:val="-13"/>
          <w:w w:val="145"/>
        </w:rPr>
        <w:t>l</w:t>
      </w:r>
      <w:r>
        <w:rPr>
          <w:rFonts w:ascii="Arial" w:hAnsi="Arial" w:cs="Arial" w:eastAsia="Arial"/>
          <w:sz w:val="18"/>
          <w:szCs w:val="18"/>
          <w:color w:val="544954"/>
          <w:spacing w:val="-2"/>
          <w:w w:val="82"/>
        </w:rPr>
        <w:t>m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9"/>
        </w:rPr>
        <w:t>s</w:t>
      </w:r>
      <w:r>
        <w:rPr>
          <w:rFonts w:ascii="Arial" w:hAnsi="Arial" w:cs="Arial" w:eastAsia="Arial"/>
          <w:sz w:val="18"/>
          <w:szCs w:val="18"/>
          <w:color w:val="6E6974"/>
          <w:spacing w:val="-1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-16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0"/>
        </w:rPr>
        <w:t>d</w:t>
      </w:r>
      <w:r>
        <w:rPr>
          <w:rFonts w:ascii="Arial" w:hAnsi="Arial" w:cs="Arial" w:eastAsia="Arial"/>
          <w:sz w:val="18"/>
          <w:szCs w:val="18"/>
          <w:color w:val="6E6974"/>
          <w:spacing w:val="-3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compen</w:t>
      </w:r>
      <w:r>
        <w:rPr>
          <w:rFonts w:ascii="Arial" w:hAnsi="Arial" w:cs="Arial" w:eastAsia="Arial"/>
          <w:sz w:val="18"/>
          <w:szCs w:val="18"/>
          <w:color w:val="6E6974"/>
          <w:spacing w:val="-12"/>
          <w:w w:val="79"/>
        </w:rPr>
        <w:t>s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0"/>
        </w:rPr>
        <w:t>at</w:t>
      </w:r>
      <w:r>
        <w:rPr>
          <w:rFonts w:ascii="Arial" w:hAnsi="Arial" w:cs="Arial" w:eastAsia="Arial"/>
          <w:sz w:val="18"/>
          <w:szCs w:val="18"/>
          <w:color w:val="544954"/>
          <w:spacing w:val="-3"/>
          <w:w w:val="81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on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p</w:t>
      </w:r>
      <w:r>
        <w:rPr>
          <w:rFonts w:ascii="Arial" w:hAnsi="Arial" w:cs="Arial" w:eastAsia="Arial"/>
          <w:sz w:val="18"/>
          <w:szCs w:val="18"/>
          <w:color w:val="6E6974"/>
          <w:spacing w:val="1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525680"/>
          <w:spacing w:val="-3"/>
          <w:w w:val="80"/>
        </w:rPr>
        <w:t>d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s</w:t>
      </w:r>
      <w:r>
        <w:rPr>
          <w:rFonts w:ascii="Arial" w:hAnsi="Arial" w:cs="Arial" w:eastAsia="Arial"/>
          <w:sz w:val="18"/>
          <w:szCs w:val="18"/>
          <w:color w:val="6E6974"/>
          <w:spacing w:val="2"/>
          <w:w w:val="8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5"/>
          <w:w w:val="80"/>
        </w:rPr>
        <w:t>o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80"/>
        </w:rPr>
        <w:t>f</w:t>
      </w:r>
      <w:r>
        <w:rPr>
          <w:rFonts w:ascii="Arial" w:hAnsi="Arial" w:cs="Arial" w:eastAsia="Arial"/>
          <w:sz w:val="18"/>
          <w:szCs w:val="18"/>
          <w:color w:val="41466E"/>
          <w:spacing w:val="-6"/>
          <w:w w:val="8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21"/>
          <w:w w:val="127"/>
        </w:rPr>
        <w:t>.</w:t>
      </w:r>
      <w:r>
        <w:rPr>
          <w:rFonts w:ascii="Arial" w:hAnsi="Arial" w:cs="Arial" w:eastAsia="Arial"/>
          <w:sz w:val="18"/>
          <w:szCs w:val="18"/>
          <w:color w:val="41466E"/>
          <w:spacing w:val="-21"/>
          <w:w w:val="127"/>
        </w:rPr>
        <w:t>.</w:t>
      </w:r>
      <w:r>
        <w:rPr>
          <w:rFonts w:ascii="Arial" w:hAnsi="Arial" w:cs="Arial" w:eastAsia="Arial"/>
          <w:sz w:val="18"/>
          <w:szCs w:val="18"/>
          <w:color w:val="7E839C"/>
          <w:spacing w:val="-12"/>
          <w:w w:val="191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m</w:t>
      </w:r>
      <w:r>
        <w:rPr>
          <w:rFonts w:ascii="Arial" w:hAnsi="Arial" w:cs="Arial" w:eastAsia="Arial"/>
          <w:sz w:val="18"/>
          <w:szCs w:val="18"/>
          <w:color w:val="6E6974"/>
          <w:spacing w:val="-1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76"/>
        </w:rPr>
        <w:t>th</w:t>
      </w:r>
      <w:r>
        <w:rPr>
          <w:rFonts w:ascii="Arial" w:hAnsi="Arial" w:cs="Arial" w:eastAsia="Arial"/>
          <w:sz w:val="18"/>
          <w:szCs w:val="18"/>
          <w:color w:val="544954"/>
          <w:spacing w:val="-12"/>
          <w:w w:val="77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4"/>
        </w:rPr>
        <w:t>ck</w:t>
      </w:r>
      <w:r>
        <w:rPr>
          <w:rFonts w:ascii="Arial" w:hAnsi="Arial" w:cs="Arial" w:eastAsia="Arial"/>
          <w:sz w:val="18"/>
          <w:szCs w:val="18"/>
          <w:color w:val="6E6974"/>
          <w:spacing w:val="-16"/>
          <w:w w:val="84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25"/>
          <w:w w:val="94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9"/>
        </w:rPr>
        <w:t>ss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4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28263D"/>
          <w:spacing w:val="-11"/>
          <w:w w:val="81"/>
        </w:rPr>
        <w:t>T</w:t>
      </w:r>
      <w:r>
        <w:rPr>
          <w:rFonts w:ascii="Arial" w:hAnsi="Arial" w:cs="Arial" w:eastAsia="Arial"/>
          <w:sz w:val="18"/>
          <w:szCs w:val="18"/>
          <w:color w:val="41466E"/>
          <w:spacing w:val="-8"/>
          <w:w w:val="81"/>
        </w:rPr>
        <w:t>h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-10"/>
          <w:w w:val="81"/>
        </w:rPr>
        <w:t>c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1"/>
        </w:rPr>
        <w:t>kn</w:t>
      </w:r>
      <w:r>
        <w:rPr>
          <w:rFonts w:ascii="Arial" w:hAnsi="Arial" w:cs="Arial" w:eastAsia="Arial"/>
          <w:sz w:val="18"/>
          <w:szCs w:val="18"/>
          <w:color w:val="544954"/>
          <w:spacing w:val="-8"/>
          <w:w w:val="81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ss</w:t>
      </w:r>
      <w:r>
        <w:rPr>
          <w:rFonts w:ascii="Arial" w:hAnsi="Arial" w:cs="Arial" w:eastAsia="Arial"/>
          <w:sz w:val="18"/>
          <w:szCs w:val="18"/>
          <w:color w:val="6E6974"/>
          <w:spacing w:val="-2"/>
          <w:w w:val="8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2"/>
          <w:w w:val="81"/>
        </w:rPr>
        <w:t>m</w:t>
      </w:r>
      <w:r>
        <w:rPr>
          <w:rFonts w:ascii="Arial" w:hAnsi="Arial" w:cs="Arial" w:eastAsia="Arial"/>
          <w:sz w:val="18"/>
          <w:szCs w:val="18"/>
          <w:color w:val="544954"/>
          <w:spacing w:val="-9"/>
          <w:w w:val="81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a</w:t>
      </w:r>
      <w:r>
        <w:rPr>
          <w:rFonts w:ascii="Arial" w:hAnsi="Arial" w:cs="Arial" w:eastAsia="Arial"/>
          <w:sz w:val="18"/>
          <w:szCs w:val="18"/>
          <w:color w:val="6E6974"/>
          <w:spacing w:val="-14"/>
          <w:w w:val="81"/>
        </w:rPr>
        <w:t>s</w:t>
      </w:r>
      <w:r>
        <w:rPr>
          <w:rFonts w:ascii="Arial" w:hAnsi="Arial" w:cs="Arial" w:eastAsia="Arial"/>
          <w:sz w:val="18"/>
          <w:szCs w:val="18"/>
          <w:color w:val="544954"/>
          <w:spacing w:val="-9"/>
          <w:w w:val="81"/>
        </w:rPr>
        <w:t>u</w:t>
      </w:r>
      <w:r>
        <w:rPr>
          <w:rFonts w:ascii="Arial" w:hAnsi="Arial" w:cs="Arial" w:eastAsia="Arial"/>
          <w:sz w:val="18"/>
          <w:szCs w:val="18"/>
          <w:color w:val="41466E"/>
          <w:spacing w:val="-2"/>
          <w:w w:val="8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em</w:t>
      </w:r>
      <w:r>
        <w:rPr>
          <w:rFonts w:ascii="Arial" w:hAnsi="Arial" w:cs="Arial" w:eastAsia="Arial"/>
          <w:sz w:val="18"/>
          <w:szCs w:val="18"/>
          <w:color w:val="6E6974"/>
          <w:spacing w:val="-15"/>
          <w:w w:val="81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1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1"/>
        </w:rPr>
        <w:t>t</w:t>
      </w:r>
      <w:r>
        <w:rPr>
          <w:rFonts w:ascii="Arial" w:hAnsi="Arial" w:cs="Arial" w:eastAsia="Arial"/>
          <w:sz w:val="18"/>
          <w:szCs w:val="18"/>
          <w:color w:val="544954"/>
          <w:spacing w:val="-4"/>
          <w:w w:val="8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ace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-3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75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5"/>
        </w:rPr>
        <w:t>o</w:t>
      </w:r>
      <w:r>
        <w:rPr>
          <w:rFonts w:ascii="Arial" w:hAnsi="Arial" w:cs="Arial" w:eastAsia="Arial"/>
          <w:sz w:val="18"/>
          <w:szCs w:val="18"/>
          <w:color w:val="6E6974"/>
          <w:spacing w:val="-3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2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3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2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12"/>
          <w:w w:val="95"/>
        </w:rPr>
        <w:t>8</w:t>
      </w:r>
      <w:r>
        <w:rPr>
          <w:rFonts w:ascii="Arial" w:hAnsi="Arial" w:cs="Arial" w:eastAsia="Arial"/>
          <w:sz w:val="18"/>
          <w:szCs w:val="18"/>
          <w:color w:val="544954"/>
          <w:spacing w:val="-3"/>
          <w:w w:val="81"/>
        </w:rPr>
        <w:t>2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41466E"/>
          <w:w w:val="82"/>
        </w:rPr>
        <w:t>T</w:t>
      </w:r>
      <w:r>
        <w:rPr>
          <w:rFonts w:ascii="Arial" w:hAnsi="Arial" w:cs="Arial" w:eastAsia="Arial"/>
          <w:sz w:val="18"/>
          <w:szCs w:val="18"/>
          <w:color w:val="41466E"/>
          <w:spacing w:val="-17"/>
          <w:w w:val="83"/>
        </w:rPr>
        <w:t>h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94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9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m</w:t>
      </w:r>
      <w:r>
        <w:rPr>
          <w:rFonts w:ascii="Arial" w:hAnsi="Arial" w:cs="Arial" w:eastAsia="Arial"/>
          <w:sz w:val="18"/>
          <w:szCs w:val="18"/>
          <w:color w:val="6E6974"/>
          <w:spacing w:val="-4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45"/>
        </w:rPr>
        <w:t>l</w:t>
      </w:r>
      <w:r>
        <w:rPr>
          <w:rFonts w:ascii="Arial" w:hAnsi="Arial" w:cs="Arial" w:eastAsia="Arial"/>
          <w:sz w:val="18"/>
          <w:szCs w:val="18"/>
          <w:color w:val="41466E"/>
          <w:spacing w:val="-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co</w:t>
      </w:r>
      <w:r>
        <w:rPr>
          <w:rFonts w:ascii="Arial" w:hAnsi="Arial" w:cs="Arial" w:eastAsia="Arial"/>
          <w:sz w:val="18"/>
          <w:szCs w:val="18"/>
          <w:color w:val="6E6974"/>
          <w:spacing w:val="-20"/>
          <w:w w:val="81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10"/>
          <w:w w:val="85"/>
        </w:rPr>
        <w:t>d</w:t>
      </w:r>
      <w:r>
        <w:rPr>
          <w:rFonts w:ascii="Arial" w:hAnsi="Arial" w:cs="Arial" w:eastAsia="Arial"/>
          <w:sz w:val="18"/>
          <w:szCs w:val="18"/>
          <w:color w:val="41466E"/>
          <w:spacing w:val="-18"/>
          <w:w w:val="91"/>
        </w:rPr>
        <w:t>u</w:t>
      </w:r>
      <w:r>
        <w:rPr>
          <w:rFonts w:ascii="Arial" w:hAnsi="Arial" w:cs="Arial" w:eastAsia="Arial"/>
          <w:sz w:val="18"/>
          <w:szCs w:val="18"/>
          <w:color w:val="6E6974"/>
          <w:spacing w:val="-16"/>
          <w:w w:val="99"/>
        </w:rPr>
        <w:t>c</w:t>
      </w:r>
      <w:r>
        <w:rPr>
          <w:rFonts w:ascii="Arial" w:hAnsi="Arial" w:cs="Arial" w:eastAsia="Arial"/>
          <w:sz w:val="18"/>
          <w:szCs w:val="18"/>
          <w:color w:val="525680"/>
          <w:spacing w:val="0"/>
          <w:w w:val="91"/>
        </w:rPr>
        <w:t>t</w:t>
      </w:r>
      <w:r>
        <w:rPr>
          <w:rFonts w:ascii="Arial" w:hAnsi="Arial" w:cs="Arial" w:eastAsia="Arial"/>
          <w:sz w:val="18"/>
          <w:szCs w:val="18"/>
          <w:color w:val="525680"/>
          <w:spacing w:val="-27"/>
          <w:w w:val="92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vit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y</w:t>
      </w:r>
      <w:r>
        <w:rPr>
          <w:rFonts w:ascii="Arial" w:hAnsi="Arial" w:cs="Arial" w:eastAsia="Arial"/>
          <w:sz w:val="18"/>
          <w:szCs w:val="18"/>
          <w:color w:val="6E6974"/>
          <w:spacing w:val="-2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2"/>
          <w:w w:val="82"/>
        </w:rPr>
        <w:t>m</w:t>
      </w:r>
      <w:r>
        <w:rPr>
          <w:rFonts w:ascii="Arial" w:hAnsi="Arial" w:cs="Arial" w:eastAsia="Arial"/>
          <w:sz w:val="18"/>
          <w:szCs w:val="18"/>
          <w:color w:val="544954"/>
          <w:spacing w:val="-9"/>
          <w:w w:val="82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a</w:t>
      </w:r>
      <w:r>
        <w:rPr>
          <w:rFonts w:ascii="Arial" w:hAnsi="Arial" w:cs="Arial" w:eastAsia="Arial"/>
          <w:sz w:val="18"/>
          <w:szCs w:val="18"/>
          <w:color w:val="6E6974"/>
          <w:spacing w:val="-14"/>
          <w:w w:val="82"/>
        </w:rPr>
        <w:t>s</w:t>
      </w:r>
      <w:r>
        <w:rPr>
          <w:rFonts w:ascii="Arial" w:hAnsi="Arial" w:cs="Arial" w:eastAsia="Arial"/>
          <w:sz w:val="18"/>
          <w:szCs w:val="18"/>
          <w:color w:val="544954"/>
          <w:spacing w:val="-9"/>
          <w:w w:val="82"/>
        </w:rPr>
        <w:t>u</w:t>
      </w:r>
      <w:r>
        <w:rPr>
          <w:rFonts w:ascii="Arial" w:hAnsi="Arial" w:cs="Arial" w:eastAsia="Arial"/>
          <w:sz w:val="18"/>
          <w:szCs w:val="18"/>
          <w:color w:val="41466E"/>
          <w:spacing w:val="-2"/>
          <w:w w:val="82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em</w:t>
      </w:r>
      <w:r>
        <w:rPr>
          <w:rFonts w:ascii="Arial" w:hAnsi="Arial" w:cs="Arial" w:eastAsia="Arial"/>
          <w:sz w:val="18"/>
          <w:szCs w:val="18"/>
          <w:color w:val="6E6974"/>
          <w:spacing w:val="-16"/>
          <w:w w:val="82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2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2"/>
        </w:rPr>
        <w:t>t</w:t>
      </w:r>
      <w:r>
        <w:rPr>
          <w:rFonts w:ascii="Arial" w:hAnsi="Arial" w:cs="Arial" w:eastAsia="Arial"/>
          <w:sz w:val="18"/>
          <w:szCs w:val="18"/>
          <w:color w:val="544954"/>
          <w:spacing w:val="-4"/>
          <w:w w:val="82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ace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-3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75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2"/>
        </w:rPr>
        <w:t>o</w:t>
      </w:r>
      <w:r>
        <w:rPr>
          <w:rFonts w:ascii="Arial" w:hAnsi="Arial" w:cs="Arial" w:eastAsia="Arial"/>
          <w:sz w:val="18"/>
          <w:szCs w:val="18"/>
          <w:color w:val="6E6974"/>
          <w:spacing w:val="-2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ISO</w:t>
      </w:r>
      <w:r>
        <w:rPr>
          <w:rFonts w:ascii="Arial" w:hAnsi="Arial" w:cs="Arial" w:eastAsia="Arial"/>
          <w:sz w:val="18"/>
          <w:szCs w:val="18"/>
          <w:color w:val="6E6974"/>
          <w:spacing w:val="-2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8302</w:t>
      </w:r>
      <w:r>
        <w:rPr>
          <w:rFonts w:ascii="Arial" w:hAnsi="Arial" w:cs="Arial" w:eastAsia="Arial"/>
          <w:sz w:val="18"/>
          <w:szCs w:val="18"/>
          <w:color w:val="6E6974"/>
          <w:spacing w:val="-3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5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-16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0"/>
        </w:rPr>
        <w:t>d</w:t>
      </w:r>
      <w:r>
        <w:rPr>
          <w:rFonts w:ascii="Arial" w:hAnsi="Arial" w:cs="Arial" w:eastAsia="Arial"/>
          <w:sz w:val="18"/>
          <w:szCs w:val="18"/>
          <w:color w:val="6E6974"/>
          <w:spacing w:val="-3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82"/>
        </w:rPr>
        <w:t>E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83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-3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14"/>
          <w:w w:val="97"/>
        </w:rPr>
        <w:t>1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7"/>
        </w:rPr>
        <w:t>2667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0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3" w:lineRule="exact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E6974"/>
          <w:w w:val="81"/>
          <w:position w:val="-1"/>
        </w:rPr>
        <w:t>-&gt;</w:t>
      </w:r>
      <w:r>
        <w:rPr>
          <w:rFonts w:ascii="Arial" w:hAnsi="Arial" w:cs="Arial" w:eastAsia="Arial"/>
          <w:sz w:val="18"/>
          <w:szCs w:val="18"/>
          <w:color w:val="6E6974"/>
          <w:spacing w:val="-17"/>
          <w:w w:val="82"/>
          <w:position w:val="-1"/>
        </w:rPr>
        <w:t>o</w:t>
      </w:r>
      <w:r>
        <w:rPr>
          <w:rFonts w:ascii="Arial" w:hAnsi="Arial" w:cs="Arial" w:eastAsia="Arial"/>
          <w:sz w:val="18"/>
          <w:szCs w:val="18"/>
          <w:color w:val="544954"/>
          <w:spacing w:val="-2"/>
          <w:w w:val="91"/>
          <w:position w:val="-1"/>
        </w:rPr>
        <w:t>n</w:t>
      </w:r>
      <w:r>
        <w:rPr>
          <w:rFonts w:ascii="Arial" w:hAnsi="Arial" w:cs="Arial" w:eastAsia="Arial"/>
          <w:sz w:val="18"/>
          <w:szCs w:val="18"/>
          <w:color w:val="525680"/>
          <w:spacing w:val="-7"/>
          <w:w w:val="96"/>
          <w:position w:val="-1"/>
        </w:rPr>
        <w:t>j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  <w:position w:val="-1"/>
        </w:rPr>
        <w:t>ef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  <w:position w:val="-1"/>
        </w:rPr>
        <w:t>u</w:t>
      </w:r>
      <w:r>
        <w:rPr>
          <w:rFonts w:ascii="Arial" w:hAnsi="Arial" w:cs="Arial" w:eastAsia="Arial"/>
          <w:sz w:val="18"/>
          <w:szCs w:val="18"/>
          <w:color w:val="6E6974"/>
          <w:spacing w:val="-28"/>
          <w:w w:val="10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10"/>
          <w:w w:val="86"/>
          <w:position w:val="-1"/>
        </w:rPr>
        <w:t>L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0"/>
          <w:position w:val="-1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16"/>
          <w:w w:val="80"/>
          <w:position w:val="-1"/>
        </w:rPr>
        <w:t>o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106"/>
          <w:position w:val="-1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0"/>
          <w:position w:val="-1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-3"/>
          <w:w w:val="91"/>
          <w:position w:val="-1"/>
        </w:rPr>
        <w:t>r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5"/>
          <w:position w:val="-1"/>
        </w:rPr>
        <w:t>d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800" w:top="1480" w:bottom="1180" w:left="1480" w:right="1680"/>
          <w:pgSz w:w="11920" w:h="16840"/>
          <w:cols w:num="2" w:equalWidth="0">
            <w:col w:w="1447" w:space="850"/>
            <w:col w:w="6463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80" w:right="1680"/>
        </w:sectPr>
      </w:pPr>
      <w:rPr/>
    </w:p>
    <w:p>
      <w:pPr>
        <w:spacing w:before="37" w:after="0" w:line="300" w:lineRule="auto"/>
        <w:ind w:left="132" w:right="-51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44954"/>
          <w:w w:val="80"/>
        </w:rPr>
        <w:t>Spe</w:t>
      </w:r>
      <w:r>
        <w:rPr>
          <w:rFonts w:ascii="Arial" w:hAnsi="Arial" w:cs="Arial" w:eastAsia="Arial"/>
          <w:sz w:val="18"/>
          <w:szCs w:val="18"/>
          <w:color w:val="544954"/>
          <w:spacing w:val="-1"/>
          <w:w w:val="81"/>
        </w:rPr>
        <w:t>c</w:t>
      </w:r>
      <w:r>
        <w:rPr>
          <w:rFonts w:ascii="Arial" w:hAnsi="Arial" w:cs="Arial" w:eastAsia="Arial"/>
          <w:sz w:val="18"/>
          <w:szCs w:val="18"/>
          <w:color w:val="28263D"/>
          <w:spacing w:val="-13"/>
          <w:w w:val="145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5"/>
        </w:rPr>
        <w:t>men</w:t>
      </w:r>
      <w:r>
        <w:rPr>
          <w:rFonts w:ascii="Arial" w:hAnsi="Arial" w:cs="Arial" w:eastAsia="Arial"/>
          <w:sz w:val="18"/>
          <w:szCs w:val="18"/>
          <w:color w:val="544954"/>
          <w:spacing w:val="-2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86"/>
        </w:rPr>
        <w:t>designati</w:t>
      </w:r>
      <w:r>
        <w:rPr>
          <w:rFonts w:ascii="Arial" w:hAnsi="Arial" w:cs="Arial" w:eastAsia="Arial"/>
          <w:sz w:val="18"/>
          <w:szCs w:val="18"/>
          <w:color w:val="3F3846"/>
          <w:spacing w:val="-17"/>
          <w:w w:val="87"/>
        </w:rPr>
        <w:t>o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06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06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82"/>
        </w:rPr>
        <w:t>O</w:t>
      </w:r>
      <w:r>
        <w:rPr>
          <w:rFonts w:ascii="Arial" w:hAnsi="Arial" w:cs="Arial" w:eastAsia="Arial"/>
          <w:sz w:val="18"/>
          <w:szCs w:val="18"/>
          <w:color w:val="3F3846"/>
          <w:spacing w:val="-29"/>
          <w:w w:val="83"/>
        </w:rPr>
        <w:t>r</w:t>
      </w:r>
      <w:r>
        <w:rPr>
          <w:rFonts w:ascii="Arial" w:hAnsi="Arial" w:cs="Arial" w:eastAsia="Arial"/>
          <w:sz w:val="18"/>
          <w:szCs w:val="18"/>
          <w:color w:val="41466E"/>
          <w:spacing w:val="-6"/>
          <w:w w:val="218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-12"/>
          <w:w w:val="98"/>
        </w:rPr>
        <w:t>g</w:t>
      </w:r>
      <w:r>
        <w:rPr>
          <w:rFonts w:ascii="Arial" w:hAnsi="Arial" w:cs="Arial" w:eastAsia="Arial"/>
          <w:sz w:val="18"/>
          <w:szCs w:val="18"/>
          <w:color w:val="28263D"/>
          <w:spacing w:val="-13"/>
          <w:w w:val="145"/>
        </w:rPr>
        <w:t>i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06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-2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3"/>
        </w:rPr>
        <w:t>o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3"/>
        </w:rPr>
        <w:t>f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3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89"/>
        </w:rPr>
        <w:t>s</w:t>
      </w:r>
      <w:r>
        <w:rPr>
          <w:rFonts w:ascii="Arial" w:hAnsi="Arial" w:cs="Arial" w:eastAsia="Arial"/>
          <w:sz w:val="18"/>
          <w:szCs w:val="18"/>
          <w:color w:val="41466E"/>
          <w:spacing w:val="-14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2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1"/>
          <w:w w:val="82"/>
        </w:rPr>
        <w:t>c</w:t>
      </w:r>
      <w:r>
        <w:rPr>
          <w:rFonts w:ascii="Arial" w:hAnsi="Arial" w:cs="Arial" w:eastAsia="Arial"/>
          <w:sz w:val="18"/>
          <w:szCs w:val="18"/>
          <w:color w:val="28263D"/>
          <w:spacing w:val="0"/>
          <w:w w:val="90"/>
        </w:rPr>
        <w:t>i</w:t>
      </w:r>
      <w:r>
        <w:rPr>
          <w:rFonts w:ascii="Arial" w:hAnsi="Arial" w:cs="Arial" w:eastAsia="Arial"/>
          <w:sz w:val="18"/>
          <w:szCs w:val="18"/>
          <w:color w:val="28263D"/>
          <w:spacing w:val="-5"/>
          <w:w w:val="90"/>
        </w:rPr>
        <w:t>m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9"/>
        </w:rPr>
        <w:t>en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9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79"/>
        </w:rPr>
        <w:t>Dat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79"/>
        </w:rPr>
        <w:t>e</w:t>
      </w:r>
      <w:r>
        <w:rPr>
          <w:rFonts w:ascii="Arial" w:hAnsi="Arial" w:cs="Arial" w:eastAsia="Arial"/>
          <w:sz w:val="18"/>
          <w:szCs w:val="18"/>
          <w:color w:val="3F3846"/>
          <w:spacing w:val="-2"/>
          <w:w w:val="79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92"/>
        </w:rPr>
        <w:t>o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91"/>
        </w:rPr>
        <w:t>f</w:t>
      </w:r>
      <w:r>
        <w:rPr>
          <w:rFonts w:ascii="Arial" w:hAnsi="Arial" w:cs="Arial" w:eastAsia="Arial"/>
          <w:sz w:val="18"/>
          <w:szCs w:val="18"/>
          <w:color w:val="544954"/>
          <w:spacing w:val="-2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3"/>
        </w:rPr>
        <w:t>manufac</w: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83"/>
        </w:rPr>
        <w:t>t</w:t>
      </w:r>
      <w:r>
        <w:rPr>
          <w:rFonts w:ascii="Arial" w:hAnsi="Arial" w:cs="Arial" w:eastAsia="Arial"/>
          <w:sz w:val="18"/>
          <w:szCs w:val="18"/>
          <w:color w:val="A56949"/>
          <w:spacing w:val="0"/>
          <w:w w:val="191"/>
        </w:rPr>
        <w:t>.</w:t>
      </w:r>
      <w:r>
        <w:rPr>
          <w:rFonts w:ascii="Arial" w:hAnsi="Arial" w:cs="Arial" w:eastAsia="Arial"/>
          <w:sz w:val="18"/>
          <w:szCs w:val="18"/>
          <w:color w:val="A56949"/>
          <w:spacing w:val="0"/>
          <w:w w:val="191"/>
        </w:rPr>
        <w:t> </w:t>
      </w:r>
      <w:r>
        <w:rPr>
          <w:rFonts w:ascii="Arial" w:hAnsi="Arial" w:cs="Arial" w:eastAsia="Arial"/>
          <w:sz w:val="18"/>
          <w:szCs w:val="18"/>
          <w:color w:val="28263D"/>
          <w:spacing w:val="0"/>
          <w:w w:val="81"/>
        </w:rPr>
        <w:t>Ma</w:t>
      </w:r>
      <w:r>
        <w:rPr>
          <w:rFonts w:ascii="Arial" w:hAnsi="Arial" w:cs="Arial" w:eastAsia="Arial"/>
          <w:sz w:val="18"/>
          <w:szCs w:val="18"/>
          <w:color w:val="28263D"/>
          <w:spacing w:val="3"/>
          <w:w w:val="80"/>
        </w:rPr>
        <w:t>t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1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29"/>
          <w:w w:val="81"/>
        </w:rPr>
        <w:t>r</w:t>
      </w:r>
      <w:r>
        <w:rPr>
          <w:rFonts w:ascii="Arial" w:hAnsi="Arial" w:cs="Arial" w:eastAsia="Arial"/>
          <w:sz w:val="18"/>
          <w:szCs w:val="18"/>
          <w:color w:val="41466E"/>
          <w:spacing w:val="-7"/>
          <w:w w:val="218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-4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-7"/>
          <w:w w:val="218"/>
        </w:rPr>
        <w:t>l</w:t>
      </w:r>
      <w:r>
        <w:rPr>
          <w:rFonts w:ascii="Arial" w:hAnsi="Arial" w:cs="Arial" w:eastAsia="Arial"/>
          <w:sz w:val="18"/>
          <w:szCs w:val="18"/>
          <w:color w:val="28263D"/>
          <w:spacing w:val="0"/>
          <w:w w:val="83"/>
        </w:rPr>
        <w:t>n</w:t>
      </w:r>
      <w:r>
        <w:rPr>
          <w:rFonts w:ascii="Arial" w:hAnsi="Arial" w:cs="Arial" w:eastAsia="Arial"/>
          <w:sz w:val="18"/>
          <w:szCs w:val="18"/>
          <w:color w:val="28263D"/>
          <w:spacing w:val="-5"/>
          <w:w w:val="83"/>
        </w:rPr>
        <w:t>a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5"/>
        </w:rPr>
        <w:t>me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5"/>
        </w:rPr>
        <w:t> </w:t>
      </w:r>
      <w:r>
        <w:rPr>
          <w:rFonts w:ascii="Arial" w:hAnsi="Arial" w:cs="Arial" w:eastAsia="Arial"/>
          <w:sz w:val="18"/>
          <w:szCs w:val="18"/>
          <w:color w:val="28263D"/>
          <w:spacing w:val="-4"/>
          <w:w w:val="84"/>
        </w:rPr>
        <w:t>M</w:t>
      </w:r>
      <w:r>
        <w:rPr>
          <w:rFonts w:ascii="Arial" w:hAnsi="Arial" w:cs="Arial" w:eastAsia="Arial"/>
          <w:sz w:val="18"/>
          <w:szCs w:val="18"/>
          <w:color w:val="544954"/>
          <w:spacing w:val="4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28263D"/>
          <w:spacing w:val="4"/>
          <w:w w:val="75"/>
        </w:rPr>
        <w:t>t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1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31"/>
          <w:w w:val="81"/>
        </w:rPr>
        <w:t>r</w:t>
      </w:r>
      <w:r>
        <w:rPr>
          <w:rFonts w:ascii="Arial" w:hAnsi="Arial" w:cs="Arial" w:eastAsia="Arial"/>
          <w:sz w:val="18"/>
          <w:szCs w:val="18"/>
          <w:color w:val="525680"/>
          <w:spacing w:val="-7"/>
          <w:w w:val="218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-4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-1"/>
          <w:w w:val="218"/>
        </w:rPr>
        <w:t>l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3"/>
        </w:rPr>
        <w:t>des</w:t>
      </w:r>
      <w:r>
        <w:rPr>
          <w:rFonts w:ascii="Arial" w:hAnsi="Arial" w:cs="Arial" w:eastAsia="Arial"/>
          <w:sz w:val="18"/>
          <w:szCs w:val="18"/>
          <w:color w:val="544954"/>
          <w:spacing w:val="-13"/>
          <w:w w:val="83"/>
        </w:rPr>
        <w:t>c</w:t>
      </w:r>
      <w:r>
        <w:rPr>
          <w:rFonts w:ascii="Arial" w:hAnsi="Arial" w:cs="Arial" w:eastAsia="Arial"/>
          <w:sz w:val="18"/>
          <w:szCs w:val="18"/>
          <w:color w:val="41466E"/>
          <w:spacing w:val="-10"/>
          <w:w w:val="113"/>
        </w:rPr>
        <w:t>r</w:t>
      </w:r>
      <w:r>
        <w:rPr>
          <w:rFonts w:ascii="Arial" w:hAnsi="Arial" w:cs="Arial" w:eastAsia="Arial"/>
          <w:sz w:val="18"/>
          <w:szCs w:val="18"/>
          <w:color w:val="28263D"/>
          <w:spacing w:val="-13"/>
          <w:w w:val="145"/>
        </w:rPr>
        <w:t>i</w:t>
      </w:r>
      <w:r>
        <w:rPr>
          <w:rFonts w:ascii="Arial" w:hAnsi="Arial" w:cs="Arial" w:eastAsia="Arial"/>
          <w:sz w:val="18"/>
          <w:szCs w:val="18"/>
          <w:color w:val="41466E"/>
          <w:spacing w:val="-10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101"/>
        </w:rPr>
        <w:t>ti</w:t>
      </w:r>
      <w:r>
        <w:rPr>
          <w:rFonts w:ascii="Arial" w:hAnsi="Arial" w:cs="Arial" w:eastAsia="Arial"/>
          <w:sz w:val="18"/>
          <w:szCs w:val="18"/>
          <w:color w:val="544954"/>
          <w:spacing w:val="-17"/>
          <w:w w:val="102"/>
        </w:rPr>
        <w:t>o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06"/>
        </w:rPr>
        <w:t>n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7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br w:type="column"/>
      </w:r>
      <w:r>
        <w:rPr>
          <w:rFonts w:ascii="Arial" w:hAnsi="Arial" w:cs="Arial" w:eastAsia="Arial"/>
          <w:sz w:val="18"/>
          <w:szCs w:val="18"/>
          <w:color w:val="6E6974"/>
          <w:w w:val="80"/>
        </w:rPr>
        <w:t>40p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77545B"/>
          <w:spacing w:val="-4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c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85"/>
        </w:rPr>
        <w:t>e</w:t>
      </w:r>
      <w:r>
        <w:rPr>
          <w:rFonts w:ascii="Arial" w:hAnsi="Arial" w:cs="Arial" w:eastAsia="Arial"/>
          <w:sz w:val="18"/>
          <w:szCs w:val="18"/>
          <w:color w:val="525680"/>
          <w:spacing w:val="0"/>
          <w:w w:val="84"/>
        </w:rPr>
        <w:t>n</w:t>
      </w:r>
      <w:r>
        <w:rPr>
          <w:rFonts w:ascii="Arial" w:hAnsi="Arial" w:cs="Arial" w:eastAsia="Arial"/>
          <w:sz w:val="18"/>
          <w:szCs w:val="18"/>
          <w:color w:val="525680"/>
          <w:spacing w:val="-7"/>
          <w:w w:val="83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age</w:t>
      </w:r>
      <w:r>
        <w:rPr>
          <w:rFonts w:ascii="Arial" w:hAnsi="Arial" w:cs="Arial" w:eastAsia="Arial"/>
          <w:sz w:val="18"/>
          <w:szCs w:val="18"/>
          <w:color w:val="6E6974"/>
          <w:spacing w:val="-2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f</w:t>
      </w:r>
      <w:r>
        <w:rPr>
          <w:rFonts w:ascii="Arial" w:hAnsi="Arial" w:cs="Arial" w:eastAsia="Arial"/>
          <w:sz w:val="18"/>
          <w:szCs w:val="18"/>
          <w:color w:val="6E6974"/>
          <w:spacing w:val="-21"/>
          <w:w w:val="85"/>
        </w:rPr>
        <w:t>i</w:t>
      </w:r>
      <w:r>
        <w:rPr>
          <w:rFonts w:ascii="Arial" w:hAnsi="Arial" w:cs="Arial" w:eastAsia="Arial"/>
          <w:sz w:val="18"/>
          <w:szCs w:val="18"/>
          <w:color w:val="77545B"/>
          <w:spacing w:val="-4"/>
          <w:w w:val="85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5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-11"/>
          <w:w w:val="85"/>
        </w:rPr>
        <w:t> </w:t>
      </w:r>
      <w:r>
        <w:rPr>
          <w:rFonts w:ascii="Arial" w:hAnsi="Arial" w:cs="Arial" w:eastAsia="Arial"/>
          <w:sz w:val="18"/>
          <w:szCs w:val="18"/>
          <w:color w:val="525680"/>
          <w:spacing w:val="0"/>
          <w:w w:val="100"/>
        </w:rPr>
        <w:t>r</w:t>
      </w:r>
      <w:r>
        <w:rPr>
          <w:rFonts w:ascii="Arial" w:hAnsi="Arial" w:cs="Arial" w:eastAsia="Arial"/>
          <w:sz w:val="18"/>
          <w:szCs w:val="18"/>
          <w:color w:val="525680"/>
          <w:spacing w:val="-33"/>
          <w:w w:val="100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0"/>
        </w:rPr>
        <w:t>ce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8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E6974"/>
          <w:spacing w:val="-4"/>
          <w:w w:val="86"/>
        </w:rPr>
        <w:t>G</w:t>
      </w:r>
      <w:r>
        <w:rPr>
          <w:rFonts w:ascii="Arial" w:hAnsi="Arial" w:cs="Arial" w:eastAsia="Arial"/>
          <w:sz w:val="18"/>
          <w:szCs w:val="18"/>
          <w:color w:val="544954"/>
          <w:spacing w:val="-16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3"/>
        </w:rPr>
        <w:t>rm</w:t>
      </w:r>
      <w:r>
        <w:rPr>
          <w:rFonts w:ascii="Arial" w:hAnsi="Arial" w:cs="Arial" w:eastAsia="Arial"/>
          <w:sz w:val="18"/>
          <w:szCs w:val="18"/>
          <w:color w:val="6E6974"/>
          <w:spacing w:val="-19"/>
          <w:w w:val="83"/>
        </w:rPr>
        <w:t>a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2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m</w:t>
      </w:r>
      <w:r>
        <w:rPr>
          <w:rFonts w:ascii="Arial" w:hAnsi="Arial" w:cs="Arial" w:eastAsia="Arial"/>
          <w:sz w:val="18"/>
          <w:szCs w:val="18"/>
          <w:color w:val="6E6974"/>
          <w:spacing w:val="-5"/>
          <w:w w:val="80"/>
        </w:rPr>
        <w:t>a</w:t>
      </w:r>
      <w:r>
        <w:rPr>
          <w:rFonts w:ascii="Arial" w:hAnsi="Arial" w:cs="Arial" w:eastAsia="Arial"/>
          <w:sz w:val="18"/>
          <w:szCs w:val="18"/>
          <w:color w:val="41466E"/>
          <w:spacing w:val="-10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</w:rPr>
        <w:t>ufact</w:t>
      </w:r>
      <w:r>
        <w:rPr>
          <w:rFonts w:ascii="Arial" w:hAnsi="Arial" w:cs="Arial" w:eastAsia="Arial"/>
          <w:sz w:val="18"/>
          <w:szCs w:val="18"/>
          <w:color w:val="6E6974"/>
          <w:spacing w:val="-27"/>
          <w:w w:val="79"/>
        </w:rPr>
        <w:t>u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2"/>
        </w:rPr>
        <w:t>r</w:t>
      </w:r>
      <w:r>
        <w:rPr>
          <w:rFonts w:ascii="Arial" w:hAnsi="Arial" w:cs="Arial" w:eastAsia="Arial"/>
          <w:sz w:val="18"/>
          <w:szCs w:val="18"/>
          <w:color w:val="544954"/>
          <w:spacing w:val="-4"/>
          <w:w w:val="82"/>
        </w:rPr>
        <w:t>e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1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E6974"/>
          <w:spacing w:val="-13"/>
          <w:w w:val="94"/>
        </w:rPr>
        <w:t>a</w:t>
      </w:r>
      <w:r>
        <w:rPr>
          <w:rFonts w:ascii="Arial" w:hAnsi="Arial" w:cs="Arial" w:eastAsia="Arial"/>
          <w:sz w:val="18"/>
          <w:szCs w:val="18"/>
          <w:color w:val="544954"/>
          <w:spacing w:val="-9"/>
          <w:w w:val="84"/>
        </w:rPr>
        <w:t>g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41466E"/>
          <w:spacing w:val="-33"/>
          <w:w w:val="91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9"/>
        </w:rPr>
        <w:t>c</w:t>
      </w:r>
      <w:r>
        <w:rPr>
          <w:rFonts w:ascii="Arial" w:hAnsi="Arial" w:cs="Arial" w:eastAsia="Arial"/>
          <w:sz w:val="18"/>
          <w:szCs w:val="18"/>
          <w:color w:val="6E6974"/>
          <w:spacing w:val="-2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1466E"/>
          <w:spacing w:val="-2"/>
          <w:w w:val="78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-11"/>
          <w:w w:val="78"/>
        </w:rPr>
        <w:t>s</w:t>
      </w:r>
      <w:r>
        <w:rPr>
          <w:rFonts w:ascii="Arial" w:hAnsi="Arial" w:cs="Arial" w:eastAsia="Arial"/>
          <w:sz w:val="18"/>
          <w:szCs w:val="18"/>
          <w:color w:val="544954"/>
          <w:spacing w:val="-64"/>
          <w:w w:val="78"/>
        </w:rPr>
        <w:t>d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-9"/>
          <w:w w:val="78"/>
        </w:rPr>
        <w:t> </w:t>
      </w:r>
      <w:r>
        <w:rPr>
          <w:rFonts w:ascii="Arial" w:hAnsi="Arial" w:cs="Arial" w:eastAsia="Arial"/>
          <w:sz w:val="18"/>
          <w:szCs w:val="18"/>
          <w:color w:val="41466E"/>
          <w:spacing w:val="-6"/>
          <w:w w:val="91"/>
        </w:rPr>
        <w:t>u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e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46" w:after="0" w:line="240" w:lineRule="auto"/>
        <w:ind w:left="12" w:right="-67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25680"/>
          <w:spacing w:val="-1"/>
          <w:w w:val="79"/>
        </w:rPr>
        <w:t>P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S</w:t>
      </w:r>
      <w:r>
        <w:rPr>
          <w:rFonts w:ascii="Arial" w:hAnsi="Arial" w:cs="Arial" w:eastAsia="Arial"/>
          <w:sz w:val="18"/>
          <w:szCs w:val="18"/>
          <w:color w:val="6E6974"/>
          <w:spacing w:val="-5"/>
          <w:w w:val="79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</w:rPr>
        <w:t>30</w:t>
      </w:r>
      <w:r>
        <w:rPr>
          <w:rFonts w:ascii="Arial" w:hAnsi="Arial" w:cs="Arial" w:eastAsia="Arial"/>
          <w:sz w:val="18"/>
          <w:szCs w:val="18"/>
          <w:color w:val="6E6974"/>
          <w:spacing w:val="-5"/>
          <w:w w:val="79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7"/>
          <w:w w:val="79"/>
        </w:rPr>
        <w:t>S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79"/>
        </w:rPr>
        <w:t>E</w:t>
      </w:r>
      <w:r>
        <w:rPr>
          <w:rFonts w:ascii="Arial" w:hAnsi="Arial" w:cs="Arial" w:eastAsia="Arial"/>
          <w:sz w:val="18"/>
          <w:szCs w:val="18"/>
          <w:color w:val="41466E"/>
          <w:spacing w:val="-4"/>
          <w:w w:val="79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</w:rPr>
        <w:t>acc</w:t>
      </w:r>
      <w:r>
        <w:rPr>
          <w:rFonts w:ascii="Arial" w:hAnsi="Arial" w:cs="Arial" w:eastAsia="Arial"/>
          <w:sz w:val="18"/>
          <w:szCs w:val="18"/>
          <w:color w:val="6E6974"/>
          <w:spacing w:val="-15"/>
          <w:w w:val="78"/>
        </w:rPr>
        <w:t>o</w:t>
      </w:r>
      <w:r>
        <w:rPr>
          <w:rFonts w:ascii="Arial" w:hAnsi="Arial" w:cs="Arial" w:eastAsia="Arial"/>
          <w:sz w:val="18"/>
          <w:szCs w:val="18"/>
          <w:color w:val="77545B"/>
          <w:spacing w:val="-3"/>
          <w:w w:val="9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-10"/>
          <w:w w:val="85"/>
        </w:rPr>
        <w:t>d</w:t>
      </w:r>
      <w:r>
        <w:rPr>
          <w:rFonts w:ascii="Arial" w:hAnsi="Arial" w:cs="Arial" w:eastAsia="Arial"/>
          <w:sz w:val="18"/>
          <w:szCs w:val="18"/>
          <w:color w:val="525680"/>
          <w:spacing w:val="-13"/>
          <w:w w:val="145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</w:rPr>
        <w:t>ng</w:t>
      </w:r>
      <w:r>
        <w:rPr>
          <w:rFonts w:ascii="Arial" w:hAnsi="Arial" w:cs="Arial" w:eastAsia="Arial"/>
          <w:sz w:val="18"/>
          <w:szCs w:val="18"/>
          <w:color w:val="6E6974"/>
          <w:spacing w:val="-1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</w:rPr>
        <w:t>o</w:t>
      </w:r>
      <w:r>
        <w:rPr>
          <w:rFonts w:ascii="Arial" w:hAnsi="Arial" w:cs="Arial" w:eastAsia="Arial"/>
          <w:sz w:val="18"/>
          <w:szCs w:val="18"/>
          <w:color w:val="6E6974"/>
          <w:spacing w:val="-2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1466E"/>
          <w:spacing w:val="-8"/>
          <w:w w:val="83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-3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16"/>
          <w:w w:val="97"/>
        </w:rPr>
        <w:t>1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5"/>
        </w:rPr>
        <w:t>3</w:t>
      </w:r>
      <w:r>
        <w:rPr>
          <w:rFonts w:ascii="Arial" w:hAnsi="Arial" w:cs="Arial" w:eastAsia="Arial"/>
          <w:sz w:val="18"/>
          <w:szCs w:val="18"/>
          <w:color w:val="6E6974"/>
          <w:spacing w:val="-3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25680"/>
          <w:spacing w:val="-4"/>
          <w:w w:val="97"/>
        </w:rPr>
        <w:t>1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63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7" w:after="0" w:line="240" w:lineRule="auto"/>
        <w:ind w:right="-71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br w:type="column"/>
      </w:r>
      <w:r>
        <w:rPr>
          <w:rFonts w:ascii="Arial" w:hAnsi="Arial" w:cs="Arial" w:eastAsia="Arial"/>
          <w:sz w:val="18"/>
          <w:szCs w:val="18"/>
          <w:color w:val="544954"/>
          <w:w w:val="80"/>
        </w:rPr>
        <w:t>Specim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1"/>
        </w:rPr>
        <w:t>e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06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-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-16"/>
          <w:w w:val="100"/>
        </w:rPr>
        <w:t>d</w:t>
      </w:r>
      <w:r>
        <w:rPr>
          <w:rFonts w:ascii="Arial" w:hAnsi="Arial" w:cs="Arial" w:eastAsia="Arial"/>
          <w:sz w:val="18"/>
          <w:szCs w:val="18"/>
          <w:color w:val="41466E"/>
          <w:spacing w:val="5"/>
          <w:w w:val="218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2"/>
        </w:rPr>
        <w:t>men</w: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82"/>
        </w:rPr>
        <w:t>s</w:t>
      </w:r>
      <w:r>
        <w:rPr>
          <w:rFonts w:ascii="Arial" w:hAnsi="Arial" w:cs="Arial" w:eastAsia="Arial"/>
          <w:sz w:val="18"/>
          <w:szCs w:val="18"/>
          <w:color w:val="28263D"/>
          <w:spacing w:val="-17"/>
          <w:w w:val="145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9"/>
        </w:rPr>
        <w:t>on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8" w:after="0" w:line="240" w:lineRule="auto"/>
        <w:ind w:left="173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28263D"/>
          <w:w w:val="87"/>
        </w:rPr>
        <w:t>A</w:t>
      </w:r>
      <w:r>
        <w:rPr>
          <w:rFonts w:ascii="Arial" w:hAnsi="Arial" w:cs="Arial" w:eastAsia="Arial"/>
          <w:sz w:val="18"/>
          <w:szCs w:val="18"/>
          <w:color w:val="28263D"/>
          <w:spacing w:val="-5"/>
          <w:w w:val="88"/>
        </w:rPr>
        <w:t>r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1"/>
        </w:rPr>
        <w:t>ea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46" w:after="0" w:line="240" w:lineRule="auto"/>
        <w:ind w:left="173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28263D"/>
          <w:spacing w:val="-14"/>
          <w:w w:val="100"/>
        </w:rPr>
        <w:t>T</w:t>
      </w:r>
      <w:r>
        <w:rPr>
          <w:rFonts w:ascii="Arial" w:hAnsi="Arial" w:cs="Arial" w:eastAsia="Arial"/>
          <w:sz w:val="18"/>
          <w:szCs w:val="18"/>
          <w:color w:val="41466E"/>
          <w:spacing w:val="-24"/>
          <w:w w:val="100"/>
        </w:rPr>
        <w:t>h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100"/>
        </w:rPr>
        <w:t>ic</w:t>
      </w:r>
      <w:r>
        <w:rPr>
          <w:rFonts w:ascii="Arial" w:hAnsi="Arial" w:cs="Arial" w:eastAsia="Arial"/>
          <w:sz w:val="18"/>
          <w:szCs w:val="18"/>
          <w:color w:val="544954"/>
          <w:spacing w:val="-13"/>
          <w:w w:val="100"/>
        </w:rPr>
        <w:t>k</w:t>
      </w:r>
      <w:r>
        <w:rPr>
          <w:rFonts w:ascii="Arial" w:hAnsi="Arial" w:cs="Arial" w:eastAsia="Arial"/>
          <w:sz w:val="18"/>
          <w:szCs w:val="18"/>
          <w:color w:val="41466E"/>
          <w:spacing w:val="-19"/>
          <w:w w:val="100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100"/>
        </w:rPr>
        <w:t>ess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8" w:after="0" w:line="240" w:lineRule="auto"/>
        <w:ind w:left="184" w:right="-52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28263D"/>
          <w:spacing w:val="-2"/>
          <w:w w:val="83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3"/>
        </w:rPr>
        <w:t>o</w:t>
      </w:r>
      <w:r>
        <w:rPr>
          <w:rFonts w:ascii="Arial" w:hAnsi="Arial" w:cs="Arial" w:eastAsia="Arial"/>
          <w:sz w:val="18"/>
          <w:szCs w:val="18"/>
          <w:color w:val="544954"/>
          <w:spacing w:val="-4"/>
          <w:w w:val="83"/>
        </w:rPr>
        <w:t>m</w:t>
      </w:r>
      <w:r>
        <w:rPr>
          <w:rFonts w:ascii="Arial" w:hAnsi="Arial" w:cs="Arial" w:eastAsia="Arial"/>
          <w:sz w:val="18"/>
          <w:szCs w:val="18"/>
          <w:color w:val="28263D"/>
          <w:spacing w:val="-76"/>
          <w:w w:val="83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3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7"/>
          <w:w w:val="83"/>
        </w:rPr>
        <w:t> </w:t>
      </w:r>
      <w:r>
        <w:rPr>
          <w:rFonts w:ascii="Arial" w:hAnsi="Arial" w:cs="Arial" w:eastAsia="Arial"/>
          <w:sz w:val="18"/>
          <w:szCs w:val="18"/>
          <w:color w:val="28263D"/>
          <w:spacing w:val="0"/>
          <w:w w:val="85"/>
        </w:rPr>
        <w:t>al</w:t>
      </w:r>
      <w:r>
        <w:rPr>
          <w:rFonts w:ascii="Arial" w:hAnsi="Arial" w:cs="Arial" w:eastAsia="Arial"/>
          <w:sz w:val="18"/>
          <w:szCs w:val="18"/>
          <w:color w:val="28263D"/>
          <w:spacing w:val="-3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85"/>
        </w:rPr>
        <w:t>thickness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46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44954"/>
          <w:w w:val="80"/>
        </w:rPr>
        <w:t>Specim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1"/>
        </w:rPr>
        <w:t>e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06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-2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100"/>
        </w:rPr>
        <w:t>mass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8" w:after="0" w:line="203" w:lineRule="exact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3F3846"/>
          <w:spacing w:val="0"/>
          <w:w w:val="80"/>
          <w:position w:val="-1"/>
        </w:rPr>
        <w:t>Raw</w:t>
      </w:r>
      <w:r>
        <w:rPr>
          <w:rFonts w:ascii="Arial" w:hAnsi="Arial" w:cs="Arial" w:eastAsia="Arial"/>
          <w:sz w:val="18"/>
          <w:szCs w:val="18"/>
          <w:color w:val="3F3846"/>
          <w:spacing w:val="-1"/>
          <w:w w:val="8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83"/>
          <w:position w:val="-1"/>
        </w:rPr>
        <w:t>density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15" w:after="0" w:line="260" w:lineRule="exact"/>
        <w:jc w:val="left"/>
        <w:rPr>
          <w:sz w:val="26"/>
          <w:szCs w:val="26"/>
        </w:rPr>
      </w:pPr>
      <w:rPr/>
      <w:r>
        <w:rPr/>
        <w:br w:type="column"/>
      </w:r>
      <w:r>
        <w:rPr>
          <w:sz w:val="26"/>
          <w:szCs w:val="26"/>
        </w:rPr>
      </w:r>
    </w:p>
    <w:p>
      <w:pPr>
        <w:spacing w:before="0" w:after="0" w:line="240" w:lineRule="auto"/>
        <w:ind w:left="-36" w:right="974"/>
        <w:jc w:val="center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25680"/>
          <w:spacing w:val="-16"/>
          <w:w w:val="97"/>
        </w:rPr>
        <w:t>1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00</w:t>
      </w:r>
      <w:r>
        <w:rPr>
          <w:rFonts w:ascii="Arial" w:hAnsi="Arial" w:cs="Arial" w:eastAsia="Arial"/>
          <w:sz w:val="18"/>
          <w:szCs w:val="18"/>
          <w:color w:val="6E6974"/>
          <w:spacing w:val="-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6"/>
        </w:rPr>
        <w:t>mm</w:t>
      </w:r>
      <w:r>
        <w:rPr>
          <w:rFonts w:ascii="Arial" w:hAnsi="Arial" w:cs="Arial" w:eastAsia="Arial"/>
          <w:sz w:val="18"/>
          <w:szCs w:val="18"/>
          <w:color w:val="6E6974"/>
          <w:spacing w:val="19"/>
          <w:w w:val="7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E6974"/>
          <w:spacing w:val="0"/>
          <w:w w:val="76"/>
        </w:rPr>
        <w:t>x</w:t>
      </w:r>
      <w:r>
        <w:rPr>
          <w:rFonts w:ascii="Times New Roman" w:hAnsi="Times New Roman" w:cs="Times New Roman" w:eastAsia="Times New Roman"/>
          <w:sz w:val="21"/>
          <w:szCs w:val="21"/>
          <w:color w:val="6E6974"/>
          <w:spacing w:val="-7"/>
          <w:w w:val="76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</w:rPr>
        <w:t>220</w:t>
      </w:r>
      <w:r>
        <w:rPr>
          <w:rFonts w:ascii="Arial" w:hAnsi="Arial" w:cs="Arial" w:eastAsia="Arial"/>
          <w:sz w:val="18"/>
          <w:szCs w:val="18"/>
          <w:color w:val="6E6974"/>
          <w:spacing w:val="-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3"/>
        </w:rPr>
        <w:t>mm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0" w:after="0" w:line="240" w:lineRule="auto"/>
        <w:ind w:left="485" w:right="1015"/>
        <w:jc w:val="center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44954"/>
          <w:spacing w:val="-2"/>
          <w:w w:val="83"/>
        </w:rPr>
        <w:t>7</w:t>
      </w:r>
      <w:r>
        <w:rPr>
          <w:rFonts w:ascii="Arial" w:hAnsi="Arial" w:cs="Arial" w:eastAsia="Arial"/>
          <w:sz w:val="18"/>
          <w:szCs w:val="18"/>
          <w:color w:val="6E6974"/>
          <w:spacing w:val="-12"/>
          <w:w w:val="95"/>
        </w:rPr>
        <w:t>3</w:t>
      </w:r>
      <w:r>
        <w:rPr>
          <w:rFonts w:ascii="Arial" w:hAnsi="Arial" w:cs="Arial" w:eastAsia="Arial"/>
          <w:sz w:val="18"/>
          <w:szCs w:val="18"/>
          <w:color w:val="A19A9E"/>
          <w:spacing w:val="-23"/>
          <w:w w:val="127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5"/>
        </w:rPr>
        <w:t>9</w:t>
      </w:r>
      <w:r>
        <w:rPr>
          <w:rFonts w:ascii="Arial" w:hAnsi="Arial" w:cs="Arial" w:eastAsia="Arial"/>
          <w:sz w:val="18"/>
          <w:szCs w:val="18"/>
          <w:color w:val="6E6974"/>
          <w:spacing w:val="1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3"/>
        </w:rPr>
        <w:t>mm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46" w:after="0" w:line="240" w:lineRule="auto"/>
        <w:ind w:left="611" w:right="1015"/>
        <w:jc w:val="center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E6974"/>
          <w:spacing w:val="0"/>
          <w:w w:val="83"/>
        </w:rPr>
        <w:t>75</w:t>
      </w:r>
      <w:r>
        <w:rPr>
          <w:rFonts w:ascii="Arial" w:hAnsi="Arial" w:cs="Arial" w:eastAsia="Arial"/>
          <w:sz w:val="18"/>
          <w:szCs w:val="18"/>
          <w:color w:val="6E6974"/>
          <w:spacing w:val="18"/>
          <w:w w:val="83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3"/>
        </w:rPr>
        <w:t>mm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46" w:after="0" w:line="240" w:lineRule="auto"/>
        <w:ind w:left="288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E6974"/>
          <w:w w:val="80"/>
        </w:rPr>
        <w:t>2707</w:t>
      </w:r>
      <w:r>
        <w:rPr>
          <w:rFonts w:ascii="Arial" w:hAnsi="Arial" w:cs="Arial" w:eastAsia="Arial"/>
          <w:sz w:val="18"/>
          <w:szCs w:val="18"/>
          <w:color w:val="6E6974"/>
          <w:spacing w:val="-2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</w:rPr>
        <w:t>00</w:t>
      </w:r>
      <w:r>
        <w:rPr>
          <w:rFonts w:ascii="Arial" w:hAnsi="Arial" w:cs="Arial" w:eastAsia="Arial"/>
          <w:sz w:val="18"/>
          <w:szCs w:val="18"/>
          <w:color w:val="6E6974"/>
          <w:spacing w:val="29"/>
          <w:w w:val="8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0"/>
        </w:rPr>
        <w:t>g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8" w:after="0" w:line="203" w:lineRule="exact"/>
        <w:ind w:left="299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25680"/>
          <w:spacing w:val="-12"/>
          <w:w w:val="81"/>
          <w:position w:val="-1"/>
        </w:rPr>
        <w:t>1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  <w:position w:val="-1"/>
        </w:rPr>
        <w:t>665.0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  <w:position w:val="-1"/>
        </w:rPr>
        <w:t>0</w:t>
      </w:r>
      <w:r>
        <w:rPr>
          <w:rFonts w:ascii="Arial" w:hAnsi="Arial" w:cs="Arial" w:eastAsia="Arial"/>
          <w:sz w:val="18"/>
          <w:szCs w:val="18"/>
          <w:color w:val="6E6974"/>
          <w:spacing w:val="27"/>
          <w:w w:val="81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3"/>
          <w:position w:val="-1"/>
        </w:rPr>
        <w:t>k</w:t>
      </w:r>
      <w:r>
        <w:rPr>
          <w:rFonts w:ascii="Arial" w:hAnsi="Arial" w:cs="Arial" w:eastAsia="Arial"/>
          <w:sz w:val="18"/>
          <w:szCs w:val="18"/>
          <w:color w:val="544954"/>
          <w:spacing w:val="-24"/>
          <w:w w:val="83"/>
          <w:position w:val="-1"/>
        </w:rPr>
        <w:t>g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0"/>
          <w:position w:val="-1"/>
        </w:rPr>
        <w:t>lm'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80" w:right="1680"/>
          <w:cols w:num="4" w:equalWidth="0">
            <w:col w:w="1629" w:space="668"/>
            <w:col w:w="2107" w:space="633"/>
            <w:col w:w="1390" w:space="130"/>
            <w:col w:w="2203"/>
          </w:cols>
        </w:sectPr>
      </w:pPr>
      <w:rPr/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03" w:lineRule="exact"/>
        <w:ind w:left="132" w:right="-20"/>
        <w:jc w:val="left"/>
        <w:tabs>
          <w:tab w:pos="2300" w:val="left"/>
        </w:tabs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80.604256pt;margin-top:-3.528961pt;width:386.900431pt;height:.1pt;mso-position-horizontal-relative:page;mso-position-vertical-relative:paragraph;z-index:-35067" coordorigin="1612,-71" coordsize="7738,2">
            <v:shape style="position:absolute;left:1612;top:-71;width:7738;height:2" coordorigin="1612,-71" coordsize="7738,0" path="m1612,-71l9350,-71e" filled="f" stroked="t" strokeweight="1.151489pt" strokecolor="#A3A3A3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8"/>
          <w:szCs w:val="18"/>
          <w:color w:val="544954"/>
          <w:spacing w:val="-6"/>
          <w:w w:val="78"/>
          <w:position w:val="-1"/>
        </w:rPr>
        <w:t>S</w:t>
      </w:r>
      <w:r>
        <w:rPr>
          <w:rFonts w:ascii="Arial" w:hAnsi="Arial" w:cs="Arial" w:eastAsia="Arial"/>
          <w:sz w:val="18"/>
          <w:szCs w:val="18"/>
          <w:color w:val="41466E"/>
          <w:spacing w:val="-14"/>
          <w:w w:val="100"/>
          <w:position w:val="-1"/>
        </w:rPr>
        <w:t>p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2"/>
          <w:position w:val="-1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5"/>
          <w:w w:val="82"/>
          <w:position w:val="-1"/>
        </w:rPr>
        <w:t>c</w:t>
      </w:r>
      <w:r>
        <w:rPr>
          <w:rFonts w:ascii="Arial" w:hAnsi="Arial" w:cs="Arial" w:eastAsia="Arial"/>
          <w:sz w:val="18"/>
          <w:szCs w:val="18"/>
          <w:color w:val="525680"/>
          <w:spacing w:val="10"/>
          <w:w w:val="127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87"/>
          <w:position w:val="-1"/>
        </w:rPr>
        <w:t>pre-c</w:t>
      </w:r>
      <w:r>
        <w:rPr>
          <w:rFonts w:ascii="Arial" w:hAnsi="Arial" w:cs="Arial" w:eastAsia="Arial"/>
          <w:sz w:val="18"/>
          <w:szCs w:val="18"/>
          <w:color w:val="3F3846"/>
          <w:spacing w:val="-17"/>
          <w:w w:val="87"/>
          <w:position w:val="-1"/>
        </w:rPr>
        <w:t>o</w:t>
      </w:r>
      <w:r>
        <w:rPr>
          <w:rFonts w:ascii="Arial" w:hAnsi="Arial" w:cs="Arial" w:eastAsia="Arial"/>
          <w:sz w:val="18"/>
          <w:szCs w:val="18"/>
          <w:color w:val="41466E"/>
          <w:spacing w:val="-20"/>
          <w:w w:val="106"/>
          <w:position w:val="-1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14"/>
          <w:w w:val="100"/>
          <w:position w:val="-1"/>
        </w:rPr>
        <w:t>d</w:t>
      </w:r>
      <w:r>
        <w:rPr>
          <w:rFonts w:ascii="Arial" w:hAnsi="Arial" w:cs="Arial" w:eastAsia="Arial"/>
          <w:sz w:val="18"/>
          <w:szCs w:val="18"/>
          <w:color w:val="28263D"/>
          <w:spacing w:val="-14"/>
          <w:w w:val="145"/>
          <w:position w:val="-1"/>
        </w:rPr>
        <w:t>i</w:t>
      </w:r>
      <w:r>
        <w:rPr>
          <w:rFonts w:ascii="Arial" w:hAnsi="Arial" w:cs="Arial" w:eastAsia="Arial"/>
          <w:sz w:val="18"/>
          <w:szCs w:val="18"/>
          <w:color w:val="41466E"/>
          <w:spacing w:val="-3"/>
          <w:w w:val="107"/>
          <w:position w:val="-1"/>
        </w:rPr>
        <w:t>t</w:t>
      </w:r>
      <w:r>
        <w:rPr>
          <w:rFonts w:ascii="Arial" w:hAnsi="Arial" w:cs="Arial" w:eastAsia="Arial"/>
          <w:sz w:val="18"/>
          <w:szCs w:val="18"/>
          <w:color w:val="3F3846"/>
          <w:spacing w:val="-96"/>
          <w:w w:val="95"/>
          <w:position w:val="-1"/>
        </w:rPr>
        <w:t>o</w:t>
      </w:r>
      <w:r>
        <w:rPr>
          <w:rFonts w:ascii="Arial" w:hAnsi="Arial" w:cs="Arial" w:eastAsia="Arial"/>
          <w:sz w:val="18"/>
          <w:szCs w:val="18"/>
          <w:color w:val="41466E"/>
          <w:spacing w:val="0"/>
          <w:w w:val="108"/>
          <w:position w:val="-1"/>
        </w:rPr>
        <w:t>i</w:t>
      </w:r>
      <w:r>
        <w:rPr>
          <w:rFonts w:ascii="Arial" w:hAnsi="Arial" w:cs="Arial" w:eastAsia="Arial"/>
          <w:sz w:val="18"/>
          <w:szCs w:val="18"/>
          <w:color w:val="41466E"/>
          <w:spacing w:val="-2"/>
          <w:w w:val="10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-13"/>
          <w:w w:val="95"/>
          <w:position w:val="-1"/>
        </w:rPr>
        <w:t>n</w:t>
      </w:r>
      <w:r>
        <w:rPr>
          <w:rFonts w:ascii="Arial" w:hAnsi="Arial" w:cs="Arial" w:eastAsia="Arial"/>
          <w:sz w:val="18"/>
          <w:szCs w:val="18"/>
          <w:color w:val="41466E"/>
          <w:spacing w:val="5"/>
          <w:w w:val="218"/>
          <w:position w:val="-1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5"/>
          <w:position w:val="-1"/>
        </w:rPr>
        <w:t>ng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100"/>
          <w:position w:val="-1"/>
        </w:rPr>
        <w:tab/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100"/>
          <w:position w:val="-1"/>
        </w:rPr>
      </w:r>
      <w:r>
        <w:rPr>
          <w:rFonts w:ascii="Arial" w:hAnsi="Arial" w:cs="Arial" w:eastAsia="Arial"/>
          <w:sz w:val="18"/>
          <w:szCs w:val="18"/>
          <w:color w:val="6E6974"/>
          <w:spacing w:val="2"/>
          <w:w w:val="77"/>
          <w:position w:val="-1"/>
        </w:rPr>
        <w:t>S</w:t>
      </w:r>
      <w:r>
        <w:rPr>
          <w:rFonts w:ascii="Arial" w:hAnsi="Arial" w:cs="Arial" w:eastAsia="Arial"/>
          <w:sz w:val="18"/>
          <w:szCs w:val="18"/>
          <w:color w:val="525680"/>
          <w:spacing w:val="-5"/>
          <w:w w:val="77"/>
          <w:position w:val="-1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7"/>
          <w:position w:val="-1"/>
        </w:rPr>
        <w:t>ored</w:t>
      </w:r>
      <w:r>
        <w:rPr>
          <w:rFonts w:ascii="Arial" w:hAnsi="Arial" w:cs="Arial" w:eastAsia="Arial"/>
          <w:sz w:val="18"/>
          <w:szCs w:val="18"/>
          <w:color w:val="6E6974"/>
          <w:spacing w:val="-5"/>
          <w:w w:val="77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4"/>
          <w:w w:val="80"/>
          <w:position w:val="-1"/>
        </w:rPr>
        <w:t>a</w:t>
      </w:r>
      <w:r>
        <w:rPr>
          <w:rFonts w:ascii="Arial" w:hAnsi="Arial" w:cs="Arial" w:eastAsia="Arial"/>
          <w:sz w:val="18"/>
          <w:szCs w:val="18"/>
          <w:color w:val="544954"/>
          <w:spacing w:val="-11"/>
          <w:w w:val="218"/>
          <w:position w:val="-1"/>
        </w:rPr>
        <w:t>l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1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-21"/>
          <w:w w:val="101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A19A9E"/>
          <w:spacing w:val="11"/>
          <w:w w:val="127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5"/>
          <w:position w:val="-1"/>
        </w:rPr>
        <w:t>%a</w:t>
      </w:r>
      <w:r>
        <w:rPr>
          <w:rFonts w:ascii="Arial" w:hAnsi="Arial" w:cs="Arial" w:eastAsia="Arial"/>
          <w:sz w:val="18"/>
          <w:szCs w:val="18"/>
          <w:color w:val="6E6974"/>
          <w:spacing w:val="-36"/>
          <w:w w:val="95"/>
          <w:position w:val="-1"/>
        </w:rPr>
        <w:t>i</w:t>
      </w:r>
      <w:r>
        <w:rPr>
          <w:rFonts w:ascii="Arial" w:hAnsi="Arial" w:cs="Arial" w:eastAsia="Arial"/>
          <w:sz w:val="18"/>
          <w:szCs w:val="18"/>
          <w:color w:val="77545B"/>
          <w:spacing w:val="0"/>
          <w:w w:val="91"/>
          <w:position w:val="-1"/>
        </w:rPr>
        <w:t>r</w:t>
      </w:r>
      <w:r>
        <w:rPr>
          <w:rFonts w:ascii="Arial" w:hAnsi="Arial" w:cs="Arial" w:eastAsia="Arial"/>
          <w:sz w:val="18"/>
          <w:szCs w:val="18"/>
          <w:color w:val="77545B"/>
          <w:spacing w:val="-13"/>
          <w:w w:val="10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24"/>
          <w:w w:val="91"/>
          <w:position w:val="-1"/>
        </w:rPr>
        <w:t>h</w:t>
      </w:r>
      <w:r>
        <w:rPr>
          <w:rFonts w:ascii="Arial" w:hAnsi="Arial" w:cs="Arial" w:eastAsia="Arial"/>
          <w:sz w:val="18"/>
          <w:szCs w:val="18"/>
          <w:color w:val="77545B"/>
          <w:spacing w:val="-11"/>
          <w:w w:val="91"/>
          <w:position w:val="-1"/>
        </w:rPr>
        <w:t>u</w:t>
      </w:r>
      <w:r>
        <w:rPr>
          <w:rFonts w:ascii="Arial" w:hAnsi="Arial" w:cs="Arial" w:eastAsia="Arial"/>
          <w:sz w:val="18"/>
          <w:szCs w:val="18"/>
          <w:color w:val="6E6974"/>
          <w:spacing w:val="-8"/>
          <w:w w:val="82"/>
          <w:position w:val="-1"/>
        </w:rPr>
        <w:t>m</w:t>
      </w:r>
      <w:r>
        <w:rPr>
          <w:rFonts w:ascii="Arial" w:hAnsi="Arial" w:cs="Arial" w:eastAsia="Arial"/>
          <w:sz w:val="18"/>
          <w:szCs w:val="18"/>
          <w:color w:val="525680"/>
          <w:spacing w:val="-16"/>
          <w:w w:val="145"/>
          <w:position w:val="-1"/>
        </w:rPr>
        <w:t>i</w:t>
      </w:r>
      <w:r>
        <w:rPr>
          <w:rFonts w:ascii="Arial" w:hAnsi="Arial" w:cs="Arial" w:eastAsia="Arial"/>
          <w:sz w:val="18"/>
          <w:szCs w:val="18"/>
          <w:color w:val="6E6974"/>
          <w:spacing w:val="-25"/>
          <w:w w:val="100"/>
          <w:position w:val="-1"/>
        </w:rPr>
        <w:t>d</w:t>
      </w:r>
      <w:r>
        <w:rPr>
          <w:rFonts w:ascii="Arial" w:hAnsi="Arial" w:cs="Arial" w:eastAsia="Arial"/>
          <w:sz w:val="18"/>
          <w:szCs w:val="18"/>
          <w:color w:val="77545B"/>
          <w:spacing w:val="-14"/>
          <w:w w:val="145"/>
          <w:position w:val="-1"/>
        </w:rPr>
        <w:t>i</w:t>
      </w:r>
      <w:r>
        <w:rPr>
          <w:rFonts w:ascii="Arial" w:hAnsi="Arial" w:cs="Arial" w:eastAsia="Arial"/>
          <w:sz w:val="18"/>
          <w:szCs w:val="18"/>
          <w:color w:val="544954"/>
          <w:spacing w:val="-3"/>
          <w:w w:val="75"/>
          <w:position w:val="-1"/>
        </w:rPr>
        <w:t>t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  <w:position w:val="-1"/>
        </w:rPr>
        <w:t>y</w:t>
      </w:r>
      <w:r>
        <w:rPr>
          <w:rFonts w:ascii="Arial" w:hAnsi="Arial" w:cs="Arial" w:eastAsia="Arial"/>
          <w:sz w:val="18"/>
          <w:szCs w:val="18"/>
          <w:color w:val="6E6974"/>
          <w:spacing w:val="-23"/>
          <w:w w:val="10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-17"/>
          <w:w w:val="89"/>
          <w:position w:val="-1"/>
        </w:rPr>
        <w:t>a</w:t>
      </w:r>
      <w:r>
        <w:rPr>
          <w:rFonts w:ascii="Arial" w:hAnsi="Arial" w:cs="Arial" w:eastAsia="Arial"/>
          <w:sz w:val="18"/>
          <w:szCs w:val="18"/>
          <w:color w:val="77545B"/>
          <w:spacing w:val="-4"/>
          <w:w w:val="89"/>
          <w:position w:val="-1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9"/>
          <w:position w:val="-1"/>
        </w:rPr>
        <w:t>d</w:t>
      </w:r>
      <w:r>
        <w:rPr>
          <w:rFonts w:ascii="Arial" w:hAnsi="Arial" w:cs="Arial" w:eastAsia="Arial"/>
          <w:sz w:val="18"/>
          <w:szCs w:val="18"/>
          <w:color w:val="6E6974"/>
          <w:spacing w:val="-13"/>
          <w:w w:val="89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9A878C"/>
          <w:spacing w:val="0"/>
          <w:w w:val="101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9A878C"/>
          <w:spacing w:val="-21"/>
          <w:w w:val="101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-33"/>
          <w:w w:val="127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A19A9E"/>
          <w:spacing w:val="4"/>
          <w:w w:val="318"/>
          <w:position w:val="-1"/>
        </w:rPr>
        <w:t>'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1"/>
          <w:position w:val="-1"/>
        </w:rPr>
        <w:t>C</w:t>
      </w:r>
      <w:r>
        <w:rPr>
          <w:rFonts w:ascii="Arial" w:hAnsi="Arial" w:cs="Arial" w:eastAsia="Arial"/>
          <w:sz w:val="18"/>
          <w:szCs w:val="18"/>
          <w:color w:val="6E6974"/>
          <w:spacing w:val="-10"/>
          <w:w w:val="10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2"/>
          <w:position w:val="-1"/>
        </w:rPr>
        <w:t>f</w:t>
      </w:r>
      <w:r>
        <w:rPr>
          <w:rFonts w:ascii="Arial" w:hAnsi="Arial" w:cs="Arial" w:eastAsia="Arial"/>
          <w:sz w:val="18"/>
          <w:szCs w:val="18"/>
          <w:color w:val="6E6974"/>
          <w:spacing w:val="-14"/>
          <w:w w:val="82"/>
          <w:position w:val="-1"/>
        </w:rPr>
        <w:t>o</w:t>
      </w:r>
      <w:r>
        <w:rPr>
          <w:rFonts w:ascii="Arial" w:hAnsi="Arial" w:cs="Arial" w:eastAsia="Arial"/>
          <w:sz w:val="18"/>
          <w:szCs w:val="18"/>
          <w:color w:val="77545B"/>
          <w:spacing w:val="0"/>
          <w:w w:val="82"/>
          <w:position w:val="-1"/>
        </w:rPr>
        <w:t>r</w:t>
      </w:r>
      <w:r>
        <w:rPr>
          <w:rFonts w:ascii="Arial" w:hAnsi="Arial" w:cs="Arial" w:eastAsia="Arial"/>
          <w:sz w:val="18"/>
          <w:szCs w:val="18"/>
          <w:color w:val="77545B"/>
          <w:spacing w:val="-8"/>
          <w:w w:val="82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01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6E6974"/>
          <w:spacing w:val="-21"/>
          <w:w w:val="101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A19A9E"/>
          <w:spacing w:val="0"/>
          <w:w w:val="127"/>
          <w:position w:val="-1"/>
        </w:rPr>
        <w:t>.</w:t>
      </w:r>
      <w:r>
        <w:rPr>
          <w:rFonts w:ascii="Arial" w:hAnsi="Arial" w:cs="Arial" w:eastAsia="Arial"/>
          <w:sz w:val="18"/>
          <w:szCs w:val="18"/>
          <w:color w:val="A19A9E"/>
          <w:spacing w:val="-34"/>
          <w:w w:val="10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8"/>
          <w:position w:val="-1"/>
        </w:rPr>
        <w:t>days</w:t>
      </w:r>
      <w:r>
        <w:rPr>
          <w:rFonts w:ascii="Arial" w:hAnsi="Arial" w:cs="Arial" w:eastAsia="Arial"/>
          <w:sz w:val="18"/>
          <w:szCs w:val="18"/>
          <w:color w:val="6E6974"/>
          <w:spacing w:val="-33"/>
          <w:w w:val="10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9"/>
          <w:position w:val="-1"/>
        </w:rPr>
        <w:t>b</w:t>
      </w:r>
      <w:r>
        <w:rPr>
          <w:rFonts w:ascii="Arial" w:hAnsi="Arial" w:cs="Arial" w:eastAsia="Arial"/>
          <w:sz w:val="18"/>
          <w:szCs w:val="18"/>
          <w:color w:val="6E6974"/>
          <w:spacing w:val="-8"/>
          <w:w w:val="89"/>
          <w:position w:val="-1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-12"/>
          <w:w w:val="83"/>
          <w:position w:val="-1"/>
        </w:rPr>
        <w:t>f</w:t>
      </w:r>
      <w:r>
        <w:rPr>
          <w:rFonts w:ascii="Arial" w:hAnsi="Arial" w:cs="Arial" w:eastAsia="Arial"/>
          <w:sz w:val="18"/>
          <w:szCs w:val="18"/>
          <w:color w:val="6E6974"/>
          <w:spacing w:val="-17"/>
          <w:w w:val="92"/>
          <w:position w:val="-1"/>
        </w:rPr>
        <w:t>o</w:t>
      </w:r>
      <w:r>
        <w:rPr>
          <w:rFonts w:ascii="Arial" w:hAnsi="Arial" w:cs="Arial" w:eastAsia="Arial"/>
          <w:sz w:val="18"/>
          <w:szCs w:val="18"/>
          <w:color w:val="525680"/>
          <w:spacing w:val="-3"/>
          <w:w w:val="91"/>
          <w:position w:val="-1"/>
        </w:rPr>
        <w:t>r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80"/>
          <w:position w:val="-1"/>
        </w:rPr>
        <w:t>e</w:t>
      </w:r>
      <w:r>
        <w:rPr>
          <w:rFonts w:ascii="Arial" w:hAnsi="Arial" w:cs="Arial" w:eastAsia="Arial"/>
          <w:sz w:val="18"/>
          <w:szCs w:val="18"/>
          <w:color w:val="6E6974"/>
          <w:spacing w:val="-37"/>
          <w:w w:val="10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544954"/>
          <w:spacing w:val="-8"/>
          <w:w w:val="218"/>
          <w:position w:val="-1"/>
        </w:rPr>
        <w:t>l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79"/>
          <w:position w:val="-1"/>
        </w:rPr>
        <w:t>es</w:t>
      </w:r>
      <w:r>
        <w:rPr>
          <w:rFonts w:ascii="Arial" w:hAnsi="Arial" w:cs="Arial" w:eastAsia="Arial"/>
          <w:sz w:val="18"/>
          <w:szCs w:val="18"/>
          <w:color w:val="6E6974"/>
          <w:spacing w:val="-12"/>
          <w:w w:val="78"/>
          <w:position w:val="-1"/>
        </w:rPr>
        <w:t>t</w:t>
      </w:r>
      <w:r>
        <w:rPr>
          <w:rFonts w:ascii="Arial" w:hAnsi="Arial" w:cs="Arial" w:eastAsia="Arial"/>
          <w:sz w:val="18"/>
          <w:szCs w:val="18"/>
          <w:color w:val="77545B"/>
          <w:spacing w:val="-13"/>
          <w:w w:val="145"/>
          <w:position w:val="-1"/>
        </w:rPr>
        <w:t>i</w:t>
      </w:r>
      <w:r>
        <w:rPr>
          <w:rFonts w:ascii="Arial" w:hAnsi="Arial" w:cs="Arial" w:eastAsia="Arial"/>
          <w:sz w:val="18"/>
          <w:szCs w:val="18"/>
          <w:color w:val="525680"/>
          <w:spacing w:val="-16"/>
          <w:w w:val="91"/>
          <w:position w:val="-1"/>
        </w:rPr>
        <w:t>n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98"/>
          <w:position w:val="-1"/>
        </w:rPr>
        <w:t>g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80" w:right="1680"/>
        </w:sectPr>
      </w:pPr>
      <w:rPr/>
    </w:p>
    <w:p>
      <w:pPr>
        <w:spacing w:before="37" w:after="0" w:line="240" w:lineRule="auto"/>
        <w:ind w:left="132" w:right="-71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544954"/>
          <w:spacing w:val="-5"/>
          <w:w w:val="81"/>
        </w:rPr>
        <w:t>C</w:t>
      </w:r>
      <w:r>
        <w:rPr>
          <w:rFonts w:ascii="Arial" w:hAnsi="Arial" w:cs="Arial" w:eastAsia="Arial"/>
          <w:sz w:val="18"/>
          <w:szCs w:val="18"/>
          <w:color w:val="28263D"/>
          <w:spacing w:val="0"/>
          <w:w w:val="86"/>
        </w:rPr>
        <w:t>han</w:t>
      </w:r>
      <w:r>
        <w:rPr>
          <w:rFonts w:ascii="Arial" w:hAnsi="Arial" w:cs="Arial" w:eastAsia="Arial"/>
          <w:sz w:val="18"/>
          <w:szCs w:val="18"/>
          <w:color w:val="28263D"/>
          <w:spacing w:val="-18"/>
          <w:w w:val="86"/>
        </w:rPr>
        <w:t>g</w:t>
      </w:r>
      <w:r>
        <w:rPr>
          <w:rFonts w:ascii="Arial" w:hAnsi="Arial" w:cs="Arial" w:eastAsia="Arial"/>
          <w:sz w:val="18"/>
          <w:szCs w:val="18"/>
          <w:color w:val="544954"/>
          <w:spacing w:val="11"/>
          <w:w w:val="94"/>
        </w:rPr>
        <w:t>e</w:t>
      </w:r>
      <w:r>
        <w:rPr>
          <w:rFonts w:ascii="Arial" w:hAnsi="Arial" w:cs="Arial" w:eastAsia="Arial"/>
          <w:sz w:val="18"/>
          <w:szCs w:val="18"/>
          <w:color w:val="544954"/>
          <w:spacing w:val="1"/>
          <w:w w:val="201"/>
        </w:rPr>
        <w:t>I</w:t>
      </w:r>
      <w:r>
        <w:rPr>
          <w:rFonts w:ascii="Arial" w:hAnsi="Arial" w:cs="Arial" w:eastAsia="Arial"/>
          <w:sz w:val="18"/>
          <w:szCs w:val="18"/>
          <w:color w:val="28263D"/>
          <w:spacing w:val="0"/>
          <w:w w:val="91"/>
        </w:rPr>
        <w:t>n</w:t>
      </w:r>
      <w:r>
        <w:rPr>
          <w:rFonts w:ascii="Arial" w:hAnsi="Arial" w:cs="Arial" w:eastAsia="Arial"/>
          <w:sz w:val="18"/>
          <w:szCs w:val="18"/>
          <w:color w:val="28263D"/>
          <w:spacing w:val="-2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100"/>
        </w:rPr>
        <w:t>mass</w:t>
      </w:r>
      <w:r>
        <w:rPr>
          <w:rFonts w:ascii="Arial" w:hAnsi="Arial" w:cs="Arial" w:eastAsia="Arial"/>
          <w:sz w:val="18"/>
          <w:szCs w:val="18"/>
          <w:color w:val="3F3846"/>
          <w:spacing w:val="-1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94"/>
        </w:rPr>
        <w:t>du</w:t>
      </w:r>
      <w:r>
        <w:rPr>
          <w:rFonts w:ascii="Arial" w:hAnsi="Arial" w:cs="Arial" w:eastAsia="Arial"/>
          <w:sz w:val="18"/>
          <w:szCs w:val="18"/>
          <w:color w:val="3F3846"/>
          <w:spacing w:val="-10"/>
          <w:w w:val="94"/>
        </w:rPr>
        <w:t>r</w:t>
      </w:r>
      <w:r>
        <w:rPr>
          <w:rFonts w:ascii="Arial" w:hAnsi="Arial" w:cs="Arial" w:eastAsia="Arial"/>
          <w:sz w:val="18"/>
          <w:szCs w:val="18"/>
          <w:color w:val="18153A"/>
          <w:spacing w:val="-13"/>
          <w:w w:val="145"/>
        </w:rPr>
        <w:t>i</w:t>
      </w:r>
      <w:r>
        <w:rPr>
          <w:rFonts w:ascii="Arial" w:hAnsi="Arial" w:cs="Arial" w:eastAsia="Arial"/>
          <w:sz w:val="18"/>
          <w:szCs w:val="18"/>
          <w:color w:val="41466E"/>
          <w:spacing w:val="-19"/>
          <w:w w:val="106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-16"/>
          <w:w w:val="98"/>
        </w:rPr>
        <w:t>g</w:t>
      </w:r>
      <w:r>
        <w:rPr>
          <w:rFonts w:ascii="Arial" w:hAnsi="Arial" w:cs="Arial" w:eastAsia="Arial"/>
          <w:sz w:val="18"/>
          <w:szCs w:val="18"/>
          <w:color w:val="6E6974"/>
          <w:spacing w:val="0"/>
          <w:w w:val="191"/>
        </w:rPr>
        <w:t>: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46" w:after="0" w:line="307" w:lineRule="auto"/>
        <w:ind w:left="305" w:right="983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shape style="position:absolute;margin-left:79.487999pt;margin-top:32.738640pt;width:69.120003pt;height:5.76pt;mso-position-horizontal-relative:page;mso-position-vertical-relative:paragraph;z-index:-35070" type="#_x0000_t75">
            <v:imagedata r:id="rId201" o:title=""/>
          </v:shape>
        </w:pict>
      </w:r>
      <w:r>
        <w:rPr>
          <w:rFonts w:ascii="Arial" w:hAnsi="Arial" w:cs="Arial" w:eastAsia="Arial"/>
          <w:sz w:val="18"/>
          <w:szCs w:val="18"/>
          <w:color w:val="3F3846"/>
          <w:spacing w:val="0"/>
          <w:w w:val="100"/>
        </w:rPr>
        <w:t>dry</w:t>
      </w:r>
      <w:r>
        <w:rPr>
          <w:rFonts w:ascii="Arial" w:hAnsi="Arial" w:cs="Arial" w:eastAsia="Arial"/>
          <w:sz w:val="18"/>
          <w:szCs w:val="18"/>
          <w:color w:val="3F3846"/>
          <w:spacing w:val="-26"/>
          <w:w w:val="100"/>
        </w:rPr>
        <w:t>i</w:t>
      </w:r>
      <w:r>
        <w:rPr>
          <w:rFonts w:ascii="Arial" w:hAnsi="Arial" w:cs="Arial" w:eastAsia="Arial"/>
          <w:sz w:val="18"/>
          <w:szCs w:val="18"/>
          <w:color w:val="41466E"/>
          <w:spacing w:val="-19"/>
          <w:w w:val="100"/>
        </w:rPr>
        <w:t>n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100"/>
        </w:rPr>
        <w:t>g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1466E"/>
          <w:spacing w:val="-8"/>
          <w:w w:val="100"/>
        </w:rPr>
        <w:t>t</w:t>
      </w:r>
      <w:r>
        <w:rPr>
          <w:rFonts w:ascii="Arial" w:hAnsi="Arial" w:cs="Arial" w:eastAsia="Arial"/>
          <w:sz w:val="18"/>
          <w:szCs w:val="18"/>
          <w:color w:val="544954"/>
          <w:spacing w:val="0"/>
          <w:w w:val="83"/>
        </w:rPr>
        <w:t>est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/>
        <w:br w:type="column"/>
      </w:r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Times New Roman" w:hAnsi="Times New Roman" w:cs="Times New Roman" w:eastAsia="Times New Roman"/>
          <w:sz w:val="16"/>
          <w:szCs w:val="16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525680"/>
          <w:spacing w:val="0"/>
          <w:w w:val="67"/>
          <w:i/>
        </w:rPr>
        <w:t>n</w:t>
      </w:r>
      <w:r>
        <w:rPr>
          <w:rFonts w:ascii="Times New Roman" w:hAnsi="Times New Roman" w:cs="Times New Roman" w:eastAsia="Times New Roman"/>
          <w:sz w:val="23"/>
          <w:szCs w:val="23"/>
          <w:color w:val="525680"/>
          <w:spacing w:val="34"/>
          <w:w w:val="67"/>
          <w:i/>
        </w:rPr>
        <w:t> </w:t>
      </w:r>
      <w:r>
        <w:rPr>
          <w:rFonts w:ascii="Times New Roman" w:hAnsi="Times New Roman" w:cs="Times New Roman" w:eastAsia="Times New Roman"/>
          <w:sz w:val="16"/>
          <w:szCs w:val="16"/>
          <w:color w:val="6E6974"/>
          <w:spacing w:val="0"/>
          <w:w w:val="116"/>
          <w:i/>
        </w:rPr>
        <w:t>•t.</w:t>
      </w:r>
      <w:r>
        <w:rPr>
          <w:rFonts w:ascii="Times New Roman" w:hAnsi="Times New Roman" w:cs="Times New Roman" w:eastAsia="Times New Roman"/>
          <w:sz w:val="16"/>
          <w:szCs w:val="16"/>
          <w:color w:val="000000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80" w:right="1680"/>
          <w:cols w:num="2" w:equalWidth="0">
            <w:col w:w="1759" w:space="1447"/>
            <w:col w:w="5554"/>
          </w:cols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96.446372pt;height:430.92pt;mso-position-horizontal-relative:char;mso-position-vertical-relative:line" type="#_x0000_t75">
            <v:imagedata r:id="rId202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jc w:val="left"/>
        <w:spacing w:after="0"/>
        <w:sectPr>
          <w:pgMar w:header="0" w:footer="800" w:top="1320" w:bottom="1000" w:left="1340" w:right="168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92.423212pt;height:352.9575pt;mso-position-horizontal-relative:char;mso-position-vertical-relative:line" type="#_x0000_t75">
            <v:imagedata r:id="rId203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jc w:val="left"/>
        <w:spacing w:after="0"/>
        <w:sectPr>
          <w:pgMar w:header="0" w:footer="800" w:top="1320" w:bottom="1000" w:left="1340" w:right="1680"/>
          <w:pgSz w:w="11920" w:h="16840"/>
        </w:sectPr>
      </w:pPr>
      <w:rPr/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0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388.339026pt;height:382.3875pt;mso-position-horizontal-relative:char;mso-position-vertical-relative:line" type="#_x0000_t75">
            <v:imagedata r:id="rId204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jc w:val="left"/>
        <w:spacing w:after="0"/>
        <w:sectPr>
          <w:pgMar w:header="0" w:footer="800" w:top="1320" w:bottom="1000" w:left="1340" w:right="1680"/>
          <w:pgSz w:w="11920" w:h="16840"/>
        </w:sectPr>
      </w:pPr>
      <w:rPr/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64.380001pt;height:23.31pt;mso-position-horizontal-relative:char;mso-position-vertical-relative:line" type="#_x0000_t75">
            <v:imagedata r:id="rId205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64" w:lineRule="auto"/>
        <w:ind w:left="120" w:right="522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33333"/>
          <w:w w:val="85"/>
        </w:rPr>
        <w:t>D</w:t>
      </w:r>
      <w:r>
        <w:rPr>
          <w:rFonts w:ascii="Arial" w:hAnsi="Arial" w:cs="Arial" w:eastAsia="Arial"/>
          <w:sz w:val="17"/>
          <w:szCs w:val="17"/>
          <w:color w:val="333333"/>
          <w:spacing w:val="4"/>
          <w:w w:val="85"/>
        </w:rPr>
        <w:t>a</w:t>
      </w:r>
      <w:r>
        <w:rPr>
          <w:rFonts w:ascii="Arial" w:hAnsi="Arial" w:cs="Arial" w:eastAsia="Arial"/>
          <w:sz w:val="17"/>
          <w:szCs w:val="17"/>
          <w:color w:val="131313"/>
          <w:spacing w:val="4"/>
          <w:w w:val="77"/>
        </w:rPr>
        <w:t>t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3"/>
        </w:rPr>
        <w:t>e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3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-7"/>
          <w:w w:val="90"/>
        </w:rPr>
        <w:t>R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90"/>
        </w:rPr>
        <w:t>ep</w:t>
      </w:r>
      <w:r>
        <w:rPr>
          <w:rFonts w:ascii="Arial" w:hAnsi="Arial" w:cs="Arial" w:eastAsia="Arial"/>
          <w:sz w:val="17"/>
          <w:szCs w:val="17"/>
          <w:color w:val="525252"/>
          <w:spacing w:val="-4"/>
          <w:w w:val="90"/>
        </w:rPr>
        <w:t>o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90"/>
        </w:rPr>
        <w:t>r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90"/>
        </w:rPr>
        <w:t>t</w:t>
      </w:r>
      <w:r>
        <w:rPr>
          <w:rFonts w:ascii="Arial" w:hAnsi="Arial" w:cs="Arial" w:eastAsia="Arial"/>
          <w:sz w:val="17"/>
          <w:szCs w:val="17"/>
          <w:color w:val="333333"/>
          <w:spacing w:val="-10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100"/>
        </w:rPr>
        <w:t>no.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5"/>
        </w:rPr>
        <w:t>Test</w:t>
      </w:r>
      <w:r>
        <w:rPr>
          <w:rFonts w:ascii="Arial" w:hAnsi="Arial" w:cs="Arial" w:eastAsia="Arial"/>
          <w:sz w:val="17"/>
          <w:szCs w:val="17"/>
          <w:color w:val="333333"/>
          <w:spacing w:val="-2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7"/>
        </w:rPr>
        <w:t>owner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7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5"/>
        </w:rPr>
        <w:t>Test</w:t>
      </w:r>
      <w:r>
        <w:rPr>
          <w:rFonts w:ascii="Arial" w:hAnsi="Arial" w:cs="Arial" w:eastAsia="Arial"/>
          <w:sz w:val="17"/>
          <w:szCs w:val="17"/>
          <w:color w:val="333333"/>
          <w:spacing w:val="-11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131313"/>
          <w:spacing w:val="4"/>
          <w:w w:val="100"/>
        </w:rPr>
        <w:t>t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  <w:t>ool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33333"/>
          <w:w w:val="85"/>
        </w:rPr>
        <w:t>Test</w:t>
      </w:r>
      <w:r>
        <w:rPr>
          <w:rFonts w:ascii="Arial" w:hAnsi="Arial" w:cs="Arial" w:eastAsia="Arial"/>
          <w:sz w:val="17"/>
          <w:szCs w:val="17"/>
          <w:color w:val="333333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6"/>
        </w:rPr>
        <w:t>arrangeme</w:t>
      </w:r>
      <w:r>
        <w:rPr>
          <w:rFonts w:ascii="Arial" w:hAnsi="Arial" w:cs="Arial" w:eastAsia="Arial"/>
          <w:sz w:val="17"/>
          <w:szCs w:val="17"/>
          <w:color w:val="333333"/>
          <w:spacing w:val="-2"/>
          <w:w w:val="86"/>
        </w:rPr>
        <w:t>n</w:t>
      </w:r>
      <w:r>
        <w:rPr>
          <w:rFonts w:ascii="Arial" w:hAnsi="Arial" w:cs="Arial" w:eastAsia="Arial"/>
          <w:sz w:val="17"/>
          <w:szCs w:val="17"/>
          <w:color w:val="131313"/>
          <w:spacing w:val="0"/>
          <w:w w:val="77"/>
        </w:rPr>
        <w:t>t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20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33333"/>
          <w:spacing w:val="0"/>
          <w:w w:val="100"/>
        </w:rPr>
        <w:t>Standards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4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192" w:lineRule="exact"/>
        <w:ind w:left="120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/>
        <w:pict>
          <v:group style="position:absolute;margin-left:82.016907pt;margin-top:17.457737pt;width:378.282067pt;height:.1pt;mso-position-horizontal-relative:page;mso-position-vertical-relative:paragraph;z-index:-35065" coordorigin="1640,349" coordsize="7566,2">
            <v:shape style="position:absolute;left:1640;top:349;width:7566;height:2" coordorigin="1640,349" coordsize="7566,0" path="m1640,349l9206,349e" filled="f" stroked="t" strokeweight="1.115876pt" strokecolor="#80808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100"/>
          <w:position w:val="-1"/>
        </w:rPr>
        <w:t>Tester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  <w:position w:val="0"/>
        </w:rPr>
      </w:r>
    </w:p>
    <w:p>
      <w:pPr>
        <w:spacing w:before="2" w:after="0" w:line="190" w:lineRule="exact"/>
        <w:jc w:val="left"/>
        <w:rPr>
          <w:sz w:val="19"/>
          <w:szCs w:val="19"/>
        </w:rPr>
      </w:pPr>
      <w:rPr/>
      <w:r>
        <w:rPr/>
        <w:br w:type="column"/>
      </w:r>
      <w:r>
        <w:rPr>
          <w:sz w:val="19"/>
          <w:szCs w:val="19"/>
        </w:rPr>
      </w:r>
    </w:p>
    <w:p>
      <w:pPr>
        <w:spacing w:before="0" w:after="0" w:line="240" w:lineRule="auto"/>
        <w:ind w:left="1087" w:right="4075"/>
        <w:jc w:val="center"/>
        <w:rPr>
          <w:rFonts w:ascii="Arial" w:hAnsi="Arial" w:cs="Arial" w:eastAsia="Arial"/>
          <w:sz w:val="29"/>
          <w:szCs w:val="29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45.23465pt;margin-top:-1.867818pt;width:50.665952pt;height:42.5pt;mso-position-horizontal-relative:page;mso-position-vertical-relative:paragraph;z-index:-35062" type="#_x0000_t202" filled="f" stroked="f">
            <v:textbox inset="0,0,0,0">
              <w:txbxContent>
                <w:p>
                  <w:pPr>
                    <w:spacing w:before="0" w:after="0" w:line="850" w:lineRule="exact"/>
                    <w:ind w:right="-168"/>
                    <w:jc w:val="left"/>
                    <w:rPr>
                      <w:rFonts w:ascii="Arial" w:hAnsi="Arial" w:cs="Arial" w:eastAsia="Arial"/>
                      <w:sz w:val="85"/>
                      <w:szCs w:val="85"/>
                    </w:rPr>
                  </w:pPr>
                  <w:rPr/>
                  <w:r>
                    <w:rPr>
                      <w:rFonts w:ascii="Arial" w:hAnsi="Arial" w:cs="Arial" w:eastAsia="Arial"/>
                      <w:sz w:val="85"/>
                      <w:szCs w:val="85"/>
                      <w:color w:val="424242"/>
                      <w:spacing w:val="0"/>
                      <w:w w:val="537"/>
                      <w:position w:val="-1"/>
                    </w:rPr>
                    <w:t>l</w:t>
                  </w:r>
                  <w:r>
                    <w:rPr>
                      <w:rFonts w:ascii="Arial" w:hAnsi="Arial" w:cs="Arial" w:eastAsia="Arial"/>
                      <w:sz w:val="85"/>
                      <w:szCs w:val="85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29"/>
          <w:szCs w:val="29"/>
          <w:color w:val="030303"/>
          <w:spacing w:val="0"/>
          <w:w w:val="84"/>
          <w:b/>
          <w:bCs/>
        </w:rPr>
        <w:t>Tes</w:t>
      </w:r>
      <w:r>
        <w:rPr>
          <w:rFonts w:ascii="Arial" w:hAnsi="Arial" w:cs="Arial" w:eastAsia="Arial"/>
          <w:sz w:val="29"/>
          <w:szCs w:val="29"/>
          <w:color w:val="030303"/>
          <w:spacing w:val="0"/>
          <w:w w:val="84"/>
          <w:b/>
          <w:bCs/>
        </w:rPr>
        <w:t>t</w:t>
      </w:r>
      <w:r>
        <w:rPr>
          <w:rFonts w:ascii="Arial" w:hAnsi="Arial" w:cs="Arial" w:eastAsia="Arial"/>
          <w:sz w:val="29"/>
          <w:szCs w:val="29"/>
          <w:color w:val="030303"/>
          <w:spacing w:val="-16"/>
          <w:w w:val="84"/>
          <w:b/>
          <w:bCs/>
        </w:rPr>
        <w:t> </w:t>
      </w:r>
      <w:r>
        <w:rPr>
          <w:rFonts w:ascii="Arial" w:hAnsi="Arial" w:cs="Arial" w:eastAsia="Arial"/>
          <w:sz w:val="29"/>
          <w:szCs w:val="29"/>
          <w:color w:val="030303"/>
          <w:spacing w:val="0"/>
          <w:w w:val="84"/>
          <w:b/>
          <w:bCs/>
        </w:rPr>
        <w:t>report</w:t>
      </w:r>
      <w:r>
        <w:rPr>
          <w:rFonts w:ascii="Arial" w:hAnsi="Arial" w:cs="Arial" w:eastAsia="Arial"/>
          <w:sz w:val="29"/>
          <w:szCs w:val="29"/>
          <w:color w:val="000000"/>
          <w:spacing w:val="0"/>
          <w:w w:val="100"/>
        </w:rPr>
      </w:r>
    </w:p>
    <w:p>
      <w:pPr>
        <w:spacing w:before="80" w:after="0" w:line="240" w:lineRule="auto"/>
        <w:ind w:left="147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1"/>
        </w:rPr>
        <w:t>Te</w:t>
      </w:r>
      <w:r>
        <w:rPr>
          <w:rFonts w:ascii="Arial" w:hAnsi="Arial" w:cs="Arial" w:eastAsia="Arial"/>
          <w:sz w:val="17"/>
          <w:szCs w:val="17"/>
          <w:color w:val="626262"/>
          <w:spacing w:val="3"/>
          <w:w w:val="82"/>
        </w:rPr>
        <w:t>s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77"/>
        </w:rPr>
        <w:t>t</w:t>
      </w:r>
      <w:r>
        <w:rPr>
          <w:rFonts w:ascii="Arial" w:hAnsi="Arial" w:cs="Arial" w:eastAsia="Arial"/>
          <w:sz w:val="17"/>
          <w:szCs w:val="17"/>
          <w:color w:val="424242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repor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-4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ace</w:t>
      </w:r>
      <w:r>
        <w:rPr>
          <w:rFonts w:ascii="Arial" w:hAnsi="Arial" w:cs="Arial" w:eastAsia="Arial"/>
          <w:sz w:val="17"/>
          <w:szCs w:val="17"/>
          <w:color w:val="626262"/>
          <w:spacing w:val="6"/>
          <w:w w:val="81"/>
        </w:rPr>
        <w:t>.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1"/>
        </w:rPr>
        <w:t>E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1"/>
        </w:rPr>
        <w:t>N</w:t>
      </w:r>
      <w:r>
        <w:rPr>
          <w:rFonts w:ascii="Arial" w:hAnsi="Arial" w:cs="Arial" w:eastAsia="Arial"/>
          <w:sz w:val="17"/>
          <w:szCs w:val="17"/>
          <w:color w:val="424242"/>
          <w:spacing w:val="2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1"/>
        </w:rPr>
        <w:t>12667</w:t>
      </w:r>
      <w:r>
        <w:rPr>
          <w:rFonts w:ascii="Arial" w:hAnsi="Arial" w:cs="Arial" w:eastAsia="Arial"/>
          <w:sz w:val="17"/>
          <w:szCs w:val="17"/>
          <w:color w:val="525252"/>
          <w:spacing w:val="-10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4"/>
        </w:rPr>
        <w:t>and</w:t>
      </w:r>
      <w:r>
        <w:rPr>
          <w:rFonts w:ascii="Arial" w:hAnsi="Arial" w:cs="Arial" w:eastAsia="Arial"/>
          <w:sz w:val="17"/>
          <w:szCs w:val="17"/>
          <w:color w:val="525252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1"/>
        </w:rPr>
        <w:t>EN</w:t>
      </w:r>
      <w:r>
        <w:rPr>
          <w:rFonts w:ascii="Arial" w:hAnsi="Arial" w:cs="Arial" w:eastAsia="Arial"/>
          <w:sz w:val="17"/>
          <w:szCs w:val="17"/>
          <w:color w:val="424242"/>
          <w:spacing w:val="-11"/>
          <w:w w:val="81"/>
        </w:rPr>
        <w:t>1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2664</w:t>
      </w:r>
      <w:r>
        <w:rPr>
          <w:rFonts w:ascii="Arial" w:hAnsi="Arial" w:cs="Arial" w:eastAsia="Arial"/>
          <w:sz w:val="17"/>
          <w:szCs w:val="17"/>
          <w:color w:val="626262"/>
          <w:spacing w:val="-4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paragra</w:t>
      </w:r>
      <w:r>
        <w:rPr>
          <w:rFonts w:ascii="Arial" w:hAnsi="Arial" w:cs="Arial" w:eastAsia="Arial"/>
          <w:sz w:val="17"/>
          <w:szCs w:val="17"/>
          <w:color w:val="626262"/>
          <w:spacing w:val="-15"/>
          <w:w w:val="81"/>
        </w:rPr>
        <w:t>p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1"/>
        </w:rPr>
        <w:t>h</w:t>
      </w:r>
      <w:r>
        <w:rPr>
          <w:rFonts w:ascii="Arial" w:hAnsi="Arial" w:cs="Arial" w:eastAsia="Arial"/>
          <w:sz w:val="17"/>
          <w:szCs w:val="17"/>
          <w:color w:val="424242"/>
          <w:spacing w:val="11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9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69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2018/02/27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6" w:after="0" w:line="240" w:lineRule="auto"/>
        <w:ind w:left="69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3"/>
        </w:rPr>
        <w:t>sam</w:t>
      </w:r>
      <w:r>
        <w:rPr>
          <w:rFonts w:ascii="Arial" w:hAnsi="Arial" w:cs="Arial" w:eastAsia="Arial"/>
          <w:sz w:val="17"/>
          <w:szCs w:val="17"/>
          <w:color w:val="626262"/>
          <w:spacing w:val="-18"/>
          <w:w w:val="83"/>
        </w:rPr>
        <w:t>p</w:t>
      </w:r>
      <w:r>
        <w:rPr>
          <w:rFonts w:ascii="Arial" w:hAnsi="Arial" w:cs="Arial" w:eastAsia="Arial"/>
          <w:sz w:val="17"/>
          <w:szCs w:val="17"/>
          <w:color w:val="424242"/>
          <w:spacing w:val="-18"/>
          <w:w w:val="149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e</w:t>
      </w:r>
      <w:r>
        <w:rPr>
          <w:rFonts w:ascii="Arial" w:hAnsi="Arial" w:cs="Arial" w:eastAsia="Arial"/>
          <w:sz w:val="17"/>
          <w:szCs w:val="17"/>
          <w:color w:val="626262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2"/>
        </w:rPr>
        <w:t>new</w:t>
      </w:r>
      <w:r>
        <w:rPr>
          <w:rFonts w:ascii="Arial" w:hAnsi="Arial" w:cs="Arial" w:eastAsia="Arial"/>
          <w:sz w:val="17"/>
          <w:szCs w:val="17"/>
          <w:color w:val="525252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81"/>
        </w:rPr>
        <w:t>c-G022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6" w:after="0" w:line="240" w:lineRule="auto"/>
        <w:ind w:left="80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spacing w:val="0"/>
          <w:w w:val="78"/>
        </w:rPr>
        <w:t>Lambd</w:t>
      </w:r>
      <w:r>
        <w:rPr>
          <w:rFonts w:ascii="Arial" w:hAnsi="Arial" w:cs="Arial" w:eastAsia="Arial"/>
          <w:sz w:val="17"/>
          <w:szCs w:val="17"/>
          <w:color w:val="626262"/>
          <w:spacing w:val="-1"/>
          <w:w w:val="78"/>
        </w:rPr>
        <w:t>a</w:t>
      </w:r>
      <w:r>
        <w:rPr>
          <w:rFonts w:ascii="Arial" w:hAnsi="Arial" w:cs="Arial" w:eastAsia="Arial"/>
          <w:sz w:val="17"/>
          <w:szCs w:val="17"/>
          <w:color w:val="858585"/>
          <w:spacing w:val="-3"/>
          <w:w w:val="78"/>
        </w:rPr>
        <w:t>-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78"/>
        </w:rPr>
        <w:t>Messtechnl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78"/>
        </w:rPr>
        <w:t>k</w:t>
      </w:r>
      <w:r>
        <w:rPr>
          <w:rFonts w:ascii="Arial" w:hAnsi="Arial" w:cs="Arial" w:eastAsia="Arial"/>
          <w:sz w:val="17"/>
          <w:szCs w:val="17"/>
          <w:color w:val="525252"/>
          <w:spacing w:val="16"/>
          <w:w w:val="78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Gmb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H</w:t>
      </w:r>
      <w:r>
        <w:rPr>
          <w:rFonts w:ascii="Arial" w:hAnsi="Arial" w:cs="Arial" w:eastAsia="Arial"/>
          <w:sz w:val="17"/>
          <w:szCs w:val="17"/>
          <w:color w:val="626262"/>
          <w:spacing w:val="-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Dresden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6" w:after="0" w:line="260" w:lineRule="auto"/>
        <w:ind w:left="69" w:right="2225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24242"/>
          <w:w w:val="85"/>
        </w:rPr>
        <w:t>T</w:t>
      </w:r>
      <w:r>
        <w:rPr>
          <w:rFonts w:ascii="Arial" w:hAnsi="Arial" w:cs="Arial" w:eastAsia="Arial"/>
          <w:sz w:val="17"/>
          <w:szCs w:val="17"/>
          <w:color w:val="424242"/>
          <w:spacing w:val="-6"/>
          <w:w w:val="86"/>
        </w:rPr>
        <w:t>h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erm</w:t>
      </w:r>
      <w:r>
        <w:rPr>
          <w:rFonts w:ascii="Arial" w:hAnsi="Arial" w:cs="Arial" w:eastAsia="Arial"/>
          <w:sz w:val="17"/>
          <w:szCs w:val="17"/>
          <w:color w:val="626262"/>
          <w:spacing w:val="-17"/>
          <w:w w:val="81"/>
        </w:rPr>
        <w:t>a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49"/>
        </w:rPr>
        <w:t>l</w:t>
      </w:r>
      <w:r>
        <w:rPr>
          <w:rFonts w:ascii="Arial" w:hAnsi="Arial" w:cs="Arial" w:eastAsia="Arial"/>
          <w:sz w:val="17"/>
          <w:szCs w:val="17"/>
          <w:color w:val="424242"/>
          <w:spacing w:val="-3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Conductiv</w:t>
      </w:r>
      <w:r>
        <w:rPr>
          <w:rFonts w:ascii="Arial" w:hAnsi="Arial" w:cs="Arial" w:eastAsia="Arial"/>
          <w:sz w:val="17"/>
          <w:szCs w:val="17"/>
          <w:color w:val="626262"/>
          <w:spacing w:val="-11"/>
          <w:w w:val="79"/>
        </w:rPr>
        <w:t>i</w:t>
      </w:r>
      <w:r>
        <w:rPr>
          <w:rFonts w:ascii="Arial" w:hAnsi="Arial" w:cs="Arial" w:eastAsia="Arial"/>
          <w:sz w:val="17"/>
          <w:szCs w:val="17"/>
          <w:color w:val="424242"/>
          <w:spacing w:val="-2"/>
          <w:w w:val="79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y</w:t>
      </w:r>
      <w:r>
        <w:rPr>
          <w:rFonts w:ascii="Arial" w:hAnsi="Arial" w:cs="Arial" w:eastAsia="Arial"/>
          <w:sz w:val="17"/>
          <w:szCs w:val="17"/>
          <w:color w:val="626262"/>
          <w:spacing w:val="1"/>
          <w:w w:val="79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0"/>
        </w:rPr>
        <w:t>Met</w:t>
      </w:r>
      <w:r>
        <w:rPr>
          <w:rFonts w:ascii="Arial" w:hAnsi="Arial" w:cs="Arial" w:eastAsia="Arial"/>
          <w:sz w:val="17"/>
          <w:szCs w:val="17"/>
          <w:color w:val="525252"/>
          <w:spacing w:val="-16"/>
          <w:w w:val="81"/>
        </w:rPr>
        <w:t>e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116"/>
        </w:rPr>
        <w:t>r</w:t>
      </w:r>
      <w:r>
        <w:rPr>
          <w:rFonts w:ascii="Arial" w:hAnsi="Arial" w:cs="Arial" w:eastAsia="Arial"/>
          <w:sz w:val="17"/>
          <w:szCs w:val="17"/>
          <w:color w:val="747474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-16"/>
          <w:w w:val="130"/>
        </w:rPr>
        <w:t>'</w:t>
      </w:r>
      <w:r>
        <w:rPr>
          <w:rFonts w:ascii="Arial" w:hAnsi="Arial" w:cs="Arial" w:eastAsia="Arial"/>
          <w:sz w:val="17"/>
          <w:szCs w:val="17"/>
          <w:color w:val="424242"/>
          <w:spacing w:val="-18"/>
          <w:w w:val="149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ambd</w:t>
      </w:r>
      <w:r>
        <w:rPr>
          <w:rFonts w:ascii="Arial" w:hAnsi="Arial" w:cs="Arial" w:eastAsia="Arial"/>
          <w:sz w:val="17"/>
          <w:szCs w:val="17"/>
          <w:color w:val="626262"/>
          <w:spacing w:val="1"/>
          <w:w w:val="79"/>
        </w:rPr>
        <w:t>a</w:t>
      </w:r>
      <w:r>
        <w:rPr>
          <w:rFonts w:ascii="Arial" w:hAnsi="Arial" w:cs="Arial" w:eastAsia="Arial"/>
          <w:sz w:val="17"/>
          <w:szCs w:val="17"/>
          <w:color w:val="858585"/>
          <w:spacing w:val="-18"/>
          <w:w w:val="97"/>
        </w:rPr>
        <w:t>-</w:t>
      </w:r>
      <w:r>
        <w:rPr>
          <w:rFonts w:ascii="Arial" w:hAnsi="Arial" w:cs="Arial" w:eastAsia="Arial"/>
          <w:sz w:val="17"/>
          <w:szCs w:val="17"/>
          <w:color w:val="424242"/>
          <w:spacing w:val="-7"/>
          <w:w w:val="96"/>
        </w:rPr>
        <w:t>M</w:t>
      </w:r>
      <w:r>
        <w:rPr>
          <w:rFonts w:ascii="Arial" w:hAnsi="Arial" w:cs="Arial" w:eastAsia="Arial"/>
          <w:sz w:val="17"/>
          <w:szCs w:val="17"/>
          <w:color w:val="626262"/>
          <w:spacing w:val="3"/>
          <w:w w:val="83"/>
        </w:rPr>
        <w:t>e</w:t>
      </w:r>
      <w:r>
        <w:rPr>
          <w:rFonts w:ascii="Arial" w:hAnsi="Arial" w:cs="Arial" w:eastAsia="Arial"/>
          <w:sz w:val="17"/>
          <w:szCs w:val="17"/>
          <w:color w:val="424242"/>
          <w:spacing w:val="-7"/>
          <w:w w:val="77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er</w:t>
      </w:r>
      <w:r>
        <w:rPr>
          <w:rFonts w:ascii="Arial" w:hAnsi="Arial" w:cs="Arial" w:eastAsia="Arial"/>
          <w:sz w:val="17"/>
          <w:szCs w:val="17"/>
          <w:color w:val="626262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EP500</w:t>
      </w:r>
      <w:r>
        <w:rPr>
          <w:rFonts w:ascii="Arial" w:hAnsi="Arial" w:cs="Arial" w:eastAsia="Arial"/>
          <w:sz w:val="17"/>
          <w:szCs w:val="17"/>
          <w:color w:val="626262"/>
          <w:spacing w:val="-14"/>
          <w:w w:val="82"/>
        </w:rPr>
        <w:t>e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30"/>
        </w:rPr>
        <w:t>'</w:t>
      </w:r>
      <w:r>
        <w:rPr>
          <w:rFonts w:ascii="Arial" w:hAnsi="Arial" w:cs="Arial" w:eastAsia="Arial"/>
          <w:sz w:val="17"/>
          <w:szCs w:val="17"/>
          <w:color w:val="424242"/>
          <w:spacing w:val="-2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8"/>
        </w:rPr>
        <w:t>ace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7"/>
        </w:rPr>
        <w:t>.</w:t>
      </w:r>
      <w:r>
        <w:rPr>
          <w:rFonts w:ascii="Arial" w:hAnsi="Arial" w:cs="Arial" w:eastAsia="Arial"/>
          <w:sz w:val="17"/>
          <w:szCs w:val="17"/>
          <w:color w:val="626262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3"/>
        </w:rPr>
        <w:t>t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4"/>
        </w:rPr>
        <w:t>o</w:t>
      </w:r>
      <w:r>
        <w:rPr>
          <w:rFonts w:ascii="Arial" w:hAnsi="Arial" w:cs="Arial" w:eastAsia="Arial"/>
          <w:sz w:val="17"/>
          <w:szCs w:val="17"/>
          <w:color w:val="525252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5"/>
        </w:rPr>
        <w:t>E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6"/>
        </w:rPr>
        <w:t>N</w:t>
      </w:r>
      <w:r>
        <w:rPr>
          <w:rFonts w:ascii="Arial" w:hAnsi="Arial" w:cs="Arial" w:eastAsia="Arial"/>
          <w:sz w:val="17"/>
          <w:szCs w:val="17"/>
          <w:color w:val="525252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-15"/>
          <w:w w:val="99"/>
        </w:rPr>
        <w:t>1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946-2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7"/>
        </w:rPr>
        <w:t>by</w:t>
      </w:r>
      <w:r>
        <w:rPr>
          <w:rFonts w:ascii="Arial" w:hAnsi="Arial" w:cs="Arial" w:eastAsia="Arial"/>
          <w:sz w:val="17"/>
          <w:szCs w:val="17"/>
          <w:color w:val="626262"/>
          <w:spacing w:val="-10"/>
          <w:w w:val="87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-10"/>
          <w:w w:val="88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2"/>
        </w:rPr>
        <w:t>ambd</w:t>
      </w:r>
      <w:r>
        <w:rPr>
          <w:rFonts w:ascii="Arial" w:hAnsi="Arial" w:cs="Arial" w:eastAsia="Arial"/>
          <w:sz w:val="17"/>
          <w:szCs w:val="17"/>
          <w:color w:val="626262"/>
          <w:spacing w:val="1"/>
          <w:w w:val="82"/>
        </w:rPr>
        <w:t>a</w:t>
      </w:r>
      <w:r>
        <w:rPr>
          <w:rFonts w:ascii="Arial" w:hAnsi="Arial" w:cs="Arial" w:eastAsia="Arial"/>
          <w:sz w:val="17"/>
          <w:szCs w:val="17"/>
          <w:color w:val="858585"/>
          <w:spacing w:val="-4"/>
          <w:w w:val="72"/>
        </w:rPr>
        <w:t>-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79"/>
        </w:rPr>
        <w:t>Messtechnl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0"/>
        </w:rPr>
        <w:t>k</w:t>
      </w:r>
      <w:r>
        <w:rPr>
          <w:rFonts w:ascii="Arial" w:hAnsi="Arial" w:cs="Arial" w:eastAsia="Arial"/>
          <w:sz w:val="17"/>
          <w:szCs w:val="17"/>
          <w:color w:val="525252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Gmb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H</w:t>
      </w:r>
      <w:r>
        <w:rPr>
          <w:rFonts w:ascii="Arial" w:hAnsi="Arial" w:cs="Arial" w:eastAsia="Arial"/>
          <w:sz w:val="17"/>
          <w:szCs w:val="17"/>
          <w:color w:val="626262"/>
          <w:spacing w:val="-6"/>
          <w:w w:val="8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Dresden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" w:after="0" w:line="237" w:lineRule="auto"/>
        <w:ind w:left="69" w:right="3386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1"/>
        </w:rPr>
        <w:t>Senso</w:t>
      </w:r>
      <w:r>
        <w:rPr>
          <w:rFonts w:ascii="Arial" w:hAnsi="Arial" w:cs="Arial" w:eastAsia="Arial"/>
          <w:sz w:val="17"/>
          <w:szCs w:val="17"/>
          <w:color w:val="626262"/>
          <w:w w:val="82"/>
        </w:rPr>
        <w:t>r</w:t>
      </w:r>
      <w:r>
        <w:rPr>
          <w:rFonts w:ascii="Arial" w:hAnsi="Arial" w:cs="Arial" w:eastAsia="Arial"/>
          <w:sz w:val="17"/>
          <w:szCs w:val="17"/>
          <w:color w:val="626262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-18"/>
          <w:w w:val="102"/>
        </w:rPr>
        <w:t>p</w:t>
      </w:r>
      <w:r>
        <w:rPr>
          <w:rFonts w:ascii="Arial" w:hAnsi="Arial" w:cs="Arial" w:eastAsia="Arial"/>
          <w:sz w:val="17"/>
          <w:szCs w:val="17"/>
          <w:color w:val="424242"/>
          <w:spacing w:val="-18"/>
          <w:w w:val="149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ate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s</w:t>
      </w:r>
      <w:r>
        <w:rPr>
          <w:rFonts w:ascii="Arial" w:hAnsi="Arial" w:cs="Arial" w:eastAsia="Arial"/>
          <w:sz w:val="17"/>
          <w:szCs w:val="17"/>
          <w:color w:val="626262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-5"/>
          <w:w w:val="94"/>
        </w:rPr>
        <w:t>h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80"/>
        </w:rPr>
        <w:t>orizo</w:t>
      </w:r>
      <w:r>
        <w:rPr>
          <w:rFonts w:ascii="Arial" w:hAnsi="Arial" w:cs="Arial" w:eastAsia="Arial"/>
          <w:sz w:val="17"/>
          <w:szCs w:val="17"/>
          <w:color w:val="747474"/>
          <w:spacing w:val="-2"/>
          <w:w w:val="80"/>
        </w:rPr>
        <w:t>n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0"/>
        </w:rPr>
        <w:t>ta</w:t>
      </w:r>
      <w:r>
        <w:rPr>
          <w:rFonts w:ascii="Arial" w:hAnsi="Arial" w:cs="Arial" w:eastAsia="Arial"/>
          <w:sz w:val="17"/>
          <w:szCs w:val="17"/>
          <w:color w:val="525252"/>
          <w:spacing w:val="-31"/>
          <w:w w:val="81"/>
        </w:rPr>
        <w:t>l</w:t>
      </w:r>
      <w:r>
        <w:rPr>
          <w:rFonts w:ascii="Arial" w:hAnsi="Arial" w:cs="Arial" w:eastAsia="Arial"/>
          <w:sz w:val="17"/>
          <w:szCs w:val="17"/>
          <w:color w:val="747474"/>
          <w:spacing w:val="11"/>
          <w:w w:val="123"/>
        </w:rPr>
        <w:t>,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5"/>
        </w:rPr>
        <w:t>ho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4"/>
        </w:rPr>
        <w:t>t</w:t>
      </w:r>
      <w:r>
        <w:rPr>
          <w:rFonts w:ascii="Arial" w:hAnsi="Arial" w:cs="Arial" w:eastAsia="Arial"/>
          <w:sz w:val="17"/>
          <w:szCs w:val="17"/>
          <w:color w:val="525252"/>
          <w:spacing w:val="-26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-18"/>
          <w:w w:val="102"/>
        </w:rPr>
        <w:t>p</w:t>
      </w:r>
      <w:r>
        <w:rPr>
          <w:rFonts w:ascii="Arial" w:hAnsi="Arial" w:cs="Arial" w:eastAsia="Arial"/>
          <w:sz w:val="17"/>
          <w:szCs w:val="17"/>
          <w:color w:val="424242"/>
          <w:spacing w:val="-18"/>
          <w:w w:val="149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at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e</w:t>
      </w:r>
      <w:r>
        <w:rPr>
          <w:rFonts w:ascii="Arial" w:hAnsi="Arial" w:cs="Arial" w:eastAsia="Arial"/>
          <w:sz w:val="17"/>
          <w:szCs w:val="17"/>
          <w:color w:val="626262"/>
          <w:spacing w:val="-2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47474"/>
          <w:spacing w:val="0"/>
          <w:w w:val="82"/>
        </w:rPr>
        <w:t>on</w:t>
      </w:r>
      <w:r>
        <w:rPr>
          <w:rFonts w:ascii="Arial" w:hAnsi="Arial" w:cs="Arial" w:eastAsia="Arial"/>
          <w:sz w:val="18"/>
          <w:szCs w:val="18"/>
          <w:color w:val="747474"/>
          <w:spacing w:val="10"/>
          <w:w w:val="82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2"/>
        </w:rPr>
        <w:t>top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2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0"/>
        </w:rPr>
        <w:t>Measurem</w:t>
      </w:r>
      <w:r>
        <w:rPr>
          <w:rFonts w:ascii="Arial" w:hAnsi="Arial" w:cs="Arial" w:eastAsia="Arial"/>
          <w:sz w:val="17"/>
          <w:szCs w:val="17"/>
          <w:color w:val="525252"/>
          <w:spacing w:val="-14"/>
          <w:w w:val="80"/>
        </w:rPr>
        <w:t>e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80"/>
        </w:rPr>
        <w:t>n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80"/>
        </w:rPr>
        <w:t>t</w:t>
      </w:r>
      <w:r>
        <w:rPr>
          <w:rFonts w:ascii="Arial" w:hAnsi="Arial" w:cs="Arial" w:eastAsia="Arial"/>
          <w:sz w:val="17"/>
          <w:szCs w:val="17"/>
          <w:color w:val="747474"/>
          <w:spacing w:val="-1"/>
          <w:w w:val="8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0"/>
        </w:rPr>
        <w:t>wit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0"/>
        </w:rPr>
        <w:t>h</w:t>
      </w:r>
      <w:r>
        <w:rPr>
          <w:rFonts w:ascii="Arial" w:hAnsi="Arial" w:cs="Arial" w:eastAsia="Arial"/>
          <w:sz w:val="17"/>
          <w:szCs w:val="17"/>
          <w:color w:val="525252"/>
          <w:spacing w:val="3"/>
          <w:w w:val="8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sensor</w:t>
      </w:r>
      <w:r>
        <w:rPr>
          <w:rFonts w:ascii="Arial" w:hAnsi="Arial" w:cs="Arial" w:eastAsia="Arial"/>
          <w:sz w:val="17"/>
          <w:szCs w:val="17"/>
          <w:color w:val="626262"/>
          <w:spacing w:val="-8"/>
          <w:w w:val="8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film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s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and</w:t>
      </w:r>
      <w:r>
        <w:rPr>
          <w:rFonts w:ascii="Arial" w:hAnsi="Arial" w:cs="Arial" w:eastAsia="Arial"/>
          <w:sz w:val="17"/>
          <w:szCs w:val="17"/>
          <w:color w:val="626262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compensation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2"/>
        </w:rPr>
        <w:t>p</w:t>
      </w:r>
      <w:r>
        <w:rPr>
          <w:rFonts w:ascii="Arial" w:hAnsi="Arial" w:cs="Arial" w:eastAsia="Arial"/>
          <w:sz w:val="17"/>
          <w:szCs w:val="17"/>
          <w:color w:val="626262"/>
          <w:spacing w:val="-12"/>
          <w:w w:val="92"/>
        </w:rPr>
        <w:t>a</w:t>
      </w:r>
      <w:r>
        <w:rPr>
          <w:rFonts w:ascii="Arial" w:hAnsi="Arial" w:cs="Arial" w:eastAsia="Arial"/>
          <w:sz w:val="17"/>
          <w:szCs w:val="17"/>
          <w:color w:val="424242"/>
          <w:spacing w:val="-5"/>
          <w:w w:val="88"/>
        </w:rPr>
        <w:t>d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1"/>
        </w:rPr>
        <w:t>s</w:t>
      </w:r>
      <w:r>
        <w:rPr>
          <w:rFonts w:ascii="Arial" w:hAnsi="Arial" w:cs="Arial" w:eastAsia="Arial"/>
          <w:sz w:val="17"/>
          <w:szCs w:val="17"/>
          <w:color w:val="626262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o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f</w:t>
      </w:r>
      <w:r>
        <w:rPr>
          <w:rFonts w:ascii="Arial" w:hAnsi="Arial" w:cs="Arial" w:eastAsia="Arial"/>
          <w:sz w:val="17"/>
          <w:szCs w:val="17"/>
          <w:color w:val="626262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103"/>
        </w:rPr>
        <w:t>.</w:t>
      </w:r>
      <w:r>
        <w:rPr>
          <w:rFonts w:ascii="Arial" w:hAnsi="Arial" w:cs="Arial" w:eastAsia="Arial"/>
          <w:sz w:val="17"/>
          <w:szCs w:val="17"/>
          <w:color w:val="525252"/>
          <w:spacing w:val="-20"/>
          <w:w w:val="103"/>
        </w:rPr>
        <w:t>.</w:t>
      </w:r>
      <w:r>
        <w:rPr>
          <w:rFonts w:ascii="Arial" w:hAnsi="Arial" w:cs="Arial" w:eastAsia="Arial"/>
          <w:sz w:val="17"/>
          <w:szCs w:val="17"/>
          <w:color w:val="333333"/>
          <w:spacing w:val="8"/>
          <w:w w:val="130"/>
        </w:rPr>
        <w:t>.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115"/>
        </w:rPr>
        <w:t>m</w:t>
      </w:r>
      <w:r>
        <w:rPr>
          <w:rFonts w:ascii="Arial" w:hAnsi="Arial" w:cs="Arial" w:eastAsia="Arial"/>
          <w:sz w:val="17"/>
          <w:szCs w:val="17"/>
          <w:color w:val="525252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3"/>
        </w:rPr>
        <w:t>th</w:t>
      </w:r>
      <w:r>
        <w:rPr>
          <w:rFonts w:ascii="Arial" w:hAnsi="Arial" w:cs="Arial" w:eastAsia="Arial"/>
          <w:sz w:val="17"/>
          <w:szCs w:val="17"/>
          <w:color w:val="424242"/>
          <w:spacing w:val="-13"/>
          <w:w w:val="84"/>
        </w:rPr>
        <w:t>e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2"/>
        </w:rPr>
        <w:t>ckness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50" w:after="0" w:line="240" w:lineRule="auto"/>
        <w:ind w:left="69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24242"/>
          <w:w w:val="85"/>
        </w:rPr>
        <w:t>Th</w:t>
      </w:r>
      <w:r>
        <w:rPr>
          <w:rFonts w:ascii="Arial" w:hAnsi="Arial" w:cs="Arial" w:eastAsia="Arial"/>
          <w:sz w:val="17"/>
          <w:szCs w:val="17"/>
          <w:color w:val="424242"/>
          <w:spacing w:val="-34"/>
          <w:w w:val="86"/>
        </w:rPr>
        <w:t>i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2"/>
        </w:rPr>
        <w:t>ckness</w:t>
      </w:r>
      <w:r>
        <w:rPr>
          <w:rFonts w:ascii="Arial" w:hAnsi="Arial" w:cs="Arial" w:eastAsia="Arial"/>
          <w:sz w:val="17"/>
          <w:szCs w:val="17"/>
          <w:color w:val="626262"/>
          <w:spacing w:val="-3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measuremen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-3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8"/>
        </w:rPr>
        <w:t>ace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7"/>
        </w:rPr>
        <w:t>.</w:t>
      </w:r>
      <w:r>
        <w:rPr>
          <w:rFonts w:ascii="Arial" w:hAnsi="Arial" w:cs="Arial" w:eastAsia="Arial"/>
          <w:sz w:val="17"/>
          <w:szCs w:val="17"/>
          <w:color w:val="626262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o</w:t>
      </w:r>
      <w:r>
        <w:rPr>
          <w:rFonts w:ascii="Arial" w:hAnsi="Arial" w:cs="Arial" w:eastAsia="Arial"/>
          <w:sz w:val="17"/>
          <w:szCs w:val="17"/>
          <w:color w:val="626262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5"/>
        </w:rPr>
        <w:t>E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6"/>
        </w:rPr>
        <w:t>N</w:t>
      </w:r>
      <w:r>
        <w:rPr>
          <w:rFonts w:ascii="Arial" w:hAnsi="Arial" w:cs="Arial" w:eastAsia="Arial"/>
          <w:sz w:val="17"/>
          <w:szCs w:val="17"/>
          <w:color w:val="525252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823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190" w:lineRule="exact"/>
        <w:ind w:left="69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1"/>
        </w:rPr>
        <w:t>Therm</w:t>
      </w:r>
      <w:r>
        <w:rPr>
          <w:rFonts w:ascii="Arial" w:hAnsi="Arial" w:cs="Arial" w:eastAsia="Arial"/>
          <w:sz w:val="17"/>
          <w:szCs w:val="17"/>
          <w:color w:val="626262"/>
          <w:spacing w:val="-15"/>
          <w:w w:val="82"/>
        </w:rPr>
        <w:t>a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49"/>
        </w:rPr>
        <w:t>l</w:t>
      </w:r>
      <w:r>
        <w:rPr>
          <w:rFonts w:ascii="Arial" w:hAnsi="Arial" w:cs="Arial" w:eastAsia="Arial"/>
          <w:sz w:val="17"/>
          <w:szCs w:val="17"/>
          <w:color w:val="424242"/>
          <w:spacing w:val="-3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c</w:t>
      </w:r>
      <w:r>
        <w:rPr>
          <w:rFonts w:ascii="Arial" w:hAnsi="Arial" w:cs="Arial" w:eastAsia="Arial"/>
          <w:sz w:val="17"/>
          <w:szCs w:val="17"/>
          <w:color w:val="626262"/>
          <w:spacing w:val="-13"/>
          <w:w w:val="79"/>
        </w:rPr>
        <w:t>o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79"/>
        </w:rPr>
        <w:t>n</w:t>
      </w:r>
      <w:r>
        <w:rPr>
          <w:rFonts w:ascii="Arial" w:hAnsi="Arial" w:cs="Arial" w:eastAsia="Arial"/>
          <w:sz w:val="17"/>
          <w:szCs w:val="17"/>
          <w:color w:val="424242"/>
          <w:spacing w:val="-9"/>
          <w:w w:val="79"/>
        </w:rPr>
        <w:t>d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uctivit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y</w:t>
      </w:r>
      <w:r>
        <w:rPr>
          <w:rFonts w:ascii="Arial" w:hAnsi="Arial" w:cs="Arial" w:eastAsia="Arial"/>
          <w:sz w:val="17"/>
          <w:szCs w:val="17"/>
          <w:color w:val="626262"/>
          <w:spacing w:val="16"/>
          <w:w w:val="79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79"/>
        </w:rPr>
        <w:t>measuremen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79"/>
        </w:rPr>
        <w:t>t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79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5"/>
        </w:rPr>
        <w:t>ace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4"/>
        </w:rPr>
        <w:t>.</w:t>
      </w:r>
      <w:r>
        <w:rPr>
          <w:rFonts w:ascii="Arial" w:hAnsi="Arial" w:cs="Arial" w:eastAsia="Arial"/>
          <w:sz w:val="17"/>
          <w:szCs w:val="17"/>
          <w:color w:val="525252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3"/>
        </w:rPr>
        <w:t>t</w:t>
      </w:r>
      <w:r>
        <w:rPr>
          <w:rFonts w:ascii="Arial" w:hAnsi="Arial" w:cs="Arial" w:eastAsia="Arial"/>
          <w:sz w:val="17"/>
          <w:szCs w:val="17"/>
          <w:color w:val="424242"/>
          <w:spacing w:val="12"/>
          <w:w w:val="84"/>
        </w:rPr>
        <w:t>o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ISO</w:t>
      </w:r>
      <w:r>
        <w:rPr>
          <w:rFonts w:ascii="Arial" w:hAnsi="Arial" w:cs="Arial" w:eastAsia="Arial"/>
          <w:sz w:val="17"/>
          <w:szCs w:val="17"/>
          <w:color w:val="626262"/>
          <w:spacing w:val="-26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8302</w:t>
      </w:r>
      <w:r>
        <w:rPr>
          <w:rFonts w:ascii="Arial" w:hAnsi="Arial" w:cs="Arial" w:eastAsia="Arial"/>
          <w:sz w:val="17"/>
          <w:szCs w:val="17"/>
          <w:color w:val="626262"/>
          <w:spacing w:val="-9"/>
          <w:w w:val="83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a</w:t>
      </w:r>
      <w:r>
        <w:rPr>
          <w:rFonts w:ascii="Arial" w:hAnsi="Arial" w:cs="Arial" w:eastAsia="Arial"/>
          <w:sz w:val="17"/>
          <w:szCs w:val="17"/>
          <w:color w:val="626262"/>
          <w:spacing w:val="-16"/>
          <w:w w:val="85"/>
        </w:rPr>
        <w:t>n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8"/>
        </w:rPr>
        <w:t>d</w:t>
      </w:r>
      <w:r>
        <w:rPr>
          <w:rFonts w:ascii="Arial" w:hAnsi="Arial" w:cs="Arial" w:eastAsia="Arial"/>
          <w:sz w:val="17"/>
          <w:szCs w:val="17"/>
          <w:color w:val="424242"/>
          <w:spacing w:val="-2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5"/>
        </w:rPr>
        <w:t>E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6"/>
        </w:rPr>
        <w:t>N</w:t>
      </w:r>
      <w:r>
        <w:rPr>
          <w:rFonts w:ascii="Arial" w:hAnsi="Arial" w:cs="Arial" w:eastAsia="Arial"/>
          <w:sz w:val="17"/>
          <w:szCs w:val="17"/>
          <w:color w:val="525252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-13"/>
          <w:w w:val="99"/>
        </w:rPr>
        <w:t>1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79"/>
        </w:rPr>
        <w:t>2667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72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858585"/>
          <w:spacing w:val="-17"/>
          <w:w w:val="263"/>
        </w:rPr>
        <w:t>·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8"/>
        </w:rPr>
        <w:t>&gt;onje</w:t>
      </w:r>
      <w:r>
        <w:rPr>
          <w:rFonts w:ascii="Arial" w:hAnsi="Arial" w:cs="Arial" w:eastAsia="Arial"/>
          <w:sz w:val="17"/>
          <w:szCs w:val="17"/>
          <w:color w:val="626262"/>
          <w:spacing w:val="-6"/>
          <w:w w:val="78"/>
        </w:rPr>
        <w:t>f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94"/>
        </w:rPr>
        <w:t>u</w:t>
      </w:r>
      <w:r>
        <w:rPr>
          <w:rFonts w:ascii="Arial" w:hAnsi="Arial" w:cs="Arial" w:eastAsia="Arial"/>
          <w:sz w:val="17"/>
          <w:szCs w:val="17"/>
          <w:color w:val="424242"/>
          <w:spacing w:val="-26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2"/>
        </w:rPr>
        <w:t>Leonard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left"/>
        <w:spacing w:after="0"/>
        <w:sectPr>
          <w:pgMar w:header="0" w:footer="800" w:top="1560" w:bottom="1000" w:left="1520" w:right="1680"/>
          <w:pgSz w:w="11920" w:h="16840"/>
          <w:cols w:num="2" w:equalWidth="0">
            <w:col w:w="1405" w:space="766"/>
            <w:col w:w="6549"/>
          </w:cols>
        </w:sectPr>
      </w:pPr>
      <w:rPr/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520" w:right="1680"/>
        </w:sectPr>
      </w:pPr>
      <w:rPr/>
    </w:p>
    <w:p>
      <w:pPr>
        <w:spacing w:before="38" w:after="0" w:line="260" w:lineRule="auto"/>
        <w:ind w:left="120" w:right="-49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24242"/>
          <w:w w:val="85"/>
        </w:rPr>
        <w:t>Specime</w:t>
      </w:r>
      <w:r>
        <w:rPr>
          <w:rFonts w:ascii="Arial" w:hAnsi="Arial" w:cs="Arial" w:eastAsia="Arial"/>
          <w:sz w:val="17"/>
          <w:szCs w:val="17"/>
          <w:color w:val="424242"/>
          <w:w w:val="86"/>
        </w:rPr>
        <w:t>n</w:t>
      </w:r>
      <w:r>
        <w:rPr>
          <w:rFonts w:ascii="Arial" w:hAnsi="Arial" w:cs="Arial" w:eastAsia="Arial"/>
          <w:sz w:val="17"/>
          <w:szCs w:val="17"/>
          <w:color w:val="424242"/>
          <w:spacing w:val="-3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9"/>
        </w:rPr>
        <w:t>designation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4"/>
        </w:rPr>
        <w:t>O</w:t>
      </w:r>
      <w:r>
        <w:rPr>
          <w:rFonts w:ascii="Arial" w:hAnsi="Arial" w:cs="Arial" w:eastAsia="Arial"/>
          <w:sz w:val="17"/>
          <w:szCs w:val="17"/>
          <w:color w:val="333333"/>
          <w:spacing w:val="-8"/>
          <w:w w:val="85"/>
        </w:rPr>
        <w:t>r</w:t>
      </w:r>
      <w:r>
        <w:rPr>
          <w:rFonts w:ascii="Arial" w:hAnsi="Arial" w:cs="Arial" w:eastAsia="Arial"/>
          <w:sz w:val="17"/>
          <w:szCs w:val="17"/>
          <w:color w:val="525252"/>
          <w:spacing w:val="8"/>
          <w:w w:val="224"/>
        </w:rPr>
        <w:t>i</w:t>
      </w:r>
      <w:r>
        <w:rPr>
          <w:rFonts w:ascii="Arial" w:hAnsi="Arial" w:cs="Arial" w:eastAsia="Arial"/>
          <w:sz w:val="17"/>
          <w:szCs w:val="17"/>
          <w:color w:val="333333"/>
          <w:spacing w:val="-9"/>
          <w:w w:val="86"/>
        </w:rPr>
        <w:t>g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102"/>
        </w:rPr>
        <w:t>in</w:t>
      </w:r>
      <w:r>
        <w:rPr>
          <w:rFonts w:ascii="Arial" w:hAnsi="Arial" w:cs="Arial" w:eastAsia="Arial"/>
          <w:sz w:val="17"/>
          <w:szCs w:val="17"/>
          <w:color w:val="525252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93"/>
        </w:rPr>
        <w:t>o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93"/>
        </w:rPr>
        <w:t>f</w:t>
      </w:r>
      <w:r>
        <w:rPr>
          <w:rFonts w:ascii="Arial" w:hAnsi="Arial" w:cs="Arial" w:eastAsia="Arial"/>
          <w:sz w:val="17"/>
          <w:szCs w:val="17"/>
          <w:color w:val="424242"/>
          <w:spacing w:val="-9"/>
          <w:w w:val="93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  <w:t>specimen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5"/>
        </w:rPr>
        <w:t>D</w:t>
      </w:r>
      <w:r>
        <w:rPr>
          <w:rFonts w:ascii="Arial" w:hAnsi="Arial" w:cs="Arial" w:eastAsia="Arial"/>
          <w:sz w:val="17"/>
          <w:szCs w:val="17"/>
          <w:color w:val="333333"/>
          <w:spacing w:val="3"/>
          <w:w w:val="85"/>
        </w:rPr>
        <w:t>a</w:t>
      </w:r>
      <w:r>
        <w:rPr>
          <w:rFonts w:ascii="Arial" w:hAnsi="Arial" w:cs="Arial" w:eastAsia="Arial"/>
          <w:sz w:val="17"/>
          <w:szCs w:val="17"/>
          <w:color w:val="131313"/>
          <w:spacing w:val="3"/>
          <w:w w:val="85"/>
        </w:rPr>
        <w:t>t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5"/>
        </w:rPr>
        <w:t>e</w:t>
      </w:r>
      <w:r>
        <w:rPr>
          <w:rFonts w:ascii="Arial" w:hAnsi="Arial" w:cs="Arial" w:eastAsia="Arial"/>
          <w:sz w:val="17"/>
          <w:szCs w:val="17"/>
          <w:color w:val="424242"/>
          <w:spacing w:val="-10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5"/>
        </w:rPr>
        <w:t>o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5"/>
        </w:rPr>
        <w:t>f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  <w:t>manufact.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100"/>
        </w:rPr>
        <w:t>Materia</w:t>
      </w:r>
      <w:r>
        <w:rPr>
          <w:rFonts w:ascii="Arial" w:hAnsi="Arial" w:cs="Arial" w:eastAsia="Arial"/>
          <w:sz w:val="17"/>
          <w:szCs w:val="17"/>
          <w:color w:val="333333"/>
          <w:spacing w:val="10"/>
          <w:w w:val="100"/>
        </w:rPr>
        <w:t>l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  <w:t>name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40" w:lineRule="auto"/>
        <w:ind w:left="120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33333"/>
          <w:w w:val="86"/>
        </w:rPr>
        <w:t>Materia</w:t>
      </w:r>
      <w:r>
        <w:rPr>
          <w:rFonts w:ascii="Arial" w:hAnsi="Arial" w:cs="Arial" w:eastAsia="Arial"/>
          <w:sz w:val="17"/>
          <w:szCs w:val="17"/>
          <w:color w:val="333333"/>
          <w:w w:val="87"/>
        </w:rPr>
        <w:t>l</w:t>
      </w:r>
      <w:r>
        <w:rPr>
          <w:rFonts w:ascii="Arial" w:hAnsi="Arial" w:cs="Arial" w:eastAsia="Arial"/>
          <w:sz w:val="17"/>
          <w:szCs w:val="17"/>
          <w:color w:val="333333"/>
          <w:spacing w:val="-3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  <w:t>description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8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/>
        <w:br w:type="column"/>
      </w:r>
      <w:r>
        <w:rPr>
          <w:rFonts w:ascii="Arial" w:hAnsi="Arial" w:cs="Arial" w:eastAsia="Arial"/>
          <w:sz w:val="17"/>
          <w:szCs w:val="17"/>
          <w:color w:val="626262"/>
          <w:w w:val="83"/>
        </w:rPr>
        <w:t>sam</w:t>
      </w:r>
      <w:r>
        <w:rPr>
          <w:rFonts w:ascii="Arial" w:hAnsi="Arial" w:cs="Arial" w:eastAsia="Arial"/>
          <w:sz w:val="17"/>
          <w:szCs w:val="17"/>
          <w:color w:val="626262"/>
          <w:spacing w:val="-18"/>
          <w:w w:val="83"/>
        </w:rPr>
        <w:t>p</w:t>
      </w:r>
      <w:r>
        <w:rPr>
          <w:rFonts w:ascii="Arial" w:hAnsi="Arial" w:cs="Arial" w:eastAsia="Arial"/>
          <w:sz w:val="17"/>
          <w:szCs w:val="17"/>
          <w:color w:val="424242"/>
          <w:spacing w:val="-18"/>
          <w:w w:val="149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e</w:t>
      </w:r>
      <w:r>
        <w:rPr>
          <w:rFonts w:ascii="Arial" w:hAnsi="Arial" w:cs="Arial" w:eastAsia="Arial"/>
          <w:sz w:val="17"/>
          <w:szCs w:val="17"/>
          <w:color w:val="626262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newc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6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2"/>
        </w:rPr>
        <w:t>Germa</w:t>
      </w:r>
      <w:r>
        <w:rPr>
          <w:rFonts w:ascii="Arial" w:hAnsi="Arial" w:cs="Arial" w:eastAsia="Arial"/>
          <w:sz w:val="17"/>
          <w:szCs w:val="17"/>
          <w:color w:val="626262"/>
          <w:w w:val="83"/>
        </w:rPr>
        <w:t>n</w:t>
      </w:r>
      <w:r>
        <w:rPr>
          <w:rFonts w:ascii="Arial" w:hAnsi="Arial" w:cs="Arial" w:eastAsia="Arial"/>
          <w:sz w:val="17"/>
          <w:szCs w:val="17"/>
          <w:color w:val="626262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manufacturer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4"/>
        </w:rPr>
        <w:t>agrlc</w:t>
      </w:r>
      <w:r>
        <w:rPr>
          <w:rFonts w:ascii="Arial" w:hAnsi="Arial" w:cs="Arial" w:eastAsia="Arial"/>
          <w:sz w:val="17"/>
          <w:szCs w:val="17"/>
          <w:color w:val="626262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100"/>
        </w:rPr>
        <w:t>resi</w:t>
      </w:r>
      <w:r>
        <w:rPr>
          <w:rFonts w:ascii="Arial" w:hAnsi="Arial" w:cs="Arial" w:eastAsia="Arial"/>
          <w:sz w:val="17"/>
          <w:szCs w:val="17"/>
          <w:color w:val="525252"/>
          <w:spacing w:val="-12"/>
          <w:w w:val="100"/>
        </w:rPr>
        <w:t>d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100"/>
        </w:rPr>
        <w:t>ue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6" w:after="0" w:line="240" w:lineRule="auto"/>
        <w:ind w:left="11" w:right="-65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6"/>
        </w:rPr>
        <w:t>PS</w:t>
      </w:r>
      <w:r>
        <w:rPr>
          <w:rFonts w:ascii="Arial" w:hAnsi="Arial" w:cs="Arial" w:eastAsia="Arial"/>
          <w:sz w:val="17"/>
          <w:szCs w:val="17"/>
          <w:color w:val="626262"/>
          <w:spacing w:val="-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30</w:t>
      </w:r>
      <w:r>
        <w:rPr>
          <w:rFonts w:ascii="Arial" w:hAnsi="Arial" w:cs="Arial" w:eastAsia="Arial"/>
          <w:sz w:val="17"/>
          <w:szCs w:val="17"/>
          <w:color w:val="626262"/>
          <w:spacing w:val="-7"/>
          <w:w w:val="83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4"/>
        </w:rPr>
        <w:t>SE</w:t>
      </w:r>
      <w:r>
        <w:rPr>
          <w:rFonts w:ascii="Arial" w:hAnsi="Arial" w:cs="Arial" w:eastAsia="Arial"/>
          <w:sz w:val="17"/>
          <w:szCs w:val="17"/>
          <w:color w:val="525252"/>
          <w:spacing w:val="-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according</w:t>
      </w:r>
      <w:r>
        <w:rPr>
          <w:rFonts w:ascii="Arial" w:hAnsi="Arial" w:cs="Arial" w:eastAsia="Arial"/>
          <w:sz w:val="17"/>
          <w:szCs w:val="17"/>
          <w:color w:val="626262"/>
          <w:spacing w:val="-5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o</w:t>
      </w:r>
      <w:r>
        <w:rPr>
          <w:rFonts w:ascii="Arial" w:hAnsi="Arial" w:cs="Arial" w:eastAsia="Arial"/>
          <w:sz w:val="17"/>
          <w:szCs w:val="17"/>
          <w:color w:val="626262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5"/>
        </w:rPr>
        <w:t>E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6"/>
        </w:rPr>
        <w:t>N</w:t>
      </w:r>
      <w:r>
        <w:rPr>
          <w:rFonts w:ascii="Arial" w:hAnsi="Arial" w:cs="Arial" w:eastAsia="Arial"/>
          <w:sz w:val="17"/>
          <w:szCs w:val="17"/>
          <w:color w:val="424242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2"/>
        </w:rPr>
        <w:t>13</w:t>
      </w:r>
      <w:r>
        <w:rPr>
          <w:rFonts w:ascii="Arial" w:hAnsi="Arial" w:cs="Arial" w:eastAsia="Arial"/>
          <w:sz w:val="17"/>
          <w:szCs w:val="17"/>
          <w:color w:val="626262"/>
          <w:spacing w:val="-6"/>
          <w:w w:val="82"/>
        </w:rPr>
        <w:t> 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82"/>
        </w:rPr>
        <w:t>163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8" w:after="0" w:line="240" w:lineRule="auto"/>
        <w:ind w:right="-69"/>
        <w:jc w:val="left"/>
        <w:rPr>
          <w:rFonts w:ascii="Arial" w:hAnsi="Arial" w:cs="Arial" w:eastAsia="Arial"/>
          <w:sz w:val="17"/>
          <w:szCs w:val="17"/>
        </w:rPr>
      </w:pPr>
      <w:rPr/>
      <w:r>
        <w:rPr/>
        <w:br w:type="column"/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4"/>
        </w:rPr>
        <w:t>Specime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4"/>
        </w:rPr>
        <w:t>n</w:t>
      </w:r>
      <w:r>
        <w:rPr>
          <w:rFonts w:ascii="Arial" w:hAnsi="Arial" w:cs="Arial" w:eastAsia="Arial"/>
          <w:sz w:val="17"/>
          <w:szCs w:val="17"/>
          <w:color w:val="424242"/>
          <w:spacing w:val="-10"/>
          <w:w w:val="84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8"/>
        </w:rPr>
        <w:t>dimension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6" w:after="0" w:line="260" w:lineRule="auto"/>
        <w:ind w:left="179" w:right="-49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33333"/>
          <w:spacing w:val="0"/>
          <w:w w:val="81"/>
        </w:rPr>
        <w:t>Area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100"/>
        </w:rPr>
        <w:t>Thickness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8"/>
        </w:rPr>
        <w:t>Nomina</w:t>
      </w:r>
      <w:r>
        <w:rPr>
          <w:rFonts w:ascii="Arial" w:hAnsi="Arial" w:cs="Arial" w:eastAsia="Arial"/>
          <w:sz w:val="17"/>
          <w:szCs w:val="17"/>
          <w:color w:val="333333"/>
          <w:spacing w:val="2"/>
          <w:w w:val="88"/>
        </w:rPr>
        <w:t>l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7"/>
        </w:rPr>
        <w:t>thickness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24242"/>
          <w:w w:val="84"/>
        </w:rPr>
        <w:t>Specime</w:t>
      </w:r>
      <w:r>
        <w:rPr>
          <w:rFonts w:ascii="Arial" w:hAnsi="Arial" w:cs="Arial" w:eastAsia="Arial"/>
          <w:sz w:val="17"/>
          <w:szCs w:val="17"/>
          <w:color w:val="424242"/>
          <w:w w:val="85"/>
        </w:rPr>
        <w:t>n</w:t>
      </w:r>
      <w:r>
        <w:rPr>
          <w:rFonts w:ascii="Arial" w:hAnsi="Arial" w:cs="Arial" w:eastAsia="Arial"/>
          <w:sz w:val="17"/>
          <w:szCs w:val="17"/>
          <w:color w:val="424242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  <w:t>mass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7" w:after="0" w:line="192" w:lineRule="exact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33333"/>
          <w:w w:val="86"/>
          <w:position w:val="-1"/>
        </w:rPr>
        <w:t>Raw</w:t>
      </w:r>
      <w:r>
        <w:rPr>
          <w:rFonts w:ascii="Arial" w:hAnsi="Arial" w:cs="Arial" w:eastAsia="Arial"/>
          <w:sz w:val="17"/>
          <w:szCs w:val="17"/>
          <w:color w:val="333333"/>
          <w:spacing w:val="-20"/>
          <w:w w:val="100"/>
          <w:position w:val="-1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9"/>
          <w:position w:val="-1"/>
        </w:rPr>
        <w:t>den</w:t>
      </w:r>
      <w:r>
        <w:rPr>
          <w:rFonts w:ascii="Arial" w:hAnsi="Arial" w:cs="Arial" w:eastAsia="Arial"/>
          <w:sz w:val="17"/>
          <w:szCs w:val="17"/>
          <w:color w:val="424242"/>
          <w:spacing w:val="-16"/>
          <w:w w:val="89"/>
          <w:position w:val="-1"/>
        </w:rPr>
        <w:t>s</w:t>
      </w:r>
      <w:r>
        <w:rPr>
          <w:rFonts w:ascii="Arial" w:hAnsi="Arial" w:cs="Arial" w:eastAsia="Arial"/>
          <w:sz w:val="17"/>
          <w:szCs w:val="17"/>
          <w:color w:val="131313"/>
          <w:spacing w:val="-43"/>
          <w:w w:val="129"/>
          <w:position w:val="-1"/>
        </w:rPr>
        <w:t>t</w:t>
      </w:r>
      <w:r>
        <w:rPr>
          <w:rFonts w:ascii="Arial" w:hAnsi="Arial" w:cs="Arial" w:eastAsia="Arial"/>
          <w:sz w:val="17"/>
          <w:szCs w:val="17"/>
          <w:color w:val="424242"/>
          <w:spacing w:val="2"/>
          <w:w w:val="89"/>
          <w:position w:val="-1"/>
        </w:rPr>
        <w:t>i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97"/>
          <w:position w:val="-1"/>
        </w:rPr>
        <w:t>y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  <w:position w:val="0"/>
        </w:rPr>
      </w:r>
    </w:p>
    <w:p>
      <w:pPr>
        <w:spacing w:before="14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0" w:after="0" w:line="240" w:lineRule="auto"/>
        <w:ind w:left="-36" w:right="1136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525252"/>
          <w:w w:val="82"/>
        </w:rPr>
        <w:t>110</w:t>
      </w:r>
      <w:r>
        <w:rPr>
          <w:rFonts w:ascii="Arial" w:hAnsi="Arial" w:cs="Arial" w:eastAsia="Arial"/>
          <w:sz w:val="17"/>
          <w:szCs w:val="17"/>
          <w:color w:val="525252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mm</w:t>
      </w:r>
      <w:r>
        <w:rPr>
          <w:rFonts w:ascii="Arial" w:hAnsi="Arial" w:cs="Arial" w:eastAsia="Arial"/>
          <w:sz w:val="17"/>
          <w:szCs w:val="17"/>
          <w:color w:val="62626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67"/>
        </w:rPr>
        <w:t>x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6"/>
          <w:w w:val="67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2"/>
        </w:rPr>
        <w:t>220</w:t>
      </w:r>
      <w:r>
        <w:rPr>
          <w:rFonts w:ascii="Arial" w:hAnsi="Arial" w:cs="Arial" w:eastAsia="Arial"/>
          <w:sz w:val="17"/>
          <w:szCs w:val="17"/>
          <w:color w:val="626262"/>
          <w:spacing w:val="-3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mm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7" w:after="0" w:line="240" w:lineRule="auto"/>
        <w:ind w:left="469" w:right="1165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90"/>
        </w:rPr>
        <w:t>3</w:t>
      </w:r>
      <w:r>
        <w:rPr>
          <w:rFonts w:ascii="Arial" w:hAnsi="Arial" w:cs="Arial" w:eastAsia="Arial"/>
          <w:sz w:val="17"/>
          <w:szCs w:val="17"/>
          <w:color w:val="626262"/>
          <w:spacing w:val="-10"/>
          <w:w w:val="90"/>
        </w:rPr>
        <w:t>7</w:t>
      </w:r>
      <w:r>
        <w:rPr>
          <w:rFonts w:ascii="Arial" w:hAnsi="Arial" w:cs="Arial" w:eastAsia="Arial"/>
          <w:sz w:val="17"/>
          <w:szCs w:val="17"/>
          <w:color w:val="959595"/>
          <w:spacing w:val="-21"/>
          <w:w w:val="130"/>
        </w:rPr>
        <w:t>.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8"/>
        </w:rPr>
        <w:t>9</w:t>
      </w:r>
      <w:r>
        <w:rPr>
          <w:rFonts w:ascii="Arial" w:hAnsi="Arial" w:cs="Arial" w:eastAsia="Arial"/>
          <w:sz w:val="17"/>
          <w:szCs w:val="17"/>
          <w:color w:val="626262"/>
          <w:spacing w:val="1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mm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6" w:after="0" w:line="240" w:lineRule="auto"/>
        <w:ind w:left="581" w:right="1171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24242"/>
          <w:spacing w:val="-15"/>
          <w:w w:val="100"/>
        </w:rPr>
        <w:t>4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0</w:t>
      </w:r>
      <w:r>
        <w:rPr>
          <w:rFonts w:ascii="Arial" w:hAnsi="Arial" w:cs="Arial" w:eastAsia="Arial"/>
          <w:sz w:val="17"/>
          <w:szCs w:val="17"/>
          <w:color w:val="626262"/>
          <w:spacing w:val="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mm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6" w:after="0" w:line="240" w:lineRule="auto"/>
        <w:ind w:left="357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779.0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1"/>
        </w:rPr>
        <w:t>0</w:t>
      </w:r>
      <w:r>
        <w:rPr>
          <w:rFonts w:ascii="Arial" w:hAnsi="Arial" w:cs="Arial" w:eastAsia="Arial"/>
          <w:sz w:val="17"/>
          <w:szCs w:val="17"/>
          <w:color w:val="626262"/>
          <w:spacing w:val="27"/>
          <w:w w:val="81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g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7" w:after="0" w:line="192" w:lineRule="exact"/>
        <w:ind w:left="324" w:right="1058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525252"/>
          <w:spacing w:val="0"/>
          <w:w w:val="82"/>
          <w:position w:val="-1"/>
        </w:rPr>
        <w:t>84</w:t>
      </w:r>
      <w:r>
        <w:rPr>
          <w:rFonts w:ascii="Arial" w:hAnsi="Arial" w:cs="Arial" w:eastAsia="Arial"/>
          <w:sz w:val="17"/>
          <w:szCs w:val="17"/>
          <w:color w:val="525252"/>
          <w:spacing w:val="-8"/>
          <w:w w:val="82"/>
          <w:position w:val="-1"/>
        </w:rPr>
        <w:t>9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82"/>
          <w:position w:val="-1"/>
        </w:rPr>
        <w:t>.3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82"/>
          <w:position w:val="-1"/>
        </w:rPr>
        <w:t>0</w:t>
      </w:r>
      <w:r>
        <w:rPr>
          <w:rFonts w:ascii="Arial" w:hAnsi="Arial" w:cs="Arial" w:eastAsia="Arial"/>
          <w:sz w:val="17"/>
          <w:szCs w:val="17"/>
          <w:color w:val="747474"/>
          <w:spacing w:val="24"/>
          <w:w w:val="82"/>
          <w:position w:val="-1"/>
        </w:rPr>
        <w:t> </w:t>
      </w:r>
      <w:r>
        <w:rPr>
          <w:rFonts w:ascii="Arial" w:hAnsi="Arial" w:cs="Arial" w:eastAsia="Arial"/>
          <w:sz w:val="17"/>
          <w:szCs w:val="17"/>
          <w:color w:val="424242"/>
          <w:spacing w:val="-5"/>
          <w:w w:val="92"/>
          <w:position w:val="-1"/>
        </w:rPr>
        <w:t>k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8"/>
          <w:position w:val="-1"/>
        </w:rPr>
        <w:t>g/m'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520" w:right="1680"/>
          <w:cols w:num="4" w:equalWidth="0">
            <w:col w:w="1567" w:space="673"/>
            <w:col w:w="2051" w:space="628"/>
            <w:col w:w="1353" w:space="131"/>
            <w:col w:w="2317"/>
          </w:cols>
        </w:sectPr>
      </w:pPr>
      <w:rPr/>
    </w:p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6" w:after="0" w:line="240" w:lineRule="auto"/>
        <w:ind w:left="120" w:right="-20"/>
        <w:jc w:val="left"/>
        <w:tabs>
          <w:tab w:pos="2240" w:val="left"/>
        </w:tabs>
        <w:rPr>
          <w:rFonts w:ascii="Arial" w:hAnsi="Arial" w:cs="Arial" w:eastAsia="Arial"/>
          <w:sz w:val="17"/>
          <w:szCs w:val="17"/>
        </w:rPr>
      </w:pPr>
      <w:rPr/>
      <w:r>
        <w:rPr/>
        <w:pict>
          <v:group style="position:absolute;margin-left:82.016907pt;margin-top:-.956315pt;width:378.282067pt;height:.1pt;mso-position-horizontal-relative:page;mso-position-vertical-relative:paragraph;z-index:-35064" coordorigin="1640,-19" coordsize="7566,2">
            <v:shape style="position:absolute;left:1640;top:-19;width:7566;height:2" coordorigin="1640,-19" coordsize="7566,0" path="m1640,-19l9206,-19e" filled="f" stroked="t" strokeweight="1.115876pt" strokecolor="#838383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7"/>
          <w:szCs w:val="17"/>
          <w:color w:val="424242"/>
          <w:w w:val="85"/>
        </w:rPr>
        <w:t>Spe</w:t>
      </w:r>
      <w:r>
        <w:rPr>
          <w:rFonts w:ascii="Arial" w:hAnsi="Arial" w:cs="Arial" w:eastAsia="Arial"/>
          <w:sz w:val="17"/>
          <w:szCs w:val="17"/>
          <w:color w:val="424242"/>
          <w:spacing w:val="-6"/>
          <w:w w:val="86"/>
        </w:rPr>
        <w:t>c</w:t>
      </w:r>
      <w:r>
        <w:rPr>
          <w:rFonts w:ascii="Arial" w:hAnsi="Arial" w:cs="Arial" w:eastAsia="Arial"/>
          <w:sz w:val="17"/>
          <w:szCs w:val="17"/>
          <w:color w:val="747474"/>
          <w:spacing w:val="10"/>
          <w:w w:val="130"/>
        </w:rPr>
        <w:t>.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89"/>
        </w:rPr>
        <w:t>pre-conditioning</w:t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  <w:tab/>
      </w:r>
      <w:r>
        <w:rPr>
          <w:rFonts w:ascii="Arial" w:hAnsi="Arial" w:cs="Arial" w:eastAsia="Arial"/>
          <w:sz w:val="17"/>
          <w:szCs w:val="17"/>
          <w:color w:val="424242"/>
          <w:spacing w:val="0"/>
          <w:w w:val="100"/>
        </w:rPr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Store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d</w:t>
      </w:r>
      <w:r>
        <w:rPr>
          <w:rFonts w:ascii="Arial" w:hAnsi="Arial" w:cs="Arial" w:eastAsia="Arial"/>
          <w:sz w:val="17"/>
          <w:szCs w:val="17"/>
          <w:color w:val="626262"/>
          <w:spacing w:val="-3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1"/>
        </w:rPr>
        <w:t>a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1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-14"/>
          <w:w w:val="91"/>
        </w:rPr>
        <w:t> </w:t>
      </w:r>
      <w:r>
        <w:rPr>
          <w:rFonts w:ascii="Arial" w:hAnsi="Arial" w:cs="Arial" w:eastAsia="Arial"/>
          <w:sz w:val="17"/>
          <w:szCs w:val="17"/>
          <w:color w:val="858585"/>
          <w:spacing w:val="0"/>
          <w:w w:val="79"/>
        </w:rPr>
        <w:t>...</w:t>
      </w:r>
      <w:r>
        <w:rPr>
          <w:rFonts w:ascii="Arial" w:hAnsi="Arial" w:cs="Arial" w:eastAsia="Arial"/>
          <w:sz w:val="17"/>
          <w:szCs w:val="17"/>
          <w:color w:val="858585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89"/>
        </w:rPr>
        <w:t>%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6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-4"/>
          <w:w w:val="82"/>
        </w:rPr>
        <w:t>a</w:t>
      </w:r>
      <w:r>
        <w:rPr>
          <w:rFonts w:ascii="Arial" w:hAnsi="Arial" w:cs="Arial" w:eastAsia="Arial"/>
          <w:sz w:val="17"/>
          <w:szCs w:val="17"/>
          <w:color w:val="858585"/>
          <w:spacing w:val="-17"/>
          <w:w w:val="149"/>
        </w:rPr>
        <w:t>i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3"/>
        </w:rPr>
        <w:t>r</w:t>
      </w:r>
      <w:r>
        <w:rPr>
          <w:rFonts w:ascii="Arial" w:hAnsi="Arial" w:cs="Arial" w:eastAsia="Arial"/>
          <w:sz w:val="17"/>
          <w:szCs w:val="17"/>
          <w:color w:val="626262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747474"/>
          <w:spacing w:val="-22"/>
          <w:w w:val="109"/>
        </w:rPr>
        <w:t>h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84"/>
        </w:rPr>
        <w:t>umi</w:t>
      </w:r>
      <w:r>
        <w:rPr>
          <w:rFonts w:ascii="Arial" w:hAnsi="Arial" w:cs="Arial" w:eastAsia="Arial"/>
          <w:sz w:val="17"/>
          <w:szCs w:val="17"/>
          <w:color w:val="525252"/>
          <w:spacing w:val="-13"/>
          <w:w w:val="84"/>
        </w:rPr>
        <w:t>d</w:t>
      </w:r>
      <w:r>
        <w:rPr>
          <w:rFonts w:ascii="Arial" w:hAnsi="Arial" w:cs="Arial" w:eastAsia="Arial"/>
          <w:sz w:val="17"/>
          <w:szCs w:val="17"/>
          <w:color w:val="858585"/>
          <w:spacing w:val="-13"/>
          <w:w w:val="149"/>
        </w:rPr>
        <w:t>i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8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y</w:t>
      </w:r>
      <w:r>
        <w:rPr>
          <w:rFonts w:ascii="Arial" w:hAnsi="Arial" w:cs="Arial" w:eastAsia="Arial"/>
          <w:sz w:val="17"/>
          <w:szCs w:val="17"/>
          <w:color w:val="626262"/>
          <w:spacing w:val="-1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0"/>
        </w:rPr>
        <w:t>and</w:t>
      </w:r>
      <w:r>
        <w:rPr>
          <w:rFonts w:ascii="Arial" w:hAnsi="Arial" w:cs="Arial" w:eastAsia="Arial"/>
          <w:sz w:val="17"/>
          <w:szCs w:val="17"/>
          <w:color w:val="626262"/>
          <w:spacing w:val="-9"/>
          <w:w w:val="80"/>
        </w:rPr>
        <w:t> 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86"/>
        </w:rPr>
        <w:t>.</w:t>
      </w:r>
      <w:r>
        <w:rPr>
          <w:rFonts w:ascii="Arial" w:hAnsi="Arial" w:cs="Arial" w:eastAsia="Arial"/>
          <w:sz w:val="17"/>
          <w:szCs w:val="17"/>
          <w:color w:val="747474"/>
          <w:spacing w:val="-4"/>
          <w:w w:val="86"/>
        </w:rPr>
        <w:t>.</w:t>
      </w:r>
      <w:r>
        <w:rPr>
          <w:rFonts w:ascii="Arial" w:hAnsi="Arial" w:cs="Arial" w:eastAsia="Arial"/>
          <w:sz w:val="17"/>
          <w:szCs w:val="17"/>
          <w:color w:val="959595"/>
          <w:spacing w:val="0"/>
          <w:w w:val="130"/>
        </w:rPr>
        <w:t>.</w:t>
      </w:r>
      <w:r>
        <w:rPr>
          <w:rFonts w:ascii="Arial" w:hAnsi="Arial" w:cs="Arial" w:eastAsia="Arial"/>
          <w:sz w:val="17"/>
          <w:szCs w:val="17"/>
          <w:color w:val="959595"/>
          <w:spacing w:val="-3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858585"/>
          <w:spacing w:val="0"/>
          <w:w w:val="261"/>
        </w:rPr>
        <w:t>'</w:t>
      </w:r>
      <w:r>
        <w:rPr>
          <w:rFonts w:ascii="Arial" w:hAnsi="Arial" w:cs="Arial" w:eastAsia="Arial"/>
          <w:sz w:val="17"/>
          <w:szCs w:val="17"/>
          <w:color w:val="858585"/>
          <w:spacing w:val="-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C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fo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r</w:t>
      </w:r>
      <w:r>
        <w:rPr>
          <w:rFonts w:ascii="Arial" w:hAnsi="Arial" w:cs="Arial" w:eastAsia="Arial"/>
          <w:sz w:val="17"/>
          <w:szCs w:val="17"/>
          <w:color w:val="626262"/>
          <w:spacing w:val="-6"/>
          <w:w w:val="83"/>
        </w:rPr>
        <w:t> </w:t>
      </w:r>
      <w:r>
        <w:rPr>
          <w:rFonts w:ascii="Arial" w:hAnsi="Arial" w:cs="Arial" w:eastAsia="Arial"/>
          <w:sz w:val="17"/>
          <w:szCs w:val="17"/>
          <w:color w:val="858585"/>
          <w:spacing w:val="0"/>
          <w:w w:val="89"/>
        </w:rPr>
        <w:t>..</w:t>
      </w:r>
      <w:r>
        <w:rPr>
          <w:rFonts w:ascii="Arial" w:hAnsi="Arial" w:cs="Arial" w:eastAsia="Arial"/>
          <w:sz w:val="17"/>
          <w:szCs w:val="17"/>
          <w:color w:val="858585"/>
          <w:spacing w:val="4"/>
          <w:w w:val="89"/>
        </w:rPr>
        <w:t>.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days</w:t>
      </w:r>
      <w:r>
        <w:rPr>
          <w:rFonts w:ascii="Arial" w:hAnsi="Arial" w:cs="Arial" w:eastAsia="Arial"/>
          <w:sz w:val="17"/>
          <w:szCs w:val="17"/>
          <w:color w:val="626262"/>
          <w:spacing w:val="-3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747474"/>
          <w:spacing w:val="0"/>
          <w:w w:val="82"/>
        </w:rPr>
        <w:t>befo</w:t>
      </w:r>
      <w:r>
        <w:rPr>
          <w:rFonts w:ascii="Arial" w:hAnsi="Arial" w:cs="Arial" w:eastAsia="Arial"/>
          <w:sz w:val="17"/>
          <w:szCs w:val="17"/>
          <w:color w:val="747474"/>
          <w:spacing w:val="-3"/>
          <w:w w:val="83"/>
        </w:rPr>
        <w:t>r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96"/>
        </w:rPr>
        <w:t>e</w:t>
      </w:r>
      <w:r>
        <w:rPr>
          <w:rFonts w:ascii="Arial" w:hAnsi="Arial" w:cs="Arial" w:eastAsia="Arial"/>
          <w:sz w:val="17"/>
          <w:szCs w:val="17"/>
          <w:color w:val="525252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9"/>
        </w:rPr>
        <w:t>testing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33333"/>
          <w:w w:val="85"/>
        </w:rPr>
        <w:t>Change</w:t>
      </w:r>
      <w:r>
        <w:rPr>
          <w:rFonts w:ascii="Arial" w:hAnsi="Arial" w:cs="Arial" w:eastAsia="Arial"/>
          <w:sz w:val="17"/>
          <w:szCs w:val="17"/>
          <w:color w:val="333333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5"/>
          <w:w w:val="224"/>
        </w:rPr>
        <w:t>i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94"/>
        </w:rPr>
        <w:t>n</w:t>
      </w:r>
      <w:r>
        <w:rPr>
          <w:rFonts w:ascii="Arial" w:hAnsi="Arial" w:cs="Arial" w:eastAsia="Arial"/>
          <w:sz w:val="17"/>
          <w:szCs w:val="17"/>
          <w:color w:val="333333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6"/>
        </w:rPr>
        <w:t>mass</w:t>
      </w:r>
      <w:r>
        <w:rPr>
          <w:rFonts w:ascii="Arial" w:hAnsi="Arial" w:cs="Arial" w:eastAsia="Arial"/>
          <w:sz w:val="17"/>
          <w:szCs w:val="17"/>
          <w:color w:val="333333"/>
          <w:spacing w:val="-6"/>
          <w:w w:val="86"/>
        </w:rPr>
        <w:t> 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97"/>
        </w:rPr>
        <w:t>du</w:t>
      </w:r>
      <w:r>
        <w:rPr>
          <w:rFonts w:ascii="Arial" w:hAnsi="Arial" w:cs="Arial" w:eastAsia="Arial"/>
          <w:sz w:val="17"/>
          <w:szCs w:val="17"/>
          <w:color w:val="333333"/>
          <w:spacing w:val="-13"/>
          <w:w w:val="97"/>
        </w:rPr>
        <w:t>r</w:t>
      </w:r>
      <w:r>
        <w:rPr>
          <w:rFonts w:ascii="Arial" w:hAnsi="Arial" w:cs="Arial" w:eastAsia="Arial"/>
          <w:sz w:val="17"/>
          <w:szCs w:val="17"/>
          <w:color w:val="525252"/>
          <w:spacing w:val="5"/>
          <w:w w:val="224"/>
        </w:rPr>
        <w:t>i</w: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89"/>
        </w:rPr>
        <w:t>ng: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7" w:after="0" w:line="240" w:lineRule="auto"/>
        <w:ind w:left="288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/>
        <w:pict>
          <v:group style="position:absolute;margin-left:198.068039pt;margin-top:13.786366pt;width:148.969486pt;height:.1pt;mso-position-horizontal-relative:page;mso-position-vertical-relative:paragraph;z-index:-35063" coordorigin="3961,276" coordsize="2979,2">
            <v:shape style="position:absolute;left:3961;top:276;width:2979;height:2" coordorigin="3961,276" coordsize="2979,0" path="m3961,276l6941,276e" filled="f" stroked="t" strokeweight="2.231753pt" strokecolor="#484848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7"/>
          <w:szCs w:val="17"/>
          <w:color w:val="333333"/>
          <w:spacing w:val="0"/>
          <w:w w:val="100"/>
        </w:rPr>
        <w:t>drying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520" w:right="1680"/>
        </w:sectPr>
      </w:pPr>
      <w:rPr/>
    </w:p>
    <w:p>
      <w:pPr>
        <w:spacing w:before="67" w:after="0" w:line="240" w:lineRule="auto"/>
        <w:ind w:left="354" w:right="-20"/>
        <w:jc w:val="left"/>
        <w:rPr>
          <w:rFonts w:ascii="Times New Roman" w:hAnsi="Times New Roman" w:cs="Times New Roman" w:eastAsia="Times New Roman"/>
          <w:sz w:val="28"/>
          <w:szCs w:val="28"/>
        </w:rPr>
      </w:pPr>
      <w:rPr/>
      <w:r>
        <w:rPr>
          <w:rFonts w:ascii="Arial" w:hAnsi="Arial" w:cs="Arial" w:eastAsia="Arial"/>
          <w:sz w:val="18"/>
          <w:szCs w:val="18"/>
          <w:color w:val="4F4F4F"/>
          <w:w w:val="86"/>
        </w:rPr>
        <w:t>sam</w:t>
      </w:r>
      <w:r>
        <w:rPr>
          <w:rFonts w:ascii="Arial" w:hAnsi="Arial" w:cs="Arial" w:eastAsia="Arial"/>
          <w:sz w:val="18"/>
          <w:szCs w:val="18"/>
          <w:color w:val="4F4F4F"/>
          <w:spacing w:val="-8"/>
          <w:w w:val="86"/>
        </w:rPr>
        <w:t>p</w:t>
      </w:r>
      <w:r>
        <w:rPr>
          <w:rFonts w:ascii="Arial" w:hAnsi="Arial" w:cs="Arial" w:eastAsia="Arial"/>
          <w:sz w:val="18"/>
          <w:szCs w:val="18"/>
          <w:color w:val="2A2A2A"/>
          <w:spacing w:val="-15"/>
          <w:w w:val="120"/>
        </w:rPr>
        <w:t>l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99"/>
        </w:rPr>
        <w:t>e</w:t>
      </w:r>
      <w:r>
        <w:rPr>
          <w:rFonts w:ascii="Arial" w:hAnsi="Arial" w:cs="Arial" w:eastAsia="Arial"/>
          <w:sz w:val="18"/>
          <w:szCs w:val="18"/>
          <w:color w:val="606060"/>
          <w:spacing w:val="-3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7"/>
        </w:rPr>
        <w:t>new</w:t>
      </w:r>
      <w:r>
        <w:rPr>
          <w:rFonts w:ascii="Arial" w:hAnsi="Arial" w:cs="Arial" w:eastAsia="Arial"/>
          <w:sz w:val="18"/>
          <w:szCs w:val="18"/>
          <w:color w:val="606060"/>
          <w:spacing w:val="-2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93"/>
        </w:rPr>
        <w:t>c</w:t>
      </w:r>
      <w:r>
        <w:rPr>
          <w:rFonts w:ascii="Arial" w:hAnsi="Arial" w:cs="Arial" w:eastAsia="Arial"/>
          <w:sz w:val="18"/>
          <w:szCs w:val="18"/>
          <w:color w:val="606060"/>
          <w:spacing w:val="-2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14141"/>
          <w:spacing w:val="0"/>
          <w:w w:val="97"/>
        </w:rPr>
        <w:t>-</w:t>
      </w:r>
      <w:r>
        <w:rPr>
          <w:rFonts w:ascii="Arial" w:hAnsi="Arial" w:cs="Arial" w:eastAsia="Arial"/>
          <w:sz w:val="18"/>
          <w:szCs w:val="18"/>
          <w:color w:val="414141"/>
          <w:spacing w:val="-2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2"/>
        </w:rPr>
        <w:t>G02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3"/>
        </w:rPr>
        <w:t>2</w:t>
      </w:r>
      <w:r>
        <w:rPr>
          <w:rFonts w:ascii="Arial" w:hAnsi="Arial" w:cs="Arial" w:eastAsia="Arial"/>
          <w:sz w:val="18"/>
          <w:szCs w:val="18"/>
          <w:color w:val="606060"/>
          <w:spacing w:val="-2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92"/>
        </w:rPr>
        <w:t>at</w:t>
      </w:r>
      <w:r>
        <w:rPr>
          <w:rFonts w:ascii="Arial" w:hAnsi="Arial" w:cs="Arial" w:eastAsia="Arial"/>
          <w:sz w:val="18"/>
          <w:szCs w:val="18"/>
          <w:color w:val="606060"/>
          <w:spacing w:val="-7"/>
          <w:w w:val="92"/>
        </w:rPr>
        <w:t> </w:t>
      </w:r>
      <w:r>
        <w:rPr>
          <w:rFonts w:ascii="Times New Roman" w:hAnsi="Times New Roman" w:cs="Times New Roman" w:eastAsia="Times New Roman"/>
          <w:sz w:val="28"/>
          <w:szCs w:val="28"/>
          <w:color w:val="606060"/>
          <w:spacing w:val="0"/>
          <w:w w:val="64"/>
        </w:rPr>
        <w:t>1</w:t>
      </w:r>
      <w:r>
        <w:rPr>
          <w:rFonts w:ascii="Times New Roman" w:hAnsi="Times New Roman" w:cs="Times New Roman" w:eastAsia="Times New Roman"/>
          <w:sz w:val="28"/>
          <w:szCs w:val="28"/>
          <w:color w:val="606060"/>
          <w:spacing w:val="-82"/>
          <w:w w:val="64"/>
        </w:rPr>
        <w:t>o</w:t>
      </w:r>
      <w:r>
        <w:rPr>
          <w:rFonts w:ascii="Times New Roman" w:hAnsi="Times New Roman" w:cs="Times New Roman" w:eastAsia="Times New Roman"/>
          <w:sz w:val="28"/>
          <w:szCs w:val="28"/>
          <w:color w:val="878989"/>
          <w:spacing w:val="-25"/>
          <w:w w:val="197"/>
        </w:rPr>
        <w:t>·</w:t>
      </w:r>
      <w:r>
        <w:rPr>
          <w:rFonts w:ascii="Times New Roman" w:hAnsi="Times New Roman" w:cs="Times New Roman" w:eastAsia="Times New Roman"/>
          <w:sz w:val="28"/>
          <w:szCs w:val="28"/>
          <w:color w:val="606060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28"/>
          <w:szCs w:val="28"/>
          <w:color w:val="000000"/>
          <w:spacing w:val="0"/>
          <w:w w:val="100"/>
        </w:rPr>
      </w:r>
    </w:p>
    <w:p>
      <w:pPr>
        <w:spacing w:before="0" w:after="0" w:line="205" w:lineRule="exact"/>
        <w:ind w:left="354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4F4F4F"/>
          <w:spacing w:val="-24"/>
          <w:w w:val="92"/>
        </w:rPr>
        <w:t>C</w:t>
      </w:r>
      <w:r>
        <w:rPr>
          <w:rFonts w:ascii="Arial" w:hAnsi="Arial" w:cs="Arial" w:eastAsia="Arial"/>
          <w:sz w:val="18"/>
          <w:szCs w:val="18"/>
          <w:color w:val="757575"/>
          <w:spacing w:val="-29"/>
          <w:w w:val="111"/>
        </w:rPr>
        <w:t>:</w:t>
      </w:r>
      <w:r>
        <w:rPr>
          <w:rFonts w:ascii="Arial" w:hAnsi="Arial" w:cs="Arial" w:eastAsia="Arial"/>
          <w:sz w:val="18"/>
          <w:szCs w:val="18"/>
          <w:color w:val="414141"/>
          <w:spacing w:val="-91"/>
          <w:w w:val="87"/>
        </w:rPr>
        <w:t>U</w:t>
      </w:r>
      <w:r>
        <w:rPr>
          <w:rFonts w:ascii="Arial" w:hAnsi="Arial" w:cs="Arial" w:eastAsia="Arial"/>
          <w:sz w:val="18"/>
          <w:szCs w:val="18"/>
          <w:color w:val="757575"/>
          <w:spacing w:val="0"/>
          <w:w w:val="111"/>
        </w:rPr>
        <w:t>I</w:t>
      </w:r>
      <w:r>
        <w:rPr>
          <w:rFonts w:ascii="Arial" w:hAnsi="Arial" w:cs="Arial" w:eastAsia="Arial"/>
          <w:sz w:val="18"/>
          <w:szCs w:val="18"/>
          <w:color w:val="757575"/>
          <w:spacing w:val="-2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14141"/>
          <w:spacing w:val="0"/>
          <w:w w:val="79"/>
        </w:rPr>
        <w:t>ser</w:t>
      </w:r>
      <w:r>
        <w:rPr>
          <w:rFonts w:ascii="Arial" w:hAnsi="Arial" w:cs="Arial" w:eastAsia="Arial"/>
          <w:sz w:val="18"/>
          <w:szCs w:val="18"/>
          <w:color w:val="414141"/>
          <w:spacing w:val="-6"/>
          <w:w w:val="79"/>
        </w:rPr>
        <w:t>s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79"/>
        </w:rPr>
        <w:t>iStudenN...ambd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79"/>
        </w:rPr>
        <w:t>a</w:t>
      </w:r>
      <w:r>
        <w:rPr>
          <w:rFonts w:ascii="Arial" w:hAnsi="Arial" w:cs="Arial" w:eastAsia="Arial"/>
          <w:sz w:val="18"/>
          <w:szCs w:val="18"/>
          <w:color w:val="606060"/>
          <w:spacing w:val="1"/>
          <w:w w:val="79"/>
        </w:rPr>
        <w:t> 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82"/>
        </w:rPr>
        <w:t>Messtec</w:t>
      </w:r>
      <w:r>
        <w:rPr>
          <w:rFonts w:ascii="Arial" w:hAnsi="Arial" w:cs="Arial" w:eastAsia="Arial"/>
          <w:sz w:val="18"/>
          <w:szCs w:val="18"/>
          <w:color w:val="4F4F4F"/>
          <w:spacing w:val="-13"/>
          <w:w w:val="83"/>
        </w:rPr>
        <w:t>h</w:t>
      </w:r>
      <w:r>
        <w:rPr>
          <w:rFonts w:ascii="Arial" w:hAnsi="Arial" w:cs="Arial" w:eastAsia="Arial"/>
          <w:sz w:val="18"/>
          <w:szCs w:val="18"/>
          <w:color w:val="757575"/>
          <w:spacing w:val="0"/>
          <w:w w:val="85"/>
        </w:rPr>
        <w:t>nik</w:t>
      </w:r>
      <w:r>
        <w:rPr>
          <w:rFonts w:ascii="Arial" w:hAnsi="Arial" w:cs="Arial" w:eastAsia="Arial"/>
          <w:sz w:val="18"/>
          <w:szCs w:val="18"/>
          <w:color w:val="757575"/>
          <w:spacing w:val="0"/>
          <w:w w:val="84"/>
        </w:rPr>
        <w:t>\</w:t>
      </w:r>
      <w:r>
        <w:rPr>
          <w:rFonts w:ascii="Arial" w:hAnsi="Arial" w:cs="Arial" w:eastAsia="Arial"/>
          <w:sz w:val="18"/>
          <w:szCs w:val="18"/>
          <w:color w:val="757575"/>
          <w:spacing w:val="0"/>
          <w:w w:val="85"/>
        </w:rPr>
        <w:t>User</w:t>
      </w:r>
      <w:r>
        <w:rPr>
          <w:rFonts w:ascii="Arial" w:hAnsi="Arial" w:cs="Arial" w:eastAsia="Arial"/>
          <w:sz w:val="18"/>
          <w:szCs w:val="18"/>
          <w:color w:val="757575"/>
          <w:spacing w:val="-16"/>
          <w:w w:val="85"/>
        </w:rPr>
        <w:t>D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82"/>
        </w:rPr>
        <w:t>ataiMJ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83"/>
        </w:rPr>
        <w:t>s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80"/>
        </w:rPr>
        <w:t>t</w:t>
      </w:r>
      <w:r>
        <w:rPr>
          <w:rFonts w:ascii="Arial" w:hAnsi="Arial" w:cs="Arial" w:eastAsia="Arial"/>
          <w:sz w:val="18"/>
          <w:szCs w:val="18"/>
          <w:color w:val="2A2A2A"/>
          <w:spacing w:val="-8"/>
          <w:w w:val="81"/>
        </w:rPr>
        <w:t>e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4"/>
        </w:rPr>
        <w:t>r_</w:t>
      </w:r>
      <w:r>
        <w:rPr>
          <w:rFonts w:ascii="Arial" w:hAnsi="Arial" w:cs="Arial" w:eastAsia="Arial"/>
          <w:sz w:val="18"/>
          <w:szCs w:val="18"/>
          <w:color w:val="606060"/>
          <w:spacing w:val="-11"/>
          <w:w w:val="83"/>
        </w:rPr>
        <w:t>E</w:t>
      </w:r>
      <w:r>
        <w:rPr>
          <w:rFonts w:ascii="Arial" w:hAnsi="Arial" w:cs="Arial" w:eastAsia="Arial"/>
          <w:sz w:val="18"/>
          <w:szCs w:val="18"/>
          <w:color w:val="414141"/>
          <w:spacing w:val="0"/>
          <w:w w:val="85"/>
        </w:rPr>
        <w:t>N</w:t>
      </w:r>
      <w:r>
        <w:rPr>
          <w:rFonts w:ascii="Arial" w:hAnsi="Arial" w:cs="Arial" w:eastAsia="Arial"/>
          <w:sz w:val="18"/>
          <w:szCs w:val="18"/>
          <w:color w:val="414141"/>
          <w:spacing w:val="-15"/>
          <w:w w:val="84"/>
        </w:rPr>
        <w:t>G</w:t>
      </w:r>
      <w:r>
        <w:rPr>
          <w:rFonts w:ascii="Arial" w:hAnsi="Arial" w:cs="Arial" w:eastAsia="Arial"/>
          <w:sz w:val="18"/>
          <w:szCs w:val="18"/>
          <w:color w:val="757575"/>
          <w:spacing w:val="-16"/>
          <w:w w:val="157"/>
        </w:rPr>
        <w:t>.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84"/>
        </w:rPr>
        <w:t>D</w:t>
      </w:r>
      <w:r>
        <w:rPr>
          <w:rFonts w:ascii="Arial" w:hAnsi="Arial" w:cs="Arial" w:eastAsia="Arial"/>
          <w:sz w:val="18"/>
          <w:szCs w:val="18"/>
          <w:color w:val="2A2A2A"/>
          <w:spacing w:val="-12"/>
          <w:w w:val="83"/>
        </w:rPr>
        <w:t>B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97"/>
        </w:rPr>
        <w:t>F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11" w:after="0" w:line="240" w:lineRule="auto"/>
        <w:ind w:left="345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4F4F4F"/>
          <w:w w:val="84"/>
        </w:rPr>
        <w:t>2018/0</w:t>
      </w:r>
      <w:r>
        <w:rPr>
          <w:rFonts w:ascii="Arial" w:hAnsi="Arial" w:cs="Arial" w:eastAsia="Arial"/>
          <w:sz w:val="18"/>
          <w:szCs w:val="18"/>
          <w:color w:val="4F4F4F"/>
          <w:spacing w:val="-8"/>
          <w:w w:val="85"/>
        </w:rPr>
        <w:t>2</w:t>
      </w:r>
      <w:r>
        <w:rPr>
          <w:rFonts w:ascii="Arial" w:hAnsi="Arial" w:cs="Arial" w:eastAsia="Arial"/>
          <w:sz w:val="18"/>
          <w:szCs w:val="18"/>
          <w:color w:val="757575"/>
          <w:spacing w:val="0"/>
          <w:w w:val="80"/>
        </w:rPr>
        <w:t>/</w:t>
      </w:r>
      <w:r>
        <w:rPr>
          <w:rFonts w:ascii="Arial" w:hAnsi="Arial" w:cs="Arial" w:eastAsia="Arial"/>
          <w:sz w:val="18"/>
          <w:szCs w:val="18"/>
          <w:color w:val="757575"/>
          <w:spacing w:val="-16"/>
          <w:w w:val="81"/>
        </w:rPr>
        <w:t>1</w:t>
      </w:r>
      <w:r>
        <w:rPr>
          <w:rFonts w:ascii="Arial" w:hAnsi="Arial" w:cs="Arial" w:eastAsia="Arial"/>
          <w:sz w:val="18"/>
          <w:szCs w:val="18"/>
          <w:color w:val="414141"/>
          <w:spacing w:val="0"/>
          <w:w w:val="95"/>
        </w:rPr>
        <w:t>4</w:t>
      </w:r>
      <w:r>
        <w:rPr>
          <w:rFonts w:ascii="Arial" w:hAnsi="Arial" w:cs="Arial" w:eastAsia="Arial"/>
          <w:sz w:val="18"/>
          <w:szCs w:val="18"/>
          <w:color w:val="414141"/>
          <w:spacing w:val="-2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4"/>
        </w:rPr>
        <w:t>06:0</w:t>
      </w:r>
      <w:r>
        <w:rPr>
          <w:rFonts w:ascii="Arial" w:hAnsi="Arial" w:cs="Arial" w:eastAsia="Arial"/>
          <w:sz w:val="18"/>
          <w:szCs w:val="18"/>
          <w:color w:val="606060"/>
          <w:spacing w:val="-14"/>
          <w:w w:val="85"/>
        </w:rPr>
        <w:t>7</w:t>
      </w:r>
      <w:r>
        <w:rPr>
          <w:rFonts w:ascii="Arial" w:hAnsi="Arial" w:cs="Arial" w:eastAsia="Arial"/>
          <w:sz w:val="18"/>
          <w:szCs w:val="18"/>
          <w:color w:val="878989"/>
          <w:spacing w:val="-18"/>
          <w:w w:val="157"/>
        </w:rPr>
        <w:t>: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9"/>
        </w:rPr>
        <w:t>01</w:t>
      </w:r>
      <w:r>
        <w:rPr>
          <w:rFonts w:ascii="Arial" w:hAnsi="Arial" w:cs="Arial" w:eastAsia="Arial"/>
          <w:sz w:val="18"/>
          <w:szCs w:val="18"/>
          <w:color w:val="606060"/>
          <w:spacing w:val="-3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100"/>
        </w:rPr>
        <w:t>PM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2" w:after="0" w:line="240" w:lineRule="auto"/>
        <w:ind w:left="354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Arial" w:hAnsi="Arial" w:cs="Arial" w:eastAsia="Arial"/>
          <w:sz w:val="18"/>
          <w:szCs w:val="18"/>
          <w:color w:val="4F4F4F"/>
          <w:w w:val="84"/>
        </w:rPr>
        <w:t>P</w:t>
      </w:r>
      <w:r>
        <w:rPr>
          <w:rFonts w:ascii="Arial" w:hAnsi="Arial" w:cs="Arial" w:eastAsia="Arial"/>
          <w:sz w:val="18"/>
          <w:szCs w:val="18"/>
          <w:color w:val="4F4F4F"/>
          <w:w w:val="85"/>
        </w:rPr>
        <w:t>o</w:t>
      </w:r>
      <w:r>
        <w:rPr>
          <w:rFonts w:ascii="Arial" w:hAnsi="Arial" w:cs="Arial" w:eastAsia="Arial"/>
          <w:sz w:val="18"/>
          <w:szCs w:val="18"/>
          <w:color w:val="4F4F4F"/>
          <w:spacing w:val="-2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99"/>
        </w:rPr>
        <w:t>=</w:t>
      </w:r>
      <w:r>
        <w:rPr>
          <w:rFonts w:ascii="Arial" w:hAnsi="Arial" w:cs="Arial" w:eastAsia="Arial"/>
          <w:sz w:val="18"/>
          <w:szCs w:val="18"/>
          <w:color w:val="2A2A2A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1"/>
        </w:rPr>
        <w:t>17.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91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1"/>
        </w:rPr>
        <w:t>9s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4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1"/>
          <w:w w:val="144"/>
        </w:rPr>
        <w:t> 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7"/>
        </w:rPr>
        <w:t>P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8"/>
        </w:rPr>
        <w:t>u</w:t>
      </w:r>
      <w:r>
        <w:rPr>
          <w:rFonts w:ascii="Arial" w:hAnsi="Arial" w:cs="Arial" w:eastAsia="Arial"/>
          <w:sz w:val="18"/>
          <w:szCs w:val="18"/>
          <w:color w:val="606060"/>
          <w:spacing w:val="-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99"/>
        </w:rPr>
        <w:t>=</w:t>
      </w:r>
      <w:r>
        <w:rPr>
          <w:rFonts w:ascii="Arial" w:hAnsi="Arial" w:cs="Arial" w:eastAsia="Arial"/>
          <w:sz w:val="18"/>
          <w:szCs w:val="18"/>
          <w:color w:val="2A2A2A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5"/>
        </w:rPr>
        <w:t>2.5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8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4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198" w:lineRule="exact"/>
        <w:ind w:left="506" w:right="-130"/>
        <w:jc w:val="left"/>
        <w:tabs>
          <w:tab w:pos="4080" w:val="left"/>
          <w:tab w:pos="4860" w:val="left"/>
          <w:tab w:pos="5500" w:val="left"/>
        </w:tabs>
        <w:rPr>
          <w:rFonts w:ascii="Arial" w:hAnsi="Arial" w:cs="Arial" w:eastAsia="Arial"/>
          <w:sz w:val="36"/>
          <w:szCs w:val="36"/>
        </w:rPr>
      </w:pPr>
      <w:rPr/>
      <w:r>
        <w:rPr/>
        <w:pict>
          <v:group style="position:absolute;margin-left:95.904778pt;margin-top:9.607116pt;width:386.934324pt;height:123.11574pt;mso-position-horizontal-relative:page;mso-position-vertical-relative:paragraph;z-index:-35057" coordorigin="1918,192" coordsize="7739,2462">
            <v:group style="position:absolute;left:2240;top:216;width:2;height:1032" coordorigin="2240,216" coordsize="2,1032">
              <v:shape style="position:absolute;left:2240;top:216;width:2;height:1032" coordorigin="2240,216" coordsize="0,1032" path="m2240,1248l2240,216e" filled="f" stroked="t" strokeweight="1.420811pt" strokecolor="#3B3B3B">
                <v:path arrowok="t"/>
              </v:shape>
            </v:group>
            <v:group style="position:absolute;left:2775;top:216;width:2;height:1136" coordorigin="2775,216" coordsize="2,1136">
              <v:shape style="position:absolute;left:2775;top:216;width:2;height:1136" coordorigin="2775,216" coordsize="0,1136" path="m2775,1352l2775,216e" filled="f" stroked="t" strokeweight=".947208pt" strokecolor="#AFB3AF">
                <v:path arrowok="t"/>
              </v:shape>
            </v:group>
            <v:group style="position:absolute;left:3310;top:216;width:2;height:710" coordorigin="3310,216" coordsize="2,710">
              <v:shape style="position:absolute;left:3310;top:216;width:2;height:710" coordorigin="3310,216" coordsize="0,710" path="m3310,926l3310,216e" filled="f" stroked="t" strokeweight=".473604pt" strokecolor="#A8A8A8">
                <v:path arrowok="t"/>
              </v:shape>
            </v:group>
            <v:group style="position:absolute;left:3836;top:216;width:2;height:1042" coordorigin="3836,216" coordsize="2,1042">
              <v:shape style="position:absolute;left:3836;top:216;width:2;height:1042" coordorigin="3836,216" coordsize="0,1042" path="m3836,1258l3836,216e" filled="f" stroked="t" strokeweight=".947208pt" strokecolor="#ACACAC">
                <v:path arrowok="t"/>
              </v:shape>
            </v:group>
            <v:group style="position:absolute;left:4371;top:216;width:2;height:398" coordorigin="4371,216" coordsize="2,398">
              <v:shape style="position:absolute;left:4371;top:216;width:2;height:398" coordorigin="4371,216" coordsize="0,398" path="m4371,614l4371,216e" filled="f" stroked="t" strokeweight=".473604pt" strokecolor="#939393">
                <v:path arrowok="t"/>
              </v:shape>
            </v:group>
            <v:group style="position:absolute;left:4907;top:216;width:2;height:777" coordorigin="4907,216" coordsize="2,777">
              <v:shape style="position:absolute;left:4907;top:216;width:2;height:777" coordorigin="4907,216" coordsize="0,777" path="m4907,992l4907,216e" filled="f" stroked="t" strokeweight=".947208pt" strokecolor="#A8A8A8">
                <v:path arrowok="t"/>
              </v:shape>
            </v:group>
            <v:group style="position:absolute;left:5446;top:216;width:2;height:256" coordorigin="5446,216" coordsize="2,256">
              <v:shape style="position:absolute;left:5446;top:216;width:2;height:256" coordorigin="5446,216" coordsize="0,256" path="m5446,472l5446,216e" filled="f" stroked="t" strokeweight=".947208pt" strokecolor="#9C9C9C">
                <v:path arrowok="t"/>
              </v:shape>
            </v:group>
            <v:group style="position:absolute;left:1980;top:244;width:4007;height:2" coordorigin="1980,244" coordsize="4007,2">
              <v:shape style="position:absolute;left:1980;top:244;width:4007;height:2" coordorigin="1980,244" coordsize="4007,0" path="m1980,244l5986,244e" filled="f" stroked="t" strokeweight="1.420811pt" strokecolor="#6B6B74">
                <v:path arrowok="t"/>
              </v:shape>
            </v:group>
            <v:group style="position:absolute;left:5390;top:585;width:625;height:2" coordorigin="5390,585" coordsize="625,2">
              <v:shape style="position:absolute;left:5390;top:585;width:625;height:2" coordorigin="5390,585" coordsize="625,0" path="m5390,585l6015,585e" filled="f" stroked="t" strokeweight=".947208pt" strokecolor="#8787A0">
                <v:path arrowok="t"/>
              </v:shape>
            </v:group>
            <v:group style="position:absolute;left:5982;top:216;width:2;height:2424" coordorigin="5982,216" coordsize="2,2424">
              <v:shape style="position:absolute;left:5982;top:216;width:2;height:2424" coordorigin="5982,216" coordsize="0,2424" path="m5982,2640l5982,216e" filled="f" stroked="t" strokeweight=".473604pt" strokecolor="#808380">
                <v:path arrowok="t"/>
              </v:shape>
            </v:group>
            <v:group style="position:absolute;left:5920;top:254;width:1146;height:2" coordorigin="5920,254" coordsize="1146,2">
              <v:shape style="position:absolute;left:5920;top:254;width:1146;height:2" coordorigin="5920,254" coordsize="1146,0" path="m5920,254l7066,254e" filled="f" stroked="t" strokeweight="2.841623pt" strokecolor="#44447C">
                <v:path arrowok="t"/>
              </v:shape>
            </v:group>
            <v:group style="position:absolute;left:6517;top:216;width:2;height:161" coordorigin="6517,216" coordsize="2,161">
              <v:shape style="position:absolute;left:6517;top:216;width:2;height:161" coordorigin="6517,216" coordsize="0,161" path="m6517,377l6517,216e" filled="f" stroked="t" strokeweight="2.368019pt" strokecolor="#2F2F83">
                <v:path arrowok="t"/>
              </v:shape>
            </v:group>
            <v:group style="position:absolute;left:7057;top:216;width:2;height:256" coordorigin="7057,216" coordsize="2,256">
              <v:shape style="position:absolute;left:7057;top:216;width:2;height:256" coordorigin="7057,216" coordsize="0,256" path="m7057,472l7057,216e" filled="f" stroked="t" strokeweight=".947208pt" strokecolor="#4F4F8C">
                <v:path arrowok="t"/>
              </v:shape>
            </v:group>
            <v:group style="position:absolute;left:7009;top:235;width:2624;height:2" coordorigin="7009,235" coordsize="2624,2">
              <v:shape style="position:absolute;left:7009;top:235;width:2624;height:2" coordorigin="7009,235" coordsize="2624,0" path="m7009,235l9633,235e" filled="f" stroked="t" strokeweight="1.894415pt" strokecolor="#6B6B74">
                <v:path arrowok="t"/>
              </v:shape>
            </v:group>
            <v:group style="position:absolute;left:6981;top:585;width:682;height:2" coordorigin="6981,585" coordsize="682,2">
              <v:shape style="position:absolute;left:6981;top:585;width:682;height:2" coordorigin="6981,585" coordsize="682,0" path="m6981,585l7663,585e" filled="f" stroked="t" strokeweight=".947208pt" strokecolor="#7C7CA0">
                <v:path arrowok="t"/>
              </v:shape>
            </v:group>
            <v:group style="position:absolute;left:7578;top:216;width:2;height:369" coordorigin="7578,216" coordsize="2,369">
              <v:shape style="position:absolute;left:7578;top:216;width:2;height:369" coordorigin="7578,216" coordsize="0,369" path="m7578,585l7578,216e" filled="f" stroked="t" strokeweight="1.420811pt" strokecolor="#5B5B97">
                <v:path arrowok="t"/>
              </v:shape>
            </v:group>
            <v:group style="position:absolute;left:7530;top:566;width:587;height:2" coordorigin="7530,566" coordsize="587,2">
              <v:shape style="position:absolute;left:7530;top:566;width:587;height:2" coordorigin="7530,566" coordsize="587,0" path="m7530,566l8118,566e" filled="f" stroked="t" strokeweight="2.368019pt" strokecolor="#3F3F97">
                <v:path arrowok="t"/>
              </v:shape>
            </v:group>
            <v:group style="position:absolute;left:8099;top:216;width:2;height:426" coordorigin="8099,216" coordsize="2,426">
              <v:shape style="position:absolute;left:8099;top:216;width:2;height:426" coordorigin="8099,216" coordsize="0,426" path="m8099,642l8099,216e" filled="f" stroked="t" strokeweight="1.420811pt" strokecolor="#67679C">
                <v:path arrowok="t"/>
              </v:shape>
            </v:group>
            <v:group style="position:absolute;left:8013;top:585;width:1601;height:2" coordorigin="8013,585" coordsize="1601,2">
              <v:shape style="position:absolute;left:8013;top:585;width:1601;height:2" coordorigin="8013,585" coordsize="1601,0" path="m8013,585l9614,585e" filled="f" stroked="t" strokeweight=".947208pt" strokecolor="#8383A0">
                <v:path arrowok="t"/>
              </v:shape>
            </v:group>
            <v:group style="position:absolute;left:9178;top:216;width:2;height:710" coordorigin="9178,216" coordsize="2,710">
              <v:shape style="position:absolute;left:9178;top:216;width:2;height:710" coordorigin="9178,216" coordsize="0,710" path="m9178,926l9178,216e" filled="f" stroked="t" strokeweight=".947208pt" strokecolor="#ACACAC">
                <v:path arrowok="t"/>
              </v:shape>
            </v:group>
            <v:group style="position:absolute;left:9633;top:216;width:2;height:1136" coordorigin="9633,216" coordsize="2,1136">
              <v:shape style="position:absolute;left:9633;top:216;width:2;height:1136" coordorigin="9633,216" coordsize="0,1136" path="m9633,1352l9633,216e" filled="f" stroked="t" strokeweight=".947208pt" strokecolor="#6B6B6B">
                <v:path arrowok="t"/>
              </v:shape>
            </v:group>
            <v:group style="position:absolute;left:1999;top:566;width:246;height:2" coordorigin="1999,566" coordsize="246,2">
              <v:shape style="position:absolute;left:1999;top:566;width:246;height:2" coordorigin="1999,566" coordsize="246,0" path="m1999,566l2245,566e" filled="f" stroked="t" strokeweight=".947208pt" strokecolor="#606060">
                <v:path arrowok="t"/>
              </v:shape>
            </v:group>
            <v:group style="position:absolute;left:2008;top:434;width:2;height:142" coordorigin="2008,434" coordsize="2,142">
              <v:shape style="position:absolute;left:2008;top:434;width:2;height:142" coordorigin="2008,434" coordsize="0,142" path="m2008,576l2008,434e" filled="f" stroked="t" strokeweight="1.420811pt" strokecolor="#545454">
                <v:path arrowok="t"/>
              </v:shape>
            </v:group>
            <v:group style="position:absolute;left:2179;top:585;width:3306;height:2" coordorigin="2179,585" coordsize="3306,2">
              <v:shape style="position:absolute;left:2179;top:585;width:3306;height:2" coordorigin="2179,585" coordsize="3306,0" path="m2179,585l5484,585e" filled="f" stroked="t" strokeweight=".947208pt" strokecolor="#A3A3A8">
                <v:path arrowok="t"/>
              </v:shape>
            </v:group>
            <v:group style="position:absolute;left:5461;top:405;width:2;height:208" coordorigin="5461,405" coordsize="2,208">
              <v:shape style="position:absolute;left:5461;top:405;width:2;height:208" coordorigin="5461,405" coordsize="0,208" path="m5461,614l5461,405e" filled="f" stroked="t" strokeweight="1.420811pt" strokecolor="#575793">
                <v:path arrowok="t"/>
              </v:shape>
            </v:group>
            <v:group style="position:absolute;left:5541;top:585;width:1705;height:2" coordorigin="5541,585" coordsize="1705,2">
              <v:shape style="position:absolute;left:5541;top:585;width:1705;height:2" coordorigin="5541,585" coordsize="1705,0" path="m5541,585l7246,585e" filled="f" stroked="t" strokeweight=".947208pt" strokecolor="#A8A8A8">
                <v:path arrowok="t"/>
              </v:shape>
            </v:group>
            <v:group style="position:absolute;left:6507;top:405;width:2;height:2121" coordorigin="6507,405" coordsize="2,2121">
              <v:shape style="position:absolute;left:6507;top:405;width:2;height:2121" coordorigin="6507,405" coordsize="0,2121" path="m6507,2527l6507,405e" filled="f" stroked="t" strokeweight=".947208pt" strokecolor="#AFAFAF">
                <v:path arrowok="t"/>
              </v:shape>
            </v:group>
            <v:group style="position:absolute;left:7042;top:405;width:2;height:2055" coordorigin="7042,405" coordsize="2,2055">
              <v:shape style="position:absolute;left:7042;top:405;width:2;height:2055" coordorigin="7042,405" coordsize="0,2055" path="m7042,2460l7042,405e" filled="f" stroked="t" strokeweight=".473604pt" strokecolor="#A0A3A0">
                <v:path arrowok="t"/>
              </v:shape>
            </v:group>
            <v:group style="position:absolute;left:8743;top:585;width:890;height:2" coordorigin="8743,585" coordsize="890,2">
              <v:shape style="position:absolute;left:8743;top:585;width:890;height:2" coordorigin="8743,585" coordsize="890,0" path="m8743,585l9633,585e" filled="f" stroked="t" strokeweight=".947208pt" strokecolor="#A8A8A8">
                <v:path arrowok="t"/>
              </v:shape>
            </v:group>
            <v:group style="position:absolute;left:1999;top:879;width:246;height:2" coordorigin="1999,879" coordsize="246,2">
              <v:shape style="position:absolute;left:1999;top:879;width:246;height:2" coordorigin="1999,879" coordsize="246,0" path="m1999,879l2245,879e" filled="f" stroked="t" strokeweight="1.420811pt" strokecolor="#646464">
                <v:path arrowok="t"/>
              </v:shape>
            </v:group>
            <v:group style="position:absolute;left:1989;top:519;width:2;height:104" coordorigin="1989,519" coordsize="2,104">
              <v:shape style="position:absolute;left:1989;top:519;width:2;height:104" coordorigin="1989,519" coordsize="0,104" path="m1989,623l1989,519e" filled="f" stroked="t" strokeweight=".947208pt" strokecolor="#4F4F4F">
                <v:path arrowok="t"/>
              </v:shape>
            </v:group>
            <v:group style="position:absolute;left:2179;top:893;width:2226;height:2" coordorigin="2179,893" coordsize="2226,2">
              <v:shape style="position:absolute;left:2179;top:893;width:2226;height:2" coordorigin="2179,893" coordsize="2226,0" path="m2179,893l4405,893e" filled="f" stroked="t" strokeweight="1.420811pt" strokecolor="#B3B3B8">
                <v:path arrowok="t"/>
              </v:shape>
            </v:group>
            <v:group style="position:absolute;left:4371;top:519;width:2;height:407" coordorigin="4371,519" coordsize="2,407">
              <v:shape style="position:absolute;left:4371;top:519;width:2;height:407" coordorigin="4371,519" coordsize="0,407" path="m4371,926l4371,519e" filled="f" stroked="t" strokeweight=".947208pt" strokecolor="#575797">
                <v:path arrowok="t"/>
              </v:shape>
            </v:group>
            <v:group style="position:absolute;left:3865;top:898;width:1108;height:2" coordorigin="3865,898" coordsize="1108,2">
              <v:shape style="position:absolute;left:3865;top:898;width:1108;height:2" coordorigin="3865,898" coordsize="1108,0" path="m3865,898l4973,898e" filled="f" stroked="t" strokeweight="1.420811pt" strokecolor="#7C7CA8">
                <v:path arrowok="t"/>
              </v:shape>
            </v:group>
            <v:group style="position:absolute;left:4802;top:893;width:1677;height:2" coordorigin="4802,893" coordsize="1677,2">
              <v:shape style="position:absolute;left:4802;top:893;width:1677;height:2" coordorigin="4802,893" coordsize="1677,0" path="m4802,893l6479,893e" filled="f" stroked="t" strokeweight="1.420811pt" strokecolor="#9C9CB3">
                <v:path arrowok="t"/>
              </v:shape>
            </v:group>
            <v:group style="position:absolute;left:5475;top:893;width:4168;height:2" coordorigin="5475,893" coordsize="4168,2">
              <v:shape style="position:absolute;left:5475;top:893;width:4168;height:2" coordorigin="5475,893" coordsize="4168,0" path="m5475,893l9643,893e" filled="f" stroked="t" strokeweight="1.420811pt" strokecolor="#BCBCBC">
                <v:path arrowok="t"/>
              </v:shape>
            </v:group>
            <v:group style="position:absolute;left:7578;top:519;width:2;height:407" coordorigin="7578,519" coordsize="2,407">
              <v:shape style="position:absolute;left:7578;top:519;width:2;height:407" coordorigin="7578,519" coordsize="0,407" path="m7578,926l7578,519e" filled="f" stroked="t" strokeweight=".947208pt" strokecolor="#8383A8">
                <v:path arrowok="t"/>
              </v:shape>
            </v:group>
            <v:group style="position:absolute;left:8113;top:519;width:2;height:407" coordorigin="8113,519" coordsize="2,407">
              <v:shape style="position:absolute;left:8113;top:519;width:2;height:407" coordorigin="8113,519" coordsize="0,407" path="m8113,926l8113,519e" filled="f" stroked="t" strokeweight=".947208pt" strokecolor="#7070A3">
                <v:path arrowok="t"/>
              </v:shape>
            </v:group>
            <v:group style="position:absolute;left:8639;top:576;width:2;height:331" coordorigin="8639,576" coordsize="2,331">
              <v:shape style="position:absolute;left:8639;top:576;width:2;height:331" coordorigin="8639,576" coordsize="0,331" path="m8639,907l8639,576e" filled="f" stroked="t" strokeweight="2.368019pt" strokecolor="#4F4F97">
                <v:path arrowok="t"/>
              </v:shape>
            </v:group>
            <v:group style="position:absolute;left:1970;top:1229;width:284;height:2" coordorigin="1970,1229" coordsize="284,2">
              <v:shape style="position:absolute;left:1970;top:1229;width:284;height:2" coordorigin="1970,1229" coordsize="284,0" path="m1970,1229l2254,1229e" filled="f" stroked="t" strokeweight=".473604pt" strokecolor="#707070">
                <v:path arrowok="t"/>
              </v:shape>
            </v:group>
            <v:group style="position:absolute;left:2008;top:860;width:2;height:360" coordorigin="2008,860" coordsize="2,360">
              <v:shape style="position:absolute;left:2008;top:860;width:2;height:360" coordorigin="2008,860" coordsize="0,360" path="m2008,1220l2008,860e" filled="f" stroked="t" strokeweight=".947208pt" strokecolor="#606060">
                <v:path arrowok="t"/>
              </v:shape>
            </v:group>
            <v:group style="position:absolute;left:2179;top:1201;width:369;height:2" coordorigin="2179,1201" coordsize="369,2">
              <v:shape style="position:absolute;left:2179;top:1201;width:369;height:2" coordorigin="2179,1201" coordsize="369,0" path="m2179,1201l2548,1201e" filled="f" stroked="t" strokeweight=".947208pt" strokecolor="#979797">
                <v:path arrowok="t"/>
              </v:shape>
            </v:group>
            <v:group style="position:absolute;left:2311;top:1201;width:530;height:2" coordorigin="2311,1201" coordsize="530,2">
              <v:shape style="position:absolute;left:2311;top:1201;width:530;height:2" coordorigin="2311,1201" coordsize="530,0" path="m2311,1201l2842,1201e" filled="f" stroked="t" strokeweight=".947208pt" strokecolor="#ACACAC">
                <v:path arrowok="t"/>
              </v:shape>
            </v:group>
            <v:group style="position:absolute;left:2718;top:1201;width:1686;height:2" coordorigin="2718,1201" coordsize="1686,2">
              <v:shape style="position:absolute;left:2718;top:1201;width:1686;height:2" coordorigin="2718,1201" coordsize="1686,0" path="m2718,1201l4405,1201e" filled="f" stroked="t" strokeweight=".947208pt" strokecolor="#70709C">
                <v:path arrowok="t"/>
              </v:shape>
            </v:group>
            <v:group style="position:absolute;left:2927;top:888;width:2;height:606" coordorigin="2927,888" coordsize="2,606">
              <v:shape style="position:absolute;left:2927;top:888;width:2;height:606" coordorigin="2927,888" coordsize="0,606" path="m2927,1494l2927,888e" filled="f" stroked="t" strokeweight="1.894415pt" strokecolor="#2B2F8C">
                <v:path arrowok="t"/>
              </v:shape>
            </v:group>
            <v:group style="position:absolute;left:4367;top:718;width:2;height:644" coordorigin="4367,718" coordsize="2,644">
              <v:shape style="position:absolute;left:4367;top:718;width:2;height:644" coordorigin="4367,718" coordsize="0,644" path="m4367,1362l4367,718e" filled="f" stroked="t" strokeweight="1.420811pt" strokecolor="#383890">
                <v:path arrowok="t"/>
              </v:shape>
            </v:group>
            <v:group style="position:absolute;left:4300;top:1201;width:4490;height:2" coordorigin="4300,1201" coordsize="4490,2">
              <v:shape style="position:absolute;left:4300;top:1201;width:4490;height:2" coordorigin="4300,1201" coordsize="4490,0" path="m4300,1201l8790,1201e" filled="f" stroked="t" strokeweight=".947208pt" strokecolor="#A8A8A8">
                <v:path arrowok="t"/>
              </v:shape>
            </v:group>
            <v:group style="position:absolute;left:4907;top:831;width:2;height:474" coordorigin="4907,831" coordsize="2,474">
              <v:shape style="position:absolute;left:4907;top:831;width:2;height:474" coordorigin="4907,831" coordsize="0,474" path="m4907,1305l4907,831e" filled="f" stroked="t" strokeweight=".947208pt" strokecolor="#8383A0">
                <v:path arrowok="t"/>
              </v:shape>
            </v:group>
            <v:group style="position:absolute;left:5446;top:831;width:2;height:1799" coordorigin="5446,831" coordsize="2,1799">
              <v:shape style="position:absolute;left:5446;top:831;width:2;height:1799" coordorigin="5446,831" coordsize="0,1799" path="m5446,2631l5446,831e" filled="f" stroked="t" strokeweight=".947208pt" strokecolor="#979C9C">
                <v:path arrowok="t"/>
              </v:shape>
            </v:group>
            <v:group style="position:absolute;left:7578;top:642;width:2;height:1885" coordorigin="7578,642" coordsize="2,1885">
              <v:shape style="position:absolute;left:7578;top:642;width:2;height:1885" coordorigin="7578,642" coordsize="0,1885" path="m7578,2527l7578,642e" filled="f" stroked="t" strokeweight=".947208pt" strokecolor="#B3B8B3">
                <v:path arrowok="t"/>
              </v:shape>
            </v:group>
            <v:group style="position:absolute;left:8118;top:718;width:2;height:1809" coordorigin="8118,718" coordsize="2,1809">
              <v:shape style="position:absolute;left:8118;top:718;width:2;height:1809" coordorigin="8118,718" coordsize="0,1809" path="m8118,2527l8118,718e" filled="f" stroked="t" strokeweight=".947208pt" strokecolor="#B3B8B3">
                <v:path arrowok="t"/>
              </v:shape>
            </v:group>
            <v:group style="position:absolute;left:8653;top:216;width:2;height:2424" coordorigin="8653,216" coordsize="2,2424">
              <v:shape style="position:absolute;left:8653;top:216;width:2;height:2424" coordorigin="8653,216" coordsize="0,2424" path="m8653,2640l8653,216e" filled="f" stroked="t" strokeweight=".947208pt" strokecolor="#878C97">
                <v:path arrowok="t"/>
              </v:shape>
            </v:group>
            <v:group style="position:absolute;left:8601;top:1201;width:1042;height:2" coordorigin="8601,1201" coordsize="1042,2">
              <v:shape style="position:absolute;left:8601;top:1201;width:1042;height:2" coordorigin="8601,1201" coordsize="1042,0" path="m8601,1201l9643,1201e" filled="f" stroked="t" strokeweight=".947208pt" strokecolor="#7C7C9C">
                <v:path arrowok="t"/>
              </v:shape>
            </v:group>
            <v:group style="position:absolute;left:9178;top:831;width:2;height:426" coordorigin="9178,831" coordsize="2,426">
              <v:shape style="position:absolute;left:9178;top:831;width:2;height:426" coordorigin="9178,831" coordsize="0,426" path="m9178,1258l9178,831e" filled="f" stroked="t" strokeweight=".947208pt" strokecolor="#7474A0">
                <v:path arrowok="t"/>
              </v:shape>
            </v:group>
            <v:group style="position:absolute;left:1999;top:1314;width:246;height:2" coordorigin="1999,1314" coordsize="246,2">
              <v:shape style="position:absolute;left:1999;top:1314;width:246;height:2" coordorigin="1999,1314" coordsize="246,0" path="m1999,1314l2245,1314e" filled="f" stroked="t" strokeweight=".947208pt" strokecolor="#747C74">
                <v:path arrowok="t"/>
              </v:shape>
            </v:group>
            <v:group style="position:absolute;left:2008;top:1191;width:2;height:133" coordorigin="2008,1191" coordsize="2,133">
              <v:shape style="position:absolute;left:2008;top:1191;width:2;height:133" coordorigin="2008,1191" coordsize="0,133" path="m2008,1324l2008,1191e" filled="f" stroked="t" strokeweight=".947208pt" strokecolor="#808080">
                <v:path arrowok="t"/>
              </v:shape>
            </v:group>
            <v:group style="position:absolute;left:2207;top:1163;width:2;height:341" coordorigin="2207,1163" coordsize="2,341">
              <v:shape style="position:absolute;left:2207;top:1163;width:2;height:341" coordorigin="2207,1163" coordsize="0,341" path="m2207,1504l2207,1163e" filled="f" stroked="t" strokeweight="3.315227pt" strokecolor="#6B706B">
                <v:path arrowok="t"/>
              </v:shape>
            </v:group>
            <v:group style="position:absolute;left:2150;top:1319;width:663;height:2" coordorigin="2150,1319" coordsize="663,2">
              <v:shape style="position:absolute;left:2150;top:1319;width:663;height:2" coordorigin="2150,1319" coordsize="663,0" path="m2150,1319l2813,1319e" filled="f" stroked="t" strokeweight=".473604pt" strokecolor="#1C771C">
                <v:path arrowok="t"/>
              </v:shape>
            </v:group>
            <v:group style="position:absolute;left:2718;top:1319;width:246;height:2" coordorigin="2718,1319" coordsize="246,2">
              <v:shape style="position:absolute;left:2718;top:1319;width:246;height:2" coordorigin="2718,1319" coordsize="246,0" path="m2718,1319l2965,1319e" filled="f" stroked="t" strokeweight=".473604pt" strokecolor="#1C643F">
                <v:path arrowok="t"/>
              </v:shape>
            </v:group>
            <v:group style="position:absolute;left:3282;top:1163;width:2;height:265" coordorigin="3282,1163" coordsize="2,265">
              <v:shape style="position:absolute;left:3282;top:1163;width:2;height:265" coordorigin="3282,1163" coordsize="0,265" path="m3282,1428l3282,1163e" filled="f" stroked="t" strokeweight="2.841623pt" strokecolor="#282B8C">
                <v:path arrowok="t"/>
              </v:shape>
            </v:group>
            <v:group style="position:absolute;left:2861;top:1329;width:995;height:2" coordorigin="2861,1329" coordsize="995,2">
              <v:shape style="position:absolute;left:2861;top:1329;width:995;height:2" coordorigin="2861,1329" coordsize="995,0" path="m2861,1329l3855,1329e" filled="f" stroked="t" strokeweight="1.420811pt" strokecolor="#1F3477">
                <v:path arrowok="t"/>
              </v:shape>
            </v:group>
            <v:group style="position:absolute;left:3817;top:1191;width:2;height:142" coordorigin="3817,1191" coordsize="2,142">
              <v:shape style="position:absolute;left:3817;top:1191;width:2;height:142" coordorigin="3817,1191" coordsize="0,142" path="m3817,1333l3817,1191e" filled="f" stroked="t" strokeweight="1.420811pt" strokecolor="#383B8C">
                <v:path arrowok="t"/>
              </v:shape>
            </v:group>
            <v:group style="position:absolute;left:3770;top:1319;width:635;height:2" coordorigin="3770,1319" coordsize="635,2">
              <v:shape style="position:absolute;left:3770;top:1319;width:635;height:2" coordorigin="3770,1319" coordsize="635,0" path="m3770,1319l4405,1319e" filled="f" stroked="t" strokeweight=".473604pt" strokecolor="#134B54">
                <v:path arrowok="t"/>
              </v:shape>
            </v:group>
            <v:group style="position:absolute;left:4300;top:1319;width:4376;height:2" coordorigin="4300,1319" coordsize="4376,2">
              <v:shape style="position:absolute;left:4300;top:1319;width:4376;height:2" coordorigin="4300,1319" coordsize="4376,0" path="m4300,1319l8676,1319e" filled="f" stroked="t" strokeweight=".473604pt" strokecolor="#0C800F">
                <v:path arrowok="t"/>
              </v:shape>
            </v:group>
            <v:group style="position:absolute;left:4907;top:1163;width:2;height:1477" coordorigin="4907,1163" coordsize="2,1477">
              <v:shape style="position:absolute;left:4907;top:1163;width:2;height:1477" coordorigin="4907,1163" coordsize="0,1477" path="m4907,2640l4907,1163e" filled="f" stroked="t" strokeweight=".947208pt" strokecolor="#A0A3A0">
                <v:path arrowok="t"/>
              </v:shape>
            </v:group>
            <v:group style="position:absolute;left:8601;top:1319;width:1032;height:2" coordorigin="8601,1319" coordsize="1032,2">
              <v:shape style="position:absolute;left:8601;top:1319;width:1032;height:2" coordorigin="8601,1319" coordsize="1032,0" path="m8601,1319l9633,1319e" filled="f" stroked="t" strokeweight=".473604pt" strokecolor="#13672F">
                <v:path arrowok="t"/>
              </v:shape>
            </v:group>
            <v:group style="position:absolute;left:9155;top:1163;width:2;height:199" coordorigin="9155,1163" coordsize="2,199">
              <v:shape style="position:absolute;left:9155;top:1163;width:2;height:199" coordorigin="9155,1163" coordsize="0,199" path="m9155,1362l9155,1163e" filled="f" stroked="t" strokeweight="1.894415pt" strokecolor="#384483">
                <v:path arrowok="t"/>
              </v:shape>
            </v:group>
            <v:group style="position:absolute;left:1942;top:1466;width:332;height:2" coordorigin="1942,1466" coordsize="332,2">
              <v:shape style="position:absolute;left:1942;top:1466;width:332;height:2" coordorigin="1942,1466" coordsize="332,0" path="m1942,1466l2273,1466e" filled="f" stroked="t" strokeweight="1.894415pt" strokecolor="#707470">
                <v:path arrowok="t"/>
              </v:shape>
            </v:group>
            <v:group style="position:absolute;left:2008;top:1295;width:2;height:189" coordorigin="2008,1295" coordsize="2,189">
              <v:shape style="position:absolute;left:2008;top:1295;width:2;height:189" coordorigin="2008,1295" coordsize="0,189" path="m2008,1485l2008,1295e" filled="f" stroked="t" strokeweight=".947208pt" strokecolor="#606060">
                <v:path arrowok="t"/>
              </v:shape>
            </v:group>
            <v:group style="position:absolute;left:2179;top:1466;width:606;height:2" coordorigin="2179,1466" coordsize="606,2">
              <v:shape style="position:absolute;left:2179;top:1466;width:606;height:2" coordorigin="2179,1466" coordsize="606,0" path="m2179,1466l2785,1466e" filled="f" stroked="t" strokeweight="1.894415pt" strokecolor="#6BA06B">
                <v:path arrowok="t"/>
              </v:shape>
            </v:group>
            <v:group style="position:absolute;left:2775;top:1267;width:2;height:246" coordorigin="2775,1267" coordsize="2,246">
              <v:shape style="position:absolute;left:2775;top:1267;width:2;height:246" coordorigin="2775,1267" coordsize="0,246" path="m2775,1513l2775,1267e" filled="f" stroked="t" strokeweight=".947208pt" strokecolor="#97AC97">
                <v:path arrowok="t"/>
              </v:shape>
            </v:group>
            <v:group style="position:absolute;left:2747;top:1466;width:1629;height:2" coordorigin="2747,1466" coordsize="1629,2">
              <v:shape style="position:absolute;left:2747;top:1466;width:1629;height:2" coordorigin="2747,1466" coordsize="1629,0" path="m2747,1466l4376,1466e" filled="f" stroked="t" strokeweight="2.841623pt" strokecolor="#446080">
                <v:path arrowok="t"/>
              </v:shape>
            </v:group>
            <v:group style="position:absolute;left:3306;top:1267;width:2;height:256" coordorigin="3306,1267" coordsize="2,256">
              <v:shape style="position:absolute;left:3306;top:1267;width:2;height:256" coordorigin="3306,1267" coordsize="0,256" path="m3306,1523l3306,1267e" filled="f" stroked="t" strokeweight="1.420811pt" strokecolor="#3F4B87">
                <v:path arrowok="t"/>
              </v:shape>
            </v:group>
            <v:group style="position:absolute;left:3836;top:1267;width:2;height:256" coordorigin="3836,1267" coordsize="2,256">
              <v:shape style="position:absolute;left:3836;top:1267;width:2;height:256" coordorigin="3836,1267" coordsize="0,256" path="m3836,1523l3836,1267e" filled="f" stroked="t" strokeweight=".947208pt" strokecolor="#485487">
                <v:path arrowok="t"/>
              </v:shape>
            </v:group>
            <v:group style="position:absolute;left:4343;top:1314;width:2;height:189" coordorigin="4343,1314" coordsize="2,189">
              <v:shape style="position:absolute;left:4343;top:1314;width:2;height:189" coordorigin="4343,1314" coordsize="0,189" path="m4343,1504l4343,1314e" filled="f" stroked="t" strokeweight="2.368019pt" strokecolor="#343F83">
                <v:path arrowok="t"/>
              </v:shape>
            </v:group>
            <v:group style="position:absolute;left:4329;top:1466;width:5304;height:2" coordorigin="4329,1466" coordsize="5304,2">
              <v:shape style="position:absolute;left:4329;top:1466;width:5304;height:2" coordorigin="4329,1466" coordsize="5304,0" path="m4329,1466l9633,1466e" filled="f" stroked="t" strokeweight="1.894415pt" strokecolor="#74AC77">
                <v:path arrowok="t"/>
              </v:shape>
            </v:group>
            <v:group style="position:absolute;left:7578;top:1220;width:2;height:294" coordorigin="7578,1220" coordsize="2,294">
              <v:shape style="position:absolute;left:7578;top:1220;width:2;height:294" coordorigin="7578,1220" coordsize="0,294" path="m7578,1513l7578,1220e" filled="f" stroked="t" strokeweight=".947208pt" strokecolor="#9CAF9C">
                <v:path arrowok="t"/>
              </v:shape>
            </v:group>
            <v:group style="position:absolute;left:9178;top:1277;width:2;height:237" coordorigin="9178,1277" coordsize="2,237">
              <v:shape style="position:absolute;left:9178;top:1277;width:2;height:237" coordorigin="9178,1277" coordsize="0,237" path="m9178,1513l9178,1277e" filled="f" stroked="t" strokeweight=".947208pt" strokecolor="#90A890">
                <v:path arrowok="t"/>
              </v:shape>
            </v:group>
            <v:group style="position:absolute;left:9628;top:1267;width:2;height:246" coordorigin="9628,1267" coordsize="2,246">
              <v:shape style="position:absolute;left:9628;top:1267;width:2;height:246" coordorigin="9628,1267" coordsize="0,246" path="m9628,1513l9628,1267e" filled="f" stroked="t" strokeweight=".473604pt" strokecolor="#4B5B60">
                <v:path arrowok="t"/>
              </v:shape>
            </v:group>
            <v:group style="position:absolute;left:1980;top:1797;width:284;height:2" coordorigin="1980,1797" coordsize="284,2">
              <v:shape style="position:absolute;left:1980;top:1797;width:284;height:2" coordorigin="1980,1797" coordsize="284,0" path="m1980,1797l2264,1797e" filled="f" stroked="t" strokeweight="1.420811pt" strokecolor="#676767">
                <v:path arrowok="t"/>
              </v:shape>
            </v:group>
            <v:group style="position:absolute;left:2240;top:1409;width:2;height:1231" coordorigin="2240,1409" coordsize="2,1231">
              <v:shape style="position:absolute;left:2240;top:1409;width:2;height:1231" coordorigin="2240,1409" coordsize="0,1231" path="m2240,2640l2240,1409e" filled="f" stroked="t" strokeweight="1.420811pt" strokecolor="#3B3B3B">
                <v:path arrowok="t"/>
              </v:shape>
            </v:group>
            <v:group style="position:absolute;left:2179;top:1812;width:388;height:2" coordorigin="2179,1812" coordsize="388,2">
              <v:shape style="position:absolute;left:2179;top:1812;width:388;height:2" coordorigin="2179,1812" coordsize="388,0" path="m2179,1812l2567,1812e" filled="f" stroked="t" strokeweight=".473604pt" strokecolor="#77778C">
                <v:path arrowok="t"/>
              </v:shape>
            </v:group>
            <v:group style="position:absolute;left:2548;top:1456;width:2;height:540" coordorigin="2548,1456" coordsize="2,540">
              <v:shape style="position:absolute;left:2548;top:1456;width:2;height:540" coordorigin="2548,1456" coordsize="0,540" path="m2548,1996l2548,1456e" filled="f" stroked="t" strokeweight="1.894415pt" strokecolor="#2B348C">
                <v:path arrowok="t"/>
              </v:shape>
            </v:group>
            <v:group style="position:absolute;left:2520;top:1797;width:265;height:2" coordorigin="2520,1797" coordsize="265,2">
              <v:shape style="position:absolute;left:2520;top:1797;width:265;height:2" coordorigin="2520,1797" coordsize="265,0" path="m2520,1797l2785,1797e" filled="f" stroked="t" strokeweight="2.368019pt" strokecolor="#3B3B93">
                <v:path arrowok="t"/>
              </v:shape>
            </v:group>
            <v:group style="position:absolute;left:2790;top:1343;width:2;height:502" coordorigin="2790,1343" coordsize="2,502">
              <v:shape style="position:absolute;left:2790;top:1343;width:2;height:502" coordorigin="2790,1343" coordsize="0,502" path="m2790,1845l2790,1343e" filled="f" stroked="t" strokeweight="1.420811pt" strokecolor="#576097">
                <v:path arrowok="t"/>
              </v:shape>
            </v:group>
            <v:group style="position:absolute;left:2718;top:1807;width:6924;height:2" coordorigin="2718,1807" coordsize="6924,2">
              <v:shape style="position:absolute;left:2718;top:1807;width:6924;height:2" coordorigin="2718,1807" coordsize="6924,0" path="m2718,1807l9643,1807e" filled="f" stroked="t" strokeweight=".947208pt" strokecolor="#A3A3A3">
                <v:path arrowok="t"/>
              </v:shape>
            </v:group>
            <v:group style="position:absolute;left:3310;top:1400;width:2;height:445" coordorigin="3310,1400" coordsize="2,445">
              <v:shape style="position:absolute;left:3310;top:1400;width:2;height:445" coordorigin="3310,1400" coordsize="0,445" path="m3310,1845l3310,1400e" filled="f" stroked="t" strokeweight=".473604pt" strokecolor="#838C9C">
                <v:path arrowok="t"/>
              </v:shape>
            </v:group>
            <v:group style="position:absolute;left:3836;top:1400;width:2;height:1241" coordorigin="3836,1400" coordsize="2,1241">
              <v:shape style="position:absolute;left:3836;top:1400;width:2;height:1241" coordorigin="3836,1400" coordsize="0,1241" path="m3836,2640l3836,1400e" filled="f" stroked="t" strokeweight=".947208pt" strokecolor="#A3A8A8">
                <v:path arrowok="t"/>
              </v:shape>
            </v:group>
            <v:group style="position:absolute;left:4371;top:1456;width:2;height:1184" coordorigin="4371,1456" coordsize="2,1184">
              <v:shape style="position:absolute;left:4371;top:1456;width:2;height:1184" coordorigin="4371,1456" coordsize="0,1184" path="m4371,2640l4371,1456e" filled="f" stroked="t" strokeweight=".473604pt" strokecolor="#909390">
                <v:path arrowok="t"/>
              </v:shape>
            </v:group>
            <v:group style="position:absolute;left:9178;top:1343;width:2;height:1184" coordorigin="9178,1343" coordsize="2,1184">
              <v:shape style="position:absolute;left:9178;top:1343;width:2;height:1184" coordorigin="9178,1343" coordsize="0,1184" path="m9178,2527l9178,1343e" filled="f" stroked="t" strokeweight=".947208pt" strokecolor="#ACACAC">
                <v:path arrowok="t"/>
              </v:shape>
            </v:group>
            <v:group style="position:absolute;left:9633;top:1409;width:2;height:1080" coordorigin="9633,1409" coordsize="2,1080">
              <v:shape style="position:absolute;left:9633;top:1409;width:2;height:1080" coordorigin="9633,1409" coordsize="0,1080" path="m9633,2489l9633,1409e" filled="f" stroked="t" strokeweight=".947208pt" strokecolor="#6B6B6B">
                <v:path arrowok="t"/>
              </v:shape>
            </v:group>
            <v:group style="position:absolute;left:2775;top:1741;width:2;height:786" coordorigin="2775,1741" coordsize="2,786">
              <v:shape style="position:absolute;left:2775;top:1741;width:2;height:786" coordorigin="2775,1741" coordsize="0,786" path="m2775,2527l2775,1741e" filled="f" stroked="t" strokeweight=".947208pt" strokecolor="#B3B3B3">
                <v:path arrowok="t"/>
              </v:shape>
            </v:group>
            <v:group style="position:absolute;left:3310;top:1750;width:2;height:777" coordorigin="3310,1750" coordsize="2,777">
              <v:shape style="position:absolute;left:3310;top:1750;width:2;height:777" coordorigin="3310,1750" coordsize="0,777" path="m3310,2527l3310,1750e" filled="f" stroked="t" strokeweight=".473604pt" strokecolor="#ACACAC">
                <v:path arrowok="t"/>
              </v:shape>
            </v:group>
            <v:group style="position:absolute;left:1942;top:2100;width:313;height:2" coordorigin="1942,2100" coordsize="313,2">
              <v:shape style="position:absolute;left:1942;top:2100;width:313;height:2" coordorigin="1942,2100" coordsize="313,0" path="m1942,2100l2254,2100e" filled="f" stroked="t" strokeweight="2.368019pt" strokecolor="#707070">
                <v:path arrowok="t"/>
              </v:shape>
            </v:group>
            <v:group style="position:absolute;left:2179;top:2115;width:7455;height:2" coordorigin="2179,2115" coordsize="7455,2">
              <v:shape style="position:absolute;left:2179;top:2115;width:7455;height:2" coordorigin="2179,2115" coordsize="7455,0" path="m2179,2115l9633,2115e" filled="f" stroked="t" strokeweight=".473604pt" strokecolor="#8C8C90">
                <v:path arrowok="t"/>
              </v:shape>
            </v:group>
            <v:group style="position:absolute;left:2524;top:1551;width:2;height:644" coordorigin="2524,1551" coordsize="2,644">
              <v:shape style="position:absolute;left:2524;top:1551;width:2;height:644" coordorigin="2524,1551" coordsize="0,644" path="m2524,2195l2524,1551e" filled="f" stroked="t" strokeweight="1.894415pt" strokecolor="#232390">
                <v:path arrowok="t"/>
              </v:shape>
            </v:group>
            <v:group style="position:absolute;left:1980;top:2413;width:275;height:2" coordorigin="1980,2413" coordsize="275,2">
              <v:shape style="position:absolute;left:1980;top:2413;width:275;height:2" coordorigin="1980,2413" coordsize="275,0" path="m1980,2413l2254,2413e" filled="f" stroked="t" strokeweight="1.420811pt" strokecolor="#646464">
                <v:path arrowok="t"/>
              </v:shape>
            </v:group>
            <v:group style="position:absolute;left:2179;top:2422;width:388;height:2" coordorigin="2179,2422" coordsize="388,2">
              <v:shape style="position:absolute;left:2179;top:2422;width:388;height:2" coordorigin="2179,2422" coordsize="388,0" path="m2179,2422l2567,2422e" filled="f" stroked="t" strokeweight=".947208pt" strokecolor="#8C8C9C">
                <v:path arrowok="t"/>
              </v:shape>
            </v:group>
            <v:group style="position:absolute;left:2520;top:2081;width:2;height:350" coordorigin="2520,2081" coordsize="2,350">
              <v:shape style="position:absolute;left:2520;top:2081;width:2;height:350" coordorigin="2520,2081" coordsize="0,350" path="m2520,2432l2520,2081e" filled="f" stroked="t" strokeweight="1.420811pt" strokecolor="#444497">
                <v:path arrowok="t"/>
              </v:shape>
            </v:group>
            <v:group style="position:absolute;left:2453;top:2422;width:7189;height:2" coordorigin="2453,2422" coordsize="7189,2">
              <v:shape style="position:absolute;left:2453;top:2422;width:7189;height:2" coordorigin="2453,2422" coordsize="7189,0" path="m2453,2422l9643,2422e" filled="f" stroked="t" strokeweight=".947208pt" strokecolor="#B3B3B3">
                <v:path arrowok="t"/>
              </v:shape>
            </v:group>
            <v:group style="position:absolute;left:2008;top:2546;width:227;height:2" coordorigin="2008,2546" coordsize="227,2">
              <v:shape style="position:absolute;left:2008;top:2546;width:227;height:2" coordorigin="2008,2546" coordsize="227,0" path="m2008,2546l2235,2546e" filled="f" stroked="t" strokeweight=".947208pt" strokecolor="#7C7C7C">
                <v:path arrowok="t"/>
              </v:shape>
            </v:group>
            <v:group style="position:absolute;left:2103;top:2560;width:7540;height:2" coordorigin="2103,2560" coordsize="7540,2">
              <v:shape style="position:absolute;left:2103;top:2560;width:7540;height:2" coordorigin="2103,2560" coordsize="7540,0" path="m2103,2560l9643,2560e" filled="f" stroked="t" strokeweight="1.420811pt" strokecolor="#1C1C1C">
                <v:path arrowok="t"/>
              </v:shape>
            </v:group>
            <v:group style="position:absolute;left:2775;top:2366;width:2;height:218" coordorigin="2775,2366" coordsize="2,218">
              <v:shape style="position:absolute;left:2775;top:2366;width:2;height:218" coordorigin="2775,2366" coordsize="0,218" path="m2775,2583l2775,2366e" filled="f" stroked="t" strokeweight=".947208pt" strokecolor="#979797">
                <v:path arrowok="t"/>
              </v:shape>
            </v:group>
            <v:group style="position:absolute;left:6507;top:2366;width:2;height:218" coordorigin="6507,2366" coordsize="2,218">
              <v:shape style="position:absolute;left:6507;top:2366;width:2;height:218" coordorigin="6507,2366" coordsize="0,218" path="m6507,2583l6507,2366e" filled="f" stroked="t" strokeweight=".947208pt" strokecolor="#939393">
                <v:path arrowok="t"/>
              </v:shape>
            </v:group>
            <v:group style="position:absolute;left:7042;top:2366;width:2;height:275" coordorigin="7042,2366" coordsize="2,275">
              <v:shape style="position:absolute;left:7042;top:2366;width:2;height:275" coordorigin="7042,2366" coordsize="0,275" path="m7042,2640l7042,2366e" filled="f" stroked="t" strokeweight=".473604pt" strokecolor="#909090">
                <v:path arrowok="t"/>
              </v:shape>
            </v:group>
            <v:group style="position:absolute;left:7578;top:2366;width:2;height:275" coordorigin="7578,2366" coordsize="2,275">
              <v:shape style="position:absolute;left:7578;top:2366;width:2;height:275" coordorigin="7578,2366" coordsize="0,275" path="m7578,2640l7578,2366e" filled="f" stroked="t" strokeweight=".947208pt" strokecolor="#9C9C9C">
                <v:path arrowok="t"/>
              </v:shape>
            </v:group>
            <v:group style="position:absolute;left:8118;top:2366;width:2;height:275" coordorigin="8118,2366" coordsize="2,275">
              <v:shape style="position:absolute;left:8118;top:2366;width:2;height:275" coordorigin="8118,2366" coordsize="0,275" path="m8118,2640l8118,2366e" filled="f" stroked="t" strokeweight=".947208pt" strokecolor="#A0A0A0">
                <v:path arrowok="t"/>
              </v:shape>
            </v:group>
            <v:group style="position:absolute;left:9178;top:2366;width:2;height:275" coordorigin="9178,2366" coordsize="2,275">
              <v:shape style="position:absolute;left:9178;top:2366;width:2;height:275" coordorigin="9178,2366" coordsize="0,275" path="m9178,2640l9178,2366e" filled="f" stroked="t" strokeweight=".947208pt" strokecolor="#979797">
                <v:path arrowok="t"/>
              </v:shape>
            </v:group>
            <v:group style="position:absolute;left:9633;top:2366;width:2;height:208" coordorigin="9633,2366" coordsize="2,208">
              <v:shape style="position:absolute;left:9633;top:2366;width:2;height:208" coordorigin="9633,2366" coordsize="0,208" path="m9633,2574l9633,2366e" filled="f" stroked="t" strokeweight=".947208pt" strokecolor="#575757">
                <v:path arrowok="t"/>
              </v:shape>
            </v:group>
            <v:group style="position:absolute;left:4907;top:2489;width:2;height:152" coordorigin="4907,2489" coordsize="2,152">
              <v:shape style="position:absolute;left:4907;top:2489;width:2;height:152" coordorigin="4907,2489" coordsize="0,152" path="m4907,2640l4907,2489e" filled="f" stroked="t" strokeweight=".947208pt" strokecolor="#878787">
                <v:path arrowok="t"/>
              </v:shape>
            </v:group>
            <v:group style="position:absolute;left:5446;top:2489;width:2;height:152" coordorigin="5446,2489" coordsize="2,152">
              <v:shape style="position:absolute;left:5446;top:2489;width:2;height:152" coordorigin="5446,2489" coordsize="0,152" path="m5446,2640l5446,2489e" filled="f" stroked="t" strokeweight=".947208pt" strokecolor="#808080">
                <v:path arrowok="t"/>
              </v:shape>
            </v:group>
            <v:group style="position:absolute;left:5982;top:2489;width:2;height:152" coordorigin="5982,2489" coordsize="2,152">
              <v:shape style="position:absolute;left:5982;top:2489;width:2;height:152" coordorigin="5982,2489" coordsize="0,152" path="m5982,2640l5982,2489e" filled="f" stroked="t" strokeweight=".473604pt" strokecolor="#676767">
                <v:path arrowok="t"/>
              </v:shape>
            </v:group>
            <v:group style="position:absolute;left:7578;top:2489;width:2;height:152" coordorigin="7578,2489" coordsize="2,152">
              <v:shape style="position:absolute;left:7578;top:2489;width:2;height:152" coordorigin="7578,2489" coordsize="0,152" path="m7578,2640l7578,2489e" filled="f" stroked="t" strokeweight=".947208pt" strokecolor="#878787">
                <v:path arrowok="t"/>
              </v:shape>
            </v:group>
            <v:group style="position:absolute;left:2079;top:652;width:2;height:273" coordorigin="2079,652" coordsize="2,273">
              <v:shape style="position:absolute;left:2079;top:652;width:2;height:273" coordorigin="2079,652" coordsize="0,273" path="m2079,652l2079,925,2079,652xe" filled="t" fillcolor="#E9E9EB" stroked="f">
                <v:path arrowok="t"/>
                <v:fill/>
              </v:shape>
            </v:group>
            <v:group style="position:absolute;left:2079;top:945;width:2;height:273" coordorigin="2079,945" coordsize="2,273">
              <v:shape style="position:absolute;left:2079;top:945;width:2;height:273" coordorigin="2079,945" coordsize="0,273" path="m2079,945l2079,1218,2079,945xe" filled="t" fillcolor="#E9E9EB" stroked="f">
                <v:path arrowok="t"/>
                <v:fill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7"/>
          <w:szCs w:val="17"/>
          <w:color w:val="4F4F4F"/>
          <w:w w:val="93"/>
          <w:position w:val="-14"/>
        </w:rPr>
        <w:t>5</w:t>
      </w:r>
      <w:r>
        <w:rPr>
          <w:rFonts w:ascii="Times New Roman" w:hAnsi="Times New Roman" w:cs="Times New Roman" w:eastAsia="Times New Roman"/>
          <w:sz w:val="17"/>
          <w:szCs w:val="17"/>
          <w:color w:val="4F4F4F"/>
          <w:spacing w:val="-16"/>
          <w:w w:val="93"/>
          <w:position w:val="-14"/>
        </w:rPr>
        <w:t>8</w:t>
      </w:r>
      <w:r>
        <w:rPr>
          <w:rFonts w:ascii="Arial" w:hAnsi="Arial" w:cs="Arial" w:eastAsia="Arial"/>
          <w:sz w:val="26"/>
          <w:szCs w:val="26"/>
          <w:color w:val="606060"/>
          <w:spacing w:val="-31"/>
          <w:w w:val="109"/>
          <w:position w:val="-24"/>
        </w:rPr>
        <w:t>·</w:t>
      </w:r>
      <w:r>
        <w:rPr>
          <w:rFonts w:ascii="Arial" w:hAnsi="Arial" w:cs="Arial" w:eastAsia="Arial"/>
          <w:sz w:val="26"/>
          <w:szCs w:val="26"/>
          <w:color w:val="979999"/>
          <w:spacing w:val="0"/>
          <w:w w:val="58"/>
          <w:position w:val="-24"/>
        </w:rPr>
        <w:t>--g</w:t>
      </w:r>
      <w:r>
        <w:rPr>
          <w:rFonts w:ascii="Arial" w:hAnsi="Arial" w:cs="Arial" w:eastAsia="Arial"/>
          <w:sz w:val="26"/>
          <w:szCs w:val="26"/>
          <w:color w:val="979999"/>
          <w:spacing w:val="0"/>
          <w:w w:val="100"/>
          <w:position w:val="-24"/>
        </w:rPr>
        <w:tab/>
      </w:r>
      <w:r>
        <w:rPr>
          <w:rFonts w:ascii="Arial" w:hAnsi="Arial" w:cs="Arial" w:eastAsia="Arial"/>
          <w:sz w:val="26"/>
          <w:szCs w:val="26"/>
          <w:color w:val="979999"/>
          <w:spacing w:val="0"/>
          <w:w w:val="100"/>
          <w:position w:val="-24"/>
        </w:rPr>
      </w:r>
      <w:r>
        <w:rPr>
          <w:rFonts w:ascii="Arial" w:hAnsi="Arial" w:cs="Arial" w:eastAsia="Arial"/>
          <w:sz w:val="47"/>
          <w:szCs w:val="47"/>
          <w:color w:val="080882"/>
          <w:spacing w:val="0"/>
          <w:w w:val="62"/>
          <w:b/>
          <w:bCs/>
          <w:position w:val="-40"/>
        </w:rPr>
        <w:t>.r</w:t>
      </w:r>
      <w:r>
        <w:rPr>
          <w:rFonts w:ascii="Arial" w:hAnsi="Arial" w:cs="Arial" w:eastAsia="Arial"/>
          <w:sz w:val="47"/>
          <w:szCs w:val="47"/>
          <w:color w:val="080882"/>
          <w:spacing w:val="0"/>
          <w:w w:val="100"/>
          <w:b/>
          <w:bCs/>
          <w:position w:val="-40"/>
        </w:rPr>
        <w:tab/>
      </w:r>
      <w:r>
        <w:rPr>
          <w:rFonts w:ascii="Arial" w:hAnsi="Arial" w:cs="Arial" w:eastAsia="Arial"/>
          <w:sz w:val="47"/>
          <w:szCs w:val="47"/>
          <w:color w:val="080882"/>
          <w:spacing w:val="0"/>
          <w:w w:val="100"/>
          <w:b/>
          <w:bCs/>
          <w:position w:val="-40"/>
        </w:rPr>
      </w:r>
      <w:r>
        <w:rPr>
          <w:rFonts w:ascii="Arial" w:hAnsi="Arial" w:cs="Arial" w:eastAsia="Arial"/>
          <w:sz w:val="10"/>
          <w:szCs w:val="10"/>
          <w:color w:val="080882"/>
          <w:spacing w:val="0"/>
          <w:w w:val="595"/>
          <w:position w:val="-19"/>
        </w:rPr>
        <w:t>I</w:t>
      </w:r>
      <w:r>
        <w:rPr>
          <w:rFonts w:ascii="Arial" w:hAnsi="Arial" w:cs="Arial" w:eastAsia="Arial"/>
          <w:sz w:val="10"/>
          <w:szCs w:val="10"/>
          <w:color w:val="080882"/>
          <w:spacing w:val="-47"/>
          <w:w w:val="595"/>
          <w:position w:val="-19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181A82"/>
          <w:spacing w:val="0"/>
          <w:w w:val="60"/>
          <w:b/>
          <w:bCs/>
          <w:position w:val="-23"/>
        </w:rPr>
        <w:t>rv</w:t>
      </w:r>
      <w:r>
        <w:rPr>
          <w:rFonts w:ascii="Times New Roman" w:hAnsi="Times New Roman" w:cs="Times New Roman" w:eastAsia="Times New Roman"/>
          <w:sz w:val="22"/>
          <w:szCs w:val="22"/>
          <w:color w:val="181A82"/>
          <w:spacing w:val="-31"/>
          <w:w w:val="60"/>
          <w:b/>
          <w:bCs/>
          <w:position w:val="-23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181A82"/>
          <w:spacing w:val="0"/>
          <w:w w:val="100"/>
          <w:b/>
          <w:bCs/>
          <w:position w:val="-23"/>
        </w:rPr>
        <w:tab/>
      </w:r>
      <w:r>
        <w:rPr>
          <w:rFonts w:ascii="Times New Roman" w:hAnsi="Times New Roman" w:cs="Times New Roman" w:eastAsia="Times New Roman"/>
          <w:sz w:val="22"/>
          <w:szCs w:val="22"/>
          <w:color w:val="181A82"/>
          <w:spacing w:val="0"/>
          <w:w w:val="100"/>
          <w:b/>
          <w:bCs/>
          <w:position w:val="-23"/>
        </w:rPr>
      </w:r>
      <w:r>
        <w:rPr>
          <w:rFonts w:ascii="Times New Roman" w:hAnsi="Times New Roman" w:cs="Times New Roman" w:eastAsia="Times New Roman"/>
          <w:sz w:val="35"/>
          <w:szCs w:val="35"/>
          <w:color w:val="181A82"/>
          <w:spacing w:val="0"/>
          <w:w w:val="60"/>
          <w:position w:val="-17"/>
        </w:rPr>
        <w:t>..</w:t>
      </w:r>
      <w:r>
        <w:rPr>
          <w:rFonts w:ascii="Times New Roman" w:hAnsi="Times New Roman" w:cs="Times New Roman" w:eastAsia="Times New Roman"/>
          <w:sz w:val="35"/>
          <w:szCs w:val="35"/>
          <w:color w:val="181A82"/>
          <w:spacing w:val="4"/>
          <w:w w:val="60"/>
          <w:position w:val="-17"/>
        </w:rPr>
        <w:t> </w:t>
      </w:r>
      <w:r>
        <w:rPr>
          <w:rFonts w:ascii="Arial" w:hAnsi="Arial" w:cs="Arial" w:eastAsia="Arial"/>
          <w:sz w:val="36"/>
          <w:szCs w:val="36"/>
          <w:color w:val="181A82"/>
          <w:spacing w:val="0"/>
          <w:w w:val="66"/>
          <w:b/>
          <w:bCs/>
          <w:position w:val="-39"/>
        </w:rPr>
        <w:t>i\</w:t>
      </w:r>
      <w:r>
        <w:rPr>
          <w:rFonts w:ascii="Arial" w:hAnsi="Arial" w:cs="Arial" w:eastAsia="Arial"/>
          <w:sz w:val="36"/>
          <w:szCs w:val="36"/>
          <w:color w:val="181A82"/>
          <w:spacing w:val="0"/>
          <w:w w:val="67"/>
          <w:b/>
          <w:bCs/>
          <w:position w:val="-39"/>
        </w:rPr>
        <w:t>4-J</w:t>
      </w:r>
      <w:r>
        <w:rPr>
          <w:rFonts w:ascii="Arial" w:hAnsi="Arial" w:cs="Arial" w:eastAsia="Arial"/>
          <w:sz w:val="36"/>
          <w:szCs w:val="36"/>
          <w:color w:val="181A82"/>
          <w:spacing w:val="0"/>
          <w:w w:val="66"/>
          <w:b/>
          <w:bCs/>
          <w:position w:val="-39"/>
        </w:rPr>
        <w:t>\</w:t>
      </w:r>
      <w:r>
        <w:rPr>
          <w:rFonts w:ascii="Arial" w:hAnsi="Arial" w:cs="Arial" w:eastAsia="Arial"/>
          <w:sz w:val="36"/>
          <w:szCs w:val="36"/>
          <w:color w:val="000000"/>
          <w:spacing w:val="0"/>
          <w:w w:val="100"/>
          <w:position w:val="0"/>
        </w:rPr>
      </w:r>
    </w:p>
    <w:p>
      <w:pPr>
        <w:spacing w:before="6" w:after="0" w:line="130" w:lineRule="exact"/>
        <w:jc w:val="left"/>
        <w:rPr>
          <w:sz w:val="13"/>
          <w:szCs w:val="13"/>
        </w:rPr>
      </w:pPr>
      <w:rPr/>
      <w:r>
        <w:rPr/>
        <w:br w:type="column"/>
      </w:r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" w:lineRule="atLeast"/>
        <w:ind w:right="-20"/>
        <w:jc w:val="left"/>
        <w:rPr>
          <w:rFonts w:ascii="Arial" w:hAnsi="Arial" w:cs="Arial" w:eastAsia="Arial"/>
          <w:sz w:val="36"/>
          <w:szCs w:val="36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11.561737pt;margin-top:-.107699pt;width:27.322561pt;height:65.683157pt;mso-position-horizontal-relative:page;mso-position-vertical-relative:paragraph;z-index:-35056" type="#_x0000_t202" filled="f" stroked="f">
            <v:textbox inset="0,0,0,0">
              <w:txbxContent>
                <w:p>
                  <w:pPr>
                    <w:spacing w:before="0" w:after="0" w:line="1314" w:lineRule="exact"/>
                    <w:ind w:right="-237"/>
                    <w:jc w:val="left"/>
                    <w:rPr>
                      <w:rFonts w:ascii="Arial" w:hAnsi="Arial" w:cs="Arial" w:eastAsia="Arial"/>
                      <w:sz w:val="99"/>
                      <w:szCs w:val="99"/>
                    </w:rPr>
                  </w:pPr>
                  <w:rPr/>
                  <w:r>
                    <w:rPr>
                      <w:rFonts w:ascii="Arial" w:hAnsi="Arial" w:cs="Arial" w:eastAsia="Arial"/>
                      <w:sz w:val="65"/>
                      <w:szCs w:val="65"/>
                      <w:color w:val="080882"/>
                      <w:w w:val="69"/>
                      <w:position w:val="43"/>
                    </w:rPr>
                    <w:t>.,</w:t>
                  </w:r>
                  <w:r>
                    <w:rPr>
                      <w:rFonts w:ascii="Arial" w:hAnsi="Arial" w:cs="Arial" w:eastAsia="Arial"/>
                      <w:sz w:val="65"/>
                      <w:szCs w:val="65"/>
                      <w:color w:val="080882"/>
                      <w:spacing w:val="-111"/>
                      <w:w w:val="100"/>
                      <w:position w:val="43"/>
                    </w:rPr>
                    <w:t> </w:t>
                  </w:r>
                  <w:r>
                    <w:rPr>
                      <w:rFonts w:ascii="Arial" w:hAnsi="Arial" w:cs="Arial" w:eastAsia="Arial"/>
                      <w:sz w:val="77"/>
                      <w:szCs w:val="77"/>
                      <w:color w:val="080882"/>
                      <w:spacing w:val="-50"/>
                      <w:w w:val="97"/>
                      <w:position w:val="43"/>
                    </w:rPr>
                    <w:t>'</w:t>
                  </w:r>
                  <w:r>
                    <w:rPr>
                      <w:rFonts w:ascii="Arial" w:hAnsi="Arial" w:cs="Arial" w:eastAsia="Arial"/>
                      <w:sz w:val="99"/>
                      <w:szCs w:val="99"/>
                      <w:color w:val="181A82"/>
                      <w:spacing w:val="-115"/>
                      <w:w w:val="54"/>
                      <w:position w:val="-8"/>
                    </w:rPr>
                    <w:t>"</w:t>
                  </w:r>
                  <w:r>
                    <w:rPr>
                      <w:rFonts w:ascii="Arial" w:hAnsi="Arial" w:cs="Arial" w:eastAsia="Arial"/>
                      <w:sz w:val="99"/>
                      <w:szCs w:val="99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36"/>
          <w:szCs w:val="36"/>
          <w:color w:val="AAAAAA"/>
          <w:spacing w:val="-1"/>
          <w:w w:val="60"/>
        </w:rPr>
        <w:t>l</w:t>
      </w:r>
      <w:r>
        <w:rPr>
          <w:rFonts w:ascii="Arial" w:hAnsi="Arial" w:cs="Arial" w:eastAsia="Arial"/>
          <w:sz w:val="36"/>
          <w:szCs w:val="36"/>
          <w:color w:val="181A82"/>
          <w:spacing w:val="0"/>
          <w:w w:val="78"/>
        </w:rPr>
        <w:t>nJ</w:t>
      </w:r>
      <w:r>
        <w:rPr>
          <w:rFonts w:ascii="Arial" w:hAnsi="Arial" w:cs="Arial" w:eastAsia="Arial"/>
          <w:sz w:val="36"/>
          <w:szCs w:val="36"/>
          <w:color w:val="181A82"/>
          <w:spacing w:val="0"/>
          <w:w w:val="77"/>
        </w:rPr>
        <w:t>\</w:t>
      </w:r>
      <w:r>
        <w:rPr>
          <w:rFonts w:ascii="Arial" w:hAnsi="Arial" w:cs="Arial" w:eastAsia="Arial"/>
          <w:sz w:val="36"/>
          <w:szCs w:val="36"/>
          <w:color w:val="181A82"/>
          <w:spacing w:val="-22"/>
          <w:w w:val="100"/>
        </w:rPr>
        <w:t> </w:t>
      </w:r>
      <w:r>
        <w:rPr>
          <w:rFonts w:ascii="Arial" w:hAnsi="Arial" w:cs="Arial" w:eastAsia="Arial"/>
          <w:sz w:val="36"/>
          <w:szCs w:val="36"/>
          <w:color w:val="181A82"/>
          <w:spacing w:val="0"/>
          <w:w w:val="77"/>
        </w:rPr>
        <w:t>\.</w:t>
      </w:r>
      <w:r>
        <w:rPr>
          <w:rFonts w:ascii="Arial" w:hAnsi="Arial" w:cs="Arial" w:eastAsia="Arial"/>
          <w:sz w:val="36"/>
          <w:szCs w:val="36"/>
          <w:color w:val="000000"/>
          <w:spacing w:val="0"/>
          <w:w w:val="100"/>
        </w:rPr>
      </w:r>
    </w:p>
    <w:p>
      <w:pPr>
        <w:jc w:val="left"/>
        <w:spacing w:after="0"/>
        <w:sectPr>
          <w:pgMar w:header="0" w:footer="800" w:top="1320" w:bottom="1000" w:left="1360" w:right="1680"/>
          <w:pgSz w:w="11920" w:h="16840"/>
          <w:cols w:num="2" w:equalWidth="0">
            <w:col w:w="6218" w:space="530"/>
            <w:col w:w="2132"/>
          </w:cols>
        </w:sectPr>
      </w:pPr>
      <w:rPr/>
    </w:p>
    <w:p>
      <w:pPr>
        <w:spacing w:before="0" w:after="0" w:line="53" w:lineRule="exact"/>
        <w:ind w:left="413" w:right="-20"/>
        <w:jc w:val="left"/>
        <w:rPr>
          <w:rFonts w:ascii="Times New Roman" w:hAnsi="Times New Roman" w:cs="Times New Roman" w:eastAsia="Times New Roman"/>
          <w:sz w:val="16"/>
          <w:szCs w:val="16"/>
        </w:rPr>
      </w:pPr>
      <w:rPr/>
      <w:r>
        <w:rPr>
          <w:rFonts w:ascii="Times New Roman" w:hAnsi="Times New Roman" w:cs="Times New Roman" w:eastAsia="Times New Roman"/>
          <w:sz w:val="16"/>
          <w:szCs w:val="16"/>
          <w:color w:val="4F4F4F"/>
          <w:spacing w:val="0"/>
          <w:w w:val="217"/>
          <w:position w:val="2"/>
        </w:rPr>
        <w:t>56</w:t>
      </w:r>
      <w:r>
        <w:rPr>
          <w:rFonts w:ascii="Times New Roman" w:hAnsi="Times New Roman" w:cs="Times New Roman" w:eastAsia="Times New Roman"/>
          <w:sz w:val="16"/>
          <w:szCs w:val="16"/>
          <w:color w:val="000000"/>
          <w:spacing w:val="0"/>
          <w:w w:val="100"/>
          <w:position w:val="0"/>
        </w:rPr>
      </w:r>
    </w:p>
    <w:p>
      <w:pPr>
        <w:spacing w:before="81" w:after="0" w:line="181" w:lineRule="exact"/>
        <w:ind w:left="412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92"/>
          <w:position w:val="-2"/>
        </w:rPr>
        <w:t>54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0" w:after="0" w:line="141" w:lineRule="exact"/>
        <w:ind w:left="345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4F4F4F"/>
          <w:spacing w:val="0"/>
          <w:w w:val="100"/>
          <w:position w:val="-1"/>
        </w:rPr>
        <w:t>E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0" w:after="0" w:line="32" w:lineRule="exact"/>
        <w:ind w:left="413" w:right="-77"/>
        <w:jc w:val="left"/>
        <w:tabs>
          <w:tab w:pos="2380" w:val="left"/>
        </w:tabs>
        <w:rPr>
          <w:rFonts w:ascii="Arial" w:hAnsi="Arial" w:cs="Arial" w:eastAsia="Arial"/>
          <w:sz w:val="17"/>
          <w:szCs w:val="17"/>
        </w:rPr>
      </w:pPr>
      <w:rPr/>
      <w:r>
        <w:rPr>
          <w:rFonts w:ascii="Times New Roman" w:hAnsi="Times New Roman" w:cs="Times New Roman" w:eastAsia="Times New Roman"/>
          <w:sz w:val="17"/>
          <w:szCs w:val="17"/>
          <w:color w:val="606060"/>
          <w:spacing w:val="0"/>
          <w:w w:val="205"/>
          <w:position w:val="-17"/>
        </w:rPr>
        <w:t>52</w:t>
      </w:r>
      <w:r>
        <w:rPr>
          <w:rFonts w:ascii="Times New Roman" w:hAnsi="Times New Roman" w:cs="Times New Roman" w:eastAsia="Times New Roman"/>
          <w:sz w:val="17"/>
          <w:szCs w:val="17"/>
          <w:color w:val="606060"/>
          <w:spacing w:val="0"/>
          <w:w w:val="100"/>
          <w:position w:val="-17"/>
        </w:rPr>
        <w:tab/>
      </w:r>
      <w:r>
        <w:rPr>
          <w:rFonts w:ascii="Times New Roman" w:hAnsi="Times New Roman" w:cs="Times New Roman" w:eastAsia="Times New Roman"/>
          <w:sz w:val="17"/>
          <w:szCs w:val="17"/>
          <w:color w:val="606060"/>
          <w:spacing w:val="0"/>
          <w:w w:val="100"/>
          <w:position w:val="-17"/>
        </w:rPr>
      </w:r>
      <w:r>
        <w:rPr>
          <w:rFonts w:ascii="Arial" w:hAnsi="Arial" w:cs="Arial" w:eastAsia="Arial"/>
          <w:sz w:val="17"/>
          <w:szCs w:val="17"/>
          <w:color w:val="080882"/>
          <w:spacing w:val="0"/>
          <w:w w:val="409"/>
          <w:position w:val="-10"/>
        </w:rPr>
        <w:t>I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  <w:position w:val="0"/>
        </w:rPr>
      </w:r>
    </w:p>
    <w:p>
      <w:pPr>
        <w:spacing w:before="30" w:after="0" w:line="202" w:lineRule="exact"/>
        <w:ind w:left="345" w:right="169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19"/>
          <w:szCs w:val="19"/>
          <w:color w:val="080882"/>
          <w:w w:val="110"/>
          <w:i/>
          <w:position w:val="-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080882"/>
          <w:w w:val="109"/>
          <w:i/>
          <w:position w:val="-2"/>
        </w:rPr>
        <w:t>\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w w:val="100"/>
          <w:position w:val="0"/>
        </w:rPr>
      </w:r>
    </w:p>
    <w:p>
      <w:pPr>
        <w:spacing w:before="0" w:after="0" w:line="256" w:lineRule="exact"/>
        <w:ind w:left="-52" w:right="-72"/>
        <w:jc w:val="center"/>
        <w:rPr>
          <w:rFonts w:ascii="Arial" w:hAnsi="Arial" w:cs="Arial" w:eastAsia="Arial"/>
          <w:sz w:val="40"/>
          <w:szCs w:val="40"/>
        </w:rPr>
      </w:pPr>
      <w:rPr/>
      <w:r>
        <w:rPr>
          <w:rFonts w:ascii="Times New Roman" w:hAnsi="Times New Roman" w:cs="Times New Roman" w:eastAsia="Times New Roman"/>
          <w:sz w:val="34"/>
          <w:szCs w:val="34"/>
          <w:color w:val="080882"/>
          <w:spacing w:val="0"/>
          <w:w w:val="60"/>
          <w:b/>
          <w:bCs/>
          <w:i/>
          <w:position w:val="-14"/>
        </w:rPr>
        <w:t>k</w:t>
      </w:r>
      <w:r>
        <w:rPr>
          <w:rFonts w:ascii="Times New Roman" w:hAnsi="Times New Roman" w:cs="Times New Roman" w:eastAsia="Times New Roman"/>
          <w:sz w:val="34"/>
          <w:szCs w:val="34"/>
          <w:color w:val="080882"/>
          <w:spacing w:val="0"/>
          <w:w w:val="60"/>
          <w:b/>
          <w:bCs/>
          <w:i/>
          <w:position w:val="-14"/>
        </w:rPr>
        <w:t> </w:t>
      </w:r>
      <w:r>
        <w:rPr>
          <w:rFonts w:ascii="Times New Roman" w:hAnsi="Times New Roman" w:cs="Times New Roman" w:eastAsia="Times New Roman"/>
          <w:sz w:val="34"/>
          <w:szCs w:val="34"/>
          <w:color w:val="080882"/>
          <w:spacing w:val="14"/>
          <w:w w:val="60"/>
          <w:b/>
          <w:bCs/>
          <w:i/>
          <w:position w:val="-14"/>
        </w:rPr>
        <w:t> </w:t>
      </w:r>
      <w:r>
        <w:rPr>
          <w:rFonts w:ascii="Arial" w:hAnsi="Arial" w:cs="Arial" w:eastAsia="Arial"/>
          <w:sz w:val="40"/>
          <w:szCs w:val="40"/>
          <w:color w:val="080882"/>
          <w:spacing w:val="0"/>
          <w:w w:val="288"/>
          <w:position w:val="-10"/>
        </w:rPr>
        <w:t>ll</w:t>
      </w:r>
      <w:r>
        <w:rPr>
          <w:rFonts w:ascii="Arial" w:hAnsi="Arial" w:cs="Arial" w:eastAsia="Arial"/>
          <w:sz w:val="40"/>
          <w:szCs w:val="40"/>
          <w:color w:val="000000"/>
          <w:spacing w:val="0"/>
          <w:w w:val="100"/>
          <w:position w:val="0"/>
        </w:rPr>
      </w:r>
    </w:p>
    <w:p>
      <w:pPr>
        <w:spacing w:before="0" w:after="0" w:line="488" w:lineRule="exact"/>
        <w:ind w:right="-144"/>
        <w:jc w:val="left"/>
        <w:rPr>
          <w:rFonts w:ascii="Arial" w:hAnsi="Arial" w:cs="Arial" w:eastAsia="Arial"/>
          <w:sz w:val="53"/>
          <w:szCs w:val="53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61"/>
          <w:szCs w:val="61"/>
          <w:color w:val="36368E"/>
          <w:spacing w:val="-68"/>
          <w:w w:val="102"/>
          <w:b/>
          <w:bCs/>
          <w:position w:val="-17"/>
        </w:rPr>
        <w:t>r</w:t>
      </w:r>
      <w:r>
        <w:rPr>
          <w:rFonts w:ascii="Arial" w:hAnsi="Arial" w:cs="Arial" w:eastAsia="Arial"/>
          <w:sz w:val="53"/>
          <w:szCs w:val="53"/>
          <w:color w:val="080882"/>
          <w:spacing w:val="-67"/>
          <w:w w:val="71"/>
          <w:position w:val="-3"/>
        </w:rPr>
        <w:t>"</w:t>
      </w:r>
      <w:r>
        <w:rPr>
          <w:rFonts w:ascii="Times New Roman" w:hAnsi="Times New Roman" w:cs="Times New Roman" w:eastAsia="Times New Roman"/>
          <w:sz w:val="61"/>
          <w:szCs w:val="61"/>
          <w:color w:val="080882"/>
          <w:spacing w:val="-198"/>
          <w:w w:val="54"/>
          <w:b/>
          <w:bCs/>
          <w:position w:val="-17"/>
        </w:rPr>
        <w:t>v</w:t>
      </w:r>
      <w:r>
        <w:rPr>
          <w:rFonts w:ascii="Arial" w:hAnsi="Arial" w:cs="Arial" w:eastAsia="Arial"/>
          <w:sz w:val="53"/>
          <w:szCs w:val="53"/>
          <w:color w:val="080882"/>
          <w:spacing w:val="-30"/>
          <w:w w:val="71"/>
          <w:position w:val="-3"/>
        </w:rPr>
        <w:t>"</w:t>
      </w:r>
      <w:r>
        <w:rPr>
          <w:rFonts w:ascii="Times New Roman" w:hAnsi="Times New Roman" w:cs="Times New Roman" w:eastAsia="Times New Roman"/>
          <w:sz w:val="61"/>
          <w:szCs w:val="61"/>
          <w:color w:val="080882"/>
          <w:spacing w:val="-145"/>
          <w:w w:val="54"/>
          <w:b/>
          <w:bCs/>
          <w:position w:val="-17"/>
        </w:rPr>
        <w:t>·</w:t>
      </w:r>
      <w:r>
        <w:rPr>
          <w:rFonts w:ascii="Arial" w:hAnsi="Arial" w:cs="Arial" w:eastAsia="Arial"/>
          <w:sz w:val="53"/>
          <w:szCs w:val="53"/>
          <w:color w:val="080882"/>
          <w:spacing w:val="0"/>
          <w:w w:val="71"/>
          <w:position w:val="-3"/>
        </w:rPr>
        <w:t>''</w:t>
      </w:r>
      <w:r>
        <w:rPr>
          <w:rFonts w:ascii="Arial" w:hAnsi="Arial" w:cs="Arial" w:eastAsia="Arial"/>
          <w:sz w:val="53"/>
          <w:szCs w:val="53"/>
          <w:color w:val="000000"/>
          <w:spacing w:val="0"/>
          <w:w w:val="100"/>
          <w:position w:val="0"/>
        </w:rPr>
      </w:r>
    </w:p>
    <w:p>
      <w:pPr>
        <w:spacing w:before="0" w:after="0" w:line="22" w:lineRule="exact"/>
        <w:ind w:left="51" w:right="-20"/>
        <w:jc w:val="left"/>
        <w:rPr>
          <w:rFonts w:ascii="Times New Roman" w:hAnsi="Times New Roman" w:cs="Times New Roman" w:eastAsia="Times New Roman"/>
          <w:sz w:val="47"/>
          <w:szCs w:val="47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47"/>
          <w:szCs w:val="47"/>
          <w:color w:val="181A82"/>
          <w:spacing w:val="0"/>
          <w:w w:val="124"/>
          <w:position w:val="3"/>
        </w:rPr>
        <w:t>"</w:t>
      </w:r>
      <w:r>
        <w:rPr>
          <w:rFonts w:ascii="Times New Roman" w:hAnsi="Times New Roman" w:cs="Times New Roman" w:eastAsia="Times New Roman"/>
          <w:sz w:val="47"/>
          <w:szCs w:val="47"/>
          <w:color w:val="000000"/>
          <w:spacing w:val="0"/>
          <w:w w:val="100"/>
          <w:position w:val="0"/>
        </w:rPr>
      </w:r>
    </w:p>
    <w:p>
      <w:pPr>
        <w:spacing w:before="0" w:after="0" w:line="260" w:lineRule="exact"/>
        <w:ind w:right="-20"/>
        <w:jc w:val="left"/>
        <w:rPr>
          <w:rFonts w:ascii="Arial" w:hAnsi="Arial" w:cs="Arial" w:eastAsia="Arial"/>
          <w:sz w:val="35"/>
          <w:szCs w:val="35"/>
        </w:rPr>
      </w:pPr>
      <w:rPr/>
      <w:r>
        <w:rPr>
          <w:rFonts w:ascii="Arial" w:hAnsi="Arial" w:cs="Arial" w:eastAsia="Arial"/>
          <w:sz w:val="35"/>
          <w:szCs w:val="35"/>
          <w:color w:val="181A82"/>
          <w:spacing w:val="0"/>
          <w:w w:val="100"/>
          <w:position w:val="-1"/>
        </w:rPr>
        <w:t>"''"</w:t>
      </w:r>
      <w:r>
        <w:rPr>
          <w:rFonts w:ascii="Arial" w:hAnsi="Arial" w:cs="Arial" w:eastAsia="Arial"/>
          <w:sz w:val="35"/>
          <w:szCs w:val="35"/>
          <w:color w:val="000000"/>
          <w:spacing w:val="0"/>
          <w:w w:val="100"/>
          <w:position w:val="0"/>
        </w:rPr>
      </w:r>
    </w:p>
    <w:p>
      <w:pPr>
        <w:spacing w:before="0" w:after="0" w:line="206" w:lineRule="exact"/>
        <w:ind w:left="1050" w:right="823"/>
        <w:jc w:val="center"/>
        <w:rPr>
          <w:rFonts w:ascii="Arial" w:hAnsi="Arial" w:cs="Arial" w:eastAsia="Arial"/>
          <w:sz w:val="28"/>
          <w:szCs w:val="28"/>
        </w:rPr>
      </w:pPr>
      <w:rPr/>
      <w:r>
        <w:rPr>
          <w:rFonts w:ascii="Times New Roman" w:hAnsi="Times New Roman" w:cs="Times New Roman" w:eastAsia="Times New Roman"/>
          <w:sz w:val="39"/>
          <w:szCs w:val="39"/>
          <w:color w:val="181A82"/>
          <w:w w:val="77"/>
          <w:b/>
          <w:bCs/>
          <w:i/>
          <w:position w:val="-12"/>
        </w:rPr>
        <w:t>YJ</w:t>
      </w:r>
      <w:r>
        <w:rPr>
          <w:rFonts w:ascii="Times New Roman" w:hAnsi="Times New Roman" w:cs="Times New Roman" w:eastAsia="Times New Roman"/>
          <w:sz w:val="39"/>
          <w:szCs w:val="39"/>
          <w:color w:val="181A82"/>
          <w:spacing w:val="-29"/>
          <w:w w:val="77"/>
          <w:b/>
          <w:bCs/>
          <w:i/>
          <w:position w:val="-12"/>
        </w:rPr>
        <w:t>\</w:t>
      </w:r>
      <w:r>
        <w:rPr>
          <w:rFonts w:ascii="Arial" w:hAnsi="Arial" w:cs="Arial" w:eastAsia="Arial"/>
          <w:sz w:val="28"/>
          <w:szCs w:val="28"/>
          <w:color w:val="181A82"/>
          <w:spacing w:val="0"/>
          <w:w w:val="112"/>
          <w:position w:val="-13"/>
        </w:rPr>
        <w:t>h</w:t>
      </w:r>
      <w:r>
        <w:rPr>
          <w:rFonts w:ascii="Arial" w:hAnsi="Arial" w:cs="Arial" w:eastAsia="Arial"/>
          <w:sz w:val="28"/>
          <w:szCs w:val="28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360" w:right="1680"/>
          <w:cols w:num="4" w:equalWidth="0">
            <w:col w:w="2585" w:space="204"/>
            <w:col w:w="730" w:space="18"/>
            <w:col w:w="624" w:space="2142"/>
            <w:col w:w="2577"/>
          </w:cols>
        </w:sectPr>
      </w:pPr>
      <w:rPr/>
    </w:p>
    <w:p>
      <w:pPr>
        <w:spacing w:before="0" w:after="0" w:line="123" w:lineRule="exact"/>
        <w:ind w:left="1775" w:right="-20"/>
        <w:jc w:val="left"/>
        <w:tabs>
          <w:tab w:pos="2640" w:val="left"/>
          <w:tab w:pos="7480" w:val="left"/>
        </w:tabs>
        <w:rPr>
          <w:rFonts w:ascii="Arial" w:hAnsi="Arial" w:cs="Arial" w:eastAsia="Arial"/>
          <w:sz w:val="25"/>
          <w:szCs w:val="25"/>
        </w:rPr>
      </w:pPr>
      <w:rPr/>
      <w:r>
        <w:rPr>
          <w:rFonts w:ascii="Arial" w:hAnsi="Arial" w:cs="Arial" w:eastAsia="Arial"/>
          <w:sz w:val="12"/>
          <w:szCs w:val="12"/>
          <w:color w:val="080882"/>
          <w:spacing w:val="0"/>
          <w:w w:val="579"/>
          <w:position w:val="-10"/>
        </w:rPr>
        <w:t>I</w:t>
      </w:r>
      <w:r>
        <w:rPr>
          <w:rFonts w:ascii="Arial" w:hAnsi="Arial" w:cs="Arial" w:eastAsia="Arial"/>
          <w:sz w:val="12"/>
          <w:szCs w:val="12"/>
          <w:color w:val="080882"/>
          <w:spacing w:val="-17"/>
          <w:w w:val="579"/>
          <w:position w:val="-10"/>
        </w:rPr>
        <w:t> </w:t>
      </w:r>
      <w:r>
        <w:rPr>
          <w:rFonts w:ascii="Times New Roman" w:hAnsi="Times New Roman" w:cs="Times New Roman" w:eastAsia="Times New Roman"/>
          <w:sz w:val="12"/>
          <w:szCs w:val="12"/>
          <w:color w:val="080882"/>
          <w:spacing w:val="0"/>
          <w:w w:val="154"/>
          <w:b/>
          <w:bCs/>
          <w:position w:val="-10"/>
        </w:rPr>
        <w:t>l.</w:t>
      </w:r>
      <w:r>
        <w:rPr>
          <w:rFonts w:ascii="Times New Roman" w:hAnsi="Times New Roman" w:cs="Times New Roman" w:eastAsia="Times New Roman"/>
          <w:sz w:val="12"/>
          <w:szCs w:val="12"/>
          <w:color w:val="080882"/>
          <w:spacing w:val="0"/>
          <w:w w:val="100"/>
          <w:b/>
          <w:bCs/>
          <w:position w:val="-10"/>
        </w:rPr>
        <w:tab/>
      </w:r>
      <w:r>
        <w:rPr>
          <w:rFonts w:ascii="Times New Roman" w:hAnsi="Times New Roman" w:cs="Times New Roman" w:eastAsia="Times New Roman"/>
          <w:sz w:val="12"/>
          <w:szCs w:val="12"/>
          <w:color w:val="080882"/>
          <w:spacing w:val="0"/>
          <w:w w:val="100"/>
          <w:b/>
          <w:bCs/>
          <w:position w:val="-10"/>
        </w:rPr>
      </w:r>
      <w:r>
        <w:rPr>
          <w:rFonts w:ascii="Arial" w:hAnsi="Arial" w:cs="Arial" w:eastAsia="Arial"/>
          <w:sz w:val="16"/>
          <w:szCs w:val="16"/>
          <w:color w:val="080882"/>
          <w:spacing w:val="0"/>
          <w:w w:val="154"/>
          <w:position w:val="-10"/>
        </w:rPr>
        <w:t>n</w:t>
      </w:r>
      <w:r>
        <w:rPr>
          <w:rFonts w:ascii="Arial" w:hAnsi="Arial" w:cs="Arial" w:eastAsia="Arial"/>
          <w:sz w:val="16"/>
          <w:szCs w:val="16"/>
          <w:color w:val="080882"/>
          <w:spacing w:val="12"/>
          <w:w w:val="154"/>
          <w:position w:val="-10"/>
        </w:rPr>
        <w:t> </w:t>
      </w:r>
      <w:r>
        <w:rPr>
          <w:rFonts w:ascii="Arial" w:hAnsi="Arial" w:cs="Arial" w:eastAsia="Arial"/>
          <w:sz w:val="16"/>
          <w:szCs w:val="16"/>
          <w:color w:val="080882"/>
          <w:spacing w:val="0"/>
          <w:w w:val="154"/>
          <w:position w:val="-10"/>
        </w:rPr>
        <w:t>\</w:t>
      </w:r>
      <w:r>
        <w:rPr>
          <w:rFonts w:ascii="Arial" w:hAnsi="Arial" w:cs="Arial" w:eastAsia="Arial"/>
          <w:sz w:val="16"/>
          <w:szCs w:val="16"/>
          <w:color w:val="080882"/>
          <w:spacing w:val="-61"/>
          <w:w w:val="154"/>
          <w:position w:val="-10"/>
        </w:rPr>
        <w:t> </w:t>
      </w:r>
      <w:r>
        <w:rPr>
          <w:rFonts w:ascii="Arial" w:hAnsi="Arial" w:cs="Arial" w:eastAsia="Arial"/>
          <w:sz w:val="16"/>
          <w:szCs w:val="16"/>
          <w:color w:val="080882"/>
          <w:spacing w:val="0"/>
          <w:w w:val="100"/>
          <w:position w:val="-10"/>
        </w:rPr>
        <w:tab/>
      </w:r>
      <w:r>
        <w:rPr>
          <w:rFonts w:ascii="Arial" w:hAnsi="Arial" w:cs="Arial" w:eastAsia="Arial"/>
          <w:sz w:val="16"/>
          <w:szCs w:val="16"/>
          <w:color w:val="080882"/>
          <w:spacing w:val="0"/>
          <w:w w:val="100"/>
          <w:position w:val="-10"/>
        </w:rPr>
      </w:r>
      <w:r>
        <w:rPr>
          <w:rFonts w:ascii="Arial" w:hAnsi="Arial" w:cs="Arial" w:eastAsia="Arial"/>
          <w:sz w:val="25"/>
          <w:szCs w:val="25"/>
          <w:color w:val="080882"/>
          <w:spacing w:val="0"/>
          <w:w w:val="56"/>
          <w:position w:val="-10"/>
        </w:rPr>
        <w:t>....</w:t>
      </w:r>
      <w:r>
        <w:rPr>
          <w:rFonts w:ascii="Arial" w:hAnsi="Arial" w:cs="Arial" w:eastAsia="Arial"/>
          <w:sz w:val="25"/>
          <w:szCs w:val="25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60" w:right="1680"/>
        </w:sectPr>
      </w:pPr>
      <w:rPr/>
    </w:p>
    <w:p>
      <w:pPr>
        <w:spacing w:before="64" w:after="0" w:line="281" w:lineRule="exact"/>
        <w:ind w:left="326" w:right="-20"/>
        <w:jc w:val="left"/>
        <w:rPr>
          <w:rFonts w:ascii="Times New Roman" w:hAnsi="Times New Roman" w:cs="Times New Roman" w:eastAsia="Times New Roman"/>
          <w:sz w:val="25"/>
          <w:szCs w:val="25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2.298424pt;margin-top:15.182513pt;width:11.315001pt;height:15.5pt;mso-position-horizontal-relative:page;mso-position-vertical-relative:paragraph;z-index:-35055" type="#_x0000_t202" filled="f" stroked="f">
            <v:textbox inset="0,0,0,0">
              <w:txbxContent>
                <w:p>
                  <w:pPr>
                    <w:spacing w:before="0" w:after="0" w:line="310" w:lineRule="exact"/>
                    <w:ind w:right="-87"/>
                    <w:jc w:val="left"/>
                    <w:rPr>
                      <w:rFonts w:ascii="Times New Roman" w:hAnsi="Times New Roman" w:cs="Times New Roman" w:eastAsia="Times New Roman"/>
                      <w:sz w:val="31"/>
                      <w:szCs w:val="31"/>
                    </w:rPr>
                  </w:pPr>
                  <w:rPr/>
                  <w:r>
                    <w:rPr>
                      <w:rFonts w:ascii="Times New Roman" w:hAnsi="Times New Roman" w:cs="Times New Roman" w:eastAsia="Times New Roman"/>
                      <w:sz w:val="31"/>
                      <w:szCs w:val="31"/>
                      <w:color w:val="979999"/>
                      <w:spacing w:val="0"/>
                      <w:w w:val="146"/>
                    </w:rPr>
                    <w:t>3</w:t>
                  </w:r>
                  <w:r>
                    <w:rPr>
                      <w:rFonts w:ascii="Times New Roman" w:hAnsi="Times New Roman" w:cs="Times New Roman" w:eastAsia="Times New Roman"/>
                      <w:sz w:val="31"/>
                      <w:szCs w:val="31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 w:eastAsia="Times New Roman"/>
          <w:sz w:val="25"/>
          <w:szCs w:val="25"/>
          <w:color w:val="4F4F4F"/>
          <w:spacing w:val="0"/>
          <w:w w:val="81"/>
          <w:position w:val="-1"/>
        </w:rPr>
        <w:t>.Sso</w:t>
      </w:r>
      <w:r>
        <w:rPr>
          <w:rFonts w:ascii="Times New Roman" w:hAnsi="Times New Roman" w:cs="Times New Roman" w:eastAsia="Times New Roman"/>
          <w:sz w:val="25"/>
          <w:szCs w:val="25"/>
          <w:color w:val="000000"/>
          <w:spacing w:val="0"/>
          <w:w w:val="100"/>
          <w:position w:val="0"/>
        </w:rPr>
      </w:r>
    </w:p>
    <w:p>
      <w:pPr>
        <w:spacing w:before="0" w:after="0" w:line="70" w:lineRule="exact"/>
        <w:ind w:left="318" w:right="417"/>
        <w:jc w:val="center"/>
        <w:rPr>
          <w:rFonts w:ascii="Times New Roman" w:hAnsi="Times New Roman" w:cs="Times New Roman" w:eastAsia="Times New Roman"/>
          <w:sz w:val="9"/>
          <w:szCs w:val="9"/>
        </w:rPr>
      </w:pPr>
      <w:rPr/>
      <w:r>
        <w:rPr>
          <w:rFonts w:ascii="Times New Roman" w:hAnsi="Times New Roman" w:cs="Times New Roman" w:eastAsia="Times New Roman"/>
          <w:sz w:val="9"/>
          <w:szCs w:val="9"/>
          <w:color w:val="414141"/>
          <w:spacing w:val="0"/>
          <w:w w:val="115"/>
          <w:position w:val="-1"/>
        </w:rPr>
        <w:t>(I)</w:t>
      </w:r>
      <w:r>
        <w:rPr>
          <w:rFonts w:ascii="Times New Roman" w:hAnsi="Times New Roman" w:cs="Times New Roman" w:eastAsia="Times New Roman"/>
          <w:sz w:val="9"/>
          <w:szCs w:val="9"/>
          <w:color w:val="000000"/>
          <w:spacing w:val="0"/>
          <w:w w:val="100"/>
          <w:position w:val="0"/>
        </w:rPr>
      </w:r>
    </w:p>
    <w:p>
      <w:pPr>
        <w:spacing w:before="0" w:after="0" w:line="133" w:lineRule="exact"/>
        <w:ind w:left="287" w:right="197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Times New Roman" w:hAnsi="Times New Roman" w:cs="Times New Roman" w:eastAsia="Times New Roman"/>
          <w:sz w:val="25"/>
          <w:szCs w:val="25"/>
          <w:color w:val="414141"/>
          <w:spacing w:val="0"/>
          <w:w w:val="67"/>
          <w:position w:val="-8"/>
        </w:rPr>
        <w:t>:g</w:t>
      </w:r>
      <w:r>
        <w:rPr>
          <w:rFonts w:ascii="Times New Roman" w:hAnsi="Times New Roman" w:cs="Times New Roman" w:eastAsia="Times New Roman"/>
          <w:sz w:val="25"/>
          <w:szCs w:val="25"/>
          <w:color w:val="414141"/>
          <w:spacing w:val="-3"/>
          <w:w w:val="67"/>
          <w:position w:val="-8"/>
        </w:rPr>
        <w:t> </w:t>
      </w:r>
      <w:r>
        <w:rPr>
          <w:rFonts w:ascii="Arial" w:hAnsi="Arial" w:cs="Arial" w:eastAsia="Arial"/>
          <w:sz w:val="16"/>
          <w:szCs w:val="16"/>
          <w:color w:val="4F4F4F"/>
          <w:spacing w:val="0"/>
          <w:w w:val="90"/>
          <w:position w:val="-8"/>
        </w:rPr>
        <w:t>48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  <w:position w:val="0"/>
        </w:rPr>
      </w:r>
    </w:p>
    <w:p>
      <w:pPr>
        <w:spacing w:before="72" w:after="0" w:line="167" w:lineRule="exact"/>
        <w:ind w:right="-20"/>
        <w:jc w:val="right"/>
        <w:rPr>
          <w:rFonts w:ascii="Arial" w:hAnsi="Arial" w:cs="Arial" w:eastAsia="Arial"/>
          <w:sz w:val="11"/>
          <w:szCs w:val="11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15"/>
          <w:szCs w:val="15"/>
          <w:color w:val="080882"/>
          <w:w w:val="76"/>
          <w:b/>
          <w:bCs/>
          <w:position w:val="-1"/>
        </w:rPr>
        <w:t>.ft</w:t>
      </w:r>
      <w:r>
        <w:rPr>
          <w:rFonts w:ascii="Times New Roman" w:hAnsi="Times New Roman" w:cs="Times New Roman" w:eastAsia="Times New Roman"/>
          <w:sz w:val="15"/>
          <w:szCs w:val="15"/>
          <w:color w:val="080882"/>
          <w:spacing w:val="9"/>
          <w:w w:val="76"/>
          <w:b/>
          <w:bCs/>
          <w:position w:val="-1"/>
        </w:rPr>
        <w:t>.</w:t>
      </w:r>
      <w:r>
        <w:rPr>
          <w:rFonts w:ascii="Arial" w:hAnsi="Arial" w:cs="Arial" w:eastAsia="Arial"/>
          <w:sz w:val="11"/>
          <w:szCs w:val="11"/>
          <w:color w:val="181A82"/>
          <w:spacing w:val="0"/>
          <w:w w:val="180"/>
          <w:position w:val="-1"/>
        </w:rPr>
        <w:t>I</w:t>
      </w:r>
      <w:r>
        <w:rPr>
          <w:rFonts w:ascii="Arial" w:hAnsi="Arial" w:cs="Arial" w:eastAsia="Arial"/>
          <w:sz w:val="11"/>
          <w:szCs w:val="11"/>
          <w:color w:val="000000"/>
          <w:spacing w:val="0"/>
          <w:w w:val="100"/>
          <w:position w:val="0"/>
        </w:rPr>
      </w:r>
    </w:p>
    <w:p>
      <w:pPr>
        <w:spacing w:before="0" w:after="0" w:line="309" w:lineRule="exact"/>
        <w:ind w:right="-20"/>
        <w:jc w:val="left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34"/>
          <w:szCs w:val="34"/>
          <w:color w:val="080882"/>
          <w:spacing w:val="0"/>
          <w:w w:val="65"/>
          <w:b/>
          <w:bCs/>
          <w:position w:val="-4"/>
        </w:rPr>
        <w:t>U</w:t>
      </w:r>
      <w:r>
        <w:rPr>
          <w:rFonts w:ascii="Arial" w:hAnsi="Arial" w:cs="Arial" w:eastAsia="Arial"/>
          <w:sz w:val="34"/>
          <w:szCs w:val="34"/>
          <w:color w:val="080882"/>
          <w:spacing w:val="8"/>
          <w:w w:val="65"/>
          <w:b/>
          <w:bCs/>
          <w:position w:val="-4"/>
        </w:rPr>
        <w:t>,</w:t>
      </w:r>
      <w:r>
        <w:rPr>
          <w:rFonts w:ascii="Arial" w:hAnsi="Arial" w:cs="Arial" w:eastAsia="Arial"/>
          <w:sz w:val="22"/>
          <w:szCs w:val="22"/>
          <w:color w:val="181A82"/>
          <w:spacing w:val="0"/>
          <w:w w:val="65"/>
          <w:b/>
          <w:bCs/>
          <w:position w:val="8"/>
        </w:rPr>
        <w:t>Jl'</w:t>
      </w:r>
      <w:r>
        <w:rPr>
          <w:rFonts w:ascii="Arial" w:hAnsi="Arial" w:cs="Arial" w:eastAsia="Arial"/>
          <w:sz w:val="22"/>
          <w:szCs w:val="22"/>
          <w:color w:val="181A82"/>
          <w:spacing w:val="39"/>
          <w:w w:val="65"/>
          <w:b/>
          <w:bCs/>
          <w:position w:val="8"/>
        </w:rPr>
        <w:t> </w:t>
      </w:r>
      <w:r>
        <w:rPr>
          <w:rFonts w:ascii="Arial" w:hAnsi="Arial" w:cs="Arial" w:eastAsia="Arial"/>
          <w:sz w:val="22"/>
          <w:szCs w:val="22"/>
          <w:color w:val="080882"/>
          <w:spacing w:val="0"/>
          <w:w w:val="104"/>
          <w:position w:val="8"/>
        </w:rPr>
        <w:t>•</w:t>
      </w:r>
      <w:r>
        <w:rPr>
          <w:rFonts w:ascii="Arial" w:hAnsi="Arial" w:cs="Arial" w:eastAsia="Arial"/>
          <w:sz w:val="22"/>
          <w:szCs w:val="22"/>
          <w:color w:val="000000"/>
          <w:spacing w:val="0"/>
          <w:w w:val="100"/>
          <w:position w:val="0"/>
        </w:rPr>
      </w:r>
    </w:p>
    <w:p>
      <w:pPr>
        <w:spacing w:before="0" w:after="0" w:line="255" w:lineRule="exact"/>
        <w:ind w:right="-20"/>
        <w:jc w:val="left"/>
        <w:tabs>
          <w:tab w:pos="580" w:val="left"/>
          <w:tab w:pos="5980" w:val="left"/>
        </w:tabs>
        <w:rPr>
          <w:rFonts w:ascii="Arial" w:hAnsi="Arial" w:cs="Arial" w:eastAsia="Arial"/>
          <w:sz w:val="25"/>
          <w:szCs w:val="25"/>
        </w:rPr>
      </w:pPr>
      <w:rPr/>
      <w:r>
        <w:rPr/>
        <w:br w:type="column"/>
      </w:r>
      <w:r>
        <w:rPr>
          <w:rFonts w:ascii="Arial" w:hAnsi="Arial" w:cs="Arial" w:eastAsia="Arial"/>
          <w:sz w:val="14"/>
          <w:szCs w:val="14"/>
          <w:color w:val="8E8EC6"/>
          <w:spacing w:val="0"/>
          <w:w w:val="141"/>
          <w:position w:val="-1"/>
        </w:rPr>
        <w:t>I</w:t>
      </w:r>
      <w:r>
        <w:rPr>
          <w:rFonts w:ascii="Arial" w:hAnsi="Arial" w:cs="Arial" w:eastAsia="Arial"/>
          <w:sz w:val="14"/>
          <w:szCs w:val="14"/>
          <w:color w:val="8E8EC6"/>
          <w:spacing w:val="-23"/>
          <w:w w:val="141"/>
          <w:position w:val="-1"/>
        </w:rPr>
        <w:t> </w:t>
      </w:r>
      <w:r>
        <w:rPr>
          <w:rFonts w:ascii="Arial" w:hAnsi="Arial" w:cs="Arial" w:eastAsia="Arial"/>
          <w:sz w:val="14"/>
          <w:szCs w:val="14"/>
          <w:color w:val="080882"/>
          <w:spacing w:val="0"/>
          <w:w w:val="100"/>
          <w:position w:val="-1"/>
        </w:rPr>
        <w:t>U</w:t>
      </w:r>
      <w:r>
        <w:rPr>
          <w:rFonts w:ascii="Arial" w:hAnsi="Arial" w:cs="Arial" w:eastAsia="Arial"/>
          <w:sz w:val="14"/>
          <w:szCs w:val="14"/>
          <w:color w:val="080882"/>
          <w:spacing w:val="0"/>
          <w:w w:val="100"/>
          <w:position w:val="-1"/>
        </w:rPr>
        <w:t>\</w:t>
      </w:r>
      <w:r>
        <w:rPr>
          <w:rFonts w:ascii="Arial" w:hAnsi="Arial" w:cs="Arial" w:eastAsia="Arial"/>
          <w:sz w:val="14"/>
          <w:szCs w:val="14"/>
          <w:color w:val="080882"/>
          <w:spacing w:val="0"/>
          <w:w w:val="100"/>
          <w:position w:val="-1"/>
        </w:rPr>
        <w:t>1</w:t>
      </w:r>
      <w:r>
        <w:rPr>
          <w:rFonts w:ascii="Arial" w:hAnsi="Arial" w:cs="Arial" w:eastAsia="Arial"/>
          <w:sz w:val="14"/>
          <w:szCs w:val="14"/>
          <w:color w:val="080882"/>
          <w:spacing w:val="-28"/>
          <w:w w:val="100"/>
          <w:position w:val="-1"/>
        </w:rPr>
        <w:t> </w:t>
      </w:r>
      <w:r>
        <w:rPr>
          <w:rFonts w:ascii="Arial" w:hAnsi="Arial" w:cs="Arial" w:eastAsia="Arial"/>
          <w:sz w:val="14"/>
          <w:szCs w:val="14"/>
          <w:color w:val="080882"/>
          <w:spacing w:val="0"/>
          <w:w w:val="100"/>
          <w:position w:val="-1"/>
        </w:rPr>
        <w:tab/>
      </w:r>
      <w:r>
        <w:rPr>
          <w:rFonts w:ascii="Arial" w:hAnsi="Arial" w:cs="Arial" w:eastAsia="Arial"/>
          <w:sz w:val="14"/>
          <w:szCs w:val="14"/>
          <w:color w:val="080882"/>
          <w:spacing w:val="0"/>
          <w:w w:val="100"/>
          <w:position w:val="-1"/>
        </w:rPr>
      </w:r>
      <w:r>
        <w:rPr>
          <w:rFonts w:ascii="Times New Roman" w:hAnsi="Times New Roman" w:cs="Times New Roman" w:eastAsia="Times New Roman"/>
          <w:sz w:val="14"/>
          <w:szCs w:val="14"/>
          <w:color w:val="181A82"/>
          <w:spacing w:val="0"/>
          <w:w w:val="216"/>
          <w:position w:val="0"/>
        </w:rPr>
        <w:t>1</w:t>
      </w:r>
      <w:r>
        <w:rPr>
          <w:rFonts w:ascii="Times New Roman" w:hAnsi="Times New Roman" w:cs="Times New Roman" w:eastAsia="Times New Roman"/>
          <w:sz w:val="14"/>
          <w:szCs w:val="14"/>
          <w:color w:val="181A82"/>
          <w:spacing w:val="0"/>
          <w:w w:val="216"/>
          <w:position w:val="0"/>
        </w:rPr>
        <w:t>\</w:t>
      </w:r>
      <w:r>
        <w:rPr>
          <w:rFonts w:ascii="Times New Roman" w:hAnsi="Times New Roman" w:cs="Times New Roman" w:eastAsia="Times New Roman"/>
          <w:sz w:val="14"/>
          <w:szCs w:val="14"/>
          <w:color w:val="181A82"/>
          <w:spacing w:val="0"/>
          <w:w w:val="216"/>
          <w:position w:val="0"/>
        </w:rPr>
        <w:t>1</w:t>
      </w:r>
      <w:r>
        <w:rPr>
          <w:rFonts w:ascii="Times New Roman" w:hAnsi="Times New Roman" w:cs="Times New Roman" w:eastAsia="Times New Roman"/>
          <w:sz w:val="14"/>
          <w:szCs w:val="14"/>
          <w:color w:val="181A82"/>
          <w:spacing w:val="-74"/>
          <w:w w:val="216"/>
          <w:position w:val="0"/>
        </w:rPr>
        <w:t> </w:t>
      </w:r>
      <w:r>
        <w:rPr>
          <w:rFonts w:ascii="Times New Roman" w:hAnsi="Times New Roman" w:cs="Times New Roman" w:eastAsia="Times New Roman"/>
          <w:sz w:val="14"/>
          <w:szCs w:val="14"/>
          <w:color w:val="181A82"/>
          <w:spacing w:val="0"/>
          <w:w w:val="100"/>
          <w:position w:val="0"/>
        </w:rPr>
        <w:tab/>
      </w:r>
      <w:r>
        <w:rPr>
          <w:rFonts w:ascii="Times New Roman" w:hAnsi="Times New Roman" w:cs="Times New Roman" w:eastAsia="Times New Roman"/>
          <w:sz w:val="14"/>
          <w:szCs w:val="14"/>
          <w:color w:val="181A82"/>
          <w:spacing w:val="0"/>
          <w:w w:val="100"/>
          <w:position w:val="0"/>
        </w:rPr>
      </w:r>
      <w:r>
        <w:rPr>
          <w:rFonts w:ascii="Arial" w:hAnsi="Arial" w:cs="Arial" w:eastAsia="Arial"/>
          <w:sz w:val="25"/>
          <w:szCs w:val="25"/>
          <w:color w:val="080882"/>
          <w:spacing w:val="0"/>
          <w:w w:val="53"/>
          <w:position w:val="0"/>
        </w:rPr>
        <w:t>.........</w:t>
      </w:r>
      <w:r>
        <w:rPr>
          <w:rFonts w:ascii="Arial" w:hAnsi="Arial" w:cs="Arial" w:eastAsia="Arial"/>
          <w:sz w:val="25"/>
          <w:szCs w:val="25"/>
          <w:color w:val="000000"/>
          <w:spacing w:val="0"/>
          <w:w w:val="100"/>
          <w:position w:val="0"/>
        </w:rPr>
      </w:r>
    </w:p>
    <w:p>
      <w:pPr>
        <w:spacing w:before="0" w:after="0" w:line="293" w:lineRule="exact"/>
        <w:ind w:left="152" w:right="-20"/>
        <w:jc w:val="left"/>
        <w:rPr>
          <w:rFonts w:ascii="Arial" w:hAnsi="Arial" w:cs="Arial" w:eastAsia="Arial"/>
          <w:sz w:val="33"/>
          <w:szCs w:val="33"/>
        </w:rPr>
      </w:pPr>
      <w:rPr/>
      <w:r>
        <w:rPr>
          <w:rFonts w:ascii="Arial" w:hAnsi="Arial" w:cs="Arial" w:eastAsia="Arial"/>
          <w:sz w:val="33"/>
          <w:szCs w:val="33"/>
          <w:color w:val="080882"/>
          <w:spacing w:val="0"/>
          <w:w w:val="199"/>
          <w:position w:val="-4"/>
        </w:rPr>
        <w:t>'</w:t>
      </w:r>
      <w:r>
        <w:rPr>
          <w:rFonts w:ascii="Arial" w:hAnsi="Arial" w:cs="Arial" w:eastAsia="Arial"/>
          <w:sz w:val="33"/>
          <w:szCs w:val="33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60" w:right="1680"/>
          <w:cols w:num="3" w:equalWidth="0">
            <w:col w:w="913" w:space="247"/>
            <w:col w:w="662" w:space="124"/>
            <w:col w:w="6934"/>
          </w:cols>
        </w:sectPr>
      </w:pPr>
      <w:rPr/>
    </w:p>
    <w:p>
      <w:pPr>
        <w:spacing w:before="0" w:after="0" w:line="237" w:lineRule="exact"/>
        <w:ind w:left="345" w:right="-20"/>
        <w:jc w:val="left"/>
        <w:tabs>
          <w:tab w:pos="1140" w:val="left"/>
        </w:tabs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Arial" w:hAnsi="Arial" w:cs="Arial" w:eastAsia="Arial"/>
          <w:sz w:val="18"/>
          <w:szCs w:val="18"/>
          <w:color w:val="4F4F4F"/>
          <w:spacing w:val="0"/>
          <w:w w:val="100"/>
          <w:position w:val="-4"/>
        </w:rPr>
        <w:t>E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100"/>
          <w:position w:val="-4"/>
        </w:rPr>
        <w:t>  </w:t>
      </w:r>
      <w:r>
        <w:rPr>
          <w:rFonts w:ascii="Arial" w:hAnsi="Arial" w:cs="Arial" w:eastAsia="Arial"/>
          <w:sz w:val="18"/>
          <w:szCs w:val="18"/>
          <w:color w:val="4F4F4F"/>
          <w:spacing w:val="32"/>
          <w:w w:val="100"/>
          <w:position w:val="-4"/>
        </w:rPr>
        <w:t> </w:t>
      </w:r>
      <w:r>
        <w:rPr>
          <w:rFonts w:ascii="Arial" w:hAnsi="Arial" w:cs="Arial" w:eastAsia="Arial"/>
          <w:sz w:val="17"/>
          <w:szCs w:val="17"/>
          <w:color w:val="878989"/>
          <w:spacing w:val="-14"/>
          <w:w w:val="167"/>
          <w:position w:val="5"/>
        </w:rPr>
        <w:t>·</w:t>
      </w:r>
      <w:r>
        <w:rPr>
          <w:rFonts w:ascii="Arial" w:hAnsi="Arial" w:cs="Arial" w:eastAsia="Arial"/>
          <w:sz w:val="17"/>
          <w:szCs w:val="17"/>
          <w:color w:val="606060"/>
          <w:spacing w:val="-18"/>
          <w:w w:val="123"/>
          <w:position w:val="5"/>
        </w:rPr>
        <w:t>-</w:t>
      </w:r>
      <w:r>
        <w:rPr>
          <w:rFonts w:ascii="Arial" w:hAnsi="Arial" w:cs="Arial" w:eastAsia="Arial"/>
          <w:sz w:val="17"/>
          <w:szCs w:val="17"/>
          <w:color w:val="979999"/>
          <w:spacing w:val="0"/>
          <w:w w:val="142"/>
          <w:position w:val="5"/>
        </w:rPr>
        <w:t>§</w:t>
      </w:r>
      <w:r>
        <w:rPr>
          <w:rFonts w:ascii="Arial" w:hAnsi="Arial" w:cs="Arial" w:eastAsia="Arial"/>
          <w:sz w:val="17"/>
          <w:szCs w:val="17"/>
          <w:color w:val="979999"/>
          <w:spacing w:val="0"/>
          <w:w w:val="100"/>
          <w:position w:val="5"/>
        </w:rPr>
        <w:tab/>
      </w:r>
      <w:r>
        <w:rPr>
          <w:rFonts w:ascii="Arial" w:hAnsi="Arial" w:cs="Arial" w:eastAsia="Arial"/>
          <w:sz w:val="17"/>
          <w:szCs w:val="17"/>
          <w:color w:val="979999"/>
          <w:spacing w:val="0"/>
          <w:w w:val="100"/>
          <w:position w:val="5"/>
        </w:rPr>
      </w:r>
      <w:r>
        <w:rPr>
          <w:rFonts w:ascii="Times New Roman" w:hAnsi="Times New Roman" w:cs="Times New Roman" w:eastAsia="Times New Roman"/>
          <w:sz w:val="20"/>
          <w:szCs w:val="20"/>
          <w:color w:val="080882"/>
          <w:spacing w:val="0"/>
          <w:w w:val="56"/>
          <w:position w:val="-6"/>
        </w:rPr>
        <w:t>IV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60" w:right="1680"/>
        </w:sectPr>
      </w:pPr>
      <w:rPr/>
    </w:p>
    <w:p>
      <w:pPr>
        <w:spacing w:before="0" w:after="0" w:line="142" w:lineRule="exact"/>
        <w:ind w:left="326" w:right="-20"/>
        <w:jc w:val="left"/>
        <w:rPr>
          <w:rFonts w:ascii="Times New Roman" w:hAnsi="Times New Roman" w:cs="Times New Roman" w:eastAsia="Times New Roman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F4F4F"/>
          <w:spacing w:val="0"/>
          <w:w w:val="74"/>
          <w:position w:val="-2"/>
        </w:rPr>
        <w:t>.!!</w:t>
      </w:r>
      <w:r>
        <w:rPr>
          <w:rFonts w:ascii="Arial" w:hAnsi="Arial" w:cs="Arial" w:eastAsia="Arial"/>
          <w:sz w:val="17"/>
          <w:szCs w:val="17"/>
          <w:color w:val="4F4F4F"/>
          <w:spacing w:val="0"/>
          <w:w w:val="74"/>
          <w:position w:val="-2"/>
        </w:rPr>
        <w:t>l</w:t>
      </w:r>
      <w:r>
        <w:rPr>
          <w:rFonts w:ascii="Arial" w:hAnsi="Arial" w:cs="Arial" w:eastAsia="Arial"/>
          <w:sz w:val="17"/>
          <w:szCs w:val="17"/>
          <w:color w:val="4F4F4F"/>
          <w:spacing w:val="15"/>
          <w:w w:val="74"/>
          <w:position w:val="-2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414141"/>
          <w:spacing w:val="-13"/>
          <w:w w:val="99"/>
          <w:position w:val="-2"/>
        </w:rPr>
        <w:t>4</w:t>
      </w:r>
      <w:r>
        <w:rPr>
          <w:rFonts w:ascii="Times New Roman" w:hAnsi="Times New Roman" w:cs="Times New Roman" w:eastAsia="Times New Roman"/>
          <w:sz w:val="17"/>
          <w:szCs w:val="17"/>
          <w:color w:val="606060"/>
          <w:spacing w:val="0"/>
          <w:w w:val="107"/>
          <w:position w:val="-2"/>
        </w:rPr>
        <w:t>6</w:t>
      </w:r>
      <w:r>
        <w:rPr>
          <w:rFonts w:ascii="Times New Roman" w:hAnsi="Times New Roman" w:cs="Times New Roman" w:eastAsia="Times New Roman"/>
          <w:sz w:val="17"/>
          <w:szCs w:val="17"/>
          <w:color w:val="000000"/>
          <w:spacing w:val="0"/>
          <w:w w:val="100"/>
          <w:position w:val="0"/>
        </w:rPr>
      </w:r>
    </w:p>
    <w:p>
      <w:pPr>
        <w:spacing w:before="0" w:after="0" w:line="213" w:lineRule="exact"/>
        <w:ind w:right="-20"/>
        <w:jc w:val="right"/>
        <w:rPr>
          <w:rFonts w:ascii="Arial" w:hAnsi="Arial" w:cs="Arial" w:eastAsia="Arial"/>
          <w:sz w:val="28"/>
          <w:szCs w:val="28"/>
        </w:rPr>
      </w:pPr>
      <w:rPr/>
      <w:r>
        <w:rPr>
          <w:rFonts w:ascii="Arial" w:hAnsi="Arial" w:cs="Arial" w:eastAsia="Arial"/>
          <w:sz w:val="28"/>
          <w:szCs w:val="28"/>
          <w:color w:val="979999"/>
          <w:spacing w:val="0"/>
          <w:w w:val="364"/>
          <w:position w:val="-2"/>
        </w:rPr>
        <w:t>]</w:t>
      </w:r>
      <w:r>
        <w:rPr>
          <w:rFonts w:ascii="Arial" w:hAnsi="Arial" w:cs="Arial" w:eastAsia="Arial"/>
          <w:sz w:val="28"/>
          <w:szCs w:val="28"/>
          <w:color w:val="000000"/>
          <w:spacing w:val="0"/>
          <w:w w:val="100"/>
          <w:position w:val="0"/>
        </w:rPr>
      </w:r>
    </w:p>
    <w:p>
      <w:pPr>
        <w:spacing w:before="0" w:after="0" w:line="168" w:lineRule="exact"/>
        <w:ind w:right="41"/>
        <w:jc w:val="right"/>
        <w:rPr>
          <w:rFonts w:ascii="Arial" w:hAnsi="Arial" w:cs="Arial" w:eastAsia="Arial"/>
          <w:sz w:val="12"/>
          <w:szCs w:val="12"/>
        </w:rPr>
      </w:pPr>
      <w:rPr/>
      <w:r>
        <w:rPr>
          <w:rFonts w:ascii="Times New Roman" w:hAnsi="Times New Roman" w:cs="Times New Roman" w:eastAsia="Times New Roman"/>
          <w:sz w:val="17"/>
          <w:szCs w:val="17"/>
          <w:color w:val="414141"/>
          <w:w w:val="94"/>
          <w:position w:val="4"/>
        </w:rPr>
        <w:t>4</w:t>
      </w:r>
      <w:r>
        <w:rPr>
          <w:rFonts w:ascii="Times New Roman" w:hAnsi="Times New Roman" w:cs="Times New Roman" w:eastAsia="Times New Roman"/>
          <w:sz w:val="17"/>
          <w:szCs w:val="17"/>
          <w:color w:val="414141"/>
          <w:spacing w:val="-30"/>
          <w:w w:val="94"/>
          <w:position w:val="4"/>
        </w:rPr>
        <w:t>4</w:t>
      </w:r>
      <w:r>
        <w:rPr>
          <w:rFonts w:ascii="Arial" w:hAnsi="Arial" w:cs="Arial" w:eastAsia="Arial"/>
          <w:sz w:val="12"/>
          <w:szCs w:val="12"/>
          <w:color w:val="4F4F4F"/>
          <w:spacing w:val="-2"/>
          <w:w w:val="237"/>
          <w:position w:val="-1"/>
        </w:rPr>
        <w:t>·</w:t>
      </w:r>
      <w:r>
        <w:rPr>
          <w:rFonts w:ascii="Arial" w:hAnsi="Arial" w:cs="Arial" w:eastAsia="Arial"/>
          <w:sz w:val="12"/>
          <w:szCs w:val="12"/>
          <w:color w:val="757575"/>
          <w:spacing w:val="0"/>
          <w:w w:val="183"/>
          <w:position w:val="-1"/>
        </w:rPr>
        <w:t>'Z</w:t>
      </w:r>
      <w:r>
        <w:rPr>
          <w:rFonts w:ascii="Arial" w:hAnsi="Arial" w:cs="Arial" w:eastAsia="Arial"/>
          <w:sz w:val="12"/>
          <w:szCs w:val="12"/>
          <w:color w:val="000000"/>
          <w:spacing w:val="0"/>
          <w:w w:val="100"/>
          <w:position w:val="0"/>
        </w:rPr>
      </w:r>
    </w:p>
    <w:p>
      <w:pPr>
        <w:spacing w:before="64" w:after="0" w:line="240" w:lineRule="auto"/>
        <w:ind w:right="-20"/>
        <w:jc w:val="left"/>
        <w:rPr>
          <w:rFonts w:ascii="Arial" w:hAnsi="Arial" w:cs="Arial" w:eastAsia="Arial"/>
          <w:sz w:val="30"/>
          <w:szCs w:val="30"/>
        </w:rPr>
      </w:pPr>
      <w:rPr/>
      <w:r>
        <w:rPr/>
        <w:br w:type="column"/>
      </w:r>
      <w:r>
        <w:rPr>
          <w:rFonts w:ascii="Arial" w:hAnsi="Arial" w:cs="Arial" w:eastAsia="Arial"/>
          <w:sz w:val="30"/>
          <w:szCs w:val="30"/>
          <w:color w:val="080882"/>
          <w:spacing w:val="0"/>
          <w:w w:val="326"/>
        </w:rPr>
        <w:t>;</w:t>
      </w:r>
      <w:r>
        <w:rPr>
          <w:rFonts w:ascii="Arial" w:hAnsi="Arial" w:cs="Arial" w:eastAsia="Arial"/>
          <w:sz w:val="30"/>
          <w:szCs w:val="30"/>
          <w:color w:val="000000"/>
          <w:spacing w:val="0"/>
          <w:w w:val="100"/>
        </w:rPr>
      </w:r>
    </w:p>
    <w:p>
      <w:pPr>
        <w:spacing w:before="83" w:after="0" w:line="240" w:lineRule="auto"/>
        <w:ind w:left="316" w:right="930"/>
        <w:jc w:val="center"/>
        <w:tabs>
          <w:tab w:pos="1900" w:val="left"/>
          <w:tab w:pos="4040" w:val="left"/>
          <w:tab w:pos="4580" w:val="left"/>
          <w:tab w:pos="6180" w:val="left"/>
          <w:tab w:pos="6700" w:val="left"/>
        </w:tabs>
        <w:rPr>
          <w:rFonts w:ascii="Arial" w:hAnsi="Arial" w:cs="Arial" w:eastAsia="Arial"/>
          <w:sz w:val="8"/>
          <w:szCs w:val="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AAAAAA"/>
          <w:spacing w:val="0"/>
          <w:w w:val="61"/>
          <w:position w:val="-4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AAAAAA"/>
          <w:spacing w:val="0"/>
          <w:w w:val="100"/>
          <w:position w:val="-4"/>
        </w:rPr>
        <w:tab/>
      </w:r>
      <w:r>
        <w:rPr>
          <w:rFonts w:ascii="Times New Roman" w:hAnsi="Times New Roman" w:cs="Times New Roman" w:eastAsia="Times New Roman"/>
          <w:sz w:val="19"/>
          <w:szCs w:val="19"/>
          <w:color w:val="AAAAAA"/>
          <w:spacing w:val="0"/>
          <w:w w:val="100"/>
          <w:position w:val="-4"/>
        </w:rPr>
      </w:r>
      <w:r>
        <w:rPr>
          <w:rFonts w:ascii="Arial" w:hAnsi="Arial" w:cs="Arial" w:eastAsia="Arial"/>
          <w:sz w:val="8"/>
          <w:szCs w:val="8"/>
          <w:color w:val="AAAAAA"/>
          <w:spacing w:val="0"/>
          <w:w w:val="372"/>
          <w:position w:val="1"/>
        </w:rPr>
        <w:t>I</w:t>
      </w:r>
      <w:r>
        <w:rPr>
          <w:rFonts w:ascii="Arial" w:hAnsi="Arial" w:cs="Arial" w:eastAsia="Arial"/>
          <w:sz w:val="8"/>
          <w:szCs w:val="8"/>
          <w:color w:val="AAAAAA"/>
          <w:spacing w:val="0"/>
          <w:w w:val="100"/>
          <w:position w:val="1"/>
        </w:rPr>
        <w:tab/>
      </w:r>
      <w:r>
        <w:rPr>
          <w:rFonts w:ascii="Arial" w:hAnsi="Arial" w:cs="Arial" w:eastAsia="Arial"/>
          <w:sz w:val="8"/>
          <w:szCs w:val="8"/>
          <w:color w:val="AAAAAA"/>
          <w:spacing w:val="0"/>
          <w:w w:val="100"/>
          <w:position w:val="1"/>
        </w:rPr>
      </w:r>
      <w:r>
        <w:rPr>
          <w:rFonts w:ascii="Arial" w:hAnsi="Arial" w:cs="Arial" w:eastAsia="Arial"/>
          <w:sz w:val="15"/>
          <w:szCs w:val="15"/>
          <w:color w:val="AAAAAA"/>
          <w:spacing w:val="0"/>
          <w:w w:val="76"/>
          <w:position w:val="-4"/>
        </w:rPr>
        <w:t>•</w:t>
      </w:r>
      <w:r>
        <w:rPr>
          <w:rFonts w:ascii="Arial" w:hAnsi="Arial" w:cs="Arial" w:eastAsia="Arial"/>
          <w:sz w:val="15"/>
          <w:szCs w:val="15"/>
          <w:color w:val="AAAAAA"/>
          <w:spacing w:val="0"/>
          <w:w w:val="100"/>
          <w:position w:val="-4"/>
        </w:rPr>
        <w:tab/>
      </w:r>
      <w:r>
        <w:rPr>
          <w:rFonts w:ascii="Arial" w:hAnsi="Arial" w:cs="Arial" w:eastAsia="Arial"/>
          <w:sz w:val="15"/>
          <w:szCs w:val="15"/>
          <w:color w:val="AAAAAA"/>
          <w:spacing w:val="0"/>
          <w:w w:val="100"/>
          <w:position w:val="-4"/>
        </w:rPr>
      </w:r>
      <w:r>
        <w:rPr>
          <w:rFonts w:ascii="Arial" w:hAnsi="Arial" w:cs="Arial" w:eastAsia="Arial"/>
          <w:sz w:val="8"/>
          <w:szCs w:val="8"/>
          <w:color w:val="AAAAAA"/>
          <w:spacing w:val="0"/>
          <w:w w:val="248"/>
          <w:position w:val="1"/>
        </w:rPr>
        <w:t>I</w:t>
      </w:r>
      <w:r>
        <w:rPr>
          <w:rFonts w:ascii="Arial" w:hAnsi="Arial" w:cs="Arial" w:eastAsia="Arial"/>
          <w:sz w:val="8"/>
          <w:szCs w:val="8"/>
          <w:color w:val="AAAAAA"/>
          <w:spacing w:val="0"/>
          <w:w w:val="100"/>
          <w:position w:val="1"/>
        </w:rPr>
        <w:tab/>
      </w:r>
      <w:r>
        <w:rPr>
          <w:rFonts w:ascii="Arial" w:hAnsi="Arial" w:cs="Arial" w:eastAsia="Arial"/>
          <w:sz w:val="8"/>
          <w:szCs w:val="8"/>
          <w:color w:val="AAAAAA"/>
          <w:spacing w:val="0"/>
          <w:w w:val="372"/>
          <w:position w:val="1"/>
        </w:rPr>
        <w:t>I</w:t>
      </w:r>
      <w:r>
        <w:rPr>
          <w:rFonts w:ascii="Arial" w:hAnsi="Arial" w:cs="Arial" w:eastAsia="Arial"/>
          <w:sz w:val="8"/>
          <w:szCs w:val="8"/>
          <w:color w:val="AAAAAA"/>
          <w:spacing w:val="0"/>
          <w:w w:val="100"/>
          <w:position w:val="1"/>
        </w:rPr>
        <w:tab/>
      </w:r>
      <w:r>
        <w:rPr>
          <w:rFonts w:ascii="Arial" w:hAnsi="Arial" w:cs="Arial" w:eastAsia="Arial"/>
          <w:sz w:val="8"/>
          <w:szCs w:val="8"/>
          <w:color w:val="AAAAAA"/>
          <w:spacing w:val="0"/>
          <w:w w:val="372"/>
          <w:position w:val="0"/>
        </w:rPr>
        <w:t>I</w:t>
      </w:r>
      <w:r>
        <w:rPr>
          <w:rFonts w:ascii="Arial" w:hAnsi="Arial" w:cs="Arial" w:eastAsia="Arial"/>
          <w:sz w:val="8"/>
          <w:szCs w:val="8"/>
          <w:color w:val="000000"/>
          <w:spacing w:val="0"/>
          <w:w w:val="100"/>
          <w:position w:val="0"/>
        </w:rPr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3" w:lineRule="exact"/>
        <w:ind w:left="3291" w:right="4029"/>
        <w:jc w:val="center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2A2A2A"/>
          <w:w w:val="103"/>
          <w:position w:val="-1"/>
        </w:rPr>
        <w:t>t</w:t>
      </w:r>
      <w:r>
        <w:rPr>
          <w:rFonts w:ascii="Arial" w:hAnsi="Arial" w:cs="Arial" w:eastAsia="Arial"/>
          <w:sz w:val="18"/>
          <w:szCs w:val="18"/>
          <w:color w:val="2A2A2A"/>
          <w:spacing w:val="-35"/>
          <w:w w:val="100"/>
          <w:position w:val="-1"/>
        </w:rPr>
        <w:t> 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90"/>
          <w:position w:val="-1"/>
        </w:rPr>
        <w:t>[</w:t>
      </w:r>
      <w:r>
        <w:rPr>
          <w:rFonts w:ascii="Arial" w:hAnsi="Arial" w:cs="Arial" w:eastAsia="Arial"/>
          <w:sz w:val="18"/>
          <w:szCs w:val="18"/>
          <w:color w:val="4F4F4F"/>
          <w:spacing w:val="-2"/>
          <w:w w:val="90"/>
          <w:position w:val="-1"/>
        </w:rPr>
        <w:t>m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90"/>
          <w:position w:val="-1"/>
        </w:rPr>
        <w:t>i</w:t>
      </w:r>
      <w:r>
        <w:rPr>
          <w:rFonts w:ascii="Arial" w:hAnsi="Arial" w:cs="Arial" w:eastAsia="Arial"/>
          <w:sz w:val="18"/>
          <w:szCs w:val="18"/>
          <w:color w:val="2A2A2A"/>
          <w:spacing w:val="-3"/>
          <w:w w:val="90"/>
          <w:position w:val="-1"/>
        </w:rPr>
        <w:t>n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90"/>
          <w:position w:val="-1"/>
        </w:rPr>
        <w:t>]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360" w:right="1680"/>
          <w:cols w:num="2" w:equalWidth="0">
            <w:col w:w="932" w:space="113"/>
            <w:col w:w="7835"/>
          </w:cols>
        </w:sectPr>
      </w:pPr>
      <w:rPr/>
    </w:p>
    <w:p>
      <w:pPr>
        <w:spacing w:before="43" w:after="0" w:line="240" w:lineRule="auto"/>
        <w:ind w:left="1832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7"/>
          <w:szCs w:val="17"/>
          <w:color w:val="111111"/>
          <w:spacing w:val="0"/>
          <w:w w:val="100"/>
        </w:rPr>
        <w:t>1.</w:t>
      </w:r>
      <w:r>
        <w:rPr>
          <w:rFonts w:ascii="Times New Roman" w:hAnsi="Times New Roman" w:cs="Times New Roman" w:eastAsia="Times New Roman"/>
          <w:sz w:val="17"/>
          <w:szCs w:val="17"/>
          <w:color w:val="111111"/>
          <w:spacing w:val="-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100"/>
        </w:rPr>
        <w:t>Te</w:t>
      </w:r>
      <w:r>
        <w:rPr>
          <w:rFonts w:ascii="Arial" w:hAnsi="Arial" w:cs="Arial" w:eastAsia="Arial"/>
          <w:sz w:val="18"/>
          <w:szCs w:val="18"/>
          <w:color w:val="2A2A2A"/>
          <w:spacing w:val="-10"/>
          <w:w w:val="100"/>
        </w:rPr>
        <w:t>s</w:t>
      </w:r>
      <w:r>
        <w:rPr>
          <w:rFonts w:ascii="Arial" w:hAnsi="Arial" w:cs="Arial" w:eastAsia="Arial"/>
          <w:sz w:val="18"/>
          <w:szCs w:val="18"/>
          <w:color w:val="111111"/>
          <w:spacing w:val="0"/>
          <w:w w:val="100"/>
        </w:rPr>
        <w:t>t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6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exact"/>
        <w:ind w:left="288" w:right="-20"/>
        <w:jc w:val="left"/>
        <w:tabs>
          <w:tab w:pos="1820" w:val="left"/>
        </w:tabs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82.407066pt;margin-top:-.377966pt;width:398.774421pt;height:.1pt;mso-position-horizontal-relative:page;mso-position-vertical-relative:paragraph;z-index:-35061" coordorigin="1648,-8" coordsize="7975,2">
            <v:shape style="position:absolute;left:1648;top:-8;width:7975;height:2" coordorigin="1648,-8" coordsize="7975,0" path="m1648,-8l9624,-8e" filled="f" stroked="t" strokeweight=".473604pt" strokecolor="#545454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8"/>
          <w:szCs w:val="18"/>
          <w:color w:val="111111"/>
          <w:spacing w:val="-9"/>
          <w:w w:val="89"/>
        </w:rPr>
        <w:t>T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89"/>
        </w:rPr>
        <w:t>e</w:t>
      </w:r>
      <w:r>
        <w:rPr>
          <w:rFonts w:ascii="Arial" w:hAnsi="Arial" w:cs="Arial" w:eastAsia="Arial"/>
          <w:sz w:val="18"/>
          <w:szCs w:val="18"/>
          <w:color w:val="2A2A2A"/>
          <w:spacing w:val="-9"/>
          <w:w w:val="89"/>
        </w:rPr>
        <w:t>s</w:t>
      </w:r>
      <w:r>
        <w:rPr>
          <w:rFonts w:ascii="Arial" w:hAnsi="Arial" w:cs="Arial" w:eastAsia="Arial"/>
          <w:sz w:val="18"/>
          <w:szCs w:val="18"/>
          <w:color w:val="111111"/>
          <w:spacing w:val="0"/>
          <w:w w:val="89"/>
        </w:rPr>
        <w:t>t</w:t>
      </w:r>
      <w:r>
        <w:rPr>
          <w:rFonts w:ascii="Arial" w:hAnsi="Arial" w:cs="Arial" w:eastAsia="Arial"/>
          <w:sz w:val="18"/>
          <w:szCs w:val="18"/>
          <w:color w:val="111111"/>
          <w:spacing w:val="2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0"/>
          <w:w w:val="100"/>
        </w:rPr>
        <w:t>no.</w:t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0"/>
          <w:w w:val="100"/>
        </w:rPr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100"/>
        </w:rPr>
        <w:t>G0</w:t>
      </w:r>
      <w:r>
        <w:rPr>
          <w:rFonts w:ascii="Arial" w:hAnsi="Arial" w:cs="Arial" w:eastAsia="Arial"/>
          <w:sz w:val="18"/>
          <w:szCs w:val="18"/>
          <w:color w:val="606060"/>
          <w:spacing w:val="-13"/>
          <w:w w:val="100"/>
        </w:rPr>
        <w:t>2</w:t>
      </w:r>
      <w:r>
        <w:rPr>
          <w:rFonts w:ascii="Arial" w:hAnsi="Arial" w:cs="Arial" w:eastAsia="Arial"/>
          <w:sz w:val="18"/>
          <w:szCs w:val="18"/>
          <w:color w:val="414141"/>
          <w:spacing w:val="-15"/>
          <w:w w:val="100"/>
        </w:rPr>
        <w:t>2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100"/>
        </w:rPr>
        <w:t>_10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44" w:lineRule="exact"/>
        <w:ind w:left="288" w:right="-20"/>
        <w:jc w:val="left"/>
        <w:tabs>
          <w:tab w:pos="1820" w:val="left"/>
        </w:tabs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111111"/>
          <w:spacing w:val="-8"/>
          <w:w w:val="92"/>
        </w:rPr>
        <w:t>M</w:t>
      </w:r>
      <w:r>
        <w:rPr>
          <w:rFonts w:ascii="Arial" w:hAnsi="Arial" w:cs="Arial" w:eastAsia="Arial"/>
          <w:sz w:val="18"/>
          <w:szCs w:val="18"/>
          <w:color w:val="2A2A2A"/>
          <w:spacing w:val="-12"/>
          <w:w w:val="88"/>
        </w:rPr>
        <w:t>e</w:t>
      </w:r>
      <w:r>
        <w:rPr>
          <w:rFonts w:ascii="Arial" w:hAnsi="Arial" w:cs="Arial" w:eastAsia="Arial"/>
          <w:sz w:val="18"/>
          <w:szCs w:val="18"/>
          <w:color w:val="111111"/>
          <w:spacing w:val="-2"/>
          <w:w w:val="88"/>
        </w:rPr>
        <w:t>a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88"/>
        </w:rPr>
        <w:t>s.t</w:t>
      </w:r>
      <w:r>
        <w:rPr>
          <w:rFonts w:ascii="Arial" w:hAnsi="Arial" w:cs="Arial" w:eastAsia="Arial"/>
          <w:sz w:val="18"/>
          <w:szCs w:val="18"/>
          <w:color w:val="2A2A2A"/>
          <w:spacing w:val="-19"/>
          <w:w w:val="89"/>
        </w:rPr>
        <w:t>e</w:t>
      </w:r>
      <w:r>
        <w:rPr>
          <w:rFonts w:ascii="Arial" w:hAnsi="Arial" w:cs="Arial" w:eastAsia="Arial"/>
          <w:sz w:val="18"/>
          <w:szCs w:val="18"/>
          <w:color w:val="111111"/>
          <w:spacing w:val="-23"/>
          <w:w w:val="97"/>
        </w:rPr>
        <w:t>m</w:t>
      </w:r>
      <w:r>
        <w:rPr>
          <w:rFonts w:ascii="Arial" w:hAnsi="Arial" w:cs="Arial" w:eastAsia="Arial"/>
          <w:sz w:val="18"/>
          <w:szCs w:val="18"/>
          <w:color w:val="2A2A2A"/>
          <w:spacing w:val="-23"/>
          <w:w w:val="105"/>
        </w:rPr>
        <w:t>p</w:t>
      </w:r>
      <w:r>
        <w:rPr>
          <w:rFonts w:ascii="Arial" w:hAnsi="Arial" w:cs="Arial" w:eastAsia="Arial"/>
          <w:sz w:val="18"/>
          <w:szCs w:val="18"/>
          <w:color w:val="4F4F4F"/>
          <w:spacing w:val="-15"/>
          <w:w w:val="209"/>
        </w:rPr>
        <w:t>.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106"/>
        </w:rPr>
        <w:t>i</w:t>
      </w:r>
      <w:r>
        <w:rPr>
          <w:rFonts w:ascii="Arial" w:hAnsi="Arial" w:cs="Arial" w:eastAsia="Arial"/>
          <w:sz w:val="18"/>
          <w:szCs w:val="18"/>
          <w:color w:val="2A2A2A"/>
          <w:spacing w:val="12"/>
          <w:w w:val="106"/>
        </w:rPr>
        <w:t>n</w:t>
      </w:r>
      <w:r>
        <w:rPr>
          <w:rFonts w:ascii="Arial" w:hAnsi="Arial" w:cs="Arial" w:eastAsia="Arial"/>
          <w:sz w:val="24"/>
          <w:szCs w:val="24"/>
          <w:color w:val="606060"/>
          <w:spacing w:val="-20"/>
          <w:w w:val="95"/>
        </w:rPr>
        <w:t>•</w:t>
      </w:r>
      <w:r>
        <w:rPr>
          <w:rFonts w:ascii="Arial" w:hAnsi="Arial" w:cs="Arial" w:eastAsia="Arial"/>
          <w:sz w:val="24"/>
          <w:szCs w:val="24"/>
          <w:color w:val="2A2A2A"/>
          <w:spacing w:val="0"/>
          <w:w w:val="96"/>
        </w:rPr>
        <w:t>c</w:t>
      </w:r>
      <w:r>
        <w:rPr>
          <w:rFonts w:ascii="Arial" w:hAnsi="Arial" w:cs="Arial" w:eastAsia="Arial"/>
          <w:sz w:val="24"/>
          <w:szCs w:val="24"/>
          <w:color w:val="2A2A2A"/>
          <w:spacing w:val="0"/>
          <w:w w:val="100"/>
        </w:rPr>
        <w:tab/>
      </w:r>
      <w:r>
        <w:rPr>
          <w:rFonts w:ascii="Arial" w:hAnsi="Arial" w:cs="Arial" w:eastAsia="Arial"/>
          <w:sz w:val="24"/>
          <w:szCs w:val="24"/>
          <w:color w:val="2A2A2A"/>
          <w:spacing w:val="0"/>
          <w:w w:val="100"/>
        </w:rPr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100"/>
        </w:rPr>
        <w:t>10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40" w:lineRule="auto"/>
        <w:ind w:left="288" w:right="-20"/>
        <w:jc w:val="left"/>
        <w:tabs>
          <w:tab w:pos="1820" w:val="left"/>
        </w:tabs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111111"/>
          <w:spacing w:val="-8"/>
          <w:w w:val="99"/>
        </w:rPr>
        <w:t>D</w:t>
      </w:r>
      <w:r>
        <w:rPr>
          <w:rFonts w:ascii="Arial" w:hAnsi="Arial" w:cs="Arial" w:eastAsia="Arial"/>
          <w:sz w:val="18"/>
          <w:szCs w:val="18"/>
          <w:color w:val="2A2A2A"/>
          <w:spacing w:val="-41"/>
          <w:w w:val="88"/>
        </w:rPr>
        <w:t>f</w:t>
      </w:r>
      <w:r>
        <w:rPr>
          <w:rFonts w:ascii="Arial" w:hAnsi="Arial" w:cs="Arial" w:eastAsia="Arial"/>
          <w:sz w:val="18"/>
          <w:szCs w:val="18"/>
          <w:color w:val="111111"/>
          <w:spacing w:val="-3"/>
          <w:w w:val="99"/>
        </w:rPr>
        <w:t>i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88"/>
        </w:rPr>
        <w:t>f.te</w:t>
      </w:r>
      <w:r>
        <w:rPr>
          <w:rFonts w:ascii="Arial" w:hAnsi="Arial" w:cs="Arial" w:eastAsia="Arial"/>
          <w:sz w:val="18"/>
          <w:szCs w:val="18"/>
          <w:color w:val="2A2A2A"/>
          <w:spacing w:val="-13"/>
          <w:w w:val="89"/>
        </w:rPr>
        <w:t>m</w:t>
      </w:r>
      <w:r>
        <w:rPr>
          <w:rFonts w:ascii="Arial" w:hAnsi="Arial" w:cs="Arial" w:eastAsia="Arial"/>
          <w:sz w:val="18"/>
          <w:szCs w:val="18"/>
          <w:color w:val="111111"/>
          <w:spacing w:val="-23"/>
          <w:w w:val="105"/>
        </w:rPr>
        <w:t>p</w:t>
      </w:r>
      <w:r>
        <w:rPr>
          <w:rFonts w:ascii="Arial" w:hAnsi="Arial" w:cs="Arial" w:eastAsia="Arial"/>
          <w:sz w:val="18"/>
          <w:szCs w:val="18"/>
          <w:color w:val="4F4F4F"/>
          <w:spacing w:val="1"/>
          <w:w w:val="157"/>
        </w:rPr>
        <w:t>.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110"/>
        </w:rPr>
        <w:t>inK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100"/>
        </w:rPr>
        <w:tab/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100"/>
        </w:rPr>
      </w:r>
      <w:r>
        <w:rPr>
          <w:rFonts w:ascii="Arial" w:hAnsi="Arial" w:cs="Arial" w:eastAsia="Arial"/>
          <w:sz w:val="18"/>
          <w:szCs w:val="18"/>
          <w:color w:val="757575"/>
          <w:spacing w:val="-26"/>
          <w:w w:val="120"/>
        </w:rPr>
        <w:t>1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89"/>
        </w:rPr>
        <w:t>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20" w:after="0" w:line="240" w:lineRule="auto"/>
        <w:ind w:left="298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111111"/>
          <w:spacing w:val="-10"/>
          <w:w w:val="87"/>
        </w:rPr>
        <w:t>L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87"/>
        </w:rPr>
        <w:t>ambda</w:t>
      </w:r>
      <w:r>
        <w:rPr>
          <w:rFonts w:ascii="Arial" w:hAnsi="Arial" w:cs="Arial" w:eastAsia="Arial"/>
          <w:sz w:val="18"/>
          <w:szCs w:val="18"/>
          <w:color w:val="2A2A2A"/>
          <w:spacing w:val="-12"/>
          <w:w w:val="87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9"/>
        </w:rPr>
        <w:t>I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n</w:t>
      </w:r>
      <w:r>
        <w:rPr>
          <w:rFonts w:ascii="Arial" w:hAnsi="Arial" w:cs="Arial" w:eastAsia="Arial"/>
          <w:sz w:val="17"/>
          <w:szCs w:val="17"/>
          <w:color w:val="414141"/>
          <w:spacing w:val="-2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87"/>
        </w:rPr>
        <w:t>m</w:t>
      </w:r>
      <w:r>
        <w:rPr>
          <w:rFonts w:ascii="Arial" w:hAnsi="Arial" w:cs="Arial" w:eastAsia="Arial"/>
          <w:sz w:val="18"/>
          <w:szCs w:val="18"/>
          <w:color w:val="2A2A2A"/>
          <w:spacing w:val="-13"/>
          <w:w w:val="86"/>
        </w:rPr>
        <w:t>W</w:t>
      </w:r>
      <w:r>
        <w:rPr>
          <w:rFonts w:ascii="Arial" w:hAnsi="Arial" w:cs="Arial" w:eastAsia="Arial"/>
          <w:sz w:val="18"/>
          <w:szCs w:val="18"/>
          <w:color w:val="4F4F4F"/>
          <w:spacing w:val="-6"/>
          <w:w w:val="86"/>
        </w:rPr>
        <w:t>f</w:t>
      </w:r>
      <w:r>
        <w:rPr>
          <w:rFonts w:ascii="Arial" w:hAnsi="Arial" w:cs="Arial" w:eastAsia="Arial"/>
          <w:sz w:val="18"/>
          <w:szCs w:val="18"/>
          <w:color w:val="2A2A2A"/>
          <w:spacing w:val="-20"/>
          <w:w w:val="97"/>
        </w:rPr>
        <w:t>m</w:t>
      </w:r>
      <w:r>
        <w:rPr>
          <w:rFonts w:ascii="Arial" w:hAnsi="Arial" w:cs="Arial" w:eastAsia="Arial"/>
          <w:sz w:val="18"/>
          <w:szCs w:val="18"/>
          <w:color w:val="4F4F4F"/>
          <w:spacing w:val="-20"/>
          <w:w w:val="127"/>
        </w:rPr>
        <w:t>•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97"/>
        </w:rPr>
        <w:t>K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100"/>
        </w:rPr>
        <w:t>   </w:t>
      </w:r>
      <w:r>
        <w:rPr>
          <w:rFonts w:ascii="Arial" w:hAnsi="Arial" w:cs="Arial" w:eastAsia="Arial"/>
          <w:sz w:val="18"/>
          <w:szCs w:val="18"/>
          <w:color w:val="2A2A2A"/>
          <w:spacing w:val="-2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88"/>
        </w:rPr>
        <w:t>5</w:t>
      </w:r>
      <w:r>
        <w:rPr>
          <w:rFonts w:ascii="Arial" w:hAnsi="Arial" w:cs="Arial" w:eastAsia="Arial"/>
          <w:sz w:val="18"/>
          <w:szCs w:val="18"/>
          <w:color w:val="4F4F4F"/>
          <w:spacing w:val="-47"/>
          <w:w w:val="88"/>
        </w:rPr>
        <w:t>0</w:t>
      </w:r>
      <w:r>
        <w:rPr>
          <w:rFonts w:ascii="Arial" w:hAnsi="Arial" w:cs="Arial" w:eastAsia="Arial"/>
          <w:sz w:val="18"/>
          <w:szCs w:val="18"/>
          <w:color w:val="878989"/>
          <w:spacing w:val="-13"/>
          <w:w w:val="209"/>
        </w:rPr>
        <w:t>.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90"/>
        </w:rPr>
        <w:t>71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21" w:after="0" w:line="214" w:lineRule="exact"/>
        <w:ind w:left="288" w:right="-20"/>
        <w:jc w:val="left"/>
        <w:tabs>
          <w:tab w:pos="1820" w:val="left"/>
        </w:tabs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82.407066pt;margin-top:16.548418pt;width:398.774421pt;height:.1pt;mso-position-horizontal-relative:page;mso-position-vertical-relative:paragraph;z-index:-35060" coordorigin="1648,331" coordsize="7975,2">
            <v:shape style="position:absolute;left:1648;top:331;width:7975;height:2" coordorigin="1648,331" coordsize="7975,0" path="m1648,331l9624,331e" filled="f" stroked="t" strokeweight=".947208pt" strokecolor="#A8A8A8">
              <v:path arrowok="t"/>
            </v:shape>
          </v:group>
          <w10:wrap type="none"/>
        </w:pic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77"/>
          <w:b/>
          <w:bCs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3"/>
          <w:w w:val="77"/>
          <w:b/>
          <w:bCs/>
          <w:position w:val="-1"/>
        </w:rPr>
        <w:t> </w:t>
      </w:r>
      <w:r>
        <w:rPr>
          <w:rFonts w:ascii="Arial" w:hAnsi="Arial" w:cs="Arial" w:eastAsia="Arial"/>
          <w:sz w:val="17"/>
          <w:szCs w:val="17"/>
          <w:color w:val="2A2A2A"/>
          <w:spacing w:val="0"/>
          <w:w w:val="99"/>
          <w:position w:val="-1"/>
        </w:rPr>
        <w:t>I</w:t>
      </w:r>
      <w:r>
        <w:rPr>
          <w:rFonts w:ascii="Arial" w:hAnsi="Arial" w:cs="Arial" w:eastAsia="Arial"/>
          <w:sz w:val="17"/>
          <w:szCs w:val="17"/>
          <w:color w:val="2A2A2A"/>
          <w:spacing w:val="0"/>
          <w:w w:val="100"/>
          <w:position w:val="-1"/>
        </w:rPr>
        <w:t>n</w:t>
      </w:r>
      <w:r>
        <w:rPr>
          <w:rFonts w:ascii="Arial" w:hAnsi="Arial" w:cs="Arial" w:eastAsia="Arial"/>
          <w:sz w:val="17"/>
          <w:szCs w:val="17"/>
          <w:color w:val="2A2A2A"/>
          <w:spacing w:val="-24"/>
          <w:w w:val="100"/>
          <w:position w:val="-1"/>
        </w:rPr>
        <w:t> </w:t>
      </w:r>
      <w:r>
        <w:rPr>
          <w:rFonts w:ascii="Arial" w:hAnsi="Arial" w:cs="Arial" w:eastAsia="Arial"/>
          <w:sz w:val="17"/>
          <w:szCs w:val="17"/>
          <w:color w:val="2A2A2A"/>
          <w:spacing w:val="-14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1"/>
          <w:szCs w:val="11"/>
          <w:color w:val="2A2A2A"/>
          <w:spacing w:val="2"/>
          <w:w w:val="100"/>
          <w:position w:val="5"/>
        </w:rPr>
        <w:t>2</w:t>
      </w:r>
      <w:r>
        <w:rPr>
          <w:rFonts w:ascii="Arial" w:hAnsi="Arial" w:cs="Arial" w:eastAsia="Arial"/>
          <w:sz w:val="17"/>
          <w:szCs w:val="17"/>
          <w:color w:val="2A2A2A"/>
          <w:spacing w:val="0"/>
          <w:w w:val="100"/>
          <w:position w:val="-1"/>
        </w:rPr>
        <w:t>KIW</w:t>
      </w:r>
      <w:r>
        <w:rPr>
          <w:rFonts w:ascii="Arial" w:hAnsi="Arial" w:cs="Arial" w:eastAsia="Arial"/>
          <w:sz w:val="17"/>
          <w:szCs w:val="17"/>
          <w:color w:val="2A2A2A"/>
          <w:spacing w:val="0"/>
          <w:w w:val="100"/>
          <w:position w:val="-1"/>
        </w:rPr>
        <w:tab/>
      </w:r>
      <w:r>
        <w:rPr>
          <w:rFonts w:ascii="Arial" w:hAnsi="Arial" w:cs="Arial" w:eastAsia="Arial"/>
          <w:sz w:val="17"/>
          <w:szCs w:val="17"/>
          <w:color w:val="2A2A2A"/>
          <w:spacing w:val="0"/>
          <w:w w:val="100"/>
          <w:position w:val="-1"/>
        </w:rPr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1"/>
          <w:position w:val="-1"/>
        </w:rPr>
        <w:t>0.7474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6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60" w:right="168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08" w:right="-61"/>
        <w:jc w:val="left"/>
        <w:rPr>
          <w:rFonts w:ascii="Arial" w:hAnsi="Arial" w:cs="Arial" w:eastAsia="Arial"/>
          <w:sz w:val="13"/>
          <w:szCs w:val="13"/>
        </w:rPr>
      </w:pPr>
      <w:rPr/>
      <w:r>
        <w:rPr>
          <w:rFonts w:ascii="Times New Roman" w:hAnsi="Times New Roman" w:cs="Times New Roman" w:eastAsia="Times New Roman"/>
          <w:sz w:val="10"/>
          <w:szCs w:val="10"/>
          <w:color w:val="878989"/>
          <w:w w:val="70"/>
        </w:rPr>
        <w:t>iC</w:t>
      </w:r>
      <w:r>
        <w:rPr>
          <w:rFonts w:ascii="Times New Roman" w:hAnsi="Times New Roman" w:cs="Times New Roman" w:eastAsia="Times New Roman"/>
          <w:sz w:val="10"/>
          <w:szCs w:val="10"/>
          <w:color w:val="878989"/>
          <w:w w:val="71"/>
        </w:rPr>
        <w:t>)</w:t>
      </w:r>
      <w:r>
        <w:rPr>
          <w:rFonts w:ascii="Times New Roman" w:hAnsi="Times New Roman" w:cs="Times New Roman" w:eastAsia="Times New Roman"/>
          <w:sz w:val="10"/>
          <w:szCs w:val="10"/>
          <w:color w:val="87898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4"/>
          <w:szCs w:val="14"/>
          <w:color w:val="757575"/>
          <w:spacing w:val="0"/>
          <w:w w:val="77"/>
        </w:rPr>
        <w:t>200</w:t>
      </w:r>
      <w:r>
        <w:rPr>
          <w:rFonts w:ascii="Times New Roman" w:hAnsi="Times New Roman" w:cs="Times New Roman" w:eastAsia="Times New Roman"/>
          <w:sz w:val="14"/>
          <w:szCs w:val="14"/>
          <w:color w:val="757575"/>
          <w:spacing w:val="-9"/>
          <w:w w:val="77"/>
        </w:rPr>
        <w:t>4</w:t>
      </w:r>
      <w:r>
        <w:rPr>
          <w:rFonts w:ascii="Times New Roman" w:hAnsi="Times New Roman" w:cs="Times New Roman" w:eastAsia="Times New Roman"/>
          <w:sz w:val="14"/>
          <w:szCs w:val="14"/>
          <w:color w:val="AAAAAA"/>
          <w:spacing w:val="-9"/>
          <w:w w:val="107"/>
        </w:rPr>
        <w:t>-</w:t>
      </w:r>
      <w:r>
        <w:rPr>
          <w:rFonts w:ascii="Times New Roman" w:hAnsi="Times New Roman" w:cs="Times New Roman" w:eastAsia="Times New Roman"/>
          <w:sz w:val="14"/>
          <w:szCs w:val="14"/>
          <w:color w:val="757575"/>
          <w:spacing w:val="0"/>
          <w:w w:val="77"/>
        </w:rPr>
        <w:t>2016</w:t>
      </w:r>
      <w:r>
        <w:rPr>
          <w:rFonts w:ascii="Times New Roman" w:hAnsi="Times New Roman" w:cs="Times New Roman" w:eastAsia="Times New Roman"/>
          <w:sz w:val="14"/>
          <w:szCs w:val="14"/>
          <w:color w:val="757575"/>
          <w:spacing w:val="-20"/>
          <w:w w:val="100"/>
        </w:rPr>
        <w:t> </w:t>
      </w:r>
      <w:r>
        <w:rPr>
          <w:rFonts w:ascii="Arial" w:hAnsi="Arial" w:cs="Arial" w:eastAsia="Arial"/>
          <w:sz w:val="12"/>
          <w:szCs w:val="12"/>
          <w:color w:val="757575"/>
          <w:spacing w:val="0"/>
          <w:w w:val="84"/>
        </w:rPr>
        <w:t>Lamlld</w:t>
      </w:r>
      <w:r>
        <w:rPr>
          <w:rFonts w:ascii="Arial" w:hAnsi="Arial" w:cs="Arial" w:eastAsia="Arial"/>
          <w:sz w:val="12"/>
          <w:szCs w:val="12"/>
          <w:color w:val="757575"/>
          <w:spacing w:val="-8"/>
          <w:w w:val="84"/>
        </w:rPr>
        <w:t>a</w:t>
      </w:r>
      <w:r>
        <w:rPr>
          <w:rFonts w:ascii="Arial" w:hAnsi="Arial" w:cs="Arial" w:eastAsia="Arial"/>
          <w:sz w:val="12"/>
          <w:szCs w:val="12"/>
          <w:color w:val="979999"/>
          <w:spacing w:val="-14"/>
          <w:w w:val="116"/>
        </w:rPr>
        <w:t>-</w:t>
      </w:r>
      <w:r>
        <w:rPr>
          <w:rFonts w:ascii="Arial" w:hAnsi="Arial" w:cs="Arial" w:eastAsia="Arial"/>
          <w:sz w:val="12"/>
          <w:szCs w:val="12"/>
          <w:color w:val="757575"/>
          <w:spacing w:val="0"/>
          <w:w w:val="107"/>
        </w:rPr>
        <w:t>Mmlechn</w:t>
      </w:r>
      <w:r>
        <w:rPr>
          <w:rFonts w:ascii="Arial" w:hAnsi="Arial" w:cs="Arial" w:eastAsia="Arial"/>
          <w:sz w:val="12"/>
          <w:szCs w:val="12"/>
          <w:color w:val="757575"/>
          <w:spacing w:val="4"/>
          <w:w w:val="107"/>
        </w:rPr>
        <w:t>l</w:t>
      </w:r>
      <w:r>
        <w:rPr>
          <w:rFonts w:ascii="Times New Roman" w:hAnsi="Times New Roman" w:cs="Times New Roman" w:eastAsia="Times New Roman"/>
          <w:sz w:val="14"/>
          <w:szCs w:val="14"/>
          <w:color w:val="878989"/>
          <w:spacing w:val="0"/>
          <w:w w:val="75"/>
        </w:rPr>
        <w:t>Gmb</w:t>
      </w:r>
      <w:r>
        <w:rPr>
          <w:rFonts w:ascii="Times New Roman" w:hAnsi="Times New Roman" w:cs="Times New Roman" w:eastAsia="Times New Roman"/>
          <w:sz w:val="14"/>
          <w:szCs w:val="14"/>
          <w:color w:val="878989"/>
          <w:spacing w:val="8"/>
          <w:w w:val="76"/>
        </w:rPr>
        <w:t>H</w:t>
      </w:r>
      <w:r>
        <w:rPr>
          <w:rFonts w:ascii="Arial" w:hAnsi="Arial" w:cs="Arial" w:eastAsia="Arial"/>
          <w:sz w:val="13"/>
          <w:szCs w:val="13"/>
          <w:color w:val="878989"/>
          <w:spacing w:val="0"/>
          <w:w w:val="263"/>
        </w:rPr>
        <w:t>Dr</w:t>
      </w:r>
      <w:r>
        <w:rPr>
          <w:rFonts w:ascii="Arial" w:hAnsi="Arial" w:cs="Arial" w:eastAsia="Arial"/>
          <w:sz w:val="13"/>
          <w:szCs w:val="13"/>
          <w:color w:val="000000"/>
          <w:spacing w:val="0"/>
          <w:w w:val="100"/>
        </w:rPr>
      </w:r>
    </w:p>
    <w:p>
      <w:pPr>
        <w:spacing w:before="53" w:after="0" w:line="240" w:lineRule="auto"/>
        <w:ind w:right="-67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br w:type="column"/>
      </w:r>
      <w:r>
        <w:rPr>
          <w:rFonts w:ascii="Arial" w:hAnsi="Arial" w:cs="Arial" w:eastAsia="Arial"/>
          <w:sz w:val="18"/>
          <w:szCs w:val="18"/>
          <w:color w:val="111111"/>
          <w:spacing w:val="-14"/>
          <w:w w:val="100"/>
        </w:rPr>
        <w:t>L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100"/>
        </w:rPr>
        <w:t>am</w:t>
      </w:r>
      <w:r>
        <w:rPr>
          <w:rFonts w:ascii="Arial" w:hAnsi="Arial" w:cs="Arial" w:eastAsia="Arial"/>
          <w:sz w:val="18"/>
          <w:szCs w:val="18"/>
          <w:color w:val="2A2A2A"/>
          <w:spacing w:val="-14"/>
          <w:w w:val="100"/>
        </w:rPr>
        <w:t>b</w:t>
      </w:r>
      <w:r>
        <w:rPr>
          <w:rFonts w:ascii="Arial" w:hAnsi="Arial" w:cs="Arial" w:eastAsia="Arial"/>
          <w:sz w:val="18"/>
          <w:szCs w:val="18"/>
          <w:color w:val="111111"/>
          <w:spacing w:val="-11"/>
          <w:w w:val="100"/>
        </w:rPr>
        <w:t>d</w:t>
      </w:r>
      <w:r>
        <w:rPr>
          <w:rFonts w:ascii="Arial" w:hAnsi="Arial" w:cs="Arial" w:eastAsia="Arial"/>
          <w:sz w:val="18"/>
          <w:szCs w:val="18"/>
          <w:color w:val="2A2A2A"/>
          <w:spacing w:val="-11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111111"/>
          <w:spacing w:val="-25"/>
          <w:w w:val="100"/>
        </w:rPr>
        <w:t>-</w:t>
      </w:r>
      <w:r>
        <w:rPr>
          <w:rFonts w:ascii="Arial" w:hAnsi="Arial" w:cs="Arial" w:eastAsia="Arial"/>
          <w:sz w:val="18"/>
          <w:szCs w:val="18"/>
          <w:color w:val="2A2A2A"/>
          <w:spacing w:val="-26"/>
          <w:w w:val="100"/>
        </w:rPr>
        <w:t>1</w:t>
      </w:r>
      <w:r>
        <w:rPr>
          <w:rFonts w:ascii="Arial" w:hAnsi="Arial" w:cs="Arial" w:eastAsia="Arial"/>
          <w:sz w:val="18"/>
          <w:szCs w:val="18"/>
          <w:color w:val="111111"/>
          <w:spacing w:val="0"/>
          <w:w w:val="100"/>
        </w:rPr>
        <w:t>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29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2A2A2A"/>
          <w:spacing w:val="0"/>
          <w:w w:val="83"/>
        </w:rPr>
        <w:t>R-10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12" w:after="0" w:line="240" w:lineRule="auto"/>
        <w:ind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2A2A2A"/>
          <w:spacing w:val="0"/>
          <w:w w:val="77"/>
        </w:rPr>
        <w:t>TC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35" w:after="0" w:line="240" w:lineRule="auto"/>
        <w:ind w:left="85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19"/>
          <w:szCs w:val="19"/>
          <w:color w:val="4F4F4F"/>
          <w:w w:val="87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87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4"/>
          <w:w w:val="13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5"/>
        </w:rPr>
        <w:t>65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1"/>
        </w:rPr>
        <w:t>mW/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2"/>
        </w:rPr>
        <w:t>(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1"/>
        </w:rPr>
        <w:t>m•K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2"/>
        </w:rPr>
        <w:t>)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4F4F4F"/>
          <w:spacing w:val="0"/>
          <w:w w:val="82"/>
        </w:rPr>
        <w:t>0.693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82"/>
        </w:rPr>
        <w:t>5</w:t>
      </w:r>
      <w:r>
        <w:rPr>
          <w:rFonts w:ascii="Arial" w:hAnsi="Arial" w:cs="Arial" w:eastAsia="Arial"/>
          <w:sz w:val="18"/>
          <w:szCs w:val="18"/>
          <w:color w:val="4F4F4F"/>
          <w:spacing w:val="17"/>
          <w:w w:val="82"/>
        </w:rPr>
        <w:t> </w:t>
      </w:r>
      <w:r>
        <w:rPr>
          <w:rFonts w:ascii="Arial" w:hAnsi="Arial" w:cs="Arial" w:eastAsia="Arial"/>
          <w:sz w:val="18"/>
          <w:szCs w:val="18"/>
          <w:color w:val="4F4F4F"/>
          <w:spacing w:val="-9"/>
          <w:w w:val="90"/>
        </w:rPr>
        <w:t>m</w:t>
      </w:r>
      <w:r>
        <w:rPr>
          <w:rFonts w:ascii="Arial" w:hAnsi="Arial" w:cs="Arial" w:eastAsia="Arial"/>
          <w:sz w:val="18"/>
          <w:szCs w:val="18"/>
          <w:color w:val="757575"/>
          <w:spacing w:val="-19"/>
          <w:w w:val="106"/>
        </w:rPr>
        <w:t>•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81"/>
        </w:rPr>
        <w:t>•KfW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9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414141"/>
          <w:spacing w:val="-5"/>
          <w:w w:val="80"/>
        </w:rPr>
        <w:t>2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0"/>
        </w:rPr>
        <w:t>.266</w:t>
      </w:r>
      <w:r>
        <w:rPr>
          <w:rFonts w:ascii="Arial" w:hAnsi="Arial" w:cs="Arial" w:eastAsia="Arial"/>
          <w:sz w:val="18"/>
          <w:szCs w:val="18"/>
          <w:color w:val="606060"/>
          <w:spacing w:val="0"/>
          <w:w w:val="80"/>
        </w:rPr>
        <w:t>0</w:t>
      </w:r>
      <w:r>
        <w:rPr>
          <w:rFonts w:ascii="Arial" w:hAnsi="Arial" w:cs="Arial" w:eastAsia="Arial"/>
          <w:sz w:val="18"/>
          <w:szCs w:val="18"/>
          <w:color w:val="606060"/>
          <w:spacing w:val="31"/>
          <w:w w:val="80"/>
        </w:rPr>
        <w:t> 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84"/>
        </w:rPr>
        <w:t>m</w:t>
      </w:r>
      <w:r>
        <w:rPr>
          <w:rFonts w:ascii="Arial" w:hAnsi="Arial" w:cs="Arial" w:eastAsia="Arial"/>
          <w:sz w:val="18"/>
          <w:szCs w:val="18"/>
          <w:color w:val="4F4F4F"/>
          <w:spacing w:val="-2"/>
          <w:w w:val="83"/>
        </w:rPr>
        <w:t>W</w:t>
      </w:r>
      <w:r>
        <w:rPr>
          <w:rFonts w:ascii="Arial" w:hAnsi="Arial" w:cs="Arial" w:eastAsia="Arial"/>
          <w:sz w:val="18"/>
          <w:szCs w:val="18"/>
          <w:color w:val="757575"/>
          <w:spacing w:val="0"/>
          <w:w w:val="79"/>
        </w:rPr>
        <w:t>/</w:t>
      </w:r>
      <w:r>
        <w:rPr>
          <w:rFonts w:ascii="Arial" w:hAnsi="Arial" w:cs="Arial" w:eastAsia="Arial"/>
          <w:sz w:val="18"/>
          <w:szCs w:val="18"/>
          <w:color w:val="757575"/>
          <w:spacing w:val="0"/>
          <w:w w:val="80"/>
        </w:rPr>
        <w:t>(</w:t>
      </w:r>
      <w:r>
        <w:rPr>
          <w:rFonts w:ascii="Arial" w:hAnsi="Arial" w:cs="Arial" w:eastAsia="Arial"/>
          <w:sz w:val="18"/>
          <w:szCs w:val="18"/>
          <w:color w:val="757575"/>
          <w:spacing w:val="-8"/>
          <w:w w:val="80"/>
        </w:rPr>
        <w:t>m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115"/>
        </w:rPr>
        <w:t>'</w:t>
      </w:r>
      <w:r>
        <w:rPr>
          <w:rFonts w:ascii="Arial" w:hAnsi="Arial" w:cs="Arial" w:eastAsia="Arial"/>
          <w:sz w:val="18"/>
          <w:szCs w:val="18"/>
          <w:color w:val="4F4F4F"/>
          <w:spacing w:val="-14"/>
          <w:w w:val="115"/>
        </w:rPr>
        <w:t>K</w:t>
      </w:r>
      <w:r>
        <w:rPr>
          <w:rFonts w:ascii="Arial" w:hAnsi="Arial" w:cs="Arial" w:eastAsia="Arial"/>
          <w:sz w:val="18"/>
          <w:szCs w:val="18"/>
          <w:color w:val="757575"/>
          <w:spacing w:val="-46"/>
          <w:w w:val="111"/>
        </w:rPr>
        <w:t>)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115"/>
        </w:rPr>
        <w:t>'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8" w:after="0" w:line="240" w:lineRule="auto"/>
        <w:ind w:left="900" w:right="-67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354.255646pt;margin-top:18.918217pt;width:126.925825pt;height:.1pt;mso-position-horizontal-relative:page;mso-position-vertical-relative:paragraph;z-index:-35059" coordorigin="7085,378" coordsize="2539,2">
            <v:shape style="position:absolute;left:7085;top:378;width:2539;height:2" coordorigin="7085,378" coordsize="2539,0" path="m7085,378l9624,378e" filled="f" stroked="t" strokeweight=".947208pt" strokecolor="#A8A8A8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8"/>
          <w:szCs w:val="18"/>
          <w:color w:val="4F4F4F"/>
          <w:w w:val="83"/>
        </w:rPr>
        <w:t>201</w:t>
      </w:r>
      <w:r>
        <w:rPr>
          <w:rFonts w:ascii="Arial" w:hAnsi="Arial" w:cs="Arial" w:eastAsia="Arial"/>
          <w:sz w:val="18"/>
          <w:szCs w:val="18"/>
          <w:color w:val="4F4F4F"/>
          <w:spacing w:val="-15"/>
          <w:w w:val="83"/>
        </w:rPr>
        <w:t>8</w:t>
      </w:r>
      <w:r>
        <w:rPr>
          <w:rFonts w:ascii="Arial" w:hAnsi="Arial" w:cs="Arial" w:eastAsia="Arial"/>
          <w:sz w:val="18"/>
          <w:szCs w:val="18"/>
          <w:color w:val="757575"/>
          <w:spacing w:val="0"/>
          <w:w w:val="74"/>
        </w:rPr>
        <w:t>/02127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30" w:lineRule="exact"/>
        <w:jc w:val="left"/>
        <w:rPr>
          <w:sz w:val="13"/>
          <w:szCs w:val="13"/>
        </w:rPr>
      </w:pPr>
      <w:rPr/>
      <w:r>
        <w:rPr/>
        <w:br w:type="column"/>
      </w:r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112.480911pt;margin-top:12.229932pt;width:378.409455pt;height:1.420811pt;mso-position-horizontal-relative:page;mso-position-vertical-relative:paragraph;z-index:-35058" coordorigin="2250,245" coordsize="7568,28">
            <v:group style="position:absolute;left:2264;top:254;width:635;height:2" coordorigin="2264,254" coordsize="635,2">
              <v:shape style="position:absolute;left:2264;top:254;width:635;height:2" coordorigin="2264,254" coordsize="635,0" path="m2264,254l2898,254e" filled="f" stroked="t" strokeweight=".947208pt" strokecolor="#D4D4D4">
                <v:path arrowok="t"/>
              </v:shape>
            </v:group>
            <v:group style="position:absolute;left:2264;top:259;width:7540;height:2" coordorigin="2264,259" coordsize="7540,2">
              <v:shape style="position:absolute;left:2264;top:259;width:7540;height:2" coordorigin="2264,259" coordsize="7540,0" path="m2264,259l9804,259e" filled="f" stroked="t" strokeweight="1.420811pt" strokecolor="#485764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18"/>
          <w:szCs w:val="18"/>
          <w:color w:val="2A2A2A"/>
          <w:spacing w:val="-9"/>
          <w:w w:val="98"/>
        </w:rPr>
        <w:t>s</w:t>
      </w:r>
      <w:r>
        <w:rPr>
          <w:rFonts w:ascii="Arial" w:hAnsi="Arial" w:cs="Arial" w:eastAsia="Arial"/>
          <w:sz w:val="18"/>
          <w:szCs w:val="18"/>
          <w:color w:val="4F4F4F"/>
          <w:spacing w:val="-8"/>
          <w:w w:val="179"/>
        </w:rPr>
        <w:t>i</w:t>
      </w:r>
      <w:r>
        <w:rPr>
          <w:rFonts w:ascii="Arial" w:hAnsi="Arial" w:cs="Arial" w:eastAsia="Arial"/>
          <w:sz w:val="18"/>
          <w:szCs w:val="18"/>
          <w:color w:val="2A2A2A"/>
          <w:spacing w:val="0"/>
          <w:w w:val="86"/>
        </w:rPr>
        <w:t>gnature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360" w:right="1680"/>
          <w:cols w:num="4" w:equalWidth="0">
            <w:col w:w="2281" w:space="1663"/>
            <w:col w:w="765" w:space="154"/>
            <w:col w:w="1630" w:space="151"/>
            <w:col w:w="2236"/>
          </w:cols>
        </w:sectPr>
      </w:pPr>
      <w:rPr/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07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68.730003pt;height:22.515pt;mso-position-horizontal-relative:char;mso-position-vertical-relative:line" type="#_x0000_t75">
            <v:imagedata r:id="rId206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67" w:lineRule="auto"/>
        <w:ind w:left="118" w:right="561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  <w:t>Date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93"/>
        </w:rPr>
        <w:t>Repor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93"/>
        </w:rPr>
        <w:t>t</w:t>
      </w:r>
      <w:r>
        <w:rPr>
          <w:rFonts w:ascii="Arial" w:hAnsi="Arial" w:cs="Arial" w:eastAsia="Arial"/>
          <w:sz w:val="17"/>
          <w:szCs w:val="17"/>
          <w:color w:val="282F34"/>
          <w:spacing w:val="-5"/>
          <w:w w:val="93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7"/>
        </w:rPr>
        <w:t>n</w:t>
      </w:r>
      <w:r>
        <w:rPr>
          <w:rFonts w:ascii="Arial" w:hAnsi="Arial" w:cs="Arial" w:eastAsia="Arial"/>
          <w:sz w:val="17"/>
          <w:szCs w:val="17"/>
          <w:color w:val="414141"/>
          <w:spacing w:val="-10"/>
          <w:w w:val="97"/>
        </w:rPr>
        <w:t>o</w:t>
      </w:r>
      <w:r>
        <w:rPr>
          <w:rFonts w:ascii="Arial" w:hAnsi="Arial" w:cs="Arial" w:eastAsia="Arial"/>
          <w:sz w:val="17"/>
          <w:szCs w:val="17"/>
          <w:color w:val="797979"/>
          <w:spacing w:val="0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797979"/>
          <w:spacing w:val="0"/>
          <w:w w:val="139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90"/>
        </w:rPr>
        <w:t>Test</w:t>
      </w:r>
      <w:r>
        <w:rPr>
          <w:rFonts w:ascii="Arial" w:hAnsi="Arial" w:cs="Arial" w:eastAsia="Arial"/>
          <w:sz w:val="17"/>
          <w:szCs w:val="17"/>
          <w:color w:val="282F34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3"/>
        </w:rPr>
        <w:t>owner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3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90"/>
        </w:rPr>
        <w:t>Test</w:t>
      </w:r>
      <w:r>
        <w:rPr>
          <w:rFonts w:ascii="Arial" w:hAnsi="Arial" w:cs="Arial" w:eastAsia="Arial"/>
          <w:sz w:val="17"/>
          <w:szCs w:val="17"/>
          <w:color w:val="282F34"/>
          <w:spacing w:val="-11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  <w:t>tool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8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282F34"/>
          <w:w w:val="90"/>
        </w:rPr>
        <w:t>Test</w:t>
      </w:r>
      <w:r>
        <w:rPr>
          <w:rFonts w:ascii="Arial" w:hAnsi="Arial" w:cs="Arial" w:eastAsia="Arial"/>
          <w:sz w:val="17"/>
          <w:szCs w:val="17"/>
          <w:color w:val="282F34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  <w:t>arrangeme</w:t>
      </w:r>
      <w:r>
        <w:rPr>
          <w:rFonts w:ascii="Arial" w:hAnsi="Arial" w:cs="Arial" w:eastAsia="Arial"/>
          <w:sz w:val="17"/>
          <w:szCs w:val="17"/>
          <w:color w:val="282F34"/>
          <w:spacing w:val="-3"/>
          <w:w w:val="100"/>
        </w:rPr>
        <w:t>n</w:t>
      </w:r>
      <w:r>
        <w:rPr>
          <w:rFonts w:ascii="Arial" w:hAnsi="Arial" w:cs="Arial" w:eastAsia="Arial"/>
          <w:sz w:val="17"/>
          <w:szCs w:val="17"/>
          <w:color w:val="151515"/>
          <w:spacing w:val="0"/>
          <w:w w:val="100"/>
        </w:rPr>
        <w:t>t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Standards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2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192" w:lineRule="exact"/>
        <w:ind w:left="118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/>
        <w:pict>
          <v:group style="position:absolute;margin-left:77.909012pt;margin-top:17.492836pt;width:401.439565pt;height:.1pt;mso-position-horizontal-relative:page;mso-position-vertical-relative:paragraph;z-index:-35054" coordorigin="1558,350" coordsize="8029,2">
            <v:shape style="position:absolute;left:1558;top:350;width:8029;height:2" coordorigin="1558,350" coordsize="8029,0" path="m1558,350l9587,350e" filled="f" stroked="t" strokeweight="1.189451pt" strokecolor="#7C7C7C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  <w:position w:val="-1"/>
        </w:rPr>
        <w:t>Tester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  <w:position w:val="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/>
        <w:br w:type="column"/>
      </w:r>
      <w:r>
        <w:rPr>
          <w:sz w:val="16"/>
          <w:szCs w:val="16"/>
        </w:rPr>
      </w:r>
    </w:p>
    <w:p>
      <w:pPr>
        <w:spacing w:before="0" w:after="0" w:line="240" w:lineRule="auto"/>
        <w:ind w:left="1076" w:right="4012"/>
        <w:jc w:val="center"/>
        <w:rPr>
          <w:rFonts w:ascii="Arial" w:hAnsi="Arial" w:cs="Arial" w:eastAsia="Arial"/>
          <w:sz w:val="29"/>
          <w:szCs w:val="29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63.885712pt;margin-top:-3.569631pt;width:39.825002pt;height:45pt;mso-position-horizontal-relative:page;mso-position-vertical-relative:paragraph;z-index:-35052" type="#_x0000_t202" filled="f" stroked="f">
            <v:textbox inset="0,0,0,0">
              <w:txbxContent>
                <w:p>
                  <w:pPr>
                    <w:spacing w:before="0" w:after="0" w:line="900" w:lineRule="exact"/>
                    <w:ind w:right="-175"/>
                    <w:jc w:val="left"/>
                    <w:rPr>
                      <w:rFonts w:ascii="Times New Roman" w:hAnsi="Times New Roman" w:cs="Times New Roman" w:eastAsia="Times New Roman"/>
                      <w:sz w:val="90"/>
                      <w:szCs w:val="90"/>
                    </w:rPr>
                  </w:pPr>
                  <w:rPr/>
                  <w:r>
                    <w:rPr>
                      <w:rFonts w:ascii="Times New Roman" w:hAnsi="Times New Roman" w:cs="Times New Roman" w:eastAsia="Times New Roman"/>
                      <w:sz w:val="90"/>
                      <w:szCs w:val="90"/>
                      <w:color w:val="414141"/>
                      <w:spacing w:val="0"/>
                      <w:w w:val="177"/>
                    </w:rPr>
                    <w:t>1</w:t>
                  </w:r>
                  <w:r>
                    <w:rPr>
                      <w:rFonts w:ascii="Times New Roman" w:hAnsi="Times New Roman" w:cs="Times New Roman" w:eastAsia="Times New Roman"/>
                      <w:sz w:val="90"/>
                      <w:szCs w:val="90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29"/>
          <w:szCs w:val="29"/>
          <w:color w:val="050505"/>
          <w:spacing w:val="0"/>
          <w:w w:val="88"/>
          <w:b/>
          <w:bCs/>
        </w:rPr>
        <w:t>Tes</w:t>
      </w:r>
      <w:r>
        <w:rPr>
          <w:rFonts w:ascii="Arial" w:hAnsi="Arial" w:cs="Arial" w:eastAsia="Arial"/>
          <w:sz w:val="29"/>
          <w:szCs w:val="29"/>
          <w:color w:val="050505"/>
          <w:spacing w:val="0"/>
          <w:w w:val="88"/>
          <w:b/>
          <w:bCs/>
        </w:rPr>
        <w:t>t</w:t>
      </w:r>
      <w:r>
        <w:rPr>
          <w:rFonts w:ascii="Arial" w:hAnsi="Arial" w:cs="Arial" w:eastAsia="Arial"/>
          <w:sz w:val="29"/>
          <w:szCs w:val="29"/>
          <w:color w:val="050505"/>
          <w:spacing w:val="3"/>
          <w:w w:val="88"/>
          <w:b/>
          <w:bCs/>
        </w:rPr>
        <w:t> </w:t>
      </w:r>
      <w:r>
        <w:rPr>
          <w:rFonts w:ascii="Arial" w:hAnsi="Arial" w:cs="Arial" w:eastAsia="Arial"/>
          <w:sz w:val="29"/>
          <w:szCs w:val="29"/>
          <w:color w:val="050505"/>
          <w:spacing w:val="0"/>
          <w:w w:val="88"/>
          <w:b/>
          <w:bCs/>
        </w:rPr>
        <w:t>report</w:t>
      </w:r>
      <w:r>
        <w:rPr>
          <w:rFonts w:ascii="Arial" w:hAnsi="Arial" w:cs="Arial" w:eastAsia="Arial"/>
          <w:sz w:val="29"/>
          <w:szCs w:val="29"/>
          <w:color w:val="000000"/>
          <w:spacing w:val="0"/>
          <w:w w:val="100"/>
        </w:rPr>
      </w:r>
    </w:p>
    <w:p>
      <w:pPr>
        <w:spacing w:before="76" w:after="0" w:line="240" w:lineRule="auto"/>
        <w:ind w:left="83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14141"/>
          <w:spacing w:val="-10"/>
          <w:w w:val="98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e</w:t>
      </w:r>
      <w:r>
        <w:rPr>
          <w:rFonts w:ascii="Arial" w:hAnsi="Arial" w:cs="Arial" w:eastAsia="Arial"/>
          <w:sz w:val="17"/>
          <w:szCs w:val="17"/>
          <w:color w:val="626262"/>
          <w:spacing w:val="3"/>
          <w:w w:val="86"/>
        </w:rPr>
        <w:t>s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2"/>
        </w:rPr>
        <w:t>t</w:t>
      </w:r>
      <w:r>
        <w:rPr>
          <w:rFonts w:ascii="Arial" w:hAnsi="Arial" w:cs="Arial" w:eastAsia="Arial"/>
          <w:sz w:val="17"/>
          <w:szCs w:val="17"/>
          <w:color w:val="414141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797979"/>
          <w:spacing w:val="0"/>
          <w:w w:val="87"/>
        </w:rPr>
        <w:t>repor</w:t>
      </w:r>
      <w:r>
        <w:rPr>
          <w:rFonts w:ascii="Arial" w:hAnsi="Arial" w:cs="Arial" w:eastAsia="Arial"/>
          <w:sz w:val="17"/>
          <w:szCs w:val="17"/>
          <w:color w:val="797979"/>
          <w:spacing w:val="0"/>
          <w:w w:val="87"/>
        </w:rPr>
        <w:t>t</w:t>
      </w:r>
      <w:r>
        <w:rPr>
          <w:rFonts w:ascii="Arial" w:hAnsi="Arial" w:cs="Arial" w:eastAsia="Arial"/>
          <w:sz w:val="17"/>
          <w:szCs w:val="17"/>
          <w:color w:val="797979"/>
          <w:spacing w:val="-9"/>
          <w:w w:val="87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7"/>
        </w:rPr>
        <w:t>ac</w:t>
      </w:r>
      <w:r>
        <w:rPr>
          <w:rFonts w:ascii="Arial" w:hAnsi="Arial" w:cs="Arial" w:eastAsia="Arial"/>
          <w:sz w:val="17"/>
          <w:szCs w:val="17"/>
          <w:color w:val="626262"/>
          <w:spacing w:val="-9"/>
          <w:w w:val="87"/>
        </w:rPr>
        <w:t>e</w:t>
      </w:r>
      <w:r>
        <w:rPr>
          <w:rFonts w:ascii="Arial" w:hAnsi="Arial" w:cs="Arial" w:eastAsia="Arial"/>
          <w:sz w:val="17"/>
          <w:szCs w:val="17"/>
          <w:color w:val="9C9C9C"/>
          <w:spacing w:val="7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0"/>
        </w:rPr>
        <w:t>E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1"/>
        </w:rPr>
        <w:t>N</w:t>
      </w:r>
      <w:r>
        <w:rPr>
          <w:rFonts w:ascii="Arial" w:hAnsi="Arial" w:cs="Arial" w:eastAsia="Arial"/>
          <w:sz w:val="17"/>
          <w:szCs w:val="17"/>
          <w:color w:val="414141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-13"/>
          <w:w w:val="88"/>
        </w:rPr>
        <w:t>1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8"/>
        </w:rPr>
        <w:t>2667</w:t>
      </w:r>
      <w:r>
        <w:rPr>
          <w:rFonts w:ascii="Arial" w:hAnsi="Arial" w:cs="Arial" w:eastAsia="Arial"/>
          <w:sz w:val="17"/>
          <w:szCs w:val="17"/>
          <w:color w:val="626262"/>
          <w:spacing w:val="-2"/>
          <w:w w:val="88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-5"/>
          <w:w w:val="88"/>
        </w:rPr>
        <w:t>a</w:t>
      </w:r>
      <w:r>
        <w:rPr>
          <w:rFonts w:ascii="Arial" w:hAnsi="Arial" w:cs="Arial" w:eastAsia="Arial"/>
          <w:sz w:val="17"/>
          <w:szCs w:val="17"/>
          <w:color w:val="414141"/>
          <w:spacing w:val="-18"/>
          <w:w w:val="100"/>
        </w:rPr>
        <w:t>n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9"/>
        </w:rPr>
        <w:t>d</w:t>
      </w:r>
      <w:r>
        <w:rPr>
          <w:rFonts w:ascii="Arial" w:hAnsi="Arial" w:cs="Arial" w:eastAsia="Arial"/>
          <w:sz w:val="17"/>
          <w:szCs w:val="17"/>
          <w:color w:val="626262"/>
          <w:spacing w:val="-2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-7"/>
          <w:w w:val="85"/>
        </w:rPr>
        <w:t>E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5"/>
        </w:rPr>
        <w:t>N1</w:t>
      </w:r>
      <w:r>
        <w:rPr>
          <w:rFonts w:ascii="Arial" w:hAnsi="Arial" w:cs="Arial" w:eastAsia="Arial"/>
          <w:sz w:val="17"/>
          <w:szCs w:val="17"/>
          <w:color w:val="414141"/>
          <w:spacing w:val="-2"/>
          <w:w w:val="85"/>
        </w:rPr>
        <w:t>2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664</w:t>
      </w:r>
      <w:r>
        <w:rPr>
          <w:rFonts w:ascii="Arial" w:hAnsi="Arial" w:cs="Arial" w:eastAsia="Arial"/>
          <w:sz w:val="17"/>
          <w:szCs w:val="17"/>
          <w:color w:val="626262"/>
          <w:spacing w:val="-5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paragra</w:t>
      </w:r>
      <w:r>
        <w:rPr>
          <w:rFonts w:ascii="Arial" w:hAnsi="Arial" w:cs="Arial" w:eastAsia="Arial"/>
          <w:sz w:val="17"/>
          <w:szCs w:val="17"/>
          <w:color w:val="626262"/>
          <w:spacing w:val="-17"/>
          <w:w w:val="85"/>
        </w:rPr>
        <w:t>p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5"/>
        </w:rPr>
        <w:t>h</w:t>
      </w:r>
      <w:r>
        <w:rPr>
          <w:rFonts w:ascii="Arial" w:hAnsi="Arial" w:cs="Arial" w:eastAsia="Arial"/>
          <w:sz w:val="17"/>
          <w:szCs w:val="17"/>
          <w:color w:val="414141"/>
          <w:spacing w:val="20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9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63" w:lineRule="auto"/>
        <w:ind w:right="5468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95"/>
        </w:rPr>
        <w:t>2</w:t>
      </w:r>
      <w:r>
        <w:rPr>
          <w:rFonts w:ascii="Arial" w:hAnsi="Arial" w:cs="Arial" w:eastAsia="Arial"/>
          <w:sz w:val="17"/>
          <w:szCs w:val="17"/>
          <w:color w:val="626262"/>
          <w:spacing w:val="-15"/>
          <w:w w:val="95"/>
        </w:rPr>
        <w:t>0</w:t>
      </w:r>
      <w:r>
        <w:rPr>
          <w:rFonts w:ascii="Arial" w:hAnsi="Arial" w:cs="Arial" w:eastAsia="Arial"/>
          <w:sz w:val="17"/>
          <w:szCs w:val="17"/>
          <w:color w:val="414141"/>
          <w:spacing w:val="-17"/>
          <w:w w:val="106"/>
        </w:rPr>
        <w:t>1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8"/>
        </w:rPr>
        <w:t>8/02127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78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sample</w:t>
      </w:r>
      <w:r>
        <w:rPr>
          <w:rFonts w:ascii="Arial" w:hAnsi="Arial" w:cs="Arial" w:eastAsia="Arial"/>
          <w:sz w:val="17"/>
          <w:szCs w:val="17"/>
          <w:color w:val="626262"/>
          <w:spacing w:val="7"/>
          <w:w w:val="86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A·G061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40" w:lineRule="auto"/>
        <w:ind w:left="12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Lambda·Messtechnl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k</w:t>
      </w:r>
      <w:r>
        <w:rPr>
          <w:rFonts w:ascii="Arial" w:hAnsi="Arial" w:cs="Arial" w:eastAsia="Arial"/>
          <w:sz w:val="17"/>
          <w:szCs w:val="17"/>
          <w:color w:val="626262"/>
          <w:spacing w:val="-1"/>
          <w:w w:val="84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Gmb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H</w:t>
      </w:r>
      <w:r>
        <w:rPr>
          <w:rFonts w:ascii="Arial" w:hAnsi="Arial" w:cs="Arial" w:eastAsia="Arial"/>
          <w:sz w:val="17"/>
          <w:szCs w:val="17"/>
          <w:color w:val="626262"/>
          <w:spacing w:val="-2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Dresden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8" w:after="0" w:line="263" w:lineRule="auto"/>
        <w:ind w:right="2026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6"/>
        </w:rPr>
        <w:t>Therm</w:t>
      </w:r>
      <w:r>
        <w:rPr>
          <w:rFonts w:ascii="Arial" w:hAnsi="Arial" w:cs="Arial" w:eastAsia="Arial"/>
          <w:sz w:val="17"/>
          <w:szCs w:val="17"/>
          <w:color w:val="626262"/>
          <w:spacing w:val="-18"/>
          <w:w w:val="87"/>
        </w:rPr>
        <w:t>a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59"/>
        </w:rPr>
        <w:t>l</w:t>
      </w:r>
      <w:r>
        <w:rPr>
          <w:rFonts w:ascii="Arial" w:hAnsi="Arial" w:cs="Arial" w:eastAsia="Arial"/>
          <w:sz w:val="17"/>
          <w:szCs w:val="17"/>
          <w:color w:val="414141"/>
          <w:spacing w:val="-3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Con</w:t>
      </w:r>
      <w:r>
        <w:rPr>
          <w:rFonts w:ascii="Arial" w:hAnsi="Arial" w:cs="Arial" w:eastAsia="Arial"/>
          <w:sz w:val="17"/>
          <w:szCs w:val="17"/>
          <w:color w:val="626262"/>
          <w:spacing w:val="-23"/>
          <w:w w:val="84"/>
        </w:rPr>
        <w:t>d</w:t>
      </w:r>
      <w:r>
        <w:rPr>
          <w:rFonts w:ascii="Arial" w:hAnsi="Arial" w:cs="Arial" w:eastAsia="Arial"/>
          <w:sz w:val="17"/>
          <w:szCs w:val="17"/>
          <w:color w:val="414141"/>
          <w:spacing w:val="-6"/>
          <w:w w:val="84"/>
        </w:rPr>
        <w:t>u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cUvlt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y</w:t>
      </w:r>
      <w:r>
        <w:rPr>
          <w:rFonts w:ascii="Arial" w:hAnsi="Arial" w:cs="Arial" w:eastAsia="Arial"/>
          <w:sz w:val="17"/>
          <w:szCs w:val="17"/>
          <w:color w:val="626262"/>
          <w:spacing w:val="2"/>
          <w:w w:val="84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9"/>
        </w:rPr>
        <w:t>Mei</w:t>
      </w:r>
      <w:r>
        <w:rPr>
          <w:rFonts w:ascii="Arial" w:hAnsi="Arial" w:cs="Arial" w:eastAsia="Arial"/>
          <w:sz w:val="17"/>
          <w:szCs w:val="17"/>
          <w:color w:val="505050"/>
          <w:spacing w:val="-17"/>
          <w:w w:val="89"/>
        </w:rPr>
        <w:t>e</w:t>
      </w:r>
      <w:r>
        <w:rPr>
          <w:rFonts w:ascii="Arial" w:hAnsi="Arial" w:cs="Arial" w:eastAsia="Arial"/>
          <w:sz w:val="17"/>
          <w:szCs w:val="17"/>
          <w:color w:val="797979"/>
          <w:spacing w:val="0"/>
          <w:w w:val="124"/>
        </w:rPr>
        <w:t>r</w:t>
      </w:r>
      <w:r>
        <w:rPr>
          <w:rFonts w:ascii="Arial" w:hAnsi="Arial" w:cs="Arial" w:eastAsia="Arial"/>
          <w:sz w:val="17"/>
          <w:szCs w:val="17"/>
          <w:color w:val="797979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797979"/>
          <w:spacing w:val="-15"/>
          <w:w w:val="139"/>
        </w:rPr>
        <w:t>'</w:t>
      </w:r>
      <w:r>
        <w:rPr>
          <w:rFonts w:ascii="Arial" w:hAnsi="Arial" w:cs="Arial" w:eastAsia="Arial"/>
          <w:sz w:val="17"/>
          <w:szCs w:val="17"/>
          <w:color w:val="414141"/>
          <w:spacing w:val="-20"/>
          <w:w w:val="159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ambd</w:t>
      </w:r>
      <w:r>
        <w:rPr>
          <w:rFonts w:ascii="Arial" w:hAnsi="Arial" w:cs="Arial" w:eastAsia="Arial"/>
          <w:sz w:val="17"/>
          <w:szCs w:val="17"/>
          <w:color w:val="626262"/>
          <w:spacing w:val="-11"/>
          <w:w w:val="85"/>
        </w:rPr>
        <w:t>a</w:t>
      </w:r>
      <w:r>
        <w:rPr>
          <w:rFonts w:ascii="Arial" w:hAnsi="Arial" w:cs="Arial" w:eastAsia="Arial"/>
          <w:sz w:val="17"/>
          <w:szCs w:val="17"/>
          <w:color w:val="8A8A8A"/>
          <w:spacing w:val="-15"/>
          <w:w w:val="129"/>
        </w:rPr>
        <w:t>-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6"/>
        </w:rPr>
        <w:t>Mete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7"/>
        </w:rPr>
        <w:t>r</w:t>
      </w:r>
      <w:r>
        <w:rPr>
          <w:rFonts w:ascii="Arial" w:hAnsi="Arial" w:cs="Arial" w:eastAsia="Arial"/>
          <w:sz w:val="17"/>
          <w:szCs w:val="17"/>
          <w:color w:val="505050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EP500e'</w:t>
      </w:r>
      <w:r>
        <w:rPr>
          <w:rFonts w:ascii="Arial" w:hAnsi="Arial" w:cs="Arial" w:eastAsia="Arial"/>
          <w:sz w:val="17"/>
          <w:szCs w:val="17"/>
          <w:color w:val="626262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3"/>
        </w:rPr>
        <w:t>ace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2"/>
        </w:rPr>
        <w:t>.</w:t>
      </w:r>
      <w:r>
        <w:rPr>
          <w:rFonts w:ascii="Arial" w:hAnsi="Arial" w:cs="Arial" w:eastAsia="Arial"/>
          <w:sz w:val="17"/>
          <w:szCs w:val="17"/>
          <w:color w:val="505050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8"/>
        </w:rPr>
        <w:t>t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8"/>
        </w:rPr>
        <w:t>o</w:t>
      </w:r>
      <w:r>
        <w:rPr>
          <w:rFonts w:ascii="Arial" w:hAnsi="Arial" w:cs="Arial" w:eastAsia="Arial"/>
          <w:sz w:val="17"/>
          <w:szCs w:val="17"/>
          <w:color w:val="505050"/>
          <w:spacing w:val="-9"/>
          <w:w w:val="88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8"/>
        </w:rPr>
        <w:t>E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8"/>
        </w:rPr>
        <w:t>N</w:t>
      </w:r>
      <w:r>
        <w:rPr>
          <w:rFonts w:ascii="Arial" w:hAnsi="Arial" w:cs="Arial" w:eastAsia="Arial"/>
          <w:sz w:val="17"/>
          <w:szCs w:val="17"/>
          <w:color w:val="505050"/>
          <w:spacing w:val="-8"/>
          <w:w w:val="88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8"/>
        </w:rPr>
        <w:t>1946-2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8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by</w:t>
      </w:r>
      <w:r>
        <w:rPr>
          <w:rFonts w:ascii="Arial" w:hAnsi="Arial" w:cs="Arial" w:eastAsia="Arial"/>
          <w:sz w:val="17"/>
          <w:szCs w:val="17"/>
          <w:color w:val="626262"/>
          <w:spacing w:val="8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-9"/>
          <w:w w:val="85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ambd</w:t>
      </w:r>
      <w:r>
        <w:rPr>
          <w:rFonts w:ascii="Arial" w:hAnsi="Arial" w:cs="Arial" w:eastAsia="Arial"/>
          <w:sz w:val="17"/>
          <w:szCs w:val="17"/>
          <w:color w:val="626262"/>
          <w:spacing w:val="1"/>
          <w:w w:val="85"/>
        </w:rPr>
        <w:t>a</w:t>
      </w:r>
      <w:r>
        <w:rPr>
          <w:rFonts w:ascii="Arial" w:hAnsi="Arial" w:cs="Arial" w:eastAsia="Arial"/>
          <w:sz w:val="17"/>
          <w:szCs w:val="17"/>
          <w:color w:val="8A8A8A"/>
          <w:spacing w:val="-3"/>
          <w:w w:val="85"/>
        </w:rPr>
        <w:t>-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5"/>
        </w:rPr>
        <w:t>Messtechnl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5"/>
        </w:rPr>
        <w:t>k</w:t>
      </w:r>
      <w:r>
        <w:rPr>
          <w:rFonts w:ascii="Arial" w:hAnsi="Arial" w:cs="Arial" w:eastAsia="Arial"/>
          <w:sz w:val="17"/>
          <w:szCs w:val="17"/>
          <w:color w:val="505050"/>
          <w:spacing w:val="-1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Gmb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H</w:t>
      </w:r>
      <w:r>
        <w:rPr>
          <w:rFonts w:ascii="Arial" w:hAnsi="Arial" w:cs="Arial" w:eastAsia="Arial"/>
          <w:sz w:val="17"/>
          <w:szCs w:val="17"/>
          <w:color w:val="626262"/>
          <w:spacing w:val="-7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Dresden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2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6"/>
        </w:rPr>
        <w:t>Senso</w:t>
      </w:r>
      <w:r>
        <w:rPr>
          <w:rFonts w:ascii="Arial" w:hAnsi="Arial" w:cs="Arial" w:eastAsia="Arial"/>
          <w:sz w:val="17"/>
          <w:szCs w:val="17"/>
          <w:color w:val="626262"/>
          <w:w w:val="87"/>
        </w:rPr>
        <w:t>r</w:t>
      </w:r>
      <w:r>
        <w:rPr>
          <w:rFonts w:ascii="Arial" w:hAnsi="Arial" w:cs="Arial" w:eastAsia="Arial"/>
          <w:sz w:val="17"/>
          <w:szCs w:val="17"/>
          <w:color w:val="626262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-19"/>
          <w:w w:val="109"/>
        </w:rPr>
        <w:t>p</w:t>
      </w:r>
      <w:r>
        <w:rPr>
          <w:rFonts w:ascii="Arial" w:hAnsi="Arial" w:cs="Arial" w:eastAsia="Arial"/>
          <w:sz w:val="17"/>
          <w:szCs w:val="17"/>
          <w:color w:val="414141"/>
          <w:spacing w:val="-20"/>
          <w:w w:val="159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3"/>
          <w:w w:val="88"/>
        </w:rPr>
        <w:t>a</w:t>
      </w:r>
      <w:r>
        <w:rPr>
          <w:rFonts w:ascii="Arial" w:hAnsi="Arial" w:cs="Arial" w:eastAsia="Arial"/>
          <w:sz w:val="17"/>
          <w:szCs w:val="17"/>
          <w:color w:val="414141"/>
          <w:spacing w:val="-7"/>
          <w:w w:val="82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es</w:t>
      </w:r>
      <w:r>
        <w:rPr>
          <w:rFonts w:ascii="Arial" w:hAnsi="Arial" w:cs="Arial" w:eastAsia="Arial"/>
          <w:sz w:val="17"/>
          <w:szCs w:val="17"/>
          <w:color w:val="626262"/>
          <w:spacing w:val="-1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90"/>
        </w:rPr>
        <w:t>h</w:t>
      </w:r>
      <w:r>
        <w:rPr>
          <w:rFonts w:ascii="Arial" w:hAnsi="Arial" w:cs="Arial" w:eastAsia="Arial"/>
          <w:sz w:val="17"/>
          <w:szCs w:val="17"/>
          <w:color w:val="505050"/>
          <w:spacing w:val="-15"/>
          <w:w w:val="90"/>
        </w:rPr>
        <w:t>o</w:t>
      </w:r>
      <w:r>
        <w:rPr>
          <w:rFonts w:ascii="Arial" w:hAnsi="Arial" w:cs="Arial" w:eastAsia="Arial"/>
          <w:sz w:val="17"/>
          <w:szCs w:val="17"/>
          <w:color w:val="797979"/>
          <w:spacing w:val="0"/>
          <w:w w:val="93"/>
        </w:rPr>
        <w:t>riz</w:t>
      </w:r>
      <w:r>
        <w:rPr>
          <w:rFonts w:ascii="Arial" w:hAnsi="Arial" w:cs="Arial" w:eastAsia="Arial"/>
          <w:sz w:val="17"/>
          <w:szCs w:val="17"/>
          <w:color w:val="797979"/>
          <w:spacing w:val="-18"/>
          <w:w w:val="93"/>
        </w:rPr>
        <w:t>o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8"/>
        </w:rPr>
        <w:t>ntal,</w:t>
      </w:r>
      <w:r>
        <w:rPr>
          <w:rFonts w:ascii="Arial" w:hAnsi="Arial" w:cs="Arial" w:eastAsia="Arial"/>
          <w:sz w:val="17"/>
          <w:szCs w:val="17"/>
          <w:color w:val="505050"/>
          <w:spacing w:val="-3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90"/>
        </w:rPr>
        <w:t>ho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9"/>
        </w:rPr>
        <w:t>t</w:t>
      </w:r>
      <w:r>
        <w:rPr>
          <w:rFonts w:ascii="Arial" w:hAnsi="Arial" w:cs="Arial" w:eastAsia="Arial"/>
          <w:sz w:val="17"/>
          <w:szCs w:val="17"/>
          <w:color w:val="505050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-19"/>
          <w:w w:val="109"/>
        </w:rPr>
        <w:t>p</w:t>
      </w:r>
      <w:r>
        <w:rPr>
          <w:rFonts w:ascii="Arial" w:hAnsi="Arial" w:cs="Arial" w:eastAsia="Arial"/>
          <w:sz w:val="17"/>
          <w:szCs w:val="17"/>
          <w:color w:val="414141"/>
          <w:spacing w:val="-20"/>
          <w:w w:val="159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3"/>
          <w:w w:val="88"/>
        </w:rPr>
        <w:t>a</w:t>
      </w:r>
      <w:r>
        <w:rPr>
          <w:rFonts w:ascii="Arial" w:hAnsi="Arial" w:cs="Arial" w:eastAsia="Arial"/>
          <w:sz w:val="17"/>
          <w:szCs w:val="17"/>
          <w:color w:val="414141"/>
          <w:spacing w:val="-7"/>
          <w:w w:val="82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8"/>
        </w:rPr>
        <w:t>e</w:t>
      </w:r>
      <w:r>
        <w:rPr>
          <w:rFonts w:ascii="Arial" w:hAnsi="Arial" w:cs="Arial" w:eastAsia="Arial"/>
          <w:sz w:val="17"/>
          <w:szCs w:val="17"/>
          <w:color w:val="626262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7"/>
        </w:rPr>
        <w:t>on</w:t>
      </w:r>
      <w:r>
        <w:rPr>
          <w:rFonts w:ascii="Arial" w:hAnsi="Arial" w:cs="Arial" w:eastAsia="Arial"/>
          <w:sz w:val="17"/>
          <w:szCs w:val="17"/>
          <w:color w:val="626262"/>
          <w:spacing w:val="-17"/>
          <w:w w:val="97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-6"/>
          <w:w w:val="82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8"/>
        </w:rPr>
        <w:t>op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45" w:after="0" w:line="166" w:lineRule="exact"/>
        <w:ind w:right="3291" w:firstLine="12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505050"/>
          <w:spacing w:val="0"/>
          <w:w w:val="85"/>
        </w:rPr>
        <w:t>Measuremen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5"/>
        </w:rPr>
        <w:t>t</w:t>
      </w:r>
      <w:r>
        <w:rPr>
          <w:rFonts w:ascii="Arial" w:hAnsi="Arial" w:cs="Arial" w:eastAsia="Arial"/>
          <w:sz w:val="17"/>
          <w:szCs w:val="17"/>
          <w:color w:val="505050"/>
          <w:spacing w:val="-9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w</w:t>
      </w:r>
      <w:r>
        <w:rPr>
          <w:rFonts w:ascii="Arial" w:hAnsi="Arial" w:cs="Arial" w:eastAsia="Arial"/>
          <w:sz w:val="17"/>
          <w:szCs w:val="17"/>
          <w:color w:val="626262"/>
          <w:spacing w:val="-14"/>
          <w:w w:val="85"/>
        </w:rPr>
        <w:t>i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5"/>
        </w:rPr>
        <w:t>t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5"/>
        </w:rPr>
        <w:t>h</w:t>
      </w:r>
      <w:r>
        <w:rPr>
          <w:rFonts w:ascii="Arial" w:hAnsi="Arial" w:cs="Arial" w:eastAsia="Arial"/>
          <w:sz w:val="17"/>
          <w:szCs w:val="17"/>
          <w:color w:val="414141"/>
          <w:spacing w:val="3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sensor</w:t>
      </w:r>
      <w:r>
        <w:rPr>
          <w:rFonts w:ascii="Arial" w:hAnsi="Arial" w:cs="Arial" w:eastAsia="Arial"/>
          <w:sz w:val="17"/>
          <w:szCs w:val="17"/>
          <w:color w:val="626262"/>
          <w:spacing w:val="-9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film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s</w:t>
      </w:r>
      <w:r>
        <w:rPr>
          <w:rFonts w:ascii="Arial" w:hAnsi="Arial" w:cs="Arial" w:eastAsia="Arial"/>
          <w:sz w:val="17"/>
          <w:szCs w:val="17"/>
          <w:color w:val="626262"/>
          <w:spacing w:val="-1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and</w:t>
      </w:r>
      <w:r>
        <w:rPr>
          <w:rFonts w:ascii="Arial" w:hAnsi="Arial" w:cs="Arial" w:eastAsia="Arial"/>
          <w:sz w:val="17"/>
          <w:szCs w:val="17"/>
          <w:color w:val="626262"/>
          <w:spacing w:val="-10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compensaUon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2"/>
        </w:rPr>
        <w:t>pads</w:t>
      </w:r>
      <w:r>
        <w:rPr>
          <w:rFonts w:ascii="Arial" w:hAnsi="Arial" w:cs="Arial" w:eastAsia="Arial"/>
          <w:sz w:val="17"/>
          <w:szCs w:val="17"/>
          <w:color w:val="626262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2"/>
        </w:rPr>
        <w:t>o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1"/>
        </w:rPr>
        <w:t>f</w:t>
      </w:r>
      <w:r>
        <w:rPr>
          <w:rFonts w:ascii="Arial" w:hAnsi="Arial" w:cs="Arial" w:eastAsia="Arial"/>
          <w:sz w:val="17"/>
          <w:szCs w:val="17"/>
          <w:color w:val="626262"/>
          <w:spacing w:val="-2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797979"/>
          <w:spacing w:val="-18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9C9C9C"/>
          <w:spacing w:val="-18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797979"/>
          <w:spacing w:val="9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22"/>
        </w:rPr>
        <w:t>m</w:t>
      </w:r>
      <w:r>
        <w:rPr>
          <w:rFonts w:ascii="Arial" w:hAnsi="Arial" w:cs="Arial" w:eastAsia="Arial"/>
          <w:sz w:val="17"/>
          <w:szCs w:val="17"/>
          <w:color w:val="626262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100"/>
        </w:rPr>
        <w:t>theckness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57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14141"/>
          <w:w w:val="91"/>
        </w:rPr>
        <w:t>Th</w:t>
      </w:r>
      <w:r>
        <w:rPr>
          <w:rFonts w:ascii="Arial" w:hAnsi="Arial" w:cs="Arial" w:eastAsia="Arial"/>
          <w:sz w:val="17"/>
          <w:szCs w:val="17"/>
          <w:color w:val="414141"/>
          <w:spacing w:val="-36"/>
          <w:w w:val="92"/>
        </w:rPr>
        <w:t>i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2"/>
        </w:rPr>
        <w:t>Ckness</w:t>
      </w:r>
      <w:r>
        <w:rPr>
          <w:rFonts w:ascii="Arial" w:hAnsi="Arial" w:cs="Arial" w:eastAsia="Arial"/>
          <w:sz w:val="17"/>
          <w:szCs w:val="17"/>
          <w:color w:val="626262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8"/>
        </w:rPr>
        <w:t>mea</w:t>
      </w:r>
      <w:r>
        <w:rPr>
          <w:rFonts w:ascii="Arial" w:hAnsi="Arial" w:cs="Arial" w:eastAsia="Arial"/>
          <w:sz w:val="17"/>
          <w:szCs w:val="17"/>
          <w:color w:val="626262"/>
          <w:spacing w:val="-15"/>
          <w:w w:val="88"/>
        </w:rPr>
        <w:t>s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8"/>
        </w:rPr>
        <w:t>u</w:t>
      </w:r>
      <w:r>
        <w:rPr>
          <w:rFonts w:ascii="Arial" w:hAnsi="Arial" w:cs="Arial" w:eastAsia="Arial"/>
          <w:sz w:val="17"/>
          <w:szCs w:val="17"/>
          <w:color w:val="414141"/>
          <w:spacing w:val="-3"/>
          <w:w w:val="88"/>
        </w:rPr>
        <w:t>r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8"/>
        </w:rPr>
        <w:t>emen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8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-8"/>
          <w:w w:val="88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7"/>
        </w:rPr>
        <w:t>ac</w:t>
      </w:r>
      <w:r>
        <w:rPr>
          <w:rFonts w:ascii="Arial" w:hAnsi="Arial" w:cs="Arial" w:eastAsia="Arial"/>
          <w:sz w:val="17"/>
          <w:szCs w:val="17"/>
          <w:color w:val="626262"/>
          <w:spacing w:val="-24"/>
          <w:w w:val="87"/>
        </w:rPr>
        <w:t>e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282F34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o</w:t>
      </w:r>
      <w:r>
        <w:rPr>
          <w:rFonts w:ascii="Arial" w:hAnsi="Arial" w:cs="Arial" w:eastAsia="Arial"/>
          <w:sz w:val="17"/>
          <w:szCs w:val="17"/>
          <w:color w:val="626262"/>
          <w:spacing w:val="-11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9"/>
        </w:rPr>
        <w:t>E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9"/>
        </w:rPr>
        <w:t>N</w:t>
      </w:r>
      <w:r>
        <w:rPr>
          <w:rFonts w:ascii="Arial" w:hAnsi="Arial" w:cs="Arial" w:eastAsia="Arial"/>
          <w:sz w:val="17"/>
          <w:szCs w:val="17"/>
          <w:color w:val="414141"/>
          <w:spacing w:val="-11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823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190" w:lineRule="exact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6"/>
        </w:rPr>
        <w:t>Therm</w:t>
      </w:r>
      <w:r>
        <w:rPr>
          <w:rFonts w:ascii="Arial" w:hAnsi="Arial" w:cs="Arial" w:eastAsia="Arial"/>
          <w:sz w:val="17"/>
          <w:szCs w:val="17"/>
          <w:color w:val="626262"/>
          <w:spacing w:val="-18"/>
          <w:w w:val="87"/>
        </w:rPr>
        <w:t>a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59"/>
        </w:rPr>
        <w:t>l</w:t>
      </w:r>
      <w:r>
        <w:rPr>
          <w:rFonts w:ascii="Arial" w:hAnsi="Arial" w:cs="Arial" w:eastAsia="Arial"/>
          <w:sz w:val="17"/>
          <w:szCs w:val="17"/>
          <w:color w:val="414141"/>
          <w:spacing w:val="-3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conductivit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y</w:t>
      </w:r>
      <w:r>
        <w:rPr>
          <w:rFonts w:ascii="Arial" w:hAnsi="Arial" w:cs="Arial" w:eastAsia="Arial"/>
          <w:sz w:val="17"/>
          <w:szCs w:val="17"/>
          <w:color w:val="626262"/>
          <w:spacing w:val="-4"/>
          <w:w w:val="84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meas</w:t>
      </w:r>
      <w:r>
        <w:rPr>
          <w:rFonts w:ascii="Arial" w:hAnsi="Arial" w:cs="Arial" w:eastAsia="Arial"/>
          <w:sz w:val="17"/>
          <w:szCs w:val="17"/>
          <w:color w:val="626262"/>
          <w:spacing w:val="-22"/>
          <w:w w:val="84"/>
        </w:rPr>
        <w:t>u</w:t>
      </w:r>
      <w:r>
        <w:rPr>
          <w:rFonts w:ascii="Arial" w:hAnsi="Arial" w:cs="Arial" w:eastAsia="Arial"/>
          <w:sz w:val="17"/>
          <w:szCs w:val="17"/>
          <w:color w:val="414141"/>
          <w:spacing w:val="-3"/>
          <w:w w:val="84"/>
        </w:rPr>
        <w:t>r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em</w:t>
      </w:r>
      <w:r>
        <w:rPr>
          <w:rFonts w:ascii="Arial" w:hAnsi="Arial" w:cs="Arial" w:eastAsia="Arial"/>
          <w:sz w:val="17"/>
          <w:szCs w:val="17"/>
          <w:color w:val="626262"/>
          <w:spacing w:val="-16"/>
          <w:w w:val="84"/>
        </w:rPr>
        <w:t>e</w:t>
      </w:r>
      <w:r>
        <w:rPr>
          <w:rFonts w:ascii="Arial" w:hAnsi="Arial" w:cs="Arial" w:eastAsia="Arial"/>
          <w:sz w:val="17"/>
          <w:szCs w:val="17"/>
          <w:color w:val="414141"/>
          <w:spacing w:val="-3"/>
          <w:w w:val="84"/>
        </w:rPr>
        <w:t>n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4"/>
          <w:w w:val="84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7"/>
        </w:rPr>
        <w:t>ac</w:t>
      </w:r>
      <w:r>
        <w:rPr>
          <w:rFonts w:ascii="Arial" w:hAnsi="Arial" w:cs="Arial" w:eastAsia="Arial"/>
          <w:sz w:val="17"/>
          <w:szCs w:val="17"/>
          <w:color w:val="626262"/>
          <w:spacing w:val="-9"/>
          <w:w w:val="87"/>
        </w:rPr>
        <w:t>e</w:t>
      </w:r>
      <w:r>
        <w:rPr>
          <w:rFonts w:ascii="Arial" w:hAnsi="Arial" w:cs="Arial" w:eastAsia="Arial"/>
          <w:sz w:val="17"/>
          <w:szCs w:val="17"/>
          <w:color w:val="9C9C9C"/>
          <w:spacing w:val="0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9C9C9C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9"/>
        </w:rPr>
        <w:t>t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90"/>
        </w:rPr>
        <w:t>o</w:t>
      </w:r>
      <w:r>
        <w:rPr>
          <w:rFonts w:ascii="Arial" w:hAnsi="Arial" w:cs="Arial" w:eastAsia="Arial"/>
          <w:sz w:val="17"/>
          <w:szCs w:val="17"/>
          <w:color w:val="505050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7"/>
        </w:rPr>
        <w:t>ISO</w:t>
      </w:r>
      <w:r>
        <w:rPr>
          <w:rFonts w:ascii="Arial" w:hAnsi="Arial" w:cs="Arial" w:eastAsia="Arial"/>
          <w:sz w:val="17"/>
          <w:szCs w:val="17"/>
          <w:color w:val="626262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8302</w:t>
      </w:r>
      <w:r>
        <w:rPr>
          <w:rFonts w:ascii="Arial" w:hAnsi="Arial" w:cs="Arial" w:eastAsia="Arial"/>
          <w:sz w:val="17"/>
          <w:szCs w:val="17"/>
          <w:color w:val="626262"/>
          <w:spacing w:val="-8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and</w:t>
      </w:r>
      <w:r>
        <w:rPr>
          <w:rFonts w:ascii="Arial" w:hAnsi="Arial" w:cs="Arial" w:eastAsia="Arial"/>
          <w:sz w:val="17"/>
          <w:szCs w:val="17"/>
          <w:color w:val="626262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0"/>
        </w:rPr>
        <w:t>E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0"/>
        </w:rPr>
        <w:t>N</w:t>
      </w:r>
      <w:r>
        <w:rPr>
          <w:rFonts w:ascii="Arial" w:hAnsi="Arial" w:cs="Arial" w:eastAsia="Arial"/>
          <w:sz w:val="17"/>
          <w:szCs w:val="17"/>
          <w:color w:val="626262"/>
          <w:spacing w:val="-14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-15"/>
          <w:w w:val="100"/>
        </w:rPr>
        <w:t>1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2667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90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8A8A8A"/>
          <w:spacing w:val="-3"/>
          <w:w w:val="85"/>
        </w:rPr>
        <w:t>-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&gt;onj</w:t>
      </w:r>
      <w:r>
        <w:rPr>
          <w:rFonts w:ascii="Arial" w:hAnsi="Arial" w:cs="Arial" w:eastAsia="Arial"/>
          <w:sz w:val="17"/>
          <w:szCs w:val="17"/>
          <w:color w:val="626262"/>
          <w:spacing w:val="4"/>
          <w:w w:val="85"/>
        </w:rPr>
        <w:t>e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5"/>
        </w:rPr>
        <w:t>f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85"/>
        </w:rPr>
        <w:t>u</w:t>
      </w:r>
      <w:r>
        <w:rPr>
          <w:rFonts w:ascii="Arial" w:hAnsi="Arial" w:cs="Arial" w:eastAsia="Arial"/>
          <w:sz w:val="17"/>
          <w:szCs w:val="17"/>
          <w:color w:val="414141"/>
          <w:spacing w:val="-12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-15"/>
          <w:w w:val="100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eonard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left"/>
        <w:spacing w:after="0"/>
        <w:sectPr>
          <w:pgMar w:header="0" w:footer="800" w:top="1320" w:bottom="1000" w:left="1440" w:right="1560"/>
          <w:pgSz w:w="11920" w:h="16840"/>
          <w:cols w:num="2" w:equalWidth="0">
            <w:col w:w="1488" w:space="878"/>
            <w:col w:w="6554"/>
          </w:cols>
        </w:sectPr>
      </w:pPr>
      <w:rPr/>
    </w:p>
    <w:p>
      <w:pPr>
        <w:spacing w:before="7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40" w:right="1560"/>
        </w:sectPr>
      </w:pPr>
      <w:rPr/>
    </w:p>
    <w:p>
      <w:pPr>
        <w:spacing w:before="38" w:after="0" w:line="258" w:lineRule="auto"/>
        <w:ind w:left="118" w:right="-49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14141"/>
          <w:w w:val="91"/>
        </w:rPr>
        <w:t>Specime</w:t>
      </w:r>
      <w:r>
        <w:rPr>
          <w:rFonts w:ascii="Arial" w:hAnsi="Arial" w:cs="Arial" w:eastAsia="Arial"/>
          <w:sz w:val="17"/>
          <w:szCs w:val="17"/>
          <w:color w:val="414141"/>
          <w:w w:val="92"/>
        </w:rPr>
        <w:t>n</w:t>
      </w:r>
      <w:r>
        <w:rPr>
          <w:rFonts w:ascii="Arial" w:hAnsi="Arial" w:cs="Arial" w:eastAsia="Arial"/>
          <w:sz w:val="17"/>
          <w:szCs w:val="17"/>
          <w:color w:val="414141"/>
          <w:spacing w:val="-3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4"/>
        </w:rPr>
        <w:t>designation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4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95"/>
        </w:rPr>
        <w:t>Origi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95"/>
        </w:rPr>
        <w:t>n</w:t>
      </w:r>
      <w:r>
        <w:rPr>
          <w:rFonts w:ascii="Arial" w:hAnsi="Arial" w:cs="Arial" w:eastAsia="Arial"/>
          <w:sz w:val="17"/>
          <w:szCs w:val="17"/>
          <w:color w:val="282F34"/>
          <w:spacing w:val="-14"/>
          <w:w w:val="95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-8"/>
          <w:w w:val="100"/>
        </w:rPr>
        <w:t>o</w:t>
      </w:r>
      <w:r>
        <w:rPr>
          <w:rFonts w:ascii="Arial" w:hAnsi="Arial" w:cs="Arial" w:eastAsia="Arial"/>
          <w:sz w:val="17"/>
          <w:szCs w:val="17"/>
          <w:color w:val="151515"/>
          <w:spacing w:val="0"/>
          <w:w w:val="100"/>
        </w:rPr>
        <w:t>f</w:t>
      </w:r>
      <w:r>
        <w:rPr>
          <w:rFonts w:ascii="Arial" w:hAnsi="Arial" w:cs="Arial" w:eastAsia="Arial"/>
          <w:sz w:val="17"/>
          <w:szCs w:val="17"/>
          <w:color w:val="151515"/>
          <w:spacing w:val="-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specimen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92"/>
        </w:rPr>
        <w:t>D</w:t>
      </w:r>
      <w:r>
        <w:rPr>
          <w:rFonts w:ascii="Arial" w:hAnsi="Arial" w:cs="Arial" w:eastAsia="Arial"/>
          <w:sz w:val="17"/>
          <w:szCs w:val="17"/>
          <w:color w:val="282F34"/>
          <w:spacing w:val="3"/>
          <w:w w:val="92"/>
        </w:rPr>
        <w:t>a</w:t>
      </w:r>
      <w:r>
        <w:rPr>
          <w:rFonts w:ascii="Arial" w:hAnsi="Arial" w:cs="Arial" w:eastAsia="Arial"/>
          <w:sz w:val="17"/>
          <w:szCs w:val="17"/>
          <w:color w:val="151515"/>
          <w:spacing w:val="-7"/>
          <w:w w:val="92"/>
        </w:rPr>
        <w:t>t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2"/>
        </w:rPr>
        <w:t>e</w:t>
      </w:r>
      <w:r>
        <w:rPr>
          <w:rFonts w:ascii="Arial" w:hAnsi="Arial" w:cs="Arial" w:eastAsia="Arial"/>
          <w:sz w:val="17"/>
          <w:szCs w:val="17"/>
          <w:color w:val="414141"/>
          <w:spacing w:val="-5"/>
          <w:w w:val="92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o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f</w:t>
      </w:r>
      <w:r>
        <w:rPr>
          <w:rFonts w:ascii="Arial" w:hAnsi="Arial" w:cs="Arial" w:eastAsia="Arial"/>
          <w:sz w:val="17"/>
          <w:szCs w:val="17"/>
          <w:color w:val="414141"/>
          <w:spacing w:val="-1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manufact.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  <w:t>Materia</w:t>
      </w:r>
      <w:r>
        <w:rPr>
          <w:rFonts w:ascii="Arial" w:hAnsi="Arial" w:cs="Arial" w:eastAsia="Arial"/>
          <w:sz w:val="17"/>
          <w:szCs w:val="17"/>
          <w:color w:val="282F34"/>
          <w:spacing w:val="11"/>
          <w:w w:val="100"/>
        </w:rPr>
        <w:t>l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name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4" w:after="0" w:line="240" w:lineRule="auto"/>
        <w:ind w:left="118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282F34"/>
          <w:w w:val="91"/>
        </w:rPr>
        <w:t>Materia</w:t>
      </w:r>
      <w:r>
        <w:rPr>
          <w:rFonts w:ascii="Arial" w:hAnsi="Arial" w:cs="Arial" w:eastAsia="Arial"/>
          <w:sz w:val="17"/>
          <w:szCs w:val="17"/>
          <w:color w:val="282F34"/>
          <w:w w:val="92"/>
        </w:rPr>
        <w:t>l</w:t>
      </w:r>
      <w:r>
        <w:rPr>
          <w:rFonts w:ascii="Arial" w:hAnsi="Arial" w:cs="Arial" w:eastAsia="Arial"/>
          <w:sz w:val="17"/>
          <w:szCs w:val="17"/>
          <w:color w:val="282F34"/>
          <w:spacing w:val="-3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description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8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/>
        <w:br w:type="column"/>
      </w:r>
      <w:r>
        <w:rPr>
          <w:rFonts w:ascii="Arial" w:hAnsi="Arial" w:cs="Arial" w:eastAsia="Arial"/>
          <w:sz w:val="17"/>
          <w:szCs w:val="17"/>
          <w:color w:val="626262"/>
          <w:w w:val="88"/>
        </w:rPr>
        <w:t>sam</w:t>
      </w:r>
      <w:r>
        <w:rPr>
          <w:rFonts w:ascii="Arial" w:hAnsi="Arial" w:cs="Arial" w:eastAsia="Arial"/>
          <w:sz w:val="17"/>
          <w:szCs w:val="17"/>
          <w:color w:val="626262"/>
          <w:spacing w:val="-19"/>
          <w:w w:val="88"/>
        </w:rPr>
        <w:t>p</w:t>
      </w:r>
      <w:r>
        <w:rPr>
          <w:rFonts w:ascii="Arial" w:hAnsi="Arial" w:cs="Arial" w:eastAsia="Arial"/>
          <w:sz w:val="17"/>
          <w:szCs w:val="17"/>
          <w:color w:val="414141"/>
          <w:spacing w:val="-20"/>
          <w:w w:val="159"/>
        </w:rPr>
        <w:t>l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8"/>
        </w:rPr>
        <w:t>e</w:t>
      </w:r>
      <w:r>
        <w:rPr>
          <w:rFonts w:ascii="Arial" w:hAnsi="Arial" w:cs="Arial" w:eastAsia="Arial"/>
          <w:sz w:val="17"/>
          <w:szCs w:val="17"/>
          <w:color w:val="626262"/>
          <w:spacing w:val="-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2"/>
        </w:rPr>
        <w:t>A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7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7"/>
        </w:rPr>
        <w:t>Germa</w:t>
      </w:r>
      <w:r>
        <w:rPr>
          <w:rFonts w:ascii="Arial" w:hAnsi="Arial" w:cs="Arial" w:eastAsia="Arial"/>
          <w:sz w:val="17"/>
          <w:szCs w:val="17"/>
          <w:color w:val="626262"/>
          <w:w w:val="88"/>
        </w:rPr>
        <w:t>n</w:t>
      </w:r>
      <w:r>
        <w:rPr>
          <w:rFonts w:ascii="Arial" w:hAnsi="Arial" w:cs="Arial" w:eastAsia="Arial"/>
          <w:sz w:val="17"/>
          <w:szCs w:val="17"/>
          <w:color w:val="626262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ma</w:t>
      </w:r>
      <w:r>
        <w:rPr>
          <w:rFonts w:ascii="Arial" w:hAnsi="Arial" w:cs="Arial" w:eastAsia="Arial"/>
          <w:sz w:val="17"/>
          <w:szCs w:val="17"/>
          <w:color w:val="626262"/>
          <w:spacing w:val="-25"/>
          <w:w w:val="100"/>
        </w:rPr>
        <w:t>n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uf</w:t>
      </w:r>
      <w:r>
        <w:rPr>
          <w:rFonts w:ascii="Arial" w:hAnsi="Arial" w:cs="Arial" w:eastAsia="Arial"/>
          <w:sz w:val="17"/>
          <w:szCs w:val="17"/>
          <w:color w:val="414141"/>
          <w:spacing w:val="-1"/>
          <w:w w:val="100"/>
        </w:rPr>
        <w:t>a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cturer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w w:val="89"/>
        </w:rPr>
        <w:t>agric</w:t>
      </w:r>
      <w:r>
        <w:rPr>
          <w:rFonts w:ascii="Arial" w:hAnsi="Arial" w:cs="Arial" w:eastAsia="Arial"/>
          <w:sz w:val="17"/>
          <w:szCs w:val="17"/>
          <w:color w:val="626262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100"/>
        </w:rPr>
        <w:t>residue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8" w:after="0" w:line="240" w:lineRule="auto"/>
        <w:ind w:left="12" w:right="-65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spacing w:val="0"/>
          <w:w w:val="87"/>
        </w:rPr>
        <w:t>PS</w:t>
      </w:r>
      <w:r>
        <w:rPr>
          <w:rFonts w:ascii="Arial" w:hAnsi="Arial" w:cs="Arial" w:eastAsia="Arial"/>
          <w:sz w:val="17"/>
          <w:szCs w:val="17"/>
          <w:color w:val="626262"/>
          <w:spacing w:val="-9"/>
          <w:w w:val="87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7"/>
        </w:rPr>
        <w:t>30</w:t>
      </w:r>
      <w:r>
        <w:rPr>
          <w:rFonts w:ascii="Arial" w:hAnsi="Arial" w:cs="Arial" w:eastAsia="Arial"/>
          <w:sz w:val="17"/>
          <w:szCs w:val="17"/>
          <w:color w:val="626262"/>
          <w:spacing w:val="-4"/>
          <w:w w:val="87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90"/>
        </w:rPr>
        <w:t>SE</w:t>
      </w:r>
      <w:r>
        <w:rPr>
          <w:rFonts w:ascii="Arial" w:hAnsi="Arial" w:cs="Arial" w:eastAsia="Arial"/>
          <w:sz w:val="17"/>
          <w:szCs w:val="17"/>
          <w:color w:val="505050"/>
          <w:spacing w:val="-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according</w:t>
      </w:r>
      <w:r>
        <w:rPr>
          <w:rFonts w:ascii="Arial" w:hAnsi="Arial" w:cs="Arial" w:eastAsia="Arial"/>
          <w:sz w:val="17"/>
          <w:szCs w:val="17"/>
          <w:color w:val="626262"/>
          <w:spacing w:val="-6"/>
          <w:w w:val="86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0"/>
        </w:rPr>
        <w:t>o</w:t>
      </w:r>
      <w:r>
        <w:rPr>
          <w:rFonts w:ascii="Arial" w:hAnsi="Arial" w:cs="Arial" w:eastAsia="Arial"/>
          <w:sz w:val="17"/>
          <w:szCs w:val="17"/>
          <w:color w:val="626262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9"/>
        </w:rPr>
        <w:t>E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9"/>
        </w:rPr>
        <w:t>N</w:t>
      </w:r>
      <w:r>
        <w:rPr>
          <w:rFonts w:ascii="Arial" w:hAnsi="Arial" w:cs="Arial" w:eastAsia="Arial"/>
          <w:sz w:val="17"/>
          <w:szCs w:val="17"/>
          <w:color w:val="505050"/>
          <w:spacing w:val="-11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13</w:t>
      </w:r>
      <w:r>
        <w:rPr>
          <w:rFonts w:ascii="Arial" w:hAnsi="Arial" w:cs="Arial" w:eastAsia="Arial"/>
          <w:sz w:val="17"/>
          <w:szCs w:val="17"/>
          <w:color w:val="626262"/>
          <w:spacing w:val="-10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163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8" w:after="0" w:line="240" w:lineRule="auto"/>
        <w:ind w:right="-69"/>
        <w:jc w:val="left"/>
        <w:rPr>
          <w:rFonts w:ascii="Arial" w:hAnsi="Arial" w:cs="Arial" w:eastAsia="Arial"/>
          <w:sz w:val="17"/>
          <w:szCs w:val="17"/>
        </w:rPr>
      </w:pPr>
      <w:rPr/>
      <w:r>
        <w:rPr/>
        <w:br w:type="column"/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89"/>
        </w:rPr>
        <w:t>Specime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89"/>
        </w:rPr>
        <w:t>n</w:t>
      </w:r>
      <w:r>
        <w:rPr>
          <w:rFonts w:ascii="Arial" w:hAnsi="Arial" w:cs="Arial" w:eastAsia="Arial"/>
          <w:sz w:val="17"/>
          <w:szCs w:val="17"/>
          <w:color w:val="282F34"/>
          <w:spacing w:val="-11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dimension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8" w:after="0" w:line="255" w:lineRule="auto"/>
        <w:ind w:left="190" w:right="-48" w:firstLine="-12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282F34"/>
          <w:spacing w:val="0"/>
          <w:w w:val="90"/>
        </w:rPr>
        <w:t>Area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Thickness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93"/>
        </w:rPr>
        <w:t>Nomina</w:t>
      </w:r>
      <w:r>
        <w:rPr>
          <w:rFonts w:ascii="Arial" w:hAnsi="Arial" w:cs="Arial" w:eastAsia="Arial"/>
          <w:sz w:val="17"/>
          <w:szCs w:val="17"/>
          <w:color w:val="282F34"/>
          <w:spacing w:val="1"/>
          <w:w w:val="93"/>
        </w:rPr>
        <w:t>l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3"/>
        </w:rPr>
        <w:t>thickness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6" w:after="0" w:line="240" w:lineRule="auto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14141"/>
          <w:w w:val="89"/>
        </w:rPr>
        <w:t>Specime</w:t>
      </w:r>
      <w:r>
        <w:rPr>
          <w:rFonts w:ascii="Arial" w:hAnsi="Arial" w:cs="Arial" w:eastAsia="Arial"/>
          <w:sz w:val="17"/>
          <w:szCs w:val="17"/>
          <w:color w:val="414141"/>
          <w:w w:val="90"/>
        </w:rPr>
        <w:t>n</w:t>
      </w:r>
      <w:r>
        <w:rPr>
          <w:rFonts w:ascii="Arial" w:hAnsi="Arial" w:cs="Arial" w:eastAsia="Arial"/>
          <w:sz w:val="17"/>
          <w:szCs w:val="17"/>
          <w:color w:val="414141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  <w:t>mass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0" w:after="0" w:line="192" w:lineRule="exact"/>
        <w:ind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282F34"/>
          <w:spacing w:val="0"/>
          <w:w w:val="91"/>
          <w:position w:val="-1"/>
        </w:rPr>
        <w:t>Raw</w:t>
      </w:r>
      <w:r>
        <w:rPr>
          <w:rFonts w:ascii="Arial" w:hAnsi="Arial" w:cs="Arial" w:eastAsia="Arial"/>
          <w:sz w:val="17"/>
          <w:szCs w:val="17"/>
          <w:color w:val="282F34"/>
          <w:spacing w:val="-14"/>
          <w:w w:val="91"/>
          <w:position w:val="-1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  <w:position w:val="-1"/>
        </w:rPr>
        <w:t>density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  <w:position w:val="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/>
        <w:br w:type="column"/>
      </w:r>
      <w:r>
        <w:rPr>
          <w:sz w:val="24"/>
          <w:szCs w:val="24"/>
        </w:rPr>
      </w:r>
    </w:p>
    <w:p>
      <w:pPr>
        <w:spacing w:before="0" w:after="0" w:line="240" w:lineRule="auto"/>
        <w:ind w:left="-33" w:right="867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14141"/>
          <w:spacing w:val="0"/>
          <w:w w:val="89"/>
        </w:rPr>
        <w:t>1</w:t>
      </w:r>
      <w:r>
        <w:rPr>
          <w:rFonts w:ascii="Arial" w:hAnsi="Arial" w:cs="Arial" w:eastAsia="Arial"/>
          <w:sz w:val="17"/>
          <w:szCs w:val="17"/>
          <w:color w:val="414141"/>
          <w:spacing w:val="-16"/>
          <w:w w:val="89"/>
        </w:rPr>
        <w:t>1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0</w:t>
      </w:r>
      <w:r>
        <w:rPr>
          <w:rFonts w:ascii="Arial" w:hAnsi="Arial" w:cs="Arial" w:eastAsia="Arial"/>
          <w:sz w:val="17"/>
          <w:szCs w:val="17"/>
          <w:color w:val="626262"/>
          <w:spacing w:val="-3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mm</w:t>
      </w:r>
      <w:r>
        <w:rPr>
          <w:rFonts w:ascii="Arial" w:hAnsi="Arial" w:cs="Arial" w:eastAsia="Arial"/>
          <w:sz w:val="17"/>
          <w:szCs w:val="17"/>
          <w:color w:val="626262"/>
          <w:spacing w:val="-11"/>
          <w:w w:val="89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x</w:t>
      </w:r>
      <w:r>
        <w:rPr>
          <w:rFonts w:ascii="Arial" w:hAnsi="Arial" w:cs="Arial" w:eastAsia="Arial"/>
          <w:sz w:val="17"/>
          <w:szCs w:val="17"/>
          <w:color w:val="626262"/>
          <w:spacing w:val="-1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88"/>
        </w:rPr>
        <w:t>220</w:t>
      </w:r>
      <w:r>
        <w:rPr>
          <w:rFonts w:ascii="Arial" w:hAnsi="Arial" w:cs="Arial" w:eastAsia="Arial"/>
          <w:sz w:val="17"/>
          <w:szCs w:val="17"/>
          <w:color w:val="505050"/>
          <w:spacing w:val="-3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1"/>
        </w:rPr>
        <w:t>mm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8" w:after="0" w:line="240" w:lineRule="auto"/>
        <w:ind w:left="503" w:right="911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spacing w:val="0"/>
          <w:w w:val="91"/>
        </w:rPr>
        <w:t>40.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1"/>
        </w:rPr>
        <w:t>3</w:t>
      </w:r>
      <w:r>
        <w:rPr>
          <w:rFonts w:ascii="Arial" w:hAnsi="Arial" w:cs="Arial" w:eastAsia="Arial"/>
          <w:sz w:val="17"/>
          <w:szCs w:val="17"/>
          <w:color w:val="626262"/>
          <w:spacing w:val="12"/>
          <w:w w:val="91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1"/>
        </w:rPr>
        <w:t>mm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8" w:after="0" w:line="240" w:lineRule="auto"/>
        <w:ind w:left="621" w:right="912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505050"/>
          <w:spacing w:val="0"/>
          <w:w w:val="100"/>
        </w:rPr>
        <w:t>40</w:t>
      </w:r>
      <w:r>
        <w:rPr>
          <w:rFonts w:ascii="Arial" w:hAnsi="Arial" w:cs="Arial" w:eastAsia="Arial"/>
          <w:sz w:val="17"/>
          <w:szCs w:val="17"/>
          <w:color w:val="505050"/>
          <w:spacing w:val="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1"/>
        </w:rPr>
        <w:t>mm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8" w:after="0" w:line="240" w:lineRule="auto"/>
        <w:ind w:left="381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912.0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0</w:t>
      </w:r>
      <w:r>
        <w:rPr>
          <w:rFonts w:ascii="Arial" w:hAnsi="Arial" w:cs="Arial" w:eastAsia="Arial"/>
          <w:sz w:val="17"/>
          <w:szCs w:val="17"/>
          <w:color w:val="626262"/>
          <w:spacing w:val="30"/>
          <w:w w:val="86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100"/>
        </w:rPr>
        <w:t>g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0" w:after="0" w:line="192" w:lineRule="exact"/>
        <w:ind w:left="348" w:right="780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  <w:position w:val="-1"/>
        </w:rPr>
        <w:t>935.1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  <w:position w:val="-1"/>
        </w:rPr>
        <w:t>0</w:t>
      </w:r>
      <w:r>
        <w:rPr>
          <w:rFonts w:ascii="Arial" w:hAnsi="Arial" w:cs="Arial" w:eastAsia="Arial"/>
          <w:sz w:val="17"/>
          <w:szCs w:val="17"/>
          <w:color w:val="626262"/>
          <w:spacing w:val="24"/>
          <w:w w:val="86"/>
          <w:position w:val="-1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-6"/>
          <w:w w:val="98"/>
          <w:position w:val="-1"/>
        </w:rPr>
        <w:t>k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  <w:position w:val="-1"/>
        </w:rPr>
        <w:t>glm'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1440" w:right="1560"/>
          <w:cols w:num="4" w:equalWidth="0">
            <w:col w:w="1655" w:space="712"/>
            <w:col w:w="2187" w:space="656"/>
            <w:col w:w="1439" w:space="143"/>
            <w:col w:w="2128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8" w:after="0" w:line="240" w:lineRule="auto"/>
        <w:ind w:left="118" w:right="-20"/>
        <w:jc w:val="left"/>
        <w:tabs>
          <w:tab w:pos="2360" w:val="left"/>
        </w:tabs>
        <w:rPr>
          <w:rFonts w:ascii="Arial" w:hAnsi="Arial" w:cs="Arial" w:eastAsia="Arial"/>
          <w:sz w:val="17"/>
          <w:szCs w:val="17"/>
        </w:rPr>
      </w:pPr>
      <w:rPr/>
      <w:r>
        <w:rPr/>
        <w:pict>
          <v:group style="position:absolute;margin-left:77.909012pt;margin-top:-1.43203pt;width:401.439565pt;height:.1pt;mso-position-horizontal-relative:page;mso-position-vertical-relative:paragraph;z-index:-35053" coordorigin="1558,-29" coordsize="8029,2">
            <v:shape style="position:absolute;left:1558;top:-29;width:8029;height:2" coordorigin="1558,-29" coordsize="8029,0" path="m1558,-29l9587,-29e" filled="f" stroked="t" strokeweight="1.189451pt" strokecolor="#8C8C8C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7"/>
          <w:szCs w:val="17"/>
          <w:color w:val="414141"/>
          <w:w w:val="90"/>
        </w:rPr>
        <w:t>Spe</w:t>
      </w:r>
      <w:r>
        <w:rPr>
          <w:rFonts w:ascii="Arial" w:hAnsi="Arial" w:cs="Arial" w:eastAsia="Arial"/>
          <w:sz w:val="17"/>
          <w:szCs w:val="17"/>
          <w:color w:val="414141"/>
          <w:spacing w:val="-6"/>
          <w:w w:val="91"/>
        </w:rPr>
        <w:t>c</w:t>
      </w:r>
      <w:r>
        <w:rPr>
          <w:rFonts w:ascii="Arial" w:hAnsi="Arial" w:cs="Arial" w:eastAsia="Arial"/>
          <w:sz w:val="17"/>
          <w:szCs w:val="17"/>
          <w:color w:val="626262"/>
          <w:spacing w:val="10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1"/>
        </w:rPr>
        <w:t>preo(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0"/>
        </w:rPr>
        <w:t>;ondltlonlng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ab/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8"/>
        </w:rPr>
        <w:t>Store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d</w:t>
      </w:r>
      <w:r>
        <w:rPr>
          <w:rFonts w:ascii="Arial" w:hAnsi="Arial" w:cs="Arial" w:eastAsia="Arial"/>
          <w:sz w:val="17"/>
          <w:szCs w:val="17"/>
          <w:color w:val="626262"/>
          <w:spacing w:val="-3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7"/>
        </w:rPr>
        <w:t>a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7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-14"/>
          <w:w w:val="97"/>
        </w:rPr>
        <w:t> </w:t>
      </w:r>
      <w:r>
        <w:rPr>
          <w:rFonts w:ascii="Arial" w:hAnsi="Arial" w:cs="Arial" w:eastAsia="Arial"/>
          <w:sz w:val="17"/>
          <w:szCs w:val="17"/>
          <w:color w:val="9C9C9C"/>
          <w:spacing w:val="-18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797979"/>
          <w:spacing w:val="0"/>
          <w:w w:val="92"/>
        </w:rPr>
        <w:t>.</w:t>
      </w:r>
      <w:r>
        <w:rPr>
          <w:rFonts w:ascii="Arial" w:hAnsi="Arial" w:cs="Arial" w:eastAsia="Arial"/>
          <w:sz w:val="17"/>
          <w:szCs w:val="17"/>
          <w:color w:val="797979"/>
          <w:spacing w:val="12"/>
          <w:w w:val="92"/>
        </w:rPr>
        <w:t>.</w:t>
      </w:r>
      <w:r>
        <w:rPr>
          <w:rFonts w:ascii="Arial" w:hAnsi="Arial" w:cs="Arial" w:eastAsia="Arial"/>
          <w:sz w:val="16"/>
          <w:szCs w:val="16"/>
          <w:color w:val="797979"/>
          <w:spacing w:val="0"/>
          <w:w w:val="106"/>
        </w:rPr>
        <w:t>%</w:t>
      </w:r>
      <w:r>
        <w:rPr>
          <w:rFonts w:ascii="Arial" w:hAnsi="Arial" w:cs="Arial" w:eastAsia="Arial"/>
          <w:sz w:val="16"/>
          <w:szCs w:val="16"/>
          <w:color w:val="797979"/>
          <w:spacing w:val="-1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-63"/>
          <w:w w:val="88"/>
        </w:rPr>
        <w:t>a</w:t>
      </w:r>
      <w:r>
        <w:rPr>
          <w:rFonts w:ascii="Arial" w:hAnsi="Arial" w:cs="Arial" w:eastAsia="Arial"/>
          <w:sz w:val="17"/>
          <w:szCs w:val="17"/>
          <w:color w:val="8A8A8A"/>
          <w:spacing w:val="-18"/>
          <w:w w:val="239"/>
        </w:rPr>
        <w:t>i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99"/>
        </w:rPr>
        <w:t>r</w:t>
      </w:r>
      <w:r>
        <w:rPr>
          <w:rFonts w:ascii="Arial" w:hAnsi="Arial" w:cs="Arial" w:eastAsia="Arial"/>
          <w:sz w:val="17"/>
          <w:szCs w:val="17"/>
          <w:color w:val="505050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humi</w:t>
      </w:r>
      <w:r>
        <w:rPr>
          <w:rFonts w:ascii="Arial" w:hAnsi="Arial" w:cs="Arial" w:eastAsia="Arial"/>
          <w:sz w:val="17"/>
          <w:szCs w:val="17"/>
          <w:color w:val="626262"/>
          <w:spacing w:val="-13"/>
          <w:w w:val="89"/>
        </w:rPr>
        <w:t>d</w:t>
      </w:r>
      <w:r>
        <w:rPr>
          <w:rFonts w:ascii="Arial" w:hAnsi="Arial" w:cs="Arial" w:eastAsia="Arial"/>
          <w:sz w:val="17"/>
          <w:szCs w:val="17"/>
          <w:color w:val="8A8A8A"/>
          <w:spacing w:val="-11"/>
          <w:w w:val="159"/>
        </w:rPr>
        <w:t>i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3"/>
        </w:rPr>
        <w:t>t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4"/>
        </w:rPr>
        <w:t>y</w:t>
      </w:r>
      <w:r>
        <w:rPr>
          <w:rFonts w:ascii="Arial" w:hAnsi="Arial" w:cs="Arial" w:eastAsia="Arial"/>
          <w:sz w:val="17"/>
          <w:szCs w:val="17"/>
          <w:color w:val="626262"/>
          <w:spacing w:val="-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5"/>
        </w:rPr>
        <w:t>and</w:t>
      </w:r>
      <w:r>
        <w:rPr>
          <w:rFonts w:ascii="Arial" w:hAnsi="Arial" w:cs="Arial" w:eastAsia="Arial"/>
          <w:sz w:val="17"/>
          <w:szCs w:val="17"/>
          <w:color w:val="626262"/>
          <w:spacing w:val="-7"/>
          <w:w w:val="85"/>
        </w:rPr>
        <w:t> </w:t>
      </w:r>
      <w:r>
        <w:rPr>
          <w:rFonts w:ascii="Arial" w:hAnsi="Arial" w:cs="Arial" w:eastAsia="Arial"/>
          <w:sz w:val="17"/>
          <w:szCs w:val="17"/>
          <w:color w:val="797979"/>
          <w:spacing w:val="0"/>
          <w:w w:val="92"/>
        </w:rPr>
        <w:t>.</w:t>
      </w:r>
      <w:r>
        <w:rPr>
          <w:rFonts w:ascii="Arial" w:hAnsi="Arial" w:cs="Arial" w:eastAsia="Arial"/>
          <w:sz w:val="17"/>
          <w:szCs w:val="17"/>
          <w:color w:val="797979"/>
          <w:spacing w:val="-18"/>
          <w:w w:val="92"/>
        </w:rPr>
        <w:t>.</w:t>
      </w:r>
      <w:r>
        <w:rPr>
          <w:rFonts w:ascii="Arial" w:hAnsi="Arial" w:cs="Arial" w:eastAsia="Arial"/>
          <w:sz w:val="17"/>
          <w:szCs w:val="17"/>
          <w:color w:val="9C9C9C"/>
          <w:spacing w:val="0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9C9C9C"/>
          <w:spacing w:val="-3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8A8A8A"/>
          <w:spacing w:val="0"/>
          <w:w w:val="278"/>
        </w:rPr>
        <w:t>'</w:t>
      </w:r>
      <w:r>
        <w:rPr>
          <w:rFonts w:ascii="Arial" w:hAnsi="Arial" w:cs="Arial" w:eastAsia="Arial"/>
          <w:sz w:val="17"/>
          <w:szCs w:val="17"/>
          <w:color w:val="8A8A8A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C</w:t>
      </w:r>
      <w:r>
        <w:rPr>
          <w:rFonts w:ascii="Arial" w:hAnsi="Arial" w:cs="Arial" w:eastAsia="Arial"/>
          <w:sz w:val="17"/>
          <w:szCs w:val="17"/>
          <w:color w:val="626262"/>
          <w:spacing w:val="3"/>
          <w:w w:val="86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fo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6"/>
        </w:rPr>
        <w:t>r</w:t>
      </w:r>
      <w:r>
        <w:rPr>
          <w:rFonts w:ascii="Arial" w:hAnsi="Arial" w:cs="Arial" w:eastAsia="Arial"/>
          <w:sz w:val="17"/>
          <w:szCs w:val="17"/>
          <w:color w:val="626262"/>
          <w:spacing w:val="-12"/>
          <w:w w:val="86"/>
        </w:rPr>
        <w:t> </w:t>
      </w:r>
      <w:r>
        <w:rPr>
          <w:rFonts w:ascii="Arial" w:hAnsi="Arial" w:cs="Arial" w:eastAsia="Arial"/>
          <w:sz w:val="17"/>
          <w:szCs w:val="17"/>
          <w:color w:val="9C9C9C"/>
          <w:spacing w:val="-18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797979"/>
          <w:spacing w:val="-18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9C9C9C"/>
          <w:spacing w:val="3"/>
          <w:w w:val="139"/>
        </w:rPr>
        <w:t>.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days</w:t>
      </w:r>
      <w:r>
        <w:rPr>
          <w:rFonts w:ascii="Arial" w:hAnsi="Arial" w:cs="Arial" w:eastAsia="Arial"/>
          <w:sz w:val="17"/>
          <w:szCs w:val="17"/>
          <w:color w:val="626262"/>
          <w:spacing w:val="-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89"/>
        </w:rPr>
        <w:t>befor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90"/>
        </w:rPr>
        <w:t>e</w:t>
      </w:r>
      <w:r>
        <w:rPr>
          <w:rFonts w:ascii="Arial" w:hAnsi="Arial" w:cs="Arial" w:eastAsia="Arial"/>
          <w:sz w:val="17"/>
          <w:szCs w:val="17"/>
          <w:color w:val="626262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testing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4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8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282F34"/>
          <w:w w:val="90"/>
        </w:rPr>
        <w:t>Change</w:t>
      </w:r>
      <w:r>
        <w:rPr>
          <w:rFonts w:ascii="Arial" w:hAnsi="Arial" w:cs="Arial" w:eastAsia="Arial"/>
          <w:sz w:val="17"/>
          <w:szCs w:val="17"/>
          <w:color w:val="282F34"/>
          <w:spacing w:val="-2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100"/>
        </w:rPr>
        <w:t>I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100"/>
        </w:rPr>
        <w:t>n</w:t>
      </w:r>
      <w:r>
        <w:rPr>
          <w:rFonts w:ascii="Arial" w:hAnsi="Arial" w:cs="Arial" w:eastAsia="Arial"/>
          <w:sz w:val="17"/>
          <w:szCs w:val="17"/>
          <w:color w:val="505050"/>
          <w:spacing w:val="-1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2"/>
        </w:rPr>
        <w:t>mass</w:t>
      </w:r>
      <w:r>
        <w:rPr>
          <w:rFonts w:ascii="Arial" w:hAnsi="Arial" w:cs="Arial" w:eastAsia="Arial"/>
          <w:sz w:val="17"/>
          <w:szCs w:val="17"/>
          <w:color w:val="414141"/>
          <w:spacing w:val="-7"/>
          <w:w w:val="92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7"/>
        </w:rPr>
        <w:t>durin</w:t>
      </w:r>
      <w:r>
        <w:rPr>
          <w:rFonts w:ascii="Arial" w:hAnsi="Arial" w:cs="Arial" w:eastAsia="Arial"/>
          <w:sz w:val="17"/>
          <w:szCs w:val="17"/>
          <w:color w:val="414141"/>
          <w:spacing w:val="-14"/>
          <w:w w:val="97"/>
        </w:rPr>
        <w:t>g</w:t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209"/>
        </w:rPr>
        <w:t>: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0" w:after="0" w:line="263" w:lineRule="auto"/>
        <w:ind w:left="297" w:right="8102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drying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  <w:t>test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48" w:after="0" w:line="240" w:lineRule="auto"/>
        <w:ind w:left="118" w:right="-20"/>
        <w:jc w:val="left"/>
        <w:tabs>
          <w:tab w:pos="3300" w:val="left"/>
        </w:tabs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7"/>
          <w:szCs w:val="17"/>
          <w:color w:val="282F34"/>
          <w:w w:val="92"/>
        </w:rPr>
        <w:t>Hu</w:t>
      </w:r>
      <w:r>
        <w:rPr>
          <w:rFonts w:ascii="Arial" w:hAnsi="Arial" w:cs="Arial" w:eastAsia="Arial"/>
          <w:sz w:val="17"/>
          <w:szCs w:val="17"/>
          <w:color w:val="282F34"/>
          <w:spacing w:val="-9"/>
          <w:w w:val="92"/>
        </w:rPr>
        <w:t>m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102"/>
        </w:rPr>
        <w:t>idit</w:t>
      </w:r>
      <w:r>
        <w:rPr>
          <w:rFonts w:ascii="Arial" w:hAnsi="Arial" w:cs="Arial" w:eastAsia="Arial"/>
          <w:sz w:val="17"/>
          <w:szCs w:val="17"/>
          <w:color w:val="505050"/>
          <w:spacing w:val="0"/>
          <w:w w:val="103"/>
        </w:rPr>
        <w:t>y</w:t>
      </w:r>
      <w:r>
        <w:rPr>
          <w:rFonts w:ascii="Arial" w:hAnsi="Arial" w:cs="Arial" w:eastAsia="Arial"/>
          <w:sz w:val="17"/>
          <w:szCs w:val="17"/>
          <w:color w:val="505050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4"/>
        </w:rPr>
        <w:t>befor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95"/>
        </w:rPr>
        <w:t>e</w:t>
      </w:r>
      <w:r>
        <w:rPr>
          <w:rFonts w:ascii="Arial" w:hAnsi="Arial" w:cs="Arial" w:eastAsia="Arial"/>
          <w:sz w:val="17"/>
          <w:szCs w:val="17"/>
          <w:color w:val="414141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  <w:t>test</w:t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  <w:tab/>
      </w:r>
      <w:r>
        <w:rPr>
          <w:rFonts w:ascii="Arial" w:hAnsi="Arial" w:cs="Arial" w:eastAsia="Arial"/>
          <w:sz w:val="17"/>
          <w:szCs w:val="17"/>
          <w:color w:val="282F34"/>
          <w:spacing w:val="0"/>
          <w:w w:val="100"/>
        </w:rPr>
      </w:r>
      <w:r>
        <w:rPr>
          <w:rFonts w:ascii="Arial" w:hAnsi="Arial" w:cs="Arial" w:eastAsia="Arial"/>
          <w:sz w:val="17"/>
          <w:szCs w:val="17"/>
          <w:color w:val="626262"/>
          <w:spacing w:val="0"/>
          <w:w w:val="100"/>
        </w:rPr>
        <w:t>0</w:t>
      </w:r>
      <w:r>
        <w:rPr>
          <w:rFonts w:ascii="Arial" w:hAnsi="Arial" w:cs="Arial" w:eastAsia="Arial"/>
          <w:sz w:val="17"/>
          <w:szCs w:val="17"/>
          <w:color w:val="626262"/>
          <w:spacing w:val="23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97979"/>
          <w:spacing w:val="0"/>
          <w:w w:val="106"/>
        </w:rPr>
        <w:t>%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94" w:after="0" w:line="240" w:lineRule="auto"/>
        <w:ind w:left="689" w:right="-20"/>
        <w:jc w:val="left"/>
        <w:rPr>
          <w:rFonts w:ascii="Courier New" w:hAnsi="Courier New" w:cs="Courier New" w:eastAsia="Courier New"/>
          <w:sz w:val="53"/>
          <w:szCs w:val="53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77.909012pt;margin-top:4.404183pt;width:177.887783pt;height:8.5pt;mso-position-horizontal-relative:page;mso-position-vertical-relative:paragraph;z-index:-35051" type="#_x0000_t202" filled="f" stroked="f">
            <v:textbox inset="0,0,0,0">
              <w:txbxContent>
                <w:p>
                  <w:pPr>
                    <w:spacing w:before="0" w:after="0" w:line="170" w:lineRule="exact"/>
                    <w:ind w:right="-66"/>
                    <w:jc w:val="left"/>
                    <w:tabs>
                      <w:tab w:pos="3020" w:val="left"/>
                    </w:tabs>
                    <w:rPr>
                      <w:rFonts w:ascii="Arial" w:hAnsi="Arial" w:cs="Arial" w:eastAsia="Arial"/>
                      <w:sz w:val="17"/>
                      <w:szCs w:val="17"/>
                    </w:rPr>
                  </w:pPr>
                  <w:rPr/>
                  <w:r>
                    <w:rPr>
                      <w:rFonts w:ascii="Arial" w:hAnsi="Arial" w:cs="Arial" w:eastAsia="Arial"/>
                      <w:sz w:val="17"/>
                      <w:szCs w:val="17"/>
                      <w:color w:val="282F34"/>
                      <w:spacing w:val="0"/>
                      <w:w w:val="100"/>
                    </w:rPr>
                    <w:t>P</w:t>
                  </w:r>
                  <w:r>
                    <w:rPr>
                      <w:rFonts w:ascii="Arial" w:hAnsi="Arial" w:cs="Arial" w:eastAsia="Arial"/>
                      <w:sz w:val="17"/>
                      <w:szCs w:val="17"/>
                      <w:color w:val="282F34"/>
                      <w:spacing w:val="-6"/>
                      <w:w w:val="100"/>
                    </w:rPr>
                    <w:t>r</w:t>
                  </w:r>
                  <w:r>
                    <w:rPr>
                      <w:rFonts w:ascii="Arial" w:hAnsi="Arial" w:cs="Arial" w:eastAsia="Arial"/>
                      <w:sz w:val="17"/>
                      <w:szCs w:val="17"/>
                      <w:color w:val="505050"/>
                      <w:spacing w:val="0"/>
                      <w:w w:val="100"/>
                    </w:rPr>
                    <w:t>essure</w:t>
                  </w:r>
                  <w:r>
                    <w:rPr>
                      <w:rFonts w:ascii="Arial" w:hAnsi="Arial" w:cs="Arial" w:eastAsia="Arial"/>
                      <w:sz w:val="17"/>
                      <w:szCs w:val="17"/>
                      <w:color w:val="505050"/>
                      <w:spacing w:val="0"/>
                      <w:w w:val="100"/>
                    </w:rPr>
                    <w:tab/>
                  </w:r>
                  <w:r>
                    <w:rPr>
                      <w:rFonts w:ascii="Arial" w:hAnsi="Arial" w:cs="Arial" w:eastAsia="Arial"/>
                      <w:sz w:val="17"/>
                      <w:szCs w:val="17"/>
                      <w:color w:val="505050"/>
                      <w:spacing w:val="0"/>
                      <w:w w:val="100"/>
                    </w:rPr>
                  </w:r>
                  <w:r>
                    <w:rPr>
                      <w:rFonts w:ascii="Arial" w:hAnsi="Arial" w:cs="Arial" w:eastAsia="Arial"/>
                      <w:sz w:val="17"/>
                      <w:szCs w:val="17"/>
                      <w:color w:val="626262"/>
                      <w:spacing w:val="0"/>
                      <w:w w:val="100"/>
                    </w:rPr>
                    <w:t>500</w:t>
                  </w:r>
                  <w:r>
                    <w:rPr>
                      <w:rFonts w:ascii="Arial" w:hAnsi="Arial" w:cs="Arial" w:eastAsia="Arial"/>
                      <w:sz w:val="17"/>
                      <w:szCs w:val="17"/>
                      <w:color w:val="626262"/>
                      <w:spacing w:val="9"/>
                      <w:w w:val="100"/>
                    </w:rPr>
                    <w:t> </w:t>
                  </w:r>
                  <w:r>
                    <w:rPr>
                      <w:rFonts w:ascii="Arial" w:hAnsi="Arial" w:cs="Arial" w:eastAsia="Arial"/>
                      <w:sz w:val="17"/>
                      <w:szCs w:val="17"/>
                      <w:color w:val="505050"/>
                      <w:spacing w:val="0"/>
                      <w:w w:val="100"/>
                    </w:rPr>
                    <w:t>Pa</w:t>
                  </w:r>
                  <w:r>
                    <w:rPr>
                      <w:rFonts w:ascii="Arial" w:hAnsi="Arial" w:cs="Arial" w:eastAsia="Arial"/>
                      <w:sz w:val="17"/>
                      <w:szCs w:val="17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Courier New" w:hAnsi="Courier New" w:cs="Courier New" w:eastAsia="Courier New"/>
          <w:sz w:val="53"/>
          <w:szCs w:val="53"/>
          <w:color w:val="282F34"/>
          <w:w w:val="53"/>
        </w:rPr>
        <w:t>-----------------</w:t>
      </w:r>
      <w:r>
        <w:rPr>
          <w:rFonts w:ascii="Courier New" w:hAnsi="Courier New" w:cs="Courier New" w:eastAsia="Courier New"/>
          <w:sz w:val="53"/>
          <w:szCs w:val="53"/>
          <w:color w:val="282F34"/>
          <w:spacing w:val="-104"/>
          <w:w w:val="53"/>
        </w:rPr>
        <w:t>-</w:t>
      </w:r>
      <w:r>
        <w:rPr>
          <w:rFonts w:ascii="Courier New" w:hAnsi="Courier New" w:cs="Courier New" w:eastAsia="Courier New"/>
          <w:sz w:val="53"/>
          <w:szCs w:val="53"/>
          <w:color w:val="505050"/>
          <w:spacing w:val="0"/>
          <w:w w:val="57"/>
        </w:rPr>
        <w:t>---</w:t>
      </w:r>
      <w:r>
        <w:rPr>
          <w:rFonts w:ascii="Courier New" w:hAnsi="Courier New" w:cs="Courier New" w:eastAsia="Courier New"/>
          <w:sz w:val="53"/>
          <w:szCs w:val="53"/>
          <w:color w:val="505050"/>
          <w:spacing w:val="-99"/>
          <w:w w:val="57"/>
        </w:rPr>
        <w:t>-</w:t>
      </w:r>
      <w:r>
        <w:rPr>
          <w:rFonts w:ascii="Courier New" w:hAnsi="Courier New" w:cs="Courier New" w:eastAsia="Courier New"/>
          <w:sz w:val="53"/>
          <w:szCs w:val="53"/>
          <w:color w:val="282F34"/>
          <w:spacing w:val="0"/>
          <w:w w:val="52"/>
        </w:rPr>
        <w:t>---------------------------</w:t>
      </w:r>
      <w:r>
        <w:rPr>
          <w:rFonts w:ascii="Courier New" w:hAnsi="Courier New" w:cs="Courier New" w:eastAsia="Courier New"/>
          <w:sz w:val="53"/>
          <w:szCs w:val="53"/>
          <w:color w:val="000000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40" w:right="1560"/>
        </w:sectPr>
      </w:pPr>
      <w:rPr/>
    </w:p>
    <w:p>
      <w:pPr>
        <w:spacing w:before="81" w:after="0" w:line="240" w:lineRule="auto"/>
        <w:ind w:left="366" w:right="-20"/>
        <w:jc w:val="left"/>
        <w:rPr>
          <w:rFonts w:ascii="Arial" w:hAnsi="Arial" w:cs="Arial" w:eastAsia="Arial"/>
          <w:sz w:val="16"/>
          <w:szCs w:val="16"/>
        </w:rPr>
      </w:pPr>
      <w:rPr/>
      <w:r>
        <w:rPr/>
        <w:pict>
          <v:group style="position:absolute;margin-left:87.120003pt;margin-top:1.140349pt;width:428.024353pt;height:.1pt;mso-position-horizontal-relative:page;mso-position-vertical-relative:paragraph;z-index:-35049" coordorigin="1742,23" coordsize="8560,2">
            <v:shape style="position:absolute;left:1742;top:23;width:8560;height:2" coordorigin="1742,23" coordsize="8560,0" path="m1742,23l10303,23e" filled="f" stroked="t" strokeweight=".631304pt" strokecolor="#444444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sample</w:t>
      </w:r>
      <w:r>
        <w:rPr>
          <w:rFonts w:ascii="Arial" w:hAnsi="Arial" w:cs="Arial" w:eastAsia="Arial"/>
          <w:sz w:val="16"/>
          <w:szCs w:val="16"/>
          <w:color w:val="777777"/>
          <w:spacing w:val="11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5"/>
        </w:rPr>
        <w:t>A</w:t>
      </w:r>
      <w:r>
        <w:rPr>
          <w:rFonts w:ascii="Arial" w:hAnsi="Arial" w:cs="Arial" w:eastAsia="Arial"/>
          <w:sz w:val="16"/>
          <w:szCs w:val="16"/>
          <w:color w:val="777777"/>
          <w:spacing w:val="-24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959C97"/>
          <w:spacing w:val="0"/>
          <w:w w:val="100"/>
        </w:rPr>
        <w:t>-</w:t>
      </w:r>
      <w:r>
        <w:rPr>
          <w:rFonts w:ascii="Arial" w:hAnsi="Arial" w:cs="Arial" w:eastAsia="Arial"/>
          <w:sz w:val="16"/>
          <w:szCs w:val="16"/>
          <w:color w:val="959C97"/>
          <w:spacing w:val="-12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3"/>
        </w:rPr>
        <w:t>G06</w:t>
      </w:r>
      <w:r>
        <w:rPr>
          <w:rFonts w:ascii="Arial" w:hAnsi="Arial" w:cs="Arial" w:eastAsia="Arial"/>
          <w:sz w:val="16"/>
          <w:szCs w:val="16"/>
          <w:color w:val="777777"/>
          <w:spacing w:val="-11"/>
          <w:w w:val="103"/>
        </w:rPr>
        <w:t>1</w:t>
      </w:r>
      <w:r>
        <w:rPr>
          <w:rFonts w:ascii="Arial" w:hAnsi="Arial" w:cs="Arial" w:eastAsia="Arial"/>
          <w:sz w:val="16"/>
          <w:szCs w:val="16"/>
          <w:color w:val="959C97"/>
          <w:spacing w:val="-2"/>
          <w:w w:val="103"/>
        </w:rPr>
        <w:t>_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3"/>
        </w:rPr>
        <w:t>2017-1</w:t>
      </w:r>
      <w:r>
        <w:rPr>
          <w:rFonts w:ascii="Arial" w:hAnsi="Arial" w:cs="Arial" w:eastAsia="Arial"/>
          <w:sz w:val="16"/>
          <w:szCs w:val="16"/>
          <w:color w:val="777777"/>
          <w:spacing w:val="-20"/>
          <w:w w:val="103"/>
        </w:rPr>
        <w:t>1</w:t>
      </w:r>
      <w:r>
        <w:rPr>
          <w:rFonts w:ascii="Arial" w:hAnsi="Arial" w:cs="Arial" w:eastAsia="Arial"/>
          <w:sz w:val="16"/>
          <w:szCs w:val="16"/>
          <w:color w:val="959C97"/>
          <w:spacing w:val="-11"/>
          <w:w w:val="103"/>
        </w:rPr>
        <w:t>-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3"/>
        </w:rPr>
        <w:t>1</w:t>
      </w:r>
      <w:r>
        <w:rPr>
          <w:rFonts w:ascii="Arial" w:hAnsi="Arial" w:cs="Arial" w:eastAsia="Arial"/>
          <w:sz w:val="16"/>
          <w:szCs w:val="16"/>
          <w:color w:val="626262"/>
          <w:spacing w:val="-7"/>
          <w:w w:val="103"/>
        </w:rPr>
        <w:t>9</w:t>
      </w:r>
      <w:r>
        <w:rPr>
          <w:rFonts w:ascii="Arial" w:hAnsi="Arial" w:cs="Arial" w:eastAsia="Arial"/>
          <w:sz w:val="16"/>
          <w:szCs w:val="16"/>
          <w:color w:val="959C97"/>
          <w:spacing w:val="-18"/>
          <w:w w:val="103"/>
        </w:rPr>
        <w:t>_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3"/>
        </w:rPr>
        <w:t>001</w:t>
      </w:r>
      <w:r>
        <w:rPr>
          <w:rFonts w:ascii="Arial" w:hAnsi="Arial" w:cs="Arial" w:eastAsia="Arial"/>
          <w:sz w:val="16"/>
          <w:szCs w:val="16"/>
          <w:color w:val="777777"/>
          <w:spacing w:val="-19"/>
          <w:w w:val="103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99"/>
        </w:rPr>
        <w:t>a12</w:t>
      </w:r>
      <w:r>
        <w:rPr>
          <w:rFonts w:ascii="Arial" w:hAnsi="Arial" w:cs="Arial" w:eastAsia="Arial"/>
          <w:sz w:val="16"/>
          <w:szCs w:val="16"/>
          <w:color w:val="626262"/>
          <w:spacing w:val="-18"/>
          <w:w w:val="99"/>
        </w:rPr>
        <w:t>3</w:t>
      </w:r>
      <w:r>
        <w:rPr>
          <w:rFonts w:ascii="Arial" w:hAnsi="Arial" w:cs="Arial" w:eastAsia="Arial"/>
          <w:sz w:val="16"/>
          <w:szCs w:val="16"/>
          <w:color w:val="A5AFA5"/>
          <w:spacing w:val="-10"/>
          <w:w w:val="159"/>
        </w:rPr>
        <w:t>•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57"/>
        </w:rPr>
        <w:t>c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27" w:after="0" w:line="240" w:lineRule="auto"/>
        <w:ind w:left="366" w:right="-20"/>
        <w:jc w:val="left"/>
        <w:rPr>
          <w:rFonts w:ascii="Arial" w:hAnsi="Arial" w:cs="Arial" w:eastAsia="Arial"/>
          <w:sz w:val="15"/>
          <w:szCs w:val="15"/>
        </w:rPr>
      </w:pPr>
      <w:rPr/>
      <w:r>
        <w:rPr>
          <w:rFonts w:ascii="Arial" w:hAnsi="Arial" w:cs="Arial" w:eastAsia="Arial"/>
          <w:sz w:val="15"/>
          <w:szCs w:val="15"/>
          <w:color w:val="626262"/>
          <w:w w:val="107"/>
        </w:rPr>
        <w:t>C:lllsets\SIUdenN..ambd</w:t>
      </w:r>
      <w:r>
        <w:rPr>
          <w:rFonts w:ascii="Arial" w:hAnsi="Arial" w:cs="Arial" w:eastAsia="Arial"/>
          <w:sz w:val="15"/>
          <w:szCs w:val="15"/>
          <w:color w:val="626262"/>
          <w:w w:val="108"/>
        </w:rPr>
        <w:t>a</w:t>
      </w:r>
      <w:r>
        <w:rPr>
          <w:rFonts w:ascii="Arial" w:hAnsi="Arial" w:cs="Arial" w:eastAsia="Arial"/>
          <w:sz w:val="15"/>
          <w:szCs w:val="15"/>
          <w:color w:val="626262"/>
          <w:spacing w:val="-24"/>
          <w:w w:val="100"/>
        </w:rPr>
        <w:t> </w:t>
      </w:r>
      <w:r>
        <w:rPr>
          <w:rFonts w:ascii="Arial" w:hAnsi="Arial" w:cs="Arial" w:eastAsia="Arial"/>
          <w:sz w:val="15"/>
          <w:szCs w:val="15"/>
          <w:color w:val="626262"/>
          <w:spacing w:val="0"/>
          <w:w w:val="105"/>
        </w:rPr>
        <w:t>Messtechnlk\UserOata\MJste</w:t>
      </w:r>
      <w:r>
        <w:rPr>
          <w:rFonts w:ascii="Arial" w:hAnsi="Arial" w:cs="Arial" w:eastAsia="Arial"/>
          <w:sz w:val="15"/>
          <w:szCs w:val="15"/>
          <w:color w:val="626262"/>
          <w:spacing w:val="-12"/>
          <w:w w:val="106"/>
        </w:rPr>
        <w:t>r</w:t>
      </w:r>
      <w:r>
        <w:rPr>
          <w:rFonts w:ascii="Arial" w:hAnsi="Arial" w:cs="Arial" w:eastAsia="Arial"/>
          <w:sz w:val="15"/>
          <w:szCs w:val="15"/>
          <w:color w:val="89898A"/>
          <w:spacing w:val="-10"/>
          <w:w w:val="116"/>
        </w:rPr>
        <w:t>_</w:t>
      </w:r>
      <w:r>
        <w:rPr>
          <w:rFonts w:ascii="Arial" w:hAnsi="Arial" w:cs="Arial" w:eastAsia="Arial"/>
          <w:sz w:val="15"/>
          <w:szCs w:val="15"/>
          <w:color w:val="626262"/>
          <w:spacing w:val="0"/>
          <w:w w:val="102"/>
        </w:rPr>
        <w:t>ENG.DBF</w:t>
      </w:r>
      <w:r>
        <w:rPr>
          <w:rFonts w:ascii="Arial" w:hAnsi="Arial" w:cs="Arial" w:eastAsia="Arial"/>
          <w:sz w:val="15"/>
          <w:szCs w:val="15"/>
          <w:color w:val="000000"/>
          <w:spacing w:val="0"/>
          <w:w w:val="100"/>
        </w:rPr>
      </w:r>
    </w:p>
    <w:p>
      <w:pPr>
        <w:spacing w:before="7" w:after="0" w:line="240" w:lineRule="auto"/>
        <w:ind w:left="366" w:right="-20"/>
        <w:jc w:val="left"/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2017/1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1</w:t>
      </w:r>
      <w:r>
        <w:rPr>
          <w:rFonts w:ascii="Arial" w:hAnsi="Arial" w:cs="Arial" w:eastAsia="Arial"/>
          <w:sz w:val="16"/>
          <w:szCs w:val="16"/>
          <w:color w:val="959C97"/>
          <w:spacing w:val="-4"/>
          <w:w w:val="100"/>
        </w:rPr>
        <w:t>/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19</w:t>
      </w:r>
      <w:r>
        <w:rPr>
          <w:rFonts w:ascii="Arial" w:hAnsi="Arial" w:cs="Arial" w:eastAsia="Arial"/>
          <w:sz w:val="16"/>
          <w:szCs w:val="16"/>
          <w:color w:val="777777"/>
          <w:spacing w:val="-1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16"/>
        </w:rPr>
        <w:t>0</w:t>
      </w:r>
      <w:r>
        <w:rPr>
          <w:rFonts w:ascii="Arial" w:hAnsi="Arial" w:cs="Arial" w:eastAsia="Arial"/>
          <w:sz w:val="16"/>
          <w:szCs w:val="16"/>
          <w:color w:val="777777"/>
          <w:spacing w:val="-77"/>
          <w:w w:val="116"/>
        </w:rPr>
        <w:t>1</w:t>
      </w:r>
      <w:r>
        <w:rPr>
          <w:rFonts w:ascii="Arial" w:hAnsi="Arial" w:cs="Arial" w:eastAsia="Arial"/>
          <w:sz w:val="16"/>
          <w:szCs w:val="16"/>
          <w:color w:val="A5AFA5"/>
          <w:spacing w:val="-14"/>
          <w:w w:val="236"/>
        </w:rPr>
        <w:t>: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8"/>
        </w:rPr>
        <w:t>3</w:t>
      </w:r>
      <w:r>
        <w:rPr>
          <w:rFonts w:ascii="Arial" w:hAnsi="Arial" w:cs="Arial" w:eastAsia="Arial"/>
          <w:sz w:val="16"/>
          <w:szCs w:val="16"/>
          <w:color w:val="777777"/>
          <w:spacing w:val="-37"/>
          <w:w w:val="108"/>
        </w:rPr>
        <w:t>3</w:t>
      </w:r>
      <w:r>
        <w:rPr>
          <w:rFonts w:ascii="Arial" w:hAnsi="Arial" w:cs="Arial" w:eastAsia="Arial"/>
          <w:sz w:val="16"/>
          <w:szCs w:val="16"/>
          <w:color w:val="A5AFA5"/>
          <w:spacing w:val="-10"/>
          <w:w w:val="236"/>
        </w:rPr>
        <w:t>: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99"/>
        </w:rPr>
        <w:t>14</w:t>
      </w:r>
      <w:r>
        <w:rPr>
          <w:rFonts w:ascii="Arial" w:hAnsi="Arial" w:cs="Arial" w:eastAsia="Arial"/>
          <w:sz w:val="16"/>
          <w:szCs w:val="16"/>
          <w:color w:val="626262"/>
          <w:spacing w:val="-15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4"/>
        </w:rPr>
        <w:t>PM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8" w:after="0" w:line="244" w:lineRule="auto"/>
        <w:ind w:left="366" w:right="6401"/>
        <w:jc w:val="left"/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5"/>
          <w:szCs w:val="15"/>
          <w:color w:val="777777"/>
          <w:spacing w:val="0"/>
          <w:w w:val="100"/>
        </w:rPr>
        <w:t>P</w:t>
      </w:r>
      <w:r>
        <w:rPr>
          <w:rFonts w:ascii="Arial" w:hAnsi="Arial" w:cs="Arial" w:eastAsia="Arial"/>
          <w:sz w:val="15"/>
          <w:szCs w:val="15"/>
          <w:color w:val="777777"/>
          <w:spacing w:val="0"/>
          <w:w w:val="100"/>
        </w:rPr>
        <w:t>o</w:t>
      </w:r>
      <w:r>
        <w:rPr>
          <w:rFonts w:ascii="Arial" w:hAnsi="Arial" w:cs="Arial" w:eastAsia="Arial"/>
          <w:sz w:val="15"/>
          <w:szCs w:val="15"/>
          <w:color w:val="777777"/>
          <w:spacing w:val="17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=</w:t>
      </w:r>
      <w:r>
        <w:rPr>
          <w:rFonts w:ascii="Arial" w:hAnsi="Arial" w:cs="Arial" w:eastAsia="Arial"/>
          <w:sz w:val="16"/>
          <w:szCs w:val="16"/>
          <w:color w:val="777777"/>
          <w:spacing w:val="-1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3</w:t>
      </w:r>
      <w:r>
        <w:rPr>
          <w:rFonts w:ascii="Arial" w:hAnsi="Arial" w:cs="Arial" w:eastAsia="Arial"/>
          <w:sz w:val="16"/>
          <w:szCs w:val="16"/>
          <w:color w:val="777777"/>
          <w:spacing w:val="1"/>
          <w:w w:val="100"/>
        </w:rPr>
        <w:t>o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.so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o</w:t>
      </w:r>
      <w:r>
        <w:rPr>
          <w:rFonts w:ascii="Arial" w:hAnsi="Arial" w:cs="Arial" w:eastAsia="Arial"/>
          <w:sz w:val="16"/>
          <w:szCs w:val="16"/>
          <w:color w:val="777777"/>
          <w:spacing w:val="17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57"/>
        </w:rPr>
        <w:t>c</w:t>
      </w:r>
      <w:r>
        <w:rPr>
          <w:rFonts w:ascii="Arial" w:hAnsi="Arial" w:cs="Arial" w:eastAsia="Arial"/>
          <w:sz w:val="16"/>
          <w:szCs w:val="16"/>
          <w:color w:val="777777"/>
          <w:spacing w:val="38"/>
          <w:w w:val="157"/>
        </w:rPr>
        <w:t> </w:t>
      </w:r>
      <w:r>
        <w:rPr>
          <w:rFonts w:ascii="Arial" w:hAnsi="Arial" w:cs="Arial" w:eastAsia="Arial"/>
          <w:sz w:val="17"/>
          <w:szCs w:val="17"/>
          <w:color w:val="777777"/>
          <w:spacing w:val="0"/>
          <w:w w:val="96"/>
        </w:rPr>
        <w:t>P</w:t>
      </w:r>
      <w:r>
        <w:rPr>
          <w:rFonts w:ascii="Arial" w:hAnsi="Arial" w:cs="Arial" w:eastAsia="Arial"/>
          <w:sz w:val="17"/>
          <w:szCs w:val="17"/>
          <w:color w:val="777777"/>
          <w:spacing w:val="0"/>
          <w:w w:val="96"/>
        </w:rPr>
        <w:t>u</w:t>
      </w:r>
      <w:r>
        <w:rPr>
          <w:rFonts w:ascii="Arial" w:hAnsi="Arial" w:cs="Arial" w:eastAsia="Arial"/>
          <w:sz w:val="17"/>
          <w:szCs w:val="17"/>
          <w:color w:val="777777"/>
          <w:spacing w:val="-14"/>
          <w:w w:val="96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=</w:t>
      </w:r>
      <w:r>
        <w:rPr>
          <w:rFonts w:ascii="Arial" w:hAnsi="Arial" w:cs="Arial" w:eastAsia="Arial"/>
          <w:sz w:val="16"/>
          <w:szCs w:val="16"/>
          <w:color w:val="777777"/>
          <w:spacing w:val="-8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5"/>
        </w:rPr>
        <w:t>1s.s2</w:t>
      </w:r>
      <w:r>
        <w:rPr>
          <w:rFonts w:ascii="Arial" w:hAnsi="Arial" w:cs="Arial" w:eastAsia="Arial"/>
          <w:sz w:val="16"/>
          <w:szCs w:val="16"/>
          <w:color w:val="777777"/>
          <w:spacing w:val="-5"/>
          <w:w w:val="106"/>
        </w:rPr>
        <w:t>s</w:t>
      </w:r>
      <w:r>
        <w:rPr>
          <w:rFonts w:ascii="Arial" w:hAnsi="Arial" w:cs="Arial" w:eastAsia="Arial"/>
          <w:sz w:val="16"/>
          <w:szCs w:val="16"/>
          <w:color w:val="959C97"/>
          <w:spacing w:val="-6"/>
          <w:w w:val="127"/>
        </w:rPr>
        <w:t>•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40"/>
        </w:rPr>
        <w:t>c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4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9"/>
        </w:rPr>
        <w:t>lambda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9"/>
        </w:rPr>
        <w:t>=</w:t>
      </w:r>
      <w:r>
        <w:rPr>
          <w:rFonts w:ascii="Arial" w:hAnsi="Arial" w:cs="Arial" w:eastAsia="Arial"/>
          <w:sz w:val="16"/>
          <w:szCs w:val="16"/>
          <w:color w:val="626262"/>
          <w:spacing w:val="-6"/>
          <w:w w:val="109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103.6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2</w:t>
      </w:r>
      <w:r>
        <w:rPr>
          <w:rFonts w:ascii="Arial" w:hAnsi="Arial" w:cs="Arial" w:eastAsia="Arial"/>
          <w:sz w:val="16"/>
          <w:szCs w:val="16"/>
          <w:color w:val="777777"/>
          <w:spacing w:val="-12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2"/>
        </w:rPr>
        <w:t>mWI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3"/>
        </w:rPr>
        <w:t>(m</w:t>
      </w:r>
      <w:r>
        <w:rPr>
          <w:rFonts w:ascii="Arial" w:hAnsi="Arial" w:cs="Arial" w:eastAsia="Arial"/>
          <w:sz w:val="16"/>
          <w:szCs w:val="16"/>
          <w:color w:val="777777"/>
          <w:spacing w:val="-28"/>
          <w:w w:val="103"/>
        </w:rPr>
        <w:t>•</w:t>
      </w:r>
      <w:r>
        <w:rPr>
          <w:rFonts w:ascii="Arial" w:hAnsi="Arial" w:cs="Arial" w:eastAsia="Arial"/>
          <w:sz w:val="16"/>
          <w:szCs w:val="16"/>
          <w:color w:val="4B4B4B"/>
          <w:spacing w:val="-11"/>
          <w:w w:val="106"/>
        </w:rPr>
        <w:t>K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34"/>
        </w:rPr>
        <w:t>)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68" w:after="0" w:line="126" w:lineRule="exact"/>
        <w:ind w:left="542" w:right="-20"/>
        <w:jc w:val="left"/>
        <w:rPr>
          <w:rFonts w:ascii="Times New Roman" w:hAnsi="Times New Roman" w:cs="Times New Roman" w:eastAsia="Times New Roman"/>
          <w:sz w:val="16"/>
          <w:szCs w:val="16"/>
        </w:rPr>
      </w:pPr>
      <w:rPr/>
      <w:r>
        <w:rPr/>
        <w:pict>
          <v:group style="position:absolute;margin-left:105.743477pt;margin-top:2.883479pt;width:410.979136pt;height:109.500538pt;mso-position-horizontal-relative:page;mso-position-vertical-relative:paragraph;z-index:-35045" coordorigin="2115,58" coordsize="8220,2190">
            <v:group style="position:absolute;left:2399;top:436;width:7866;height:2" coordorigin="2399,436" coordsize="7866,2">
              <v:shape style="position:absolute;left:2399;top:436;width:7866;height:2" coordorigin="2399,436" coordsize="7866,0" path="m2399,436l10265,436e" filled="f" stroked="t" strokeweight=".631304pt" strokecolor="#979797">
                <v:path arrowok="t"/>
              </v:shape>
            </v:group>
            <v:group style="position:absolute;left:3220;top:89;width:2;height:2032" coordorigin="3220,89" coordsize="2,2032">
              <v:shape style="position:absolute;left:3220;top:89;width:2;height:2032" coordorigin="3220,89" coordsize="0,2032" path="m3220,2121l3220,89e" filled="f" stroked="t" strokeweight="1.262609pt" strokecolor="#B3B8B3">
                <v:path arrowok="t"/>
              </v:shape>
            </v:group>
            <v:group style="position:absolute;left:2399;top:96;width:7879;height:2" coordorigin="2399,96" coordsize="7879,2">
              <v:shape style="position:absolute;left:2399;top:96;width:7879;height:2" coordorigin="2399,96" coordsize="7879,0" path="m2399,96l10278,96e" filled="f" stroked="t" strokeweight="1.893913pt" strokecolor="#A3A3A3">
                <v:path arrowok="t"/>
              </v:shape>
            </v:group>
            <v:group style="position:absolute;left:3617;top:89;width:2;height:593" coordorigin="3617,89" coordsize="2,593">
              <v:shape style="position:absolute;left:3617;top:89;width:2;height:593" coordorigin="3617,89" coordsize="0,593" path="m3617,682l3617,89e" filled="f" stroked="t" strokeweight=".631304pt" strokecolor="#A3A8A3">
                <v:path arrowok="t"/>
              </v:shape>
            </v:group>
            <v:group style="position:absolute;left:4002;top:89;width:2;height:1868" coordorigin="4002,89" coordsize="2,1868">
              <v:shape style="position:absolute;left:4002;top:89;width:2;height:1868" coordorigin="4002,89" coordsize="0,1868" path="m4002,1957l4002,89e" filled="f" stroked="t" strokeweight="1.262609pt" strokecolor="#B8BCB8">
                <v:path arrowok="t"/>
              </v:shape>
            </v:group>
            <v:group style="position:absolute;left:4375;top:89;width:2;height:101" coordorigin="4375,89" coordsize="2,101">
              <v:shape style="position:absolute;left:4375;top:89;width:2;height:101" coordorigin="4375,89" coordsize="0,101" path="m4375,190l4375,89e" filled="f" stroked="t" strokeweight="1.893913pt" strokecolor="#676797">
                <v:path arrowok="t"/>
              </v:shape>
            </v:group>
            <v:group style="position:absolute;left:5164;top:89;width:2;height:682" coordorigin="5164,89" coordsize="2,682">
              <v:shape style="position:absolute;left:5164;top:89;width:2;height:682" coordorigin="5164,89" coordsize="0,682" path="m5164,771l5164,89e" filled="f" stroked="t" strokeweight="1.262609pt" strokecolor="#B3B8B3">
                <v:path arrowok="t"/>
              </v:shape>
            </v:group>
            <v:group style="position:absolute;left:5934;top:89;width:2;height:858" coordorigin="5934,89" coordsize="2,858">
              <v:shape style="position:absolute;left:5934;top:89;width:2;height:858" coordorigin="5934,89" coordsize="0,858" path="m5934,948l5934,89e" filled="f" stroked="t" strokeweight="1.262609pt" strokecolor="#B3B8B3">
                <v:path arrowok="t"/>
              </v:shape>
            </v:group>
            <v:group style="position:absolute;left:6313;top:89;width:2;height:593" coordorigin="6313,89" coordsize="2,593">
              <v:shape style="position:absolute;left:6313;top:89;width:2;height:593" coordorigin="6313,89" coordsize="0,593" path="m6313,682l6313,89e" filled="f" stroked="t" strokeweight="1.262609pt" strokecolor="#B3BCB3">
                <v:path arrowok="t"/>
              </v:shape>
            </v:group>
            <v:group style="position:absolute;left:6717;top:89;width:2;height:2095" coordorigin="6717,89" coordsize="2,2095">
              <v:shape style="position:absolute;left:6717;top:89;width:2;height:2095" coordorigin="6717,89" coordsize="0,2095" path="m6717,2185l6717,89e" filled="f" stroked="t" strokeweight="1.262609pt" strokecolor="#B3B3B8">
                <v:path arrowok="t"/>
              </v:shape>
            </v:group>
            <v:group style="position:absolute;left:7096;top:77;width:2;height:2158" coordorigin="7096,77" coordsize="2,2158">
              <v:shape style="position:absolute;left:7096;top:77;width:2;height:2158" coordorigin="7096,77" coordsize="0,2158" path="m7096,2235l7096,77e" filled="f" stroked="t" strokeweight="1.262609pt" strokecolor="#979C9C">
                <v:path arrowok="t"/>
              </v:shape>
            </v:group>
            <v:group style="position:absolute;left:7481;top:89;width:2;height:2121" coordorigin="7481,89" coordsize="2,2121">
              <v:shape style="position:absolute;left:7481;top:89;width:2;height:2121" coordorigin="7481,89" coordsize="0,2121" path="m7481,2210l7481,89e" filled="f" stroked="t" strokeweight=".631304pt" strokecolor="#8C9090">
                <v:path arrowok="t"/>
              </v:shape>
            </v:group>
            <v:group style="position:absolute;left:7866;top:89;width:2;height:1489" coordorigin="7866,89" coordsize="2,1489">
              <v:shape style="position:absolute;left:7866;top:89;width:2;height:1489" coordorigin="7866,89" coordsize="0,1489" path="m7866,1579l7866,89e" filled="f" stroked="t" strokeweight="1.262609pt" strokecolor="#B8B8B8">
                <v:path arrowok="t"/>
              </v:shape>
            </v:group>
            <v:group style="position:absolute;left:8257;top:89;width:2;height:1060" coordorigin="8257,89" coordsize="2,1060">
              <v:shape style="position:absolute;left:8257;top:89;width:2;height:1060" coordorigin="8257,89" coordsize="0,1060" path="m8257,1150l8257,89e" filled="f" stroked="t" strokeweight=".631304pt" strokecolor="#A8ACA8">
                <v:path arrowok="t"/>
              </v:shape>
            </v:group>
            <v:group style="position:absolute;left:8649;top:89;width:2;height:2121" coordorigin="8649,89" coordsize="2,2121">
              <v:shape style="position:absolute;left:8649;top:89;width:2;height:2121" coordorigin="8649,89" coordsize="0,2121" path="m8649,2210l8649,89e" filled="f" stroked="t" strokeweight=".631304pt" strokecolor="#93979C">
                <v:path arrowok="t"/>
              </v:shape>
            </v:group>
            <v:group style="position:absolute;left:9810;top:89;width:2;height:1388" coordorigin="9810,89" coordsize="2,1388">
              <v:shape style="position:absolute;left:9810;top:89;width:2;height:1388" coordorigin="9810,89" coordsize="0,1388" path="m9810,1478l9810,89e" filled="f" stroked="t" strokeweight="1.262609pt" strokecolor="#B8B8B8">
                <v:path arrowok="t"/>
              </v:shape>
            </v:group>
            <v:group style="position:absolute;left:10196;top:89;width:2;height:2121" coordorigin="10196,89" coordsize="2,2121">
              <v:shape style="position:absolute;left:10196;top:89;width:2;height:2121" coordorigin="10196,89" coordsize="0,2121" path="m10196,2210l10196,89e" filled="f" stroked="t" strokeweight=".631304pt" strokecolor="#939797">
                <v:path arrowok="t"/>
              </v:shape>
            </v:group>
            <v:group style="position:absolute;left:2134;top:417;width:354;height:2" coordorigin="2134,417" coordsize="354,2">
              <v:shape style="position:absolute;left:2134;top:417;width:354;height:2" coordorigin="2134,417" coordsize="354,0" path="m2134,417l2487,417e" filled="f" stroked="t" strokeweight="1.893913pt" strokecolor="#747474">
                <v:path arrowok="t"/>
              </v:shape>
            </v:group>
            <v:group style="position:absolute;left:2456;top:77;width:2;height:2108" coordorigin="2456,77" coordsize="2,2108">
              <v:shape style="position:absolute;left:2456;top:77;width:2;height:2108" coordorigin="2456,77" coordsize="0,2108" path="m2456,2185l2456,77e" filled="f" stroked="t" strokeweight="1.893913pt" strokecolor="#444444">
                <v:path arrowok="t"/>
              </v:shape>
            </v:group>
            <v:group style="position:absolute;left:4388;top:203;width:2;height:2007" coordorigin="4388,203" coordsize="2,2007">
              <v:shape style="position:absolute;left:4388;top:203;width:2;height:2007" coordorigin="4388,203" coordsize="0,2007" path="m4388,2210l4388,203e" filled="f" stroked="t" strokeweight="1.262609pt" strokecolor="#8C908C">
                <v:path arrowok="t"/>
              </v:shape>
            </v:group>
            <v:group style="position:absolute;left:4766;top:77;width:2;height:2158" coordorigin="4766,77" coordsize="2,2158">
              <v:shape style="position:absolute;left:4766;top:77;width:2;height:2158" coordorigin="4766,77" coordsize="0,2158" path="m4766,2235l4766,77e" filled="f" stroked="t" strokeweight="1.262609pt" strokecolor="#909393">
                <v:path arrowok="t"/>
              </v:shape>
            </v:group>
            <v:group style="position:absolute;left:5549;top:203;width:2;height:341" coordorigin="5549,203" coordsize="2,341">
              <v:shape style="position:absolute;left:5549;top:203;width:2;height:341" coordorigin="5549,203" coordsize="0,341" path="m5549,544l5549,203e" filled="f" stroked="t" strokeweight=".631304pt" strokecolor="#AFAFAF">
                <v:path arrowok="t"/>
              </v:shape>
            </v:group>
            <v:group style="position:absolute;left:9028;top:77;width:2;height:1628" coordorigin="9028,77" coordsize="2,1628">
              <v:shape style="position:absolute;left:9028;top:77;width:2;height:1628" coordorigin="9028,77" coordsize="0,1628" path="m9028,1705l9028,77e" filled="f" stroked="t" strokeweight="1.893913pt" strokecolor="#B3B8B8">
                <v:path arrowok="t"/>
              </v:shape>
            </v:group>
            <v:group style="position:absolute;left:2410;top:632;width:52;height:2" coordorigin="2410,632" coordsize="52,2">
              <v:shape style="position:absolute;left:2410;top:632;width:52;height:2" coordorigin="2410,632" coordsize="52,0" path="m2410,632l2462,632e" filled="f" stroked="t" strokeweight="1.893913pt" strokecolor="#808080">
                <v:path arrowok="t"/>
              </v:shape>
            </v:group>
            <v:group style="position:absolute;left:2424;top:632;width:7828;height:2" coordorigin="2424,632" coordsize="7828,2">
              <v:shape style="position:absolute;left:2424;top:632;width:7828;height:2" coordorigin="2424,632" coordsize="7828,0" path="m2424,632l10252,632e" filled="f" stroked="t" strokeweight="1.893913pt" strokecolor="#77AF80">
                <v:path arrowok="t"/>
              </v:shape>
            </v:group>
            <v:group style="position:absolute;left:3598;top:594;width:2;height:215" coordorigin="3598,594" coordsize="2,215">
              <v:shape style="position:absolute;left:3598;top:594;width:2;height:215" coordorigin="3598,594" coordsize="0,215" path="m3598,809l3598,594e" filled="f" stroked="t" strokeweight="2.525217pt" strokecolor="#546093">
                <v:path arrowok="t"/>
              </v:shape>
            </v:group>
            <v:group style="position:absolute;left:6061;top:941;width:1439;height:2" coordorigin="6061,941" coordsize="1439,2">
              <v:shape style="position:absolute;left:6061;top:941;width:1439;height:2" coordorigin="6061,941" coordsize="1439,0" path="m6061,941l7500,941e" filled="f" stroked="t" strokeweight=".631304pt" strokecolor="#77779C">
                <v:path arrowok="t"/>
              </v:shape>
            </v:group>
            <v:group style="position:absolute;left:2399;top:941;width:3561;height:2" coordorigin="2399,941" coordsize="3561,2">
              <v:shape style="position:absolute;left:2399;top:941;width:3561;height:2" coordorigin="2399,941" coordsize="3561,0" path="m2399,941l5960,941e" filled="f" stroked="t" strokeweight=".631304pt" strokecolor="#9797A0">
                <v:path arrowok="t"/>
              </v:shape>
            </v:group>
            <v:group style="position:absolute;left:3624;top:720;width:2;height:240" coordorigin="3624,720" coordsize="2,240">
              <v:shape style="position:absolute;left:3624;top:720;width:2;height:240" coordorigin="3624,720" coordsize="0,240" path="m3624,960l3624,720e" filled="f" stroked="t" strokeweight=".631304pt" strokecolor="#7070A0">
                <v:path arrowok="t"/>
              </v:shape>
            </v:group>
            <v:group style="position:absolute;left:5164;top:720;width:2;height:240" coordorigin="5164,720" coordsize="2,240">
              <v:shape style="position:absolute;left:5164;top:720;width:2;height:240" coordorigin="5164,720" coordsize="0,240" path="m5164,960l5164,720e" filled="f" stroked="t" strokeweight=".631304pt" strokecolor="#7474A3">
                <v:path arrowok="t"/>
              </v:shape>
            </v:group>
            <v:group style="position:absolute;left:5549;top:720;width:2;height:240" coordorigin="5549,720" coordsize="2,240">
              <v:shape style="position:absolute;left:5549;top:720;width:2;height:240" coordorigin="5549,720" coordsize="0,240" path="m5549,960l5549,720e" filled="f" stroked="t" strokeweight=".631304pt" strokecolor="#AFAFAF">
                <v:path arrowok="t"/>
              </v:shape>
            </v:group>
            <v:group style="position:absolute;left:7412;top:941;width:2853;height:2" coordorigin="7412,941" coordsize="2853,2">
              <v:shape style="position:absolute;left:7412;top:941;width:2853;height:2" coordorigin="7412,941" coordsize="2853,0" path="m7412,941l10265,941e" filled="f" stroked="t" strokeweight=".631304pt" strokecolor="#A3A3A3">
                <v:path arrowok="t"/>
              </v:shape>
            </v:group>
            <v:group style="position:absolute;left:3182;top:1112;width:1199;height:2" coordorigin="3182,1112" coordsize="1199,2">
              <v:shape style="position:absolute;left:3182;top:1112;width:1199;height:2" coordorigin="3182,1112" coordsize="1199,0" path="m3182,1112l4381,1112e" filled="f" stroked="t" strokeweight=".631304pt" strokecolor="#B3B3B3">
                <v:path arrowok="t"/>
              </v:shape>
            </v:group>
            <v:group style="position:absolute;left:3617;top:872;width:2;height:1086" coordorigin="3617,872" coordsize="2,1086">
              <v:shape style="position:absolute;left:3617;top:872;width:2;height:1086" coordorigin="3617,872" coordsize="0,1086" path="m3617,1957l3617,872e" filled="f" stroked="t" strokeweight=".631304pt" strokecolor="#ACACAC">
                <v:path arrowok="t"/>
              </v:shape>
            </v:group>
            <v:group style="position:absolute;left:4609;top:720;width:2;height:417" coordorigin="4609,720" coordsize="2,417">
              <v:shape style="position:absolute;left:4609;top:720;width:2;height:417" coordorigin="4609,720" coordsize="0,417" path="m4609,1137l4609,720e" filled="f" stroked="t" strokeweight="1.262609pt" strokecolor="#2B2B93">
                <v:path arrowok="t"/>
              </v:shape>
            </v:group>
            <v:group style="position:absolute;left:5164;top:821;width:2;height:1388" coordorigin="5164,821" coordsize="2,1388">
              <v:shape style="position:absolute;left:5164;top:821;width:2;height:1388" coordorigin="5164,821" coordsize="0,1388" path="m5164,2210l5164,821e" filled="f" stroked="t" strokeweight="1.262609pt" strokecolor="#ACACB3">
                <v:path arrowok="t"/>
              </v:shape>
            </v:group>
            <v:group style="position:absolute;left:5530;top:1112;width:1199;height:2" coordorigin="5530,1112" coordsize="1199,2">
              <v:shape style="position:absolute;left:5530;top:1112;width:1199;height:2" coordorigin="5530,1112" coordsize="1199,0" path="m5530,1112l6730,1112e" filled="f" stroked="t" strokeweight=".631304pt" strokecolor="#BFBFBF">
                <v:path arrowok="t"/>
              </v:shape>
            </v:group>
            <v:group style="position:absolute;left:5934;top:872;width:2;height:278" coordorigin="5934,872" coordsize="2,278">
              <v:shape style="position:absolute;left:5934;top:872;width:2;height:278" coordorigin="5934,872" coordsize="0,278" path="m5934,1150l5934,872e" filled="f" stroked="t" strokeweight="1.262609pt" strokecolor="#9C9CB3">
                <v:path arrowok="t"/>
              </v:shape>
            </v:group>
            <v:group style="position:absolute;left:6717;top:872;width:2;height:278" coordorigin="6717,872" coordsize="2,278">
              <v:shape style="position:absolute;left:6717;top:872;width:2;height:278" coordorigin="6717,872" coordsize="0,278" path="m6717,1150l6717,872e" filled="f" stroked="t" strokeweight="1.262609pt" strokecolor="#9393AF">
                <v:path arrowok="t"/>
              </v:shape>
            </v:group>
            <v:group style="position:absolute;left:7437;top:1112;width:417;height:2" coordorigin="7437,1112" coordsize="417,2">
              <v:shape style="position:absolute;left:7437;top:1112;width:417;height:2" coordorigin="7437,1112" coordsize="417,0" path="m7437,1112l7853,1112e" filled="f" stroked="t" strokeweight=".631304pt" strokecolor="#A3A3A3">
                <v:path arrowok="t"/>
              </v:shape>
            </v:group>
            <v:group style="position:absolute;left:7816;top:1112;width:442;height:2" coordorigin="7816,1112" coordsize="442,2">
              <v:shape style="position:absolute;left:7816;top:1112;width:442;height:2" coordorigin="7816,1112" coordsize="442,0" path="m7816,1112l8257,1112e" filled="f" stroked="t" strokeweight=".631304pt" strokecolor="#B8B8B8">
                <v:path arrowok="t"/>
              </v:shape>
            </v:group>
            <v:group style="position:absolute;left:9760;top:1446;width:518;height:2" coordorigin="9760,1446" coordsize="518,2">
              <v:shape style="position:absolute;left:9760;top:1446;width:518;height:2" coordorigin="9760,1446" coordsize="518,0" path="m9760,1446l10278,1446e" filled="f" stroked="t" strokeweight=".631304pt" strokecolor="#9797A3">
                <v:path arrowok="t"/>
              </v:shape>
            </v:group>
            <v:group style="position:absolute;left:2399;top:1440;width:5101;height:2" coordorigin="2399,1440" coordsize="5101,2">
              <v:shape style="position:absolute;left:2399;top:1440;width:5101;height:2" coordorigin="2399,1440" coordsize="5101,0" path="m2399,1440l7500,1440e" filled="f" stroked="t" strokeweight=".631304pt" strokecolor="#A8A8A8">
                <v:path arrowok="t"/>
              </v:shape>
            </v:group>
            <v:group style="position:absolute;left:5934;top:1023;width:2;height:1098" coordorigin="5934,1023" coordsize="2,1098">
              <v:shape style="position:absolute;left:5934;top:1023;width:2;height:1098" coordorigin="5934,1023" coordsize="0,1098" path="m5934,2121l5934,1023e" filled="f" stroked="t" strokeweight="1.262609pt" strokecolor="#B8B8B8">
                <v:path arrowok="t"/>
              </v:shape>
            </v:group>
            <v:group style="position:absolute;left:7412;top:1446;width:871;height:2" coordorigin="7412,1446" coordsize="871,2">
              <v:shape style="position:absolute;left:7412;top:1446;width:871;height:2" coordorigin="7412,1446" coordsize="871,0" path="m7412,1446l8283,1446e" filled="f" stroked="t" strokeweight=".631304pt" strokecolor="#8C8CA0">
                <v:path arrowok="t"/>
              </v:shape>
            </v:group>
            <v:group style="position:absolute;left:8264;top:1086;width:2;height:417" coordorigin="8264,1086" coordsize="2,417">
              <v:shape style="position:absolute;left:8264;top:1086;width:2;height:417" coordorigin="8264,1086" coordsize="0,417" path="m8264,1503l8264,1086e" filled="f" stroked="t" strokeweight=".631304pt" strokecolor="#8787A3">
                <v:path arrowok="t"/>
              </v:shape>
            </v:group>
            <v:group style="position:absolute;left:8207;top:1446;width:1225;height:2" coordorigin="8207,1446" coordsize="1225,2">
              <v:shape style="position:absolute;left:8207;top:1446;width:1225;height:2" coordorigin="8207,1446" coordsize="1225,0" path="m8207,1446l9432,1446e" filled="f" stroked="t" strokeweight=".631304pt" strokecolor="#A3A3AC">
                <v:path arrowok="t"/>
              </v:shape>
            </v:group>
            <v:group style="position:absolute;left:2413;top:1642;width:62;height:2" coordorigin="2413,1642" coordsize="62,2">
              <v:shape style="position:absolute;left:2413;top:1642;width:62;height:2" coordorigin="2413,1642" coordsize="62,0" path="m2413,1642l2475,1642e" filled="f" stroked="t" strokeweight="1.893913pt" strokecolor="#7C807C">
                <v:path arrowok="t"/>
              </v:shape>
            </v:group>
            <v:group style="position:absolute;left:2424;top:1654;width:7816;height:2" coordorigin="2424,1654" coordsize="7816,2">
              <v:shape style="position:absolute;left:2424;top:1654;width:7816;height:2" coordorigin="2424,1654" coordsize="7816,0" path="m2424,1654l10240,1654e" filled="f" stroked="t" strokeweight="2.525217pt" strokecolor="#90B393">
                <v:path arrowok="t"/>
              </v:shape>
            </v:group>
            <v:group style="position:absolute;left:2841;top:1415;width:2;height:719" coordorigin="2841,1415" coordsize="2,719">
              <v:shape style="position:absolute;left:2841;top:1415;width:2;height:719" coordorigin="2841,1415" coordsize="0,719" path="m2841,2134l2841,1415e" filled="f" stroked="t" strokeweight="1.262609pt" strokecolor="#BCBFBC">
                <v:path arrowok="t"/>
              </v:shape>
            </v:group>
            <v:group style="position:absolute;left:5549;top:1415;width:2;height:543" coordorigin="5549,1415" coordsize="2,543">
              <v:shape style="position:absolute;left:5549;top:1415;width:2;height:543" coordorigin="5549,1415" coordsize="0,543" path="m5549,1957l5549,1415e" filled="f" stroked="t" strokeweight=".631304pt" strokecolor="#A8ACA8">
                <v:path arrowok="t"/>
              </v:shape>
            </v:group>
            <v:group style="position:absolute;left:7841;top:1440;width:2;height:480" coordorigin="7841,1440" coordsize="2,480">
              <v:shape style="position:absolute;left:7841;top:1440;width:2;height:480" coordorigin="7841,1440" coordsize="0,480" path="m7841,1919l7841,1440e" filled="f" stroked="t" strokeweight="2.525217pt" strokecolor="#939CA8">
                <v:path arrowok="t"/>
              </v:shape>
            </v:group>
            <v:group style="position:absolute;left:8264;top:1415;width:2;height:795" coordorigin="8264,1415" coordsize="2,795">
              <v:shape style="position:absolute;left:8264;top:1415;width:2;height:795" coordorigin="8264,1415" coordsize="0,795" path="m8264,2210l8264,1415e" filled="f" stroked="t" strokeweight=".631304pt" strokecolor="#A0A3A0">
                <v:path arrowok="t"/>
              </v:shape>
            </v:group>
            <v:group style="position:absolute;left:9798;top:1415;width:2;height:290" coordorigin="9798,1415" coordsize="2,290">
              <v:shape style="position:absolute;left:9798;top:1415;width:2;height:290" coordorigin="9798,1415" coordsize="0,290" path="m9798,1705l9798,1415e" filled="f" stroked="t" strokeweight="1.893913pt" strokecolor="#808CA3">
                <v:path arrowok="t"/>
              </v:shape>
            </v:group>
            <v:group style="position:absolute;left:9009;top:1591;width:2;height:189" coordorigin="9009,1591" coordsize="2,189">
              <v:shape style="position:absolute;left:9009;top:1591;width:2;height:189" coordorigin="9009,1591" coordsize="0,189" path="m9009,1781l9009,1591e" filled="f" stroked="t" strokeweight="1.893913pt" strokecolor="#7783A0">
                <v:path arrowok="t"/>
              </v:shape>
            </v:group>
            <v:group style="position:absolute;left:9810;top:1591;width:2;height:593" coordorigin="9810,1591" coordsize="2,593">
              <v:shape style="position:absolute;left:9810;top:1591;width:2;height:593" coordorigin="9810,1591" coordsize="0,593" path="m9810,2185l9810,1591e" filled="f" stroked="t" strokeweight="1.262609pt" strokecolor="#A8ACA8">
                <v:path arrowok="t"/>
              </v:shape>
            </v:group>
            <v:group style="position:absolute;left:2399;top:1938;width:3561;height:2" coordorigin="2399,1938" coordsize="3561,2">
              <v:shape style="position:absolute;left:2399;top:1938;width:3561;height:2" coordorigin="2399,1938" coordsize="3561,0" path="m2399,1938l5960,1938e" filled="f" stroked="t" strokeweight=".631304pt" strokecolor="#909090">
                <v:path arrowok="t"/>
              </v:shape>
            </v:group>
            <v:group style="position:absolute;left:6667;top:1938;width:2386;height:2" coordorigin="6667,1938" coordsize="2386,2">
              <v:shape style="position:absolute;left:6667;top:1938;width:2386;height:2" coordorigin="6667,1938" coordsize="2386,0" path="m6667,1938l9053,1938e" filled="f" stroked="t" strokeweight=".631304pt" strokecolor="#939393">
                <v:path arrowok="t"/>
              </v:shape>
            </v:group>
            <v:group style="position:absolute;left:7866;top:1718;width:2;height:404" coordorigin="7866,1718" coordsize="2,404">
              <v:shape style="position:absolute;left:7866;top:1718;width:2;height:404" coordorigin="7866,1718" coordsize="0,404" path="m7866,2121l7866,1718e" filled="f" stroked="t" strokeweight="1.262609pt" strokecolor="#BCBCBC">
                <v:path arrowok="t"/>
              </v:shape>
            </v:group>
            <v:group style="position:absolute;left:9028;top:1730;width:2;height:480" coordorigin="9028,1730" coordsize="2,480">
              <v:shape style="position:absolute;left:9028;top:1730;width:2;height:480" coordorigin="9028,1730" coordsize="0,480" path="m9028,2210l9028,1730e" filled="f" stroked="t" strokeweight="1.262609pt" strokecolor="#AFAFAF">
                <v:path arrowok="t"/>
              </v:shape>
            </v:group>
            <v:group style="position:absolute;left:9760;top:1938;width:505;height:2" coordorigin="9760,1938" coordsize="505,2">
              <v:shape style="position:absolute;left:9760;top:1938;width:505;height:2" coordorigin="9760,1938" coordsize="505,0" path="m9760,1938l10265,1938e" filled="f" stroked="t" strokeweight=".631304pt" strokecolor="#939393">
                <v:path arrowok="t"/>
              </v:shape>
            </v:group>
            <v:group style="position:absolute;left:2437;top:2166;width:7879;height:2" coordorigin="2437,2166" coordsize="7879,2">
              <v:shape style="position:absolute;left:2437;top:2166;width:7879;height:2" coordorigin="2437,2166" coordsize="7879,0" path="m2437,2166l10316,2166e" filled="f" stroked="t" strokeweight="1.893913pt" strokecolor="#545454">
                <v:path arrowok="t"/>
              </v:shape>
            </v:group>
            <v:group style="position:absolute;left:2841;top:1869;width:2;height:316" coordorigin="2841,1869" coordsize="2,316">
              <v:shape style="position:absolute;left:2841;top:1869;width:2;height:316" coordorigin="2841,1869" coordsize="0,316" path="m2841,2185l2841,1869e" filled="f" stroked="t" strokeweight="1.262609pt" strokecolor="#ACACAC">
                <v:path arrowok="t"/>
              </v:shape>
            </v:group>
            <v:group style="position:absolute;left:3220;top:1869;width:2;height:316" coordorigin="3220,1869" coordsize="2,316">
              <v:shape style="position:absolute;left:3220;top:1869;width:2;height:316" coordorigin="3220,1869" coordsize="0,316" path="m3220,2185l3220,1869e" filled="f" stroked="t" strokeweight="1.262609pt" strokecolor="#A3A3A3">
                <v:path arrowok="t"/>
              </v:shape>
            </v:group>
            <v:group style="position:absolute;left:3617;top:1869;width:2;height:316" coordorigin="3617,1869" coordsize="2,316">
              <v:shape style="position:absolute;left:3617;top:1869;width:2;height:316" coordorigin="3617,1869" coordsize="0,316" path="m3617,2185l3617,1869e" filled="f" stroked="t" strokeweight=".631304pt" strokecolor="#979797">
                <v:path arrowok="t"/>
              </v:shape>
            </v:group>
            <v:group style="position:absolute;left:4002;top:1869;width:2;height:316" coordorigin="4002,1869" coordsize="2,316">
              <v:shape style="position:absolute;left:4002;top:1869;width:2;height:316" coordorigin="4002,1869" coordsize="0,316" path="m4002,2185l4002,1869e" filled="f" stroked="t" strokeweight="1.262609pt" strokecolor="#A8A8A8">
                <v:path arrowok="t"/>
              </v:shape>
            </v:group>
            <v:group style="position:absolute;left:5934;top:1869;width:2;height:316" coordorigin="5934,1869" coordsize="2,316">
              <v:shape style="position:absolute;left:5934;top:1869;width:2;height:316" coordorigin="5934,1869" coordsize="0,316" path="m5934,2185l5934,1869e" filled="f" stroked="t" strokeweight="1.262609pt" strokecolor="#A3A3A3">
                <v:path arrowok="t"/>
              </v:shape>
            </v:group>
            <v:group style="position:absolute;left:7866;top:1869;width:2;height:341" coordorigin="7866,1869" coordsize="2,341">
              <v:shape style="position:absolute;left:7866;top:1869;width:2;height:341" coordorigin="7866,1869" coordsize="0,341" path="m7866,2210l7866,1869e" filled="f" stroked="t" strokeweight="1.262609pt" strokecolor="#A3A3A3">
                <v:path arrowok="t"/>
              </v:shape>
            </v:group>
            <v:group style="position:absolute;left:2225;top:613;width:2;height:38" coordorigin="2225,613" coordsize="2,38">
              <v:shape style="position:absolute;left:2225;top:613;width:2;height:38" coordorigin="2225,613" coordsize="0,38" path="m2225,651l2225,613e" filled="f" stroked="t" strokeweight="1.893913pt" strokecolor="#808080">
                <v:path arrowok="t"/>
              </v:shape>
            </v:group>
            <v:group style="position:absolute;left:2240;top:564;width:170;height:202" coordorigin="2240,564" coordsize="170,202">
              <v:shape style="position:absolute;left:2240;top:564;width:170;height:202" coordorigin="2240,564" coordsize="170,202" path="m2240,564l2410,564,2410,766,2240,766,2240,564e" filled="t" fillcolor="#E8E8E8" stroked="f">
                <v:path arrowok="t"/>
                <v:fill/>
              </v:shape>
            </v:group>
            <v:group style="position:absolute;left:2146;top:1642;width:81;height:2" coordorigin="2146,1642" coordsize="81,2">
              <v:shape style="position:absolute;left:2146;top:1642;width:81;height:2" coordorigin="2146,1642" coordsize="81,0" path="m2146,1642l2227,1642e" filled="f" stroked="t" strokeweight="1.893913pt" strokecolor="#7C807C">
                <v:path arrowok="t"/>
              </v:shape>
            </v:group>
            <v:group style="position:absolute;left:2227;top:1551;width:186;height:215" coordorigin="2227,1551" coordsize="186,215">
              <v:shape style="position:absolute;left:2227;top:1551;width:186;height:215" coordorigin="2227,1551" coordsize="186,215" path="m2227,1551l2413,1551,2413,1767,2227,1767,2227,1551e" filled="t" fillcolor="#E8E8E8" stroked="f">
                <v:path arrowok="t"/>
                <v:fill/>
              </v:shape>
            </v:group>
            <w10:wrap type="none"/>
          </v:group>
        </w:pict>
      </w:r>
      <w:r>
        <w:rPr>
          <w:rFonts w:ascii="Arial" w:hAnsi="Arial" w:cs="Arial" w:eastAsia="Arial"/>
          <w:sz w:val="16"/>
          <w:szCs w:val="16"/>
          <w:color w:val="777777"/>
          <w:w w:val="93"/>
          <w:position w:val="-5"/>
        </w:rPr>
        <w:t>10</w:t>
      </w:r>
      <w:r>
        <w:rPr>
          <w:rFonts w:ascii="Arial" w:hAnsi="Arial" w:cs="Arial" w:eastAsia="Arial"/>
          <w:sz w:val="16"/>
          <w:szCs w:val="16"/>
          <w:color w:val="777777"/>
          <w:spacing w:val="-22"/>
          <w:w w:val="93"/>
          <w:position w:val="-5"/>
        </w:rPr>
        <w:t>5</w:t>
      </w:r>
      <w:r>
        <w:rPr>
          <w:rFonts w:ascii="Times New Roman" w:hAnsi="Times New Roman" w:cs="Times New Roman" w:eastAsia="Times New Roman"/>
          <w:sz w:val="16"/>
          <w:szCs w:val="16"/>
          <w:color w:val="959C97"/>
          <w:spacing w:val="0"/>
          <w:w w:val="116"/>
          <w:position w:val="-6"/>
        </w:rPr>
        <w:t>.5</w:t>
      </w:r>
      <w:r>
        <w:rPr>
          <w:rFonts w:ascii="Times New Roman" w:hAnsi="Times New Roman" w:cs="Times New Roman" w:eastAsia="Times New Roman"/>
          <w:sz w:val="16"/>
          <w:szCs w:val="16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800" w:top="1480" w:bottom="1000" w:left="1440" w:right="1480"/>
          <w:pgSz w:w="11920" w:h="16840"/>
        </w:sectPr>
      </w:pPr>
      <w:rPr/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340" w:right="-20"/>
        <w:jc w:val="left"/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777777"/>
          <w:spacing w:val="0"/>
          <w:w w:val="116"/>
        </w:rPr>
        <w:t>""105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33" w:after="0" w:line="131" w:lineRule="exact"/>
        <w:ind w:left="340" w:right="-66"/>
        <w:jc w:val="left"/>
        <w:rPr>
          <w:rFonts w:ascii="Times New Roman" w:hAnsi="Times New Roman" w:cs="Times New Roman" w:eastAsia="Times New Roman"/>
          <w:sz w:val="15"/>
          <w:szCs w:val="15"/>
        </w:rPr>
      </w:pPr>
      <w:rPr/>
      <w:r>
        <w:rPr>
          <w:rFonts w:ascii="Arial" w:hAnsi="Arial" w:cs="Arial" w:eastAsia="Arial"/>
          <w:sz w:val="16"/>
          <w:szCs w:val="16"/>
          <w:color w:val="626262"/>
          <w:spacing w:val="0"/>
          <w:w w:val="236"/>
          <w:position w:val="-4"/>
        </w:rPr>
        <w:t>: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236"/>
          <w:position w:val="-4"/>
        </w:rPr>
        <w:t>'</w:t>
      </w:r>
      <w:r>
        <w:rPr>
          <w:rFonts w:ascii="Arial" w:hAnsi="Arial" w:cs="Arial" w:eastAsia="Arial"/>
          <w:sz w:val="16"/>
          <w:szCs w:val="16"/>
          <w:color w:val="626262"/>
          <w:spacing w:val="-71"/>
          <w:w w:val="236"/>
          <w:position w:val="-4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84"/>
          <w:position w:val="-4"/>
        </w:rPr>
        <w:t>10</w:t>
      </w:r>
      <w:r>
        <w:rPr>
          <w:rFonts w:ascii="Arial" w:hAnsi="Arial" w:cs="Arial" w:eastAsia="Arial"/>
          <w:sz w:val="16"/>
          <w:szCs w:val="16"/>
          <w:color w:val="777777"/>
          <w:spacing w:val="-7"/>
          <w:w w:val="84"/>
          <w:position w:val="-4"/>
        </w:rPr>
        <w:t>4</w:t>
      </w:r>
      <w:r>
        <w:rPr>
          <w:rFonts w:ascii="Times New Roman" w:hAnsi="Times New Roman" w:cs="Times New Roman" w:eastAsia="Times New Roman"/>
          <w:sz w:val="15"/>
          <w:szCs w:val="15"/>
          <w:color w:val="A5AFA5"/>
          <w:spacing w:val="-17"/>
          <w:w w:val="156"/>
          <w:position w:val="-5"/>
        </w:rPr>
        <w:t>.</w:t>
      </w:r>
      <w:r>
        <w:rPr>
          <w:rFonts w:ascii="Times New Roman" w:hAnsi="Times New Roman" w:cs="Times New Roman" w:eastAsia="Times New Roman"/>
          <w:sz w:val="15"/>
          <w:szCs w:val="15"/>
          <w:color w:val="A5AFA5"/>
          <w:spacing w:val="0"/>
          <w:w w:val="72"/>
          <w:position w:val="-5"/>
        </w:rPr>
        <w:t>5;:1</w:t>
      </w:r>
      <w:r>
        <w:rPr>
          <w:rFonts w:ascii="Times New Roman" w:hAnsi="Times New Roman" w:cs="Times New Roman" w:eastAsia="Times New Roman"/>
          <w:sz w:val="15"/>
          <w:szCs w:val="15"/>
          <w:color w:val="000000"/>
          <w:spacing w:val="0"/>
          <w:w w:val="100"/>
          <w:position w:val="0"/>
        </w:rPr>
      </w:r>
    </w:p>
    <w:p>
      <w:pPr>
        <w:spacing w:before="0" w:after="0" w:line="266" w:lineRule="exact"/>
        <w:ind w:right="-20"/>
        <w:jc w:val="left"/>
        <w:tabs>
          <w:tab w:pos="640" w:val="left"/>
          <w:tab w:pos="1020" w:val="left"/>
          <w:tab w:pos="1560" w:val="left"/>
          <w:tab w:pos="6560" w:val="left"/>
        </w:tabs>
        <w:rPr>
          <w:rFonts w:ascii="Arial" w:hAnsi="Arial" w:cs="Arial" w:eastAsia="Arial"/>
          <w:sz w:val="22"/>
          <w:szCs w:val="22"/>
        </w:rPr>
      </w:pPr>
      <w:rPr/>
      <w:r>
        <w:rPr/>
        <w:br w:type="column"/>
      </w:r>
      <w:r>
        <w:rPr>
          <w:rFonts w:ascii="Arial" w:hAnsi="Arial" w:cs="Arial" w:eastAsia="Arial"/>
          <w:sz w:val="26"/>
          <w:szCs w:val="26"/>
          <w:color w:val="B8BCB8"/>
          <w:spacing w:val="0"/>
          <w:w w:val="138"/>
        </w:rPr>
        <w:t>I</w:t>
      </w:r>
      <w:r>
        <w:rPr>
          <w:rFonts w:ascii="Arial" w:hAnsi="Arial" w:cs="Arial" w:eastAsia="Arial"/>
          <w:sz w:val="26"/>
          <w:szCs w:val="26"/>
          <w:color w:val="B8BCB8"/>
          <w:spacing w:val="-90"/>
          <w:w w:val="138"/>
        </w:rPr>
        <w:t> </w:t>
      </w:r>
      <w:r>
        <w:rPr>
          <w:rFonts w:ascii="Arial" w:hAnsi="Arial" w:cs="Arial" w:eastAsia="Arial"/>
          <w:sz w:val="26"/>
          <w:szCs w:val="26"/>
          <w:color w:val="B8BCB8"/>
          <w:spacing w:val="0"/>
          <w:w w:val="100"/>
        </w:rPr>
        <w:tab/>
      </w:r>
      <w:r>
        <w:rPr>
          <w:rFonts w:ascii="Arial" w:hAnsi="Arial" w:cs="Arial" w:eastAsia="Arial"/>
          <w:sz w:val="26"/>
          <w:szCs w:val="26"/>
          <w:color w:val="B8BCB8"/>
          <w:spacing w:val="0"/>
          <w:w w:val="100"/>
        </w:rPr>
      </w:r>
      <w:r>
        <w:rPr>
          <w:rFonts w:ascii="Times New Roman" w:hAnsi="Times New Roman" w:cs="Times New Roman" w:eastAsia="Times New Roman"/>
          <w:sz w:val="25"/>
          <w:szCs w:val="25"/>
          <w:color w:val="313197"/>
          <w:spacing w:val="0"/>
          <w:w w:val="138"/>
        </w:rPr>
        <w:t>\</w:t>
      </w:r>
      <w:r>
        <w:rPr>
          <w:rFonts w:ascii="Times New Roman" w:hAnsi="Times New Roman" w:cs="Times New Roman" w:eastAsia="Times New Roman"/>
          <w:sz w:val="25"/>
          <w:szCs w:val="25"/>
          <w:color w:val="313197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5"/>
          <w:szCs w:val="25"/>
          <w:color w:val="313197"/>
          <w:spacing w:val="0"/>
          <w:w w:val="100"/>
        </w:rPr>
      </w:r>
      <w:r>
        <w:rPr>
          <w:rFonts w:ascii="Arial" w:hAnsi="Arial" w:cs="Arial" w:eastAsia="Arial"/>
          <w:sz w:val="26"/>
          <w:szCs w:val="26"/>
          <w:color w:val="313197"/>
          <w:spacing w:val="0"/>
          <w:w w:val="138"/>
          <w:i/>
        </w:rPr>
        <w:t>I</w:t>
      </w:r>
      <w:r>
        <w:rPr>
          <w:rFonts w:ascii="Arial" w:hAnsi="Arial" w:cs="Arial" w:eastAsia="Arial"/>
          <w:sz w:val="26"/>
          <w:szCs w:val="26"/>
          <w:color w:val="313197"/>
          <w:spacing w:val="0"/>
          <w:w w:val="100"/>
          <w:i/>
        </w:rPr>
        <w:tab/>
      </w:r>
      <w:r>
        <w:rPr>
          <w:rFonts w:ascii="Arial" w:hAnsi="Arial" w:cs="Arial" w:eastAsia="Arial"/>
          <w:sz w:val="26"/>
          <w:szCs w:val="26"/>
          <w:color w:val="313197"/>
          <w:spacing w:val="0"/>
          <w:w w:val="100"/>
          <w:i/>
        </w:rPr>
      </w:r>
      <w:r>
        <w:rPr>
          <w:rFonts w:ascii="Arial" w:hAnsi="Arial" w:cs="Arial" w:eastAsia="Arial"/>
          <w:sz w:val="22"/>
          <w:szCs w:val="22"/>
          <w:color w:val="89898A"/>
          <w:spacing w:val="0"/>
          <w:w w:val="22"/>
        </w:rPr>
        <w:t>1</w:t>
      </w:r>
      <w:r>
        <w:rPr>
          <w:rFonts w:ascii="Arial" w:hAnsi="Arial" w:cs="Arial" w:eastAsia="Arial"/>
          <w:sz w:val="22"/>
          <w:szCs w:val="22"/>
          <w:color w:val="89898A"/>
          <w:spacing w:val="-39"/>
          <w:w w:val="100"/>
        </w:rPr>
        <w:t> </w:t>
      </w:r>
      <w:r>
        <w:rPr>
          <w:rFonts w:ascii="Arial" w:hAnsi="Arial" w:cs="Arial" w:eastAsia="Arial"/>
          <w:sz w:val="22"/>
          <w:szCs w:val="22"/>
          <w:color w:val="1F1F8E"/>
          <w:spacing w:val="0"/>
          <w:w w:val="100"/>
        </w:rPr>
        <w:t>\</w:t>
      </w:r>
      <w:r>
        <w:rPr>
          <w:rFonts w:ascii="Arial" w:hAnsi="Arial" w:cs="Arial" w:eastAsia="Arial"/>
          <w:sz w:val="22"/>
          <w:szCs w:val="22"/>
          <w:color w:val="1F1F8E"/>
          <w:spacing w:val="-47"/>
          <w:w w:val="100"/>
        </w:rPr>
        <w:t> </w:t>
      </w:r>
      <w:r>
        <w:rPr>
          <w:rFonts w:ascii="Arial" w:hAnsi="Arial" w:cs="Arial" w:eastAsia="Arial"/>
          <w:sz w:val="22"/>
          <w:szCs w:val="22"/>
          <w:color w:val="1F1F8E"/>
          <w:spacing w:val="0"/>
          <w:w w:val="100"/>
        </w:rPr>
        <w:tab/>
      </w:r>
      <w:r>
        <w:rPr>
          <w:rFonts w:ascii="Arial" w:hAnsi="Arial" w:cs="Arial" w:eastAsia="Arial"/>
          <w:sz w:val="22"/>
          <w:szCs w:val="22"/>
          <w:color w:val="1F1F8E"/>
          <w:spacing w:val="0"/>
          <w:w w:val="100"/>
        </w:rPr>
      </w:r>
      <w:r>
        <w:rPr>
          <w:rFonts w:ascii="Arial" w:hAnsi="Arial" w:cs="Arial" w:eastAsia="Arial"/>
          <w:sz w:val="22"/>
          <w:szCs w:val="22"/>
          <w:color w:val="B8BCB8"/>
          <w:spacing w:val="0"/>
          <w:w w:val="180"/>
          <w:position w:val="3"/>
        </w:rPr>
        <w:t>I</w:t>
      </w:r>
      <w:r>
        <w:rPr>
          <w:rFonts w:ascii="Arial" w:hAnsi="Arial" w:cs="Arial" w:eastAsia="Arial"/>
          <w:sz w:val="22"/>
          <w:szCs w:val="22"/>
          <w:color w:val="000000"/>
          <w:spacing w:val="0"/>
          <w:w w:val="100"/>
          <w:position w:val="0"/>
        </w:rPr>
      </w:r>
    </w:p>
    <w:p>
      <w:pPr>
        <w:spacing w:before="0" w:after="0" w:line="153" w:lineRule="exact"/>
        <w:ind w:left="960" w:right="-20"/>
        <w:jc w:val="left"/>
        <w:tabs>
          <w:tab w:pos="1640" w:val="left"/>
          <w:tab w:pos="6560" w:val="left"/>
        </w:tabs>
        <w:rPr>
          <w:rFonts w:ascii="Arial" w:hAnsi="Arial" w:cs="Arial" w:eastAsia="Arial"/>
          <w:sz w:val="10"/>
          <w:szCs w:val="1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40.780869pt;margin-top:14.870567pt;width:231.062004pt;height:39pt;mso-position-horizontal-relative:page;mso-position-vertical-relative:paragraph;z-index:-35044" type="#_x0000_t202" filled="f" stroked="f">
            <v:textbox inset="0,0,0,0">
              <w:txbxContent>
                <w:p>
                  <w:pPr>
                    <w:spacing w:before="0" w:after="0" w:line="780" w:lineRule="exact"/>
                    <w:ind w:right="-157"/>
                    <w:jc w:val="left"/>
                    <w:tabs>
                      <w:tab w:pos="1940" w:val="left"/>
                      <w:tab w:pos="3480" w:val="left"/>
                      <w:tab w:pos="3900" w:val="left"/>
                      <w:tab w:pos="4380" w:val="left"/>
                    </w:tabs>
                    <w:rPr>
                      <w:rFonts w:ascii="Arial" w:hAnsi="Arial" w:cs="Arial" w:eastAsia="Arial"/>
                      <w:sz w:val="48"/>
                      <w:szCs w:val="48"/>
                    </w:rPr>
                  </w:pPr>
                  <w:rPr/>
                  <w:r>
                    <w:rPr>
                      <w:rFonts w:ascii="Arial" w:hAnsi="Arial" w:cs="Arial" w:eastAsia="Arial"/>
                      <w:sz w:val="24"/>
                      <w:szCs w:val="24"/>
                      <w:color w:val="B8BCB8"/>
                      <w:spacing w:val="0"/>
                      <w:w w:val="100"/>
                      <w:position w:val="23"/>
                    </w:rPr>
                    <w:t>'</w:t>
                  </w:r>
                  <w:r>
                    <w:rPr>
                      <w:rFonts w:ascii="Arial" w:hAnsi="Arial" w:cs="Arial" w:eastAsia="Arial"/>
                      <w:sz w:val="24"/>
                      <w:szCs w:val="24"/>
                      <w:color w:val="B8BCB8"/>
                      <w:spacing w:val="-65"/>
                      <w:w w:val="100"/>
                      <w:position w:val="23"/>
                    </w:rPr>
                    <w:t> </w:t>
                  </w:r>
                  <w:r>
                    <w:rPr>
                      <w:rFonts w:ascii="Arial" w:hAnsi="Arial" w:cs="Arial" w:eastAsia="Arial"/>
                      <w:sz w:val="24"/>
                      <w:szCs w:val="24"/>
                      <w:color w:val="B8BCB8"/>
                      <w:spacing w:val="0"/>
                      <w:w w:val="100"/>
                      <w:position w:val="23"/>
                    </w:rPr>
                    <w:tab/>
                  </w:r>
                  <w:r>
                    <w:rPr>
                      <w:rFonts w:ascii="Arial" w:hAnsi="Arial" w:cs="Arial" w:eastAsia="Arial"/>
                      <w:sz w:val="24"/>
                      <w:szCs w:val="24"/>
                      <w:color w:val="B8BCB8"/>
                      <w:spacing w:val="0"/>
                      <w:w w:val="100"/>
                      <w:position w:val="23"/>
                    </w:rPr>
                  </w:r>
                  <w:r>
                    <w:rPr>
                      <w:rFonts w:ascii="Arial" w:hAnsi="Arial" w:cs="Arial" w:eastAsia="Arial"/>
                      <w:sz w:val="78"/>
                      <w:szCs w:val="78"/>
                      <w:color w:val="66679C"/>
                      <w:spacing w:val="0"/>
                      <w:w w:val="64"/>
                      <w:i/>
                      <w:position w:val="-1"/>
                    </w:rPr>
                    <w:t>v-</w:t>
                  </w:r>
                  <w:r>
                    <w:rPr>
                      <w:rFonts w:ascii="Arial" w:hAnsi="Arial" w:cs="Arial" w:eastAsia="Arial"/>
                      <w:sz w:val="78"/>
                      <w:szCs w:val="78"/>
                      <w:color w:val="66679C"/>
                      <w:spacing w:val="0"/>
                      <w:w w:val="100"/>
                      <w:i/>
                      <w:position w:val="-1"/>
                    </w:rPr>
                    <w:tab/>
                  </w:r>
                  <w:r>
                    <w:rPr>
                      <w:rFonts w:ascii="Arial" w:hAnsi="Arial" w:cs="Arial" w:eastAsia="Arial"/>
                      <w:sz w:val="78"/>
                      <w:szCs w:val="78"/>
                      <w:color w:val="66679C"/>
                      <w:spacing w:val="0"/>
                      <w:w w:val="100"/>
                      <w:i/>
                      <w:position w:val="-1"/>
                    </w:rPr>
                  </w:r>
                  <w:r>
                    <w:rPr>
                      <w:rFonts w:ascii="Arial" w:hAnsi="Arial" w:cs="Arial" w:eastAsia="Arial"/>
                      <w:sz w:val="16"/>
                      <w:szCs w:val="16"/>
                      <w:color w:val="B8BCB8"/>
                      <w:spacing w:val="0"/>
                      <w:w w:val="165"/>
                      <w:position w:val="29"/>
                    </w:rPr>
                    <w:t>I</w:t>
                  </w:r>
                  <w:r>
                    <w:rPr>
                      <w:rFonts w:ascii="Arial" w:hAnsi="Arial" w:cs="Arial" w:eastAsia="Arial"/>
                      <w:sz w:val="16"/>
                      <w:szCs w:val="16"/>
                      <w:color w:val="B8BCB8"/>
                      <w:spacing w:val="0"/>
                      <w:w w:val="100"/>
                      <w:position w:val="29"/>
                    </w:rPr>
                    <w:tab/>
                  </w:r>
                  <w:r>
                    <w:rPr>
                      <w:rFonts w:ascii="Arial" w:hAnsi="Arial" w:cs="Arial" w:eastAsia="Arial"/>
                      <w:sz w:val="16"/>
                      <w:szCs w:val="16"/>
                      <w:color w:val="B8BCB8"/>
                      <w:spacing w:val="0"/>
                      <w:w w:val="100"/>
                      <w:position w:val="29"/>
                    </w:rPr>
                  </w:r>
                  <w:r>
                    <w:rPr>
                      <w:rFonts w:ascii="Times New Roman" w:hAnsi="Times New Roman" w:cs="Times New Roman" w:eastAsia="Times New Roman"/>
                      <w:sz w:val="33"/>
                      <w:szCs w:val="33"/>
                      <w:color w:val="66679C"/>
                      <w:spacing w:val="0"/>
                      <w:w w:val="100"/>
                      <w:position w:val="24"/>
                    </w:rPr>
                    <w:t>:_</w:t>
                  </w:r>
                  <w:r>
                    <w:rPr>
                      <w:rFonts w:ascii="Times New Roman" w:hAnsi="Times New Roman" w:cs="Times New Roman" w:eastAsia="Times New Roman"/>
                      <w:sz w:val="33"/>
                      <w:szCs w:val="33"/>
                      <w:color w:val="66679C"/>
                      <w:spacing w:val="0"/>
                      <w:w w:val="100"/>
                      <w:position w:val="24"/>
                    </w:rPr>
                    <w:tab/>
                  </w:r>
                  <w:r>
                    <w:rPr>
                      <w:rFonts w:ascii="Times New Roman" w:hAnsi="Times New Roman" w:cs="Times New Roman" w:eastAsia="Times New Roman"/>
                      <w:sz w:val="33"/>
                      <w:szCs w:val="33"/>
                      <w:color w:val="66679C"/>
                      <w:spacing w:val="0"/>
                      <w:w w:val="100"/>
                      <w:position w:val="24"/>
                    </w:rPr>
                  </w:r>
                  <w:r>
                    <w:rPr>
                      <w:rFonts w:ascii="Arial" w:hAnsi="Arial" w:cs="Arial" w:eastAsia="Arial"/>
                      <w:sz w:val="48"/>
                      <w:szCs w:val="48"/>
                      <w:color w:val="313197"/>
                      <w:spacing w:val="0"/>
                      <w:w w:val="170"/>
                      <w:position w:val="4"/>
                    </w:rPr>
                    <w:t>\</w:t>
                  </w:r>
                  <w:r>
                    <w:rPr>
                      <w:rFonts w:ascii="Arial" w:hAnsi="Arial" w:cs="Arial" w:eastAsia="Arial"/>
                      <w:sz w:val="48"/>
                      <w:szCs w:val="48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15"/>
          <w:szCs w:val="15"/>
          <w:color w:val="313197"/>
          <w:spacing w:val="0"/>
          <w:w w:val="240"/>
          <w:i/>
        </w:rPr>
        <w:t>I</w:t>
      </w:r>
      <w:r>
        <w:rPr>
          <w:rFonts w:ascii="Arial" w:hAnsi="Arial" w:cs="Arial" w:eastAsia="Arial"/>
          <w:sz w:val="15"/>
          <w:szCs w:val="15"/>
          <w:color w:val="313197"/>
          <w:spacing w:val="0"/>
          <w:w w:val="100"/>
          <w:i/>
        </w:rPr>
        <w:tab/>
      </w:r>
      <w:r>
        <w:rPr>
          <w:rFonts w:ascii="Arial" w:hAnsi="Arial" w:cs="Arial" w:eastAsia="Arial"/>
          <w:sz w:val="15"/>
          <w:szCs w:val="15"/>
          <w:color w:val="313197"/>
          <w:spacing w:val="0"/>
          <w:w w:val="100"/>
          <w:i/>
        </w:rPr>
      </w:r>
      <w:r>
        <w:rPr>
          <w:rFonts w:ascii="Arial" w:hAnsi="Arial" w:cs="Arial" w:eastAsia="Arial"/>
          <w:sz w:val="15"/>
          <w:szCs w:val="15"/>
          <w:color w:val="1F1F8E"/>
          <w:spacing w:val="0"/>
          <w:w w:val="397"/>
        </w:rPr>
        <w:t>I</w:t>
      </w:r>
      <w:r>
        <w:rPr>
          <w:rFonts w:ascii="Arial" w:hAnsi="Arial" w:cs="Arial" w:eastAsia="Arial"/>
          <w:sz w:val="15"/>
          <w:szCs w:val="15"/>
          <w:color w:val="1F1F8E"/>
          <w:spacing w:val="0"/>
          <w:w w:val="100"/>
        </w:rPr>
        <w:tab/>
      </w:r>
      <w:r>
        <w:rPr>
          <w:rFonts w:ascii="Arial" w:hAnsi="Arial" w:cs="Arial" w:eastAsia="Arial"/>
          <w:sz w:val="15"/>
          <w:szCs w:val="15"/>
          <w:color w:val="1F1F8E"/>
          <w:spacing w:val="0"/>
          <w:w w:val="100"/>
        </w:rPr>
      </w:r>
      <w:r>
        <w:rPr>
          <w:rFonts w:ascii="Arial" w:hAnsi="Arial" w:cs="Arial" w:eastAsia="Arial"/>
          <w:sz w:val="10"/>
          <w:szCs w:val="10"/>
          <w:color w:val="B8BCB8"/>
          <w:spacing w:val="0"/>
          <w:w w:val="397"/>
          <w:position w:val="3"/>
        </w:rPr>
        <w:t>I</w:t>
      </w:r>
      <w:r>
        <w:rPr>
          <w:rFonts w:ascii="Arial" w:hAnsi="Arial" w:cs="Arial" w:eastAsia="Arial"/>
          <w:sz w:val="10"/>
          <w:szCs w:val="10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40" w:right="1480"/>
          <w:cols w:num="2" w:equalWidth="0">
            <w:col w:w="982" w:space="394"/>
            <w:col w:w="7624"/>
          </w:cols>
        </w:sectPr>
      </w:pPr>
      <w:rPr/>
    </w:p>
    <w:p>
      <w:pPr>
        <w:spacing w:before="0" w:after="0" w:line="66" w:lineRule="exact"/>
        <w:ind w:left="366" w:right="-74"/>
        <w:jc w:val="left"/>
        <w:tabs>
          <w:tab w:pos="820" w:val="left"/>
        </w:tabs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  <w:position w:val="-8"/>
        </w:rPr>
        <w:t>E</w:t>
      </w:r>
      <w:r>
        <w:rPr>
          <w:rFonts w:ascii="Arial" w:hAnsi="Arial" w:cs="Arial" w:eastAsia="Arial"/>
          <w:sz w:val="16"/>
          <w:szCs w:val="16"/>
          <w:color w:val="777777"/>
          <w:spacing w:val="-26"/>
          <w:w w:val="100"/>
          <w:position w:val="-8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  <w:position w:val="-8"/>
        </w:rPr>
        <w:tab/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  <w:position w:val="-8"/>
        </w:rPr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-19"/>
          <w:w w:val="130"/>
          <w:position w:val="-14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959C97"/>
          <w:spacing w:val="0"/>
          <w:w w:val="76"/>
          <w:position w:val="-14"/>
        </w:rPr>
        <w:t>00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0" w:after="0" w:line="66" w:lineRule="exact"/>
        <w:ind w:right="-20"/>
        <w:jc w:val="left"/>
        <w:tabs>
          <w:tab w:pos="900" w:val="left"/>
          <w:tab w:pos="2000" w:val="left"/>
          <w:tab w:pos="3140" w:val="left"/>
          <w:tab w:pos="5760" w:val="left"/>
        </w:tabs>
        <w:rPr>
          <w:rFonts w:ascii="Arial" w:hAnsi="Arial" w:cs="Arial" w:eastAsia="Arial"/>
          <w:sz w:val="26"/>
          <w:szCs w:val="26"/>
        </w:rPr>
      </w:pPr>
      <w:rPr/>
      <w:r>
        <w:rPr/>
        <w:br w:type="column"/>
      </w:r>
      <w:r>
        <w:rPr>
          <w:rFonts w:ascii="Arial" w:hAnsi="Arial" w:cs="Arial" w:eastAsia="Arial"/>
          <w:sz w:val="16"/>
          <w:szCs w:val="16"/>
          <w:color w:val="313197"/>
          <w:spacing w:val="0"/>
          <w:w w:val="150"/>
          <w:i/>
          <w:position w:val="-9"/>
        </w:rPr>
        <w:t>II</w:t>
      </w:r>
      <w:r>
        <w:rPr>
          <w:rFonts w:ascii="Arial" w:hAnsi="Arial" w:cs="Arial" w:eastAsia="Arial"/>
          <w:sz w:val="16"/>
          <w:szCs w:val="16"/>
          <w:color w:val="313197"/>
          <w:spacing w:val="0"/>
          <w:w w:val="100"/>
          <w:i/>
          <w:position w:val="-9"/>
        </w:rPr>
        <w:tab/>
      </w:r>
      <w:r>
        <w:rPr>
          <w:rFonts w:ascii="Arial" w:hAnsi="Arial" w:cs="Arial" w:eastAsia="Arial"/>
          <w:sz w:val="16"/>
          <w:szCs w:val="16"/>
          <w:color w:val="313197"/>
          <w:spacing w:val="0"/>
          <w:w w:val="100"/>
          <w:i/>
          <w:position w:val="-9"/>
        </w:rPr>
      </w:r>
      <w:r>
        <w:rPr>
          <w:rFonts w:ascii="Arial" w:hAnsi="Arial" w:cs="Arial" w:eastAsia="Arial"/>
          <w:sz w:val="23"/>
          <w:szCs w:val="23"/>
          <w:color w:val="313197"/>
          <w:spacing w:val="0"/>
          <w:w w:val="100"/>
          <w:position w:val="-17"/>
        </w:rPr>
        <w:t>\</w:t>
      </w:r>
      <w:r>
        <w:rPr>
          <w:rFonts w:ascii="Arial" w:hAnsi="Arial" w:cs="Arial" w:eastAsia="Arial"/>
          <w:sz w:val="23"/>
          <w:szCs w:val="23"/>
          <w:color w:val="313197"/>
          <w:spacing w:val="-52"/>
          <w:w w:val="100"/>
          <w:position w:val="-17"/>
        </w:rPr>
        <w:t> </w:t>
      </w:r>
      <w:r>
        <w:rPr>
          <w:rFonts w:ascii="Arial" w:hAnsi="Arial" w:cs="Arial" w:eastAsia="Arial"/>
          <w:sz w:val="23"/>
          <w:szCs w:val="23"/>
          <w:color w:val="313197"/>
          <w:spacing w:val="0"/>
          <w:w w:val="100"/>
          <w:position w:val="-17"/>
        </w:rPr>
        <w:tab/>
      </w:r>
      <w:r>
        <w:rPr>
          <w:rFonts w:ascii="Arial" w:hAnsi="Arial" w:cs="Arial" w:eastAsia="Arial"/>
          <w:sz w:val="23"/>
          <w:szCs w:val="23"/>
          <w:color w:val="313197"/>
          <w:spacing w:val="0"/>
          <w:w w:val="100"/>
          <w:position w:val="-17"/>
        </w:rPr>
      </w:r>
      <w:r>
        <w:rPr>
          <w:rFonts w:ascii="Arial" w:hAnsi="Arial" w:cs="Arial" w:eastAsia="Arial"/>
          <w:sz w:val="25"/>
          <w:szCs w:val="25"/>
          <w:color w:val="313197"/>
          <w:spacing w:val="0"/>
          <w:w w:val="100"/>
          <w:position w:val="-17"/>
        </w:rPr>
        <w:t>"\.</w:t>
      </w:r>
      <w:r>
        <w:rPr>
          <w:rFonts w:ascii="Arial" w:hAnsi="Arial" w:cs="Arial" w:eastAsia="Arial"/>
          <w:sz w:val="25"/>
          <w:szCs w:val="25"/>
          <w:color w:val="313197"/>
          <w:spacing w:val="0"/>
          <w:w w:val="100"/>
          <w:position w:val="-17"/>
        </w:rPr>
        <w:tab/>
      </w:r>
      <w:r>
        <w:rPr>
          <w:rFonts w:ascii="Arial" w:hAnsi="Arial" w:cs="Arial" w:eastAsia="Arial"/>
          <w:sz w:val="25"/>
          <w:szCs w:val="25"/>
          <w:color w:val="313197"/>
          <w:spacing w:val="0"/>
          <w:w w:val="100"/>
          <w:position w:val="-17"/>
        </w:rPr>
      </w:r>
      <w:r>
        <w:rPr>
          <w:rFonts w:ascii="Courier New" w:hAnsi="Courier New" w:cs="Courier New" w:eastAsia="Courier New"/>
          <w:sz w:val="24"/>
          <w:szCs w:val="24"/>
          <w:color w:val="313197"/>
          <w:spacing w:val="0"/>
          <w:w w:val="64"/>
          <w:i/>
          <w:position w:val="-13"/>
        </w:rPr>
        <w:t>/\.</w:t>
      </w:r>
      <w:r>
        <w:rPr>
          <w:rFonts w:ascii="Courier New" w:hAnsi="Courier New" w:cs="Courier New" w:eastAsia="Courier New"/>
          <w:sz w:val="24"/>
          <w:szCs w:val="24"/>
          <w:color w:val="313197"/>
          <w:spacing w:val="0"/>
          <w:w w:val="100"/>
          <w:i/>
          <w:position w:val="-13"/>
        </w:rPr>
        <w:tab/>
      </w:r>
      <w:r>
        <w:rPr>
          <w:rFonts w:ascii="Courier New" w:hAnsi="Courier New" w:cs="Courier New" w:eastAsia="Courier New"/>
          <w:sz w:val="24"/>
          <w:szCs w:val="24"/>
          <w:color w:val="313197"/>
          <w:spacing w:val="0"/>
          <w:w w:val="100"/>
          <w:i/>
          <w:position w:val="-13"/>
        </w:rPr>
      </w:r>
      <w:r>
        <w:rPr>
          <w:rFonts w:ascii="Arial" w:hAnsi="Arial" w:cs="Arial" w:eastAsia="Arial"/>
          <w:sz w:val="26"/>
          <w:szCs w:val="26"/>
          <w:color w:val="B8BCB8"/>
          <w:spacing w:val="0"/>
          <w:w w:val="152"/>
          <w:position w:val="-17"/>
        </w:rPr>
        <w:t>I</w:t>
      </w:r>
      <w:r>
        <w:rPr>
          <w:rFonts w:ascii="Arial" w:hAnsi="Arial" w:cs="Arial" w:eastAsia="Arial"/>
          <w:sz w:val="26"/>
          <w:szCs w:val="26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40" w:right="1480"/>
          <w:cols w:num="2" w:equalWidth="0">
            <w:col w:w="1002" w:space="1182"/>
            <w:col w:w="6816"/>
          </w:cols>
        </w:sectPr>
      </w:pPr>
      <w:rPr/>
    </w:p>
    <w:p>
      <w:pPr>
        <w:spacing w:before="88" w:after="0" w:line="162" w:lineRule="exact"/>
        <w:ind w:left="413" w:right="-20"/>
        <w:jc w:val="left"/>
        <w:rPr>
          <w:rFonts w:ascii="Times New Roman" w:hAnsi="Times New Roman" w:cs="Times New Roman" w:eastAsia="Times New Roman"/>
          <w:sz w:val="15"/>
          <w:szCs w:val="15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69.69043pt;margin-top:10.326808pt;width:5.51784pt;height:6pt;mso-position-horizontal-relative:page;mso-position-vertical-relative:paragraph;z-index:-35043" type="#_x0000_t202" filled="f" stroked="f">
            <v:textbox inset="0,0,0,0">
              <w:txbxContent>
                <w:p>
                  <w:pPr>
                    <w:spacing w:before="0" w:after="0" w:line="120" w:lineRule="exact"/>
                    <w:ind w:right="-58"/>
                    <w:jc w:val="left"/>
                    <w:rPr>
                      <w:rFonts w:ascii="Arial" w:hAnsi="Arial" w:cs="Arial" w:eastAsia="Arial"/>
                      <w:sz w:val="12"/>
                      <w:szCs w:val="12"/>
                    </w:rPr>
                  </w:pPr>
                  <w:rPr/>
                  <w:r>
                    <w:rPr>
                      <w:rFonts w:ascii="Arial" w:hAnsi="Arial" w:cs="Arial" w:eastAsia="Arial"/>
                      <w:sz w:val="12"/>
                      <w:szCs w:val="12"/>
                      <w:color w:val="CACACA"/>
                      <w:spacing w:val="0"/>
                      <w:w w:val="330"/>
                    </w:rPr>
                    <w:t>I</w:t>
                  </w:r>
                  <w:r>
                    <w:rPr>
                      <w:rFonts w:ascii="Arial" w:hAnsi="Arial" w:cs="Arial" w:eastAsia="Arial"/>
                      <w:sz w:val="12"/>
                      <w:szCs w:val="12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 w:eastAsia="Times New Roman"/>
          <w:sz w:val="15"/>
          <w:szCs w:val="15"/>
          <w:color w:val="626262"/>
          <w:w w:val="194"/>
          <w:position w:val="-4"/>
        </w:rPr>
        <w:t>1</w:t>
      </w:r>
      <w:r>
        <w:rPr>
          <w:rFonts w:ascii="Times New Roman" w:hAnsi="Times New Roman" w:cs="Times New Roman" w:eastAsia="Times New Roman"/>
          <w:sz w:val="15"/>
          <w:szCs w:val="15"/>
          <w:color w:val="626262"/>
          <w:spacing w:val="-10"/>
          <w:w w:val="194"/>
          <w:position w:val="-4"/>
        </w:rPr>
        <w:t>0</w:t>
      </w:r>
      <w:r>
        <w:rPr>
          <w:rFonts w:ascii="Times New Roman" w:hAnsi="Times New Roman" w:cs="Times New Roman" w:eastAsia="Times New Roman"/>
          <w:sz w:val="15"/>
          <w:szCs w:val="15"/>
          <w:color w:val="626262"/>
          <w:spacing w:val="-14"/>
          <w:w w:val="194"/>
          <w:position w:val="-4"/>
        </w:rPr>
        <w:t>4</w:t>
      </w:r>
      <w:r>
        <w:rPr>
          <w:rFonts w:ascii="Times New Roman" w:hAnsi="Times New Roman" w:cs="Times New Roman" w:eastAsia="Times New Roman"/>
          <w:sz w:val="15"/>
          <w:szCs w:val="15"/>
          <w:color w:val="777777"/>
          <w:spacing w:val="0"/>
          <w:w w:val="82"/>
          <w:position w:val="-1"/>
        </w:rPr>
        <w:t>.&lt;!0'</w:t>
      </w:r>
      <w:r>
        <w:rPr>
          <w:rFonts w:ascii="Times New Roman" w:hAnsi="Times New Roman" w:cs="Times New Roman" w:eastAsia="Times New Roman"/>
          <w:sz w:val="15"/>
          <w:szCs w:val="15"/>
          <w:color w:val="000000"/>
          <w:spacing w:val="0"/>
          <w:w w:val="100"/>
          <w:position w:val="0"/>
        </w:rPr>
      </w:r>
    </w:p>
    <w:p>
      <w:pPr>
        <w:spacing w:before="0" w:after="0" w:line="156" w:lineRule="exact"/>
        <w:ind w:left="340" w:right="-20"/>
        <w:jc w:val="left"/>
        <w:tabs>
          <w:tab w:pos="6820" w:val="left"/>
        </w:tabs>
        <w:rPr>
          <w:rFonts w:ascii="Arial" w:hAnsi="Arial" w:cs="Arial" w:eastAsia="Arial"/>
          <w:sz w:val="32"/>
          <w:szCs w:val="32"/>
        </w:rPr>
      </w:pPr>
      <w:rPr/>
      <w:r>
        <w:rPr>
          <w:rFonts w:ascii="Times New Roman" w:hAnsi="Times New Roman" w:cs="Times New Roman" w:eastAsia="Times New Roman"/>
          <w:sz w:val="32"/>
          <w:szCs w:val="32"/>
          <w:color w:val="777777"/>
          <w:w w:val="89"/>
          <w:position w:val="-9"/>
        </w:rPr>
        <w:t>.s</w:t>
      </w:r>
      <w:r>
        <w:rPr>
          <w:rFonts w:ascii="Times New Roman" w:hAnsi="Times New Roman" w:cs="Times New Roman" w:eastAsia="Times New Roman"/>
          <w:sz w:val="32"/>
          <w:szCs w:val="32"/>
          <w:color w:val="777777"/>
          <w:spacing w:val="-60"/>
          <w:w w:val="100"/>
          <w:position w:val="-9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89"/>
          <w:position w:val="-9"/>
        </w:rPr>
        <w:t>10</w:t>
      </w:r>
      <w:r>
        <w:rPr>
          <w:rFonts w:ascii="Arial" w:hAnsi="Arial" w:cs="Arial" w:eastAsia="Arial"/>
          <w:sz w:val="16"/>
          <w:szCs w:val="16"/>
          <w:color w:val="777777"/>
          <w:spacing w:val="-10"/>
          <w:w w:val="89"/>
          <w:position w:val="-9"/>
        </w:rPr>
        <w:t>3</w:t>
      </w:r>
      <w:r>
        <w:rPr>
          <w:rFonts w:ascii="Times New Roman" w:hAnsi="Times New Roman" w:cs="Times New Roman" w:eastAsia="Times New Roman"/>
          <w:sz w:val="16"/>
          <w:szCs w:val="16"/>
          <w:color w:val="A5AFA5"/>
          <w:spacing w:val="-16"/>
          <w:w w:val="146"/>
          <w:position w:val="-11"/>
        </w:rPr>
        <w:t>.</w:t>
      </w:r>
      <w:r>
        <w:rPr>
          <w:rFonts w:ascii="Times New Roman" w:hAnsi="Times New Roman" w:cs="Times New Roman" w:eastAsia="Times New Roman"/>
          <w:sz w:val="16"/>
          <w:szCs w:val="16"/>
          <w:color w:val="89898A"/>
          <w:spacing w:val="0"/>
          <w:w w:val="143"/>
          <w:position w:val="-11"/>
        </w:rPr>
        <w:t>5</w:t>
      </w:r>
      <w:r>
        <w:rPr>
          <w:rFonts w:ascii="Times New Roman" w:hAnsi="Times New Roman" w:cs="Times New Roman" w:eastAsia="Times New Roman"/>
          <w:sz w:val="16"/>
          <w:szCs w:val="16"/>
          <w:color w:val="89898A"/>
          <w:spacing w:val="0"/>
          <w:w w:val="100"/>
          <w:position w:val="-11"/>
        </w:rPr>
        <w:tab/>
      </w:r>
      <w:r>
        <w:rPr>
          <w:rFonts w:ascii="Times New Roman" w:hAnsi="Times New Roman" w:cs="Times New Roman" w:eastAsia="Times New Roman"/>
          <w:sz w:val="16"/>
          <w:szCs w:val="16"/>
          <w:color w:val="89898A"/>
          <w:spacing w:val="0"/>
          <w:w w:val="100"/>
          <w:position w:val="-11"/>
        </w:rPr>
      </w:r>
      <w:r>
        <w:rPr>
          <w:rFonts w:ascii="Arial" w:hAnsi="Arial" w:cs="Arial" w:eastAsia="Arial"/>
          <w:sz w:val="32"/>
          <w:szCs w:val="32"/>
          <w:color w:val="313197"/>
          <w:spacing w:val="0"/>
          <w:w w:val="265"/>
          <w:i/>
          <w:position w:val="-13"/>
        </w:rPr>
        <w:t>r</w:t>
      </w:r>
      <w:r>
        <w:rPr>
          <w:rFonts w:ascii="Arial" w:hAnsi="Arial" w:cs="Arial" w:eastAsia="Arial"/>
          <w:sz w:val="32"/>
          <w:szCs w:val="32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40" w:right="1480"/>
        </w:sectPr>
      </w:pPr>
      <w:rPr/>
    </w:p>
    <w:p>
      <w:pPr>
        <w:spacing w:before="54" w:after="0" w:line="245" w:lineRule="exact"/>
        <w:ind w:left="340" w:right="-92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Arial" w:hAnsi="Arial" w:cs="Arial" w:eastAsia="Arial"/>
          <w:sz w:val="16"/>
          <w:szCs w:val="16"/>
          <w:color w:val="777777"/>
          <w:spacing w:val="-47"/>
          <w:w w:val="79"/>
          <w:position w:val="-8"/>
        </w:rPr>
        <w:t>1</w:t>
      </w:r>
      <w:r>
        <w:rPr>
          <w:rFonts w:ascii="Times New Roman" w:hAnsi="Times New Roman" w:cs="Times New Roman" w:eastAsia="Times New Roman"/>
          <w:sz w:val="26"/>
          <w:szCs w:val="26"/>
          <w:color w:val="626262"/>
          <w:spacing w:val="-30"/>
          <w:w w:val="79"/>
          <w:position w:val="-5"/>
        </w:rPr>
        <w:t>"</w:t>
      </w:r>
      <w:r>
        <w:rPr>
          <w:rFonts w:ascii="Arial" w:hAnsi="Arial" w:cs="Arial" w:eastAsia="Arial"/>
          <w:sz w:val="16"/>
          <w:szCs w:val="16"/>
          <w:color w:val="777777"/>
          <w:spacing w:val="-41"/>
          <w:w w:val="79"/>
          <w:position w:val="-8"/>
        </w:rPr>
        <w:t>0</w:t>
      </w:r>
      <w:r>
        <w:rPr>
          <w:rFonts w:ascii="Times New Roman" w:hAnsi="Times New Roman" w:cs="Times New Roman" w:eastAsia="Times New Roman"/>
          <w:sz w:val="26"/>
          <w:szCs w:val="26"/>
          <w:color w:val="626262"/>
          <w:spacing w:val="7"/>
          <w:w w:val="79"/>
          <w:position w:val="-5"/>
        </w:rPr>
        <w:t>'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79"/>
          <w:position w:val="-8"/>
        </w:rPr>
        <w:t>3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79"/>
          <w:position w:val="-8"/>
        </w:rPr>
        <w:t>    </w:t>
      </w:r>
      <w:r>
        <w:rPr>
          <w:rFonts w:ascii="Arial" w:hAnsi="Arial" w:cs="Arial" w:eastAsia="Arial"/>
          <w:sz w:val="16"/>
          <w:szCs w:val="16"/>
          <w:color w:val="777777"/>
          <w:spacing w:val="16"/>
          <w:w w:val="79"/>
          <w:position w:val="-8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626262"/>
          <w:spacing w:val="0"/>
          <w:w w:val="42"/>
          <w:position w:val="-14"/>
        </w:rPr>
        <w:t>-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  <w:position w:val="0"/>
        </w:rPr>
      </w:r>
    </w:p>
    <w:p>
      <w:pPr>
        <w:spacing w:before="0" w:after="0" w:line="299" w:lineRule="exact"/>
        <w:ind w:right="-20"/>
        <w:jc w:val="left"/>
        <w:tabs>
          <w:tab w:pos="4020" w:val="left"/>
        </w:tabs>
        <w:rPr>
          <w:rFonts w:ascii="Arial" w:hAnsi="Arial" w:cs="Arial" w:eastAsia="Arial"/>
          <w:sz w:val="31"/>
          <w:szCs w:val="31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22"/>
          <w:szCs w:val="22"/>
          <w:color w:val="1F1F8E"/>
          <w:spacing w:val="0"/>
          <w:w w:val="53"/>
        </w:rPr>
        <w:t>\</w:t>
      </w:r>
      <w:r>
        <w:rPr>
          <w:rFonts w:ascii="Times New Roman" w:hAnsi="Times New Roman" w:cs="Times New Roman" w:eastAsia="Times New Roman"/>
          <w:sz w:val="22"/>
          <w:szCs w:val="22"/>
          <w:color w:val="1F1F8E"/>
          <w:spacing w:val="0"/>
          <w:w w:val="53"/>
        </w:rPr>
        <w:t>...</w:t>
      </w:r>
      <w:r>
        <w:rPr>
          <w:rFonts w:ascii="Times New Roman" w:hAnsi="Times New Roman" w:cs="Times New Roman" w:eastAsia="Times New Roman"/>
          <w:sz w:val="22"/>
          <w:szCs w:val="22"/>
          <w:color w:val="1F1F8E"/>
          <w:spacing w:val="-27"/>
          <w:w w:val="53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1F1F8E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2"/>
          <w:szCs w:val="22"/>
          <w:color w:val="1F1F8E"/>
          <w:spacing w:val="0"/>
          <w:w w:val="100"/>
        </w:rPr>
      </w:r>
      <w:r>
        <w:rPr>
          <w:rFonts w:ascii="Arial" w:hAnsi="Arial" w:cs="Arial" w:eastAsia="Arial"/>
          <w:sz w:val="31"/>
          <w:szCs w:val="31"/>
          <w:color w:val="66679C"/>
          <w:spacing w:val="0"/>
          <w:w w:val="380"/>
          <w:position w:val="-1"/>
        </w:rPr>
        <w:t>\</w:t>
      </w:r>
      <w:r>
        <w:rPr>
          <w:rFonts w:ascii="Arial" w:hAnsi="Arial" w:cs="Arial" w:eastAsia="Arial"/>
          <w:sz w:val="31"/>
          <w:szCs w:val="31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40" w:right="1480"/>
          <w:cols w:num="2" w:equalWidth="0">
            <w:col w:w="804" w:space="2378"/>
            <w:col w:w="5818"/>
          </w:cols>
        </w:sectPr>
      </w:pPr>
      <w:rPr/>
    </w:p>
    <w:p>
      <w:pPr>
        <w:spacing w:before="95" w:after="0" w:line="151" w:lineRule="exact"/>
        <w:ind w:left="366" w:right="-66"/>
        <w:jc w:val="left"/>
        <w:rPr>
          <w:rFonts w:ascii="Times New Roman" w:hAnsi="Times New Roman" w:cs="Times New Roman" w:eastAsia="Times New Roman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  <w:position w:val="-3"/>
        </w:rPr>
        <w:t>E</w:t>
      </w:r>
      <w:r>
        <w:rPr>
          <w:rFonts w:ascii="Arial" w:hAnsi="Arial" w:cs="Arial" w:eastAsia="Arial"/>
          <w:sz w:val="16"/>
          <w:szCs w:val="16"/>
          <w:color w:val="777777"/>
          <w:spacing w:val="20"/>
          <w:w w:val="100"/>
          <w:position w:val="-3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89"/>
          <w:position w:val="-3"/>
        </w:rPr>
        <w:t>10</w:t>
      </w:r>
      <w:r>
        <w:rPr>
          <w:rFonts w:ascii="Arial" w:hAnsi="Arial" w:cs="Arial" w:eastAsia="Arial"/>
          <w:sz w:val="16"/>
          <w:szCs w:val="16"/>
          <w:color w:val="777777"/>
          <w:spacing w:val="-6"/>
          <w:w w:val="89"/>
          <w:position w:val="-3"/>
        </w:rPr>
        <w:t>2</w:t>
      </w:r>
      <w:r>
        <w:rPr>
          <w:rFonts w:ascii="Times New Roman" w:hAnsi="Times New Roman" w:cs="Times New Roman" w:eastAsia="Times New Roman"/>
          <w:sz w:val="16"/>
          <w:szCs w:val="16"/>
          <w:color w:val="A5AFA5"/>
          <w:spacing w:val="-16"/>
          <w:w w:val="146"/>
          <w:position w:val="-4"/>
        </w:rPr>
        <w:t>.</w:t>
      </w:r>
      <w:r>
        <w:rPr>
          <w:rFonts w:ascii="Times New Roman" w:hAnsi="Times New Roman" w:cs="Times New Roman" w:eastAsia="Times New Roman"/>
          <w:sz w:val="16"/>
          <w:szCs w:val="16"/>
          <w:color w:val="A5AFA5"/>
          <w:spacing w:val="0"/>
          <w:w w:val="75"/>
          <w:position w:val="-4"/>
        </w:rPr>
        <w:t>5,:1</w:t>
      </w:r>
      <w:r>
        <w:rPr>
          <w:rFonts w:ascii="Times New Roman" w:hAnsi="Times New Roman" w:cs="Times New Roman" w:eastAsia="Times New Roman"/>
          <w:sz w:val="16"/>
          <w:szCs w:val="16"/>
          <w:color w:val="000000"/>
          <w:spacing w:val="0"/>
          <w:w w:val="100"/>
          <w:position w:val="0"/>
        </w:rPr>
      </w:r>
    </w:p>
    <w:p>
      <w:pPr>
        <w:spacing w:before="0" w:after="0" w:line="195" w:lineRule="exact"/>
        <w:ind w:right="-69"/>
        <w:jc w:val="left"/>
        <w:tabs>
          <w:tab w:pos="1360" w:val="left"/>
          <w:tab w:pos="2500" w:val="left"/>
        </w:tabs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br w:type="column"/>
      </w:r>
      <w:r>
        <w:rPr>
          <w:rFonts w:ascii="Arial" w:hAnsi="Arial" w:cs="Arial" w:eastAsia="Arial"/>
          <w:sz w:val="19"/>
          <w:szCs w:val="19"/>
          <w:color w:val="B8BCB8"/>
          <w:spacing w:val="0"/>
          <w:w w:val="139"/>
        </w:rPr>
        <w:t>I</w:t>
      </w:r>
      <w:r>
        <w:rPr>
          <w:rFonts w:ascii="Arial" w:hAnsi="Arial" w:cs="Arial" w:eastAsia="Arial"/>
          <w:sz w:val="19"/>
          <w:szCs w:val="19"/>
          <w:color w:val="B8BCB8"/>
          <w:spacing w:val="0"/>
          <w:w w:val="100"/>
        </w:rPr>
        <w:tab/>
      </w:r>
      <w:r>
        <w:rPr>
          <w:rFonts w:ascii="Arial" w:hAnsi="Arial" w:cs="Arial" w:eastAsia="Arial"/>
          <w:sz w:val="19"/>
          <w:szCs w:val="19"/>
          <w:color w:val="B8BCB8"/>
          <w:spacing w:val="0"/>
          <w:w w:val="100"/>
        </w:rPr>
      </w:r>
      <w:r>
        <w:rPr>
          <w:rFonts w:ascii="Arial" w:hAnsi="Arial" w:cs="Arial" w:eastAsia="Arial"/>
          <w:sz w:val="17"/>
          <w:szCs w:val="17"/>
          <w:color w:val="313197"/>
          <w:spacing w:val="0"/>
          <w:w w:val="59"/>
          <w:position w:val="1"/>
        </w:rPr>
        <w:t>......</w:t>
      </w:r>
      <w:r>
        <w:rPr>
          <w:rFonts w:ascii="Arial" w:hAnsi="Arial" w:cs="Arial" w:eastAsia="Arial"/>
          <w:sz w:val="17"/>
          <w:szCs w:val="17"/>
          <w:color w:val="313197"/>
          <w:spacing w:val="0"/>
          <w:w w:val="59"/>
          <w:position w:val="1"/>
        </w:rPr>
        <w:t>   </w:t>
      </w:r>
      <w:r>
        <w:rPr>
          <w:rFonts w:ascii="Arial" w:hAnsi="Arial" w:cs="Arial" w:eastAsia="Arial"/>
          <w:sz w:val="17"/>
          <w:szCs w:val="17"/>
          <w:color w:val="313197"/>
          <w:spacing w:val="22"/>
          <w:w w:val="59"/>
          <w:position w:val="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97"/>
          <w:spacing w:val="0"/>
          <w:w w:val="202"/>
          <w:position w:val="0"/>
        </w:rPr>
        <w:t>./</w:t>
      </w:r>
      <w:r>
        <w:rPr>
          <w:rFonts w:ascii="Times New Roman" w:hAnsi="Times New Roman" w:cs="Times New Roman" w:eastAsia="Times New Roman"/>
          <w:sz w:val="19"/>
          <w:szCs w:val="19"/>
          <w:color w:val="313197"/>
          <w:spacing w:val="0"/>
          <w:w w:val="100"/>
          <w:position w:val="0"/>
        </w:rPr>
        <w:tab/>
      </w:r>
      <w:r>
        <w:rPr>
          <w:rFonts w:ascii="Times New Roman" w:hAnsi="Times New Roman" w:cs="Times New Roman" w:eastAsia="Times New Roman"/>
          <w:sz w:val="19"/>
          <w:szCs w:val="19"/>
          <w:color w:val="313197"/>
          <w:spacing w:val="0"/>
          <w:w w:val="160"/>
          <w:position w:val="0"/>
        </w:rPr>
        <w:t>\</w:t>
      </w:r>
      <w:r>
        <w:rPr>
          <w:rFonts w:ascii="Times New Roman" w:hAnsi="Times New Roman" w:cs="Times New Roman" w:eastAsia="Times New Roman"/>
          <w:sz w:val="19"/>
          <w:szCs w:val="19"/>
          <w:color w:val="313197"/>
          <w:spacing w:val="0"/>
          <w:w w:val="161"/>
          <w:position w:val="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0" w:after="0" w:line="195" w:lineRule="exact"/>
        <w:ind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19"/>
          <w:szCs w:val="19"/>
          <w:color w:val="313197"/>
          <w:spacing w:val="0"/>
          <w:w w:val="424"/>
        </w:rPr>
        <w:t>/'-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40" w:right="1480"/>
          <w:cols w:num="3" w:equalWidth="0">
            <w:col w:w="985" w:space="3876"/>
            <w:col w:w="2674" w:space="204"/>
            <w:col w:w="1261"/>
          </w:cols>
        </w:sectPr>
      </w:pPr>
      <w:rPr/>
    </w:p>
    <w:p>
      <w:pPr>
        <w:spacing w:before="0" w:after="0" w:line="304" w:lineRule="exact"/>
        <w:ind w:left="542" w:right="-20"/>
        <w:jc w:val="left"/>
        <w:tabs>
          <w:tab w:pos="4860" w:val="left"/>
          <w:tab w:pos="7940" w:val="left"/>
        </w:tabs>
        <w:rPr>
          <w:rFonts w:ascii="Arial" w:hAnsi="Arial" w:cs="Arial" w:eastAsia="Arial"/>
          <w:sz w:val="26"/>
          <w:szCs w:val="26"/>
        </w:rPr>
      </w:pPr>
      <w:rPr/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  <w:position w:val="-3"/>
        </w:rPr>
        <w:t>102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  <w:position w:val="-3"/>
        </w:rPr>
        <w:tab/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  <w:position w:val="-3"/>
        </w:rPr>
      </w:r>
      <w:r>
        <w:rPr>
          <w:rFonts w:ascii="Arial" w:hAnsi="Arial" w:cs="Arial" w:eastAsia="Arial"/>
          <w:sz w:val="26"/>
          <w:szCs w:val="26"/>
          <w:color w:val="B8BCB8"/>
          <w:spacing w:val="0"/>
          <w:w w:val="100"/>
          <w:position w:val="3"/>
        </w:rPr>
        <w:t>I</w:t>
      </w:r>
      <w:r>
        <w:rPr>
          <w:rFonts w:ascii="Arial" w:hAnsi="Arial" w:cs="Arial" w:eastAsia="Arial"/>
          <w:sz w:val="26"/>
          <w:szCs w:val="26"/>
          <w:color w:val="B8BCB8"/>
          <w:spacing w:val="-72"/>
          <w:w w:val="100"/>
          <w:position w:val="3"/>
        </w:rPr>
        <w:t> </w:t>
      </w:r>
      <w:r>
        <w:rPr>
          <w:rFonts w:ascii="Arial" w:hAnsi="Arial" w:cs="Arial" w:eastAsia="Arial"/>
          <w:sz w:val="26"/>
          <w:szCs w:val="26"/>
          <w:color w:val="B8BCB8"/>
          <w:spacing w:val="0"/>
          <w:w w:val="100"/>
          <w:position w:val="3"/>
        </w:rPr>
        <w:tab/>
      </w:r>
      <w:r>
        <w:rPr>
          <w:rFonts w:ascii="Arial" w:hAnsi="Arial" w:cs="Arial" w:eastAsia="Arial"/>
          <w:sz w:val="26"/>
          <w:szCs w:val="26"/>
          <w:color w:val="B8BCB8"/>
          <w:spacing w:val="0"/>
          <w:w w:val="152"/>
          <w:position w:val="3"/>
        </w:rPr>
        <w:t>I</w:t>
      </w:r>
      <w:r>
        <w:rPr>
          <w:rFonts w:ascii="Arial" w:hAnsi="Arial" w:cs="Arial" w:eastAsia="Arial"/>
          <w:sz w:val="26"/>
          <w:szCs w:val="26"/>
          <w:color w:val="000000"/>
          <w:spacing w:val="0"/>
          <w:w w:val="100"/>
          <w:position w:val="0"/>
        </w:rPr>
      </w:r>
    </w:p>
    <w:p>
      <w:pPr>
        <w:spacing w:before="9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39" w:after="0" w:line="240" w:lineRule="auto"/>
        <w:ind w:left="926" w:right="60"/>
        <w:jc w:val="center"/>
        <w:tabs>
          <w:tab w:pos="1280" w:val="left"/>
          <w:tab w:pos="1660" w:val="left"/>
          <w:tab w:pos="2060" w:val="left"/>
          <w:tab w:pos="2440" w:val="left"/>
          <w:tab w:pos="2820" w:val="left"/>
          <w:tab w:pos="3200" w:val="left"/>
          <w:tab w:pos="3600" w:val="left"/>
          <w:tab w:pos="3980" w:val="left"/>
          <w:tab w:pos="4360" w:val="left"/>
        </w:tabs>
        <w:rPr>
          <w:rFonts w:ascii="Arial" w:hAnsi="Arial" w:cs="Arial" w:eastAsia="Arial"/>
          <w:sz w:val="14"/>
          <w:szCs w:val="14"/>
        </w:rPr>
      </w:pPr>
      <w:rPr/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0</w:t>
      </w:r>
      <w:r>
        <w:rPr>
          <w:rFonts w:ascii="Arial" w:hAnsi="Arial" w:cs="Arial" w:eastAsia="Arial"/>
          <w:sz w:val="16"/>
          <w:szCs w:val="16"/>
          <w:color w:val="89898A"/>
          <w:spacing w:val="-28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ab/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10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ab/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0"/>
        </w:rPr>
        <w:t>20</w:t>
      </w:r>
      <w:r>
        <w:rPr>
          <w:rFonts w:ascii="Arial" w:hAnsi="Arial" w:cs="Arial" w:eastAsia="Arial"/>
          <w:sz w:val="14"/>
          <w:szCs w:val="14"/>
          <w:color w:val="777777"/>
          <w:spacing w:val="-33"/>
          <w:w w:val="100"/>
        </w:rPr>
        <w:t> </w:t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0"/>
        </w:rPr>
        <w:tab/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30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ab/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0"/>
        </w:rPr>
        <w:t>40</w:t>
      </w:r>
      <w:r>
        <w:rPr>
          <w:rFonts w:ascii="Arial" w:hAnsi="Arial" w:cs="Arial" w:eastAsia="Arial"/>
          <w:sz w:val="14"/>
          <w:szCs w:val="14"/>
          <w:color w:val="777777"/>
          <w:spacing w:val="-22"/>
          <w:w w:val="100"/>
        </w:rPr>
        <w:t> </w:t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0"/>
        </w:rPr>
        <w:tab/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>50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ab/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>60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ab/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70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ab/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0"/>
        </w:rPr>
        <w:t>80</w:t>
      </w:r>
      <w:r>
        <w:rPr>
          <w:rFonts w:ascii="Arial" w:hAnsi="Arial" w:cs="Arial" w:eastAsia="Arial"/>
          <w:sz w:val="14"/>
          <w:szCs w:val="14"/>
          <w:color w:val="777777"/>
          <w:spacing w:val="-30"/>
          <w:w w:val="100"/>
        </w:rPr>
        <w:t> </w:t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0"/>
        </w:rPr>
        <w:tab/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90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   </w:t>
      </w:r>
      <w:r>
        <w:rPr>
          <w:rFonts w:ascii="Arial" w:hAnsi="Arial" w:cs="Arial" w:eastAsia="Arial"/>
          <w:sz w:val="16"/>
          <w:szCs w:val="16"/>
          <w:color w:val="777777"/>
          <w:spacing w:val="1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100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89898A"/>
          <w:spacing w:val="35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110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89898A"/>
          <w:spacing w:val="22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>120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35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130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23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>140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35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>150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35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160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89898A"/>
          <w:spacing w:val="23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170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89898A"/>
          <w:spacing w:val="35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180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35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190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22"/>
          <w:w w:val="100"/>
        </w:rPr>
        <w:t> </w:t>
      </w:r>
      <w:r>
        <w:rPr>
          <w:rFonts w:ascii="Arial" w:hAnsi="Arial" w:cs="Arial" w:eastAsia="Arial"/>
          <w:sz w:val="14"/>
          <w:szCs w:val="14"/>
          <w:color w:val="777777"/>
          <w:spacing w:val="0"/>
          <w:w w:val="102"/>
        </w:rPr>
        <w:t>200</w:t>
      </w:r>
      <w:r>
        <w:rPr>
          <w:rFonts w:ascii="Arial" w:hAnsi="Arial" w:cs="Arial" w:eastAsia="Arial"/>
          <w:sz w:val="14"/>
          <w:szCs w:val="14"/>
          <w:color w:val="000000"/>
          <w:spacing w:val="0"/>
          <w:w w:val="100"/>
        </w:rPr>
      </w:r>
    </w:p>
    <w:p>
      <w:pPr>
        <w:spacing w:before="27" w:after="0" w:line="169" w:lineRule="exact"/>
        <w:ind w:left="4690" w:right="3777"/>
        <w:jc w:val="center"/>
        <w:rPr>
          <w:rFonts w:ascii="Arial" w:hAnsi="Arial" w:cs="Arial" w:eastAsia="Arial"/>
          <w:sz w:val="15"/>
          <w:szCs w:val="15"/>
        </w:rPr>
      </w:pPr>
      <w:rPr/>
      <w:r>
        <w:rPr>
          <w:rFonts w:ascii="Arial" w:hAnsi="Arial" w:cs="Arial" w:eastAsia="Arial"/>
          <w:sz w:val="15"/>
          <w:szCs w:val="15"/>
          <w:color w:val="777777"/>
          <w:w w:val="113"/>
          <w:position w:val="-1"/>
        </w:rPr>
        <w:t>t</w:t>
      </w:r>
      <w:r>
        <w:rPr>
          <w:rFonts w:ascii="Arial" w:hAnsi="Arial" w:cs="Arial" w:eastAsia="Arial"/>
          <w:sz w:val="15"/>
          <w:szCs w:val="15"/>
          <w:color w:val="777777"/>
          <w:w w:val="114"/>
          <w:position w:val="-1"/>
        </w:rPr>
        <w:t>(mln)</w:t>
      </w:r>
      <w:r>
        <w:rPr>
          <w:rFonts w:ascii="Arial" w:hAnsi="Arial" w:cs="Arial" w:eastAsia="Arial"/>
          <w:sz w:val="15"/>
          <w:szCs w:val="15"/>
          <w:color w:val="000000"/>
          <w:w w:val="100"/>
          <w:position w:val="0"/>
        </w:rPr>
      </w:r>
    </w:p>
    <w:p>
      <w:pPr>
        <w:spacing w:before="58" w:after="0" w:line="240" w:lineRule="auto"/>
        <w:ind w:left="1956" w:right="-20"/>
        <w:jc w:val="left"/>
        <w:rPr>
          <w:rFonts w:ascii="Arial" w:hAnsi="Arial" w:cs="Arial" w:eastAsia="Arial"/>
          <w:sz w:val="15"/>
          <w:szCs w:val="15"/>
        </w:rPr>
      </w:pPr>
      <w:rPr/>
      <w:r>
        <w:rPr>
          <w:rFonts w:ascii="Arial" w:hAnsi="Arial" w:cs="Arial" w:eastAsia="Arial"/>
          <w:sz w:val="15"/>
          <w:szCs w:val="15"/>
          <w:color w:val="3B3B3B"/>
          <w:spacing w:val="-17"/>
          <w:w w:val="159"/>
        </w:rPr>
        <w:t>1</w:t>
      </w:r>
      <w:r>
        <w:rPr>
          <w:rFonts w:ascii="Arial" w:hAnsi="Arial" w:cs="Arial" w:eastAsia="Arial"/>
          <w:sz w:val="15"/>
          <w:szCs w:val="15"/>
          <w:color w:val="777777"/>
          <w:spacing w:val="0"/>
          <w:w w:val="167"/>
        </w:rPr>
        <w:t>.</w:t>
      </w:r>
      <w:r>
        <w:rPr>
          <w:rFonts w:ascii="Arial" w:hAnsi="Arial" w:cs="Arial" w:eastAsia="Arial"/>
          <w:sz w:val="15"/>
          <w:szCs w:val="15"/>
          <w:color w:val="777777"/>
          <w:spacing w:val="-26"/>
          <w:w w:val="100"/>
        </w:rPr>
        <w:t> </w:t>
      </w:r>
      <w:r>
        <w:rPr>
          <w:rFonts w:ascii="Arial" w:hAnsi="Arial" w:cs="Arial" w:eastAsia="Arial"/>
          <w:sz w:val="15"/>
          <w:szCs w:val="15"/>
          <w:color w:val="4B4B4B"/>
          <w:spacing w:val="0"/>
          <w:w w:val="109"/>
        </w:rPr>
        <w:t>Test</w:t>
      </w:r>
      <w:r>
        <w:rPr>
          <w:rFonts w:ascii="Arial" w:hAnsi="Arial" w:cs="Arial" w:eastAsia="Arial"/>
          <w:sz w:val="15"/>
          <w:szCs w:val="15"/>
          <w:color w:val="000000"/>
          <w:spacing w:val="0"/>
          <w:w w:val="100"/>
        </w:rPr>
      </w:r>
    </w:p>
    <w:p>
      <w:pPr>
        <w:spacing w:before="6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302" w:right="-20"/>
        <w:jc w:val="left"/>
        <w:tabs>
          <w:tab w:pos="1940" w:val="left"/>
        </w:tabs>
        <w:rPr>
          <w:rFonts w:ascii="Arial" w:hAnsi="Arial" w:cs="Arial" w:eastAsia="Arial"/>
          <w:sz w:val="16"/>
          <w:szCs w:val="16"/>
        </w:rPr>
      </w:pPr>
      <w:rPr/>
      <w:r>
        <w:rPr/>
        <w:pict>
          <v:group style="position:absolute;margin-left:87.120003pt;margin-top:-1.064494pt;width:428.024353pt;height:.1pt;mso-position-horizontal-relative:page;mso-position-vertical-relative:paragraph;z-index:-35048" coordorigin="1742,-21" coordsize="8560,2">
            <v:shape style="position:absolute;left:1742;top:-21;width:8560;height:2" coordorigin="1742,-21" coordsize="8560,0" path="m1742,-21l10303,-21e" filled="f" stroked="t" strokeweight="1.262609pt" strokecolor="#80808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5"/>
          <w:szCs w:val="15"/>
          <w:color w:val="3B3B3B"/>
          <w:spacing w:val="0"/>
          <w:w w:val="100"/>
        </w:rPr>
        <w:t>Test</w:t>
      </w:r>
      <w:r>
        <w:rPr>
          <w:rFonts w:ascii="Arial" w:hAnsi="Arial" w:cs="Arial" w:eastAsia="Arial"/>
          <w:sz w:val="15"/>
          <w:szCs w:val="15"/>
          <w:color w:val="3B3B3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B3B3B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B3B3B"/>
          <w:spacing w:val="-9"/>
          <w:w w:val="107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777777"/>
          <w:spacing w:val="0"/>
          <w:w w:val="107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77777"/>
          <w:spacing w:val="-46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77777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18"/>
          <w:szCs w:val="18"/>
          <w:color w:val="777777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99"/>
        </w:rPr>
        <w:t>G06</w:t>
      </w:r>
      <w:r>
        <w:rPr>
          <w:rFonts w:ascii="Arial" w:hAnsi="Arial" w:cs="Arial" w:eastAsia="Arial"/>
          <w:sz w:val="16"/>
          <w:szCs w:val="16"/>
          <w:color w:val="777777"/>
          <w:spacing w:val="-24"/>
          <w:w w:val="100"/>
        </w:rPr>
        <w:t>1</w:t>
      </w:r>
      <w:r>
        <w:rPr>
          <w:rFonts w:ascii="Arial" w:hAnsi="Arial" w:cs="Arial" w:eastAsia="Arial"/>
          <w:sz w:val="16"/>
          <w:szCs w:val="16"/>
          <w:color w:val="959C97"/>
          <w:spacing w:val="-15"/>
          <w:w w:val="108"/>
        </w:rPr>
        <w:t>_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99"/>
        </w:rPr>
        <w:t>201</w:t>
      </w:r>
      <w:r>
        <w:rPr>
          <w:rFonts w:ascii="Arial" w:hAnsi="Arial" w:cs="Arial" w:eastAsia="Arial"/>
          <w:sz w:val="16"/>
          <w:szCs w:val="16"/>
          <w:color w:val="626262"/>
          <w:spacing w:val="-15"/>
          <w:w w:val="99"/>
        </w:rPr>
        <w:t>7</w:t>
      </w:r>
      <w:r>
        <w:rPr>
          <w:rFonts w:ascii="Arial" w:hAnsi="Arial" w:cs="Arial" w:eastAsia="Arial"/>
          <w:sz w:val="16"/>
          <w:szCs w:val="16"/>
          <w:color w:val="89898A"/>
          <w:spacing w:val="-11"/>
          <w:w w:val="116"/>
        </w:rPr>
        <w:t>-</w:t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106"/>
        </w:rPr>
        <w:t>1</w:t>
      </w:r>
      <w:r>
        <w:rPr>
          <w:rFonts w:ascii="Arial" w:hAnsi="Arial" w:cs="Arial" w:eastAsia="Arial"/>
          <w:sz w:val="16"/>
          <w:szCs w:val="16"/>
          <w:color w:val="4B4B4B"/>
          <w:spacing w:val="-19"/>
          <w:w w:val="106"/>
        </w:rPr>
        <w:t>1</w:t>
      </w:r>
      <w:r>
        <w:rPr>
          <w:rFonts w:ascii="Arial" w:hAnsi="Arial" w:cs="Arial" w:eastAsia="Arial"/>
          <w:sz w:val="16"/>
          <w:szCs w:val="16"/>
          <w:color w:val="959C97"/>
          <w:spacing w:val="-11"/>
          <w:w w:val="116"/>
        </w:rPr>
        <w:t>-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99"/>
        </w:rPr>
        <w:t>1</w:t>
      </w:r>
      <w:r>
        <w:rPr>
          <w:rFonts w:ascii="Arial" w:hAnsi="Arial" w:cs="Arial" w:eastAsia="Arial"/>
          <w:sz w:val="16"/>
          <w:szCs w:val="16"/>
          <w:color w:val="626262"/>
          <w:spacing w:val="-7"/>
          <w:w w:val="99"/>
        </w:rPr>
        <w:t>9</w:t>
      </w:r>
      <w:r>
        <w:rPr>
          <w:rFonts w:ascii="Arial" w:hAnsi="Arial" w:cs="Arial" w:eastAsia="Arial"/>
          <w:sz w:val="16"/>
          <w:szCs w:val="16"/>
          <w:color w:val="959C97"/>
          <w:spacing w:val="-5"/>
          <w:w w:val="95"/>
        </w:rPr>
        <w:t>_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99"/>
        </w:rPr>
        <w:t>00</w:t>
      </w:r>
      <w:r>
        <w:rPr>
          <w:rFonts w:ascii="Arial" w:hAnsi="Arial" w:cs="Arial" w:eastAsia="Arial"/>
          <w:sz w:val="16"/>
          <w:szCs w:val="16"/>
          <w:color w:val="626262"/>
          <w:spacing w:val="-11"/>
          <w:w w:val="99"/>
        </w:rPr>
        <w:t>1</w:t>
      </w:r>
      <w:r>
        <w:rPr>
          <w:rFonts w:ascii="Arial" w:hAnsi="Arial" w:cs="Arial" w:eastAsia="Arial"/>
          <w:sz w:val="16"/>
          <w:szCs w:val="16"/>
          <w:color w:val="959C97"/>
          <w:spacing w:val="-3"/>
          <w:w w:val="95"/>
        </w:rPr>
        <w:t>_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99"/>
        </w:rPr>
        <w:t>23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0" w:after="0" w:line="205" w:lineRule="exact"/>
        <w:ind w:left="302" w:right="-20"/>
        <w:jc w:val="left"/>
        <w:tabs>
          <w:tab w:pos="1940" w:val="left"/>
        </w:tabs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5"/>
          <w:szCs w:val="15"/>
          <w:color w:val="282828"/>
          <w:spacing w:val="-17"/>
          <w:w w:val="123"/>
        </w:rPr>
        <w:t>M</w:t>
      </w:r>
      <w:r>
        <w:rPr>
          <w:rFonts w:ascii="Arial" w:hAnsi="Arial" w:cs="Arial" w:eastAsia="Arial"/>
          <w:sz w:val="15"/>
          <w:szCs w:val="15"/>
          <w:color w:val="4B4B4B"/>
          <w:spacing w:val="0"/>
          <w:w w:val="110"/>
        </w:rPr>
        <w:t>eas.tem</w:t>
      </w:r>
      <w:r>
        <w:rPr>
          <w:rFonts w:ascii="Arial" w:hAnsi="Arial" w:cs="Arial" w:eastAsia="Arial"/>
          <w:sz w:val="15"/>
          <w:szCs w:val="15"/>
          <w:color w:val="4B4B4B"/>
          <w:spacing w:val="-25"/>
          <w:w w:val="111"/>
        </w:rPr>
        <w:t>p</w:t>
      </w:r>
      <w:r>
        <w:rPr>
          <w:rFonts w:ascii="Arial" w:hAnsi="Arial" w:cs="Arial" w:eastAsia="Arial"/>
          <w:sz w:val="15"/>
          <w:szCs w:val="15"/>
          <w:color w:val="777777"/>
          <w:spacing w:val="-17"/>
          <w:w w:val="252"/>
        </w:rPr>
        <w:t>.</w:t>
      </w:r>
      <w:r>
        <w:rPr>
          <w:rFonts w:ascii="Arial" w:hAnsi="Arial" w:cs="Arial" w:eastAsia="Arial"/>
          <w:sz w:val="15"/>
          <w:szCs w:val="15"/>
          <w:color w:val="777777"/>
          <w:spacing w:val="0"/>
          <w:w w:val="124"/>
        </w:rPr>
        <w:t>In</w:t>
      </w:r>
      <w:r>
        <w:rPr>
          <w:rFonts w:ascii="Arial" w:hAnsi="Arial" w:cs="Arial" w:eastAsia="Arial"/>
          <w:sz w:val="15"/>
          <w:szCs w:val="15"/>
          <w:color w:val="777777"/>
          <w:spacing w:val="-14"/>
          <w:w w:val="100"/>
        </w:rPr>
        <w:t> </w:t>
      </w:r>
      <w:r>
        <w:rPr>
          <w:rFonts w:ascii="Arial" w:hAnsi="Arial" w:cs="Arial" w:eastAsia="Arial"/>
          <w:sz w:val="20"/>
          <w:szCs w:val="20"/>
          <w:color w:val="959C97"/>
          <w:spacing w:val="-20"/>
          <w:w w:val="120"/>
        </w:rPr>
        <w:t>•</w:t>
      </w:r>
      <w:r>
        <w:rPr>
          <w:rFonts w:ascii="Arial" w:hAnsi="Arial" w:cs="Arial" w:eastAsia="Arial"/>
          <w:sz w:val="20"/>
          <w:szCs w:val="20"/>
          <w:color w:val="626262"/>
          <w:spacing w:val="0"/>
          <w:w w:val="120"/>
        </w:rPr>
        <w:t>c</w:t>
      </w:r>
      <w:r>
        <w:rPr>
          <w:rFonts w:ascii="Arial" w:hAnsi="Arial" w:cs="Arial" w:eastAsia="Arial"/>
          <w:sz w:val="20"/>
          <w:szCs w:val="20"/>
          <w:color w:val="626262"/>
          <w:spacing w:val="-66"/>
          <w:w w:val="120"/>
        </w:rPr>
        <w:t> </w:t>
      </w:r>
      <w:r>
        <w:rPr>
          <w:rFonts w:ascii="Arial" w:hAnsi="Arial" w:cs="Arial" w:eastAsia="Arial"/>
          <w:sz w:val="20"/>
          <w:szCs w:val="20"/>
          <w:color w:val="626262"/>
          <w:spacing w:val="0"/>
          <w:w w:val="100"/>
        </w:rPr>
        <w:tab/>
      </w:r>
      <w:r>
        <w:rPr>
          <w:rFonts w:ascii="Arial" w:hAnsi="Arial" w:cs="Arial" w:eastAsia="Arial"/>
          <w:sz w:val="20"/>
          <w:szCs w:val="20"/>
          <w:color w:val="626262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23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22" w:after="0" w:line="240" w:lineRule="auto"/>
        <w:ind w:left="315" w:right="-20"/>
        <w:jc w:val="left"/>
        <w:tabs>
          <w:tab w:pos="1960" w:val="left"/>
        </w:tabs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5"/>
          <w:szCs w:val="15"/>
          <w:color w:val="3B3B3B"/>
          <w:w w:val="115"/>
        </w:rPr>
        <w:t>Dlf</w:t>
      </w:r>
      <w:r>
        <w:rPr>
          <w:rFonts w:ascii="Arial" w:hAnsi="Arial" w:cs="Arial" w:eastAsia="Arial"/>
          <w:sz w:val="15"/>
          <w:szCs w:val="15"/>
          <w:color w:val="3B3B3B"/>
          <w:spacing w:val="-10"/>
          <w:w w:val="115"/>
        </w:rPr>
        <w:t>f</w:t>
      </w:r>
      <w:r>
        <w:rPr>
          <w:rFonts w:ascii="Arial" w:hAnsi="Arial" w:cs="Arial" w:eastAsia="Arial"/>
          <w:sz w:val="15"/>
          <w:szCs w:val="15"/>
          <w:color w:val="626262"/>
          <w:spacing w:val="-11"/>
          <w:w w:val="167"/>
        </w:rPr>
        <w:t>.</w:t>
      </w:r>
      <w:r>
        <w:rPr>
          <w:rFonts w:ascii="Arial" w:hAnsi="Arial" w:cs="Arial" w:eastAsia="Arial"/>
          <w:sz w:val="15"/>
          <w:szCs w:val="15"/>
          <w:color w:val="3B3B3B"/>
          <w:spacing w:val="0"/>
          <w:w w:val="116"/>
        </w:rPr>
        <w:t>tem</w:t>
      </w:r>
      <w:r>
        <w:rPr>
          <w:rFonts w:ascii="Arial" w:hAnsi="Arial" w:cs="Arial" w:eastAsia="Arial"/>
          <w:sz w:val="15"/>
          <w:szCs w:val="15"/>
          <w:color w:val="3B3B3B"/>
          <w:spacing w:val="-23"/>
          <w:w w:val="117"/>
        </w:rPr>
        <w:t>p</w:t>
      </w:r>
      <w:r>
        <w:rPr>
          <w:rFonts w:ascii="Arial" w:hAnsi="Arial" w:cs="Arial" w:eastAsia="Arial"/>
          <w:sz w:val="15"/>
          <w:szCs w:val="15"/>
          <w:color w:val="626262"/>
          <w:spacing w:val="0"/>
          <w:w w:val="167"/>
        </w:rPr>
        <w:t>.</w:t>
      </w:r>
      <w:r>
        <w:rPr>
          <w:rFonts w:ascii="Arial" w:hAnsi="Arial" w:cs="Arial" w:eastAsia="Arial"/>
          <w:sz w:val="15"/>
          <w:szCs w:val="15"/>
          <w:color w:val="626262"/>
          <w:spacing w:val="-23"/>
          <w:w w:val="100"/>
        </w:rPr>
        <w:t> </w:t>
      </w:r>
      <w:r>
        <w:rPr>
          <w:rFonts w:ascii="Arial" w:hAnsi="Arial" w:cs="Arial" w:eastAsia="Arial"/>
          <w:sz w:val="15"/>
          <w:szCs w:val="15"/>
          <w:color w:val="626262"/>
          <w:spacing w:val="0"/>
          <w:w w:val="100"/>
        </w:rPr>
        <w:t>I</w:t>
      </w:r>
      <w:r>
        <w:rPr>
          <w:rFonts w:ascii="Arial" w:hAnsi="Arial" w:cs="Arial" w:eastAsia="Arial"/>
          <w:sz w:val="15"/>
          <w:szCs w:val="15"/>
          <w:color w:val="626262"/>
          <w:spacing w:val="0"/>
          <w:w w:val="100"/>
        </w:rPr>
        <w:t>n</w:t>
      </w:r>
      <w:r>
        <w:rPr>
          <w:rFonts w:ascii="Arial" w:hAnsi="Arial" w:cs="Arial" w:eastAsia="Arial"/>
          <w:sz w:val="15"/>
          <w:szCs w:val="15"/>
          <w:color w:val="626262"/>
          <w:spacing w:val="10"/>
          <w:w w:val="100"/>
        </w:rPr>
        <w:t> </w:t>
      </w:r>
      <w:r>
        <w:rPr>
          <w:rFonts w:ascii="Arial" w:hAnsi="Arial" w:cs="Arial" w:eastAsia="Arial"/>
          <w:sz w:val="15"/>
          <w:szCs w:val="15"/>
          <w:color w:val="3B3B3B"/>
          <w:spacing w:val="0"/>
          <w:w w:val="127"/>
        </w:rPr>
        <w:t>K</w:t>
      </w:r>
      <w:r>
        <w:rPr>
          <w:rFonts w:ascii="Arial" w:hAnsi="Arial" w:cs="Arial" w:eastAsia="Arial"/>
          <w:sz w:val="15"/>
          <w:szCs w:val="15"/>
          <w:color w:val="3B3B3B"/>
          <w:spacing w:val="0"/>
          <w:w w:val="100"/>
        </w:rPr>
        <w:tab/>
      </w:r>
      <w:r>
        <w:rPr>
          <w:rFonts w:ascii="Arial" w:hAnsi="Arial" w:cs="Arial" w:eastAsia="Arial"/>
          <w:sz w:val="15"/>
          <w:szCs w:val="15"/>
          <w:color w:val="3B3B3B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15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18" w:after="0" w:line="240" w:lineRule="auto"/>
        <w:ind w:left="315" w:right="-20"/>
        <w:jc w:val="left"/>
        <w:tabs>
          <w:tab w:pos="1960" w:val="left"/>
        </w:tabs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4B4B4B"/>
          <w:spacing w:val="0"/>
          <w:w w:val="100"/>
        </w:rPr>
        <w:t>Lambda</w:t>
      </w:r>
      <w:r>
        <w:rPr>
          <w:rFonts w:ascii="Arial" w:hAnsi="Arial" w:cs="Arial" w:eastAsia="Arial"/>
          <w:sz w:val="16"/>
          <w:szCs w:val="16"/>
          <w:color w:val="4B4B4B"/>
          <w:spacing w:val="-2"/>
          <w:w w:val="100"/>
        </w:rPr>
        <w:t> </w:t>
      </w:r>
      <w:r>
        <w:rPr>
          <w:rFonts w:ascii="Arial" w:hAnsi="Arial" w:cs="Arial" w:eastAsia="Arial"/>
          <w:sz w:val="15"/>
          <w:szCs w:val="15"/>
          <w:color w:val="626262"/>
          <w:spacing w:val="0"/>
          <w:w w:val="100"/>
        </w:rPr>
        <w:t>I</w:t>
      </w:r>
      <w:r>
        <w:rPr>
          <w:rFonts w:ascii="Arial" w:hAnsi="Arial" w:cs="Arial" w:eastAsia="Arial"/>
          <w:sz w:val="15"/>
          <w:szCs w:val="15"/>
          <w:color w:val="626262"/>
          <w:spacing w:val="0"/>
          <w:w w:val="100"/>
        </w:rPr>
        <w:t>n</w:t>
      </w:r>
      <w:r>
        <w:rPr>
          <w:rFonts w:ascii="Arial" w:hAnsi="Arial" w:cs="Arial" w:eastAsia="Arial"/>
          <w:sz w:val="15"/>
          <w:szCs w:val="15"/>
          <w:color w:val="626262"/>
          <w:spacing w:val="27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-14"/>
          <w:w w:val="100"/>
        </w:rPr>
        <w:t>m</w:t>
      </w:r>
      <w:r>
        <w:rPr>
          <w:rFonts w:ascii="Arial" w:hAnsi="Arial" w:cs="Arial" w:eastAsia="Arial"/>
          <w:sz w:val="16"/>
          <w:szCs w:val="16"/>
          <w:color w:val="3B3B3B"/>
          <w:spacing w:val="-19"/>
          <w:w w:val="100"/>
        </w:rPr>
        <w:t>W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Jm</w:t>
      </w:r>
      <w:r>
        <w:rPr>
          <w:rFonts w:ascii="Arial" w:hAnsi="Arial" w:cs="Arial" w:eastAsia="Arial"/>
          <w:sz w:val="16"/>
          <w:szCs w:val="16"/>
          <w:color w:val="777777"/>
          <w:spacing w:val="-11"/>
          <w:w w:val="100"/>
        </w:rPr>
        <w:t>•</w:t>
      </w:r>
      <w:r>
        <w:rPr>
          <w:rFonts w:ascii="Arial" w:hAnsi="Arial" w:cs="Arial" w:eastAsia="Arial"/>
          <w:sz w:val="16"/>
          <w:szCs w:val="16"/>
          <w:color w:val="3B3B3B"/>
          <w:spacing w:val="0"/>
          <w:w w:val="100"/>
        </w:rPr>
        <w:t>K</w:t>
      </w:r>
      <w:r>
        <w:rPr>
          <w:rFonts w:ascii="Arial" w:hAnsi="Arial" w:cs="Arial" w:eastAsia="Arial"/>
          <w:sz w:val="16"/>
          <w:szCs w:val="16"/>
          <w:color w:val="3B3B3B"/>
          <w:spacing w:val="-38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3B3B3B"/>
          <w:spacing w:val="0"/>
          <w:w w:val="100"/>
        </w:rPr>
        <w:tab/>
      </w:r>
      <w:r>
        <w:rPr>
          <w:rFonts w:ascii="Arial" w:hAnsi="Arial" w:cs="Arial" w:eastAsia="Arial"/>
          <w:sz w:val="16"/>
          <w:szCs w:val="16"/>
          <w:color w:val="3B3B3B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99"/>
        </w:rPr>
        <w:t>10</w:t>
      </w:r>
      <w:r>
        <w:rPr>
          <w:rFonts w:ascii="Arial" w:hAnsi="Arial" w:cs="Arial" w:eastAsia="Arial"/>
          <w:sz w:val="16"/>
          <w:szCs w:val="16"/>
          <w:color w:val="777777"/>
          <w:spacing w:val="-31"/>
          <w:w w:val="99"/>
        </w:rPr>
        <w:t>0</w:t>
      </w:r>
      <w:r>
        <w:rPr>
          <w:rFonts w:ascii="Arial" w:hAnsi="Arial" w:cs="Arial" w:eastAsia="Arial"/>
          <w:sz w:val="16"/>
          <w:szCs w:val="16"/>
          <w:color w:val="A5AFA5"/>
          <w:spacing w:val="10"/>
          <w:w w:val="236"/>
        </w:rPr>
        <w:t>.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99"/>
        </w:rPr>
        <w:t>71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30" w:after="0" w:line="180" w:lineRule="exact"/>
        <w:ind w:left="315" w:right="-20"/>
        <w:jc w:val="left"/>
        <w:tabs>
          <w:tab w:pos="1940" w:val="left"/>
        </w:tabs>
        <w:rPr>
          <w:rFonts w:ascii="Arial" w:hAnsi="Arial" w:cs="Arial" w:eastAsia="Arial"/>
          <w:sz w:val="16"/>
          <w:szCs w:val="16"/>
        </w:rPr>
      </w:pPr>
      <w:rPr/>
      <w:r>
        <w:rPr/>
        <w:pict>
          <v:group style="position:absolute;margin-left:87.120003pt;margin-top:14.684031pt;width:428.024353pt;height:.1pt;mso-position-horizontal-relative:page;mso-position-vertical-relative:paragraph;z-index:-35047" coordorigin="1742,294" coordsize="8560,2">
            <v:shape style="position:absolute;left:1742;top:294;width:8560;height:2" coordorigin="1742,294" coordsize="8560,0" path="m1742,294l10303,294e" filled="f" stroked="t" strokeweight="1.262609pt" strokecolor="#80808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6"/>
          <w:szCs w:val="16"/>
          <w:color w:val="3B3B3B"/>
          <w:spacing w:val="0"/>
          <w:w w:val="100"/>
          <w:position w:val="-1"/>
        </w:rPr>
        <w:t>R</w:t>
      </w:r>
      <w:r>
        <w:rPr>
          <w:rFonts w:ascii="Arial" w:hAnsi="Arial" w:cs="Arial" w:eastAsia="Arial"/>
          <w:sz w:val="16"/>
          <w:szCs w:val="16"/>
          <w:color w:val="3B3B3B"/>
          <w:spacing w:val="-10"/>
          <w:w w:val="100"/>
          <w:position w:val="-1"/>
        </w:rPr>
        <w:t> </w:t>
      </w:r>
      <w:r>
        <w:rPr>
          <w:rFonts w:ascii="Arial" w:hAnsi="Arial" w:cs="Arial" w:eastAsia="Arial"/>
          <w:sz w:val="15"/>
          <w:szCs w:val="15"/>
          <w:color w:val="626262"/>
          <w:spacing w:val="-7"/>
          <w:w w:val="176"/>
          <w:position w:val="-1"/>
        </w:rPr>
        <w:t>I</w:t>
      </w:r>
      <w:r>
        <w:rPr>
          <w:rFonts w:ascii="Arial" w:hAnsi="Arial" w:cs="Arial" w:eastAsia="Arial"/>
          <w:sz w:val="15"/>
          <w:szCs w:val="15"/>
          <w:color w:val="3B3B3B"/>
          <w:spacing w:val="0"/>
          <w:w w:val="120"/>
          <w:position w:val="-1"/>
        </w:rPr>
        <w:t>n</w:t>
      </w:r>
      <w:r>
        <w:rPr>
          <w:rFonts w:ascii="Arial" w:hAnsi="Arial" w:cs="Arial" w:eastAsia="Arial"/>
          <w:sz w:val="15"/>
          <w:szCs w:val="15"/>
          <w:color w:val="3B3B3B"/>
          <w:spacing w:val="-4"/>
          <w:w w:val="100"/>
          <w:position w:val="-1"/>
        </w:rPr>
        <w:t> </w:t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100"/>
          <w:position w:val="-1"/>
        </w:rPr>
        <w:t>m'KJW</w:t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100"/>
          <w:position w:val="-1"/>
        </w:rPr>
        <w:tab/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100"/>
          <w:position w:val="-1"/>
        </w:rPr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  <w:position w:val="-1"/>
        </w:rPr>
        <w:t>0.4002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  <w:position w:val="0"/>
        </w:rPr>
      </w:r>
    </w:p>
    <w:p>
      <w:pPr>
        <w:spacing w:before="3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40" w:right="1480"/>
        </w:sectPr>
      </w:pPr>
      <w:rPr/>
    </w:p>
    <w:p>
      <w:pPr>
        <w:spacing w:before="39" w:after="0" w:line="263" w:lineRule="auto"/>
        <w:ind w:left="4229" w:right="418"/>
        <w:jc w:val="left"/>
        <w:tabs>
          <w:tab w:pos="5200" w:val="left"/>
        </w:tabs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4B4B4B"/>
          <w:spacing w:val="0"/>
          <w:w w:val="100"/>
        </w:rPr>
        <w:t>Lambda-10</w:t>
      </w:r>
      <w:r>
        <w:rPr>
          <w:rFonts w:ascii="Arial" w:hAnsi="Arial" w:cs="Arial" w:eastAsia="Arial"/>
          <w:sz w:val="16"/>
          <w:szCs w:val="16"/>
          <w:color w:val="4B4B4B"/>
          <w:spacing w:val="-28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100"/>
        </w:rPr>
        <w:tab/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101"/>
        </w:rPr>
        <w:t>    </w:t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-21"/>
          <w:w w:val="100"/>
        </w:rPr>
        <w:t>0</w:t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100"/>
        </w:rPr>
        <w:t>.0</w:t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100"/>
        </w:rPr>
        <w:t>0</w:t>
      </w:r>
      <w:r>
        <w:rPr>
          <w:rFonts w:ascii="Arial" w:hAnsi="Arial" w:cs="Arial" w:eastAsia="Arial"/>
          <w:sz w:val="16"/>
          <w:szCs w:val="16"/>
          <w:color w:val="4B4B4B"/>
          <w:spacing w:val="44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3"/>
        </w:rPr>
        <w:t>m</w:t>
      </w:r>
      <w:r>
        <w:rPr>
          <w:rFonts w:ascii="Arial" w:hAnsi="Arial" w:cs="Arial" w:eastAsia="Arial"/>
          <w:sz w:val="16"/>
          <w:szCs w:val="16"/>
          <w:color w:val="626262"/>
          <w:spacing w:val="-15"/>
          <w:w w:val="103"/>
        </w:rPr>
        <w:t>W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3"/>
        </w:rPr>
        <w:t>/</w:t>
      </w:r>
      <w:r>
        <w:rPr>
          <w:rFonts w:ascii="Arial" w:hAnsi="Arial" w:cs="Arial" w:eastAsia="Arial"/>
          <w:sz w:val="16"/>
          <w:szCs w:val="16"/>
          <w:color w:val="89898A"/>
          <w:spacing w:val="-16"/>
          <w:w w:val="103"/>
        </w:rPr>
        <w:t>(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3"/>
        </w:rPr>
        <w:t>m·K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3"/>
        </w:rPr>
        <w:t>)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3"/>
        </w:rPr>
        <w:t> </w:t>
      </w:r>
      <w:r>
        <w:rPr>
          <w:rFonts w:ascii="Arial" w:hAnsi="Arial" w:cs="Arial" w:eastAsia="Arial"/>
          <w:sz w:val="16"/>
          <w:szCs w:val="16"/>
          <w:color w:val="3B3B3B"/>
          <w:spacing w:val="6"/>
          <w:w w:val="100"/>
        </w:rPr>
        <w:t>R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>-10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  <w:tab/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-13"/>
          <w:w w:val="119"/>
        </w:rPr>
        <w:t>0</w:t>
      </w:r>
      <w:r>
        <w:rPr>
          <w:rFonts w:ascii="Arial" w:hAnsi="Arial" w:cs="Arial" w:eastAsia="Arial"/>
          <w:sz w:val="16"/>
          <w:szCs w:val="16"/>
          <w:color w:val="A5AFA5"/>
          <w:spacing w:val="-16"/>
          <w:w w:val="157"/>
        </w:rPr>
        <w:t>.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0000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-19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3"/>
        </w:rPr>
        <w:t>m.,KIW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13" w:after="0" w:line="240" w:lineRule="auto"/>
        <w:ind w:left="4229" w:right="-20"/>
        <w:jc w:val="left"/>
        <w:tabs>
          <w:tab w:pos="5200" w:val="left"/>
        </w:tabs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5"/>
          <w:szCs w:val="15"/>
          <w:color w:val="4B4B4B"/>
          <w:spacing w:val="0"/>
          <w:w w:val="100"/>
        </w:rPr>
        <w:t>TC</w:t>
      </w:r>
      <w:r>
        <w:rPr>
          <w:rFonts w:ascii="Arial" w:hAnsi="Arial" w:cs="Arial" w:eastAsia="Arial"/>
          <w:sz w:val="15"/>
          <w:szCs w:val="15"/>
          <w:color w:val="4B4B4B"/>
          <w:spacing w:val="0"/>
          <w:w w:val="100"/>
        </w:rPr>
        <w:tab/>
      </w:r>
      <w:r>
        <w:rPr>
          <w:rFonts w:ascii="Arial" w:hAnsi="Arial" w:cs="Arial" w:eastAsia="Arial"/>
          <w:sz w:val="15"/>
          <w:szCs w:val="15"/>
          <w:color w:val="4B4B4B"/>
          <w:spacing w:val="0"/>
          <w:w w:val="100"/>
        </w:rPr>
      </w:r>
      <w:r>
        <w:rPr>
          <w:rFonts w:ascii="Arial" w:hAnsi="Arial" w:cs="Arial" w:eastAsia="Arial"/>
          <w:sz w:val="16"/>
          <w:szCs w:val="16"/>
          <w:color w:val="777777"/>
          <w:spacing w:val="-50"/>
          <w:w w:val="119"/>
        </w:rPr>
        <w:t>0</w:t>
      </w:r>
      <w:r>
        <w:rPr>
          <w:rFonts w:ascii="Arial" w:hAnsi="Arial" w:cs="Arial" w:eastAsia="Arial"/>
          <w:sz w:val="16"/>
          <w:szCs w:val="16"/>
          <w:color w:val="959C97"/>
          <w:spacing w:val="-14"/>
          <w:w w:val="236"/>
        </w:rPr>
        <w:t>.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0000</w:t>
      </w:r>
      <w:r>
        <w:rPr>
          <w:rFonts w:ascii="Arial" w:hAnsi="Arial" w:cs="Arial" w:eastAsia="Arial"/>
          <w:sz w:val="16"/>
          <w:szCs w:val="16"/>
          <w:color w:val="777777"/>
          <w:spacing w:val="0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777777"/>
          <w:spacing w:val="-19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2"/>
        </w:rPr>
        <w:t>m</w:t>
      </w:r>
      <w:r>
        <w:rPr>
          <w:rFonts w:ascii="Arial" w:hAnsi="Arial" w:cs="Arial" w:eastAsia="Arial"/>
          <w:sz w:val="16"/>
          <w:szCs w:val="16"/>
          <w:color w:val="626262"/>
          <w:spacing w:val="-15"/>
          <w:w w:val="101"/>
        </w:rPr>
        <w:t>W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09"/>
        </w:rPr>
        <w:t>/</w:t>
      </w:r>
      <w:r>
        <w:rPr>
          <w:rFonts w:ascii="Arial" w:hAnsi="Arial" w:cs="Arial" w:eastAsia="Arial"/>
          <w:sz w:val="16"/>
          <w:szCs w:val="16"/>
          <w:color w:val="89898A"/>
          <w:spacing w:val="-16"/>
          <w:w w:val="110"/>
        </w:rPr>
        <w:t>(</w:t>
      </w:r>
      <w:r>
        <w:rPr>
          <w:rFonts w:ascii="Arial" w:hAnsi="Arial" w:cs="Arial" w:eastAsia="Arial"/>
          <w:sz w:val="16"/>
          <w:szCs w:val="16"/>
          <w:color w:val="626262"/>
          <w:spacing w:val="0"/>
          <w:w w:val="105"/>
        </w:rPr>
        <w:t>m.</w:t>
      </w:r>
      <w:r>
        <w:rPr>
          <w:rFonts w:ascii="Arial" w:hAnsi="Arial" w:cs="Arial" w:eastAsia="Arial"/>
          <w:sz w:val="16"/>
          <w:szCs w:val="16"/>
          <w:color w:val="626262"/>
          <w:spacing w:val="-9"/>
          <w:w w:val="105"/>
        </w:rPr>
        <w:t>K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42"/>
        </w:rPr>
        <w:t>'</w:t>
      </w:r>
      <w:r>
        <w:rPr>
          <w:rFonts w:ascii="Arial" w:hAnsi="Arial" w:cs="Arial" w:eastAsia="Arial"/>
          <w:sz w:val="16"/>
          <w:szCs w:val="16"/>
          <w:color w:val="89898A"/>
          <w:spacing w:val="0"/>
          <w:w w:val="143"/>
        </w:rPr>
        <w:t>)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56" w:after="0" w:line="240" w:lineRule="auto"/>
        <w:ind w:right="-20"/>
        <w:jc w:val="right"/>
        <w:rPr>
          <w:rFonts w:ascii="Arial" w:hAnsi="Arial" w:cs="Arial" w:eastAsia="Arial"/>
          <w:sz w:val="16"/>
          <w:szCs w:val="16"/>
        </w:rPr>
      </w:pPr>
      <w:rPr/>
      <w:r>
        <w:rPr/>
        <w:pict>
          <v:shape style="position:absolute;margin-left:77.052635pt;margin-top:7.422808pt;width:118.736839pt;height:6.31579pt;mso-position-horizontal-relative:page;mso-position-vertical-relative:paragraph;z-index:-35050" type="#_x0000_t75">
            <v:imagedata r:id="rId207" o:title=""/>
          </v:shape>
        </w:pict>
      </w:r>
      <w:r>
        <w:rPr/>
        <w:pict>
          <v:group style="position:absolute;margin-left:378.782623pt;margin-top:16.615158pt;width:136.361741pt;height:.1pt;mso-position-horizontal-relative:page;mso-position-vertical-relative:paragraph;z-index:-35046" coordorigin="7576,332" coordsize="2727,2">
            <v:shape style="position:absolute;left:7576;top:332;width:2727;height:2" coordorigin="7576,332" coordsize="2727,0" path="m7576,332l10303,332e" filled="f" stroked="t" strokeweight="1.262609pt" strokecolor="#80808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6"/>
          <w:szCs w:val="16"/>
          <w:color w:val="4B4B4B"/>
          <w:spacing w:val="0"/>
          <w:w w:val="90"/>
        </w:rPr>
        <w:t>2018/02127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/>
        <w:br w:type="column"/>
      </w:r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4B4B4B"/>
          <w:spacing w:val="0"/>
          <w:w w:val="105"/>
        </w:rPr>
        <w:t>signature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1440" w:right="1480"/>
          <w:cols w:num="2" w:equalWidth="0">
            <w:col w:w="6956" w:space="165"/>
            <w:col w:w="1879"/>
          </w:cols>
        </w:sectPr>
      </w:pPr>
      <w:rPr/>
    </w:p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40" w:lineRule="auto"/>
        <w:ind w:left="2630" w:right="1893"/>
        <w:jc w:val="center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NAM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B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IA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NI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V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ERS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Y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F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CIENCE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AND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T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ECHN</w:t>
      </w:r>
      <w:r>
        <w:rPr>
          <w:rFonts w:ascii="Calibri" w:hAnsi="Calibri" w:cs="Calibri" w:eastAsia="Calibri"/>
          <w:sz w:val="28"/>
          <w:szCs w:val="28"/>
          <w:spacing w:val="-3"/>
          <w:w w:val="100"/>
          <w:b/>
          <w:bCs/>
        </w:rPr>
        <w:t>O</w:t>
      </w:r>
      <w:r>
        <w:rPr>
          <w:rFonts w:ascii="Calibri" w:hAnsi="Calibri" w:cs="Calibri" w:eastAsia="Calibri"/>
          <w:sz w:val="28"/>
          <w:szCs w:val="28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O</w:t>
      </w:r>
      <w:r>
        <w:rPr>
          <w:rFonts w:ascii="Calibri" w:hAnsi="Calibri" w:cs="Calibri" w:eastAsia="Calibri"/>
          <w:sz w:val="28"/>
          <w:szCs w:val="28"/>
          <w:spacing w:val="-2"/>
          <w:w w:val="100"/>
          <w:b/>
          <w:bCs/>
        </w:rPr>
        <w:t>G</w:t>
      </w:r>
      <w:r>
        <w:rPr>
          <w:rFonts w:ascii="Calibri" w:hAnsi="Calibri" w:cs="Calibri" w:eastAsia="Calibri"/>
          <w:sz w:val="28"/>
          <w:szCs w:val="28"/>
          <w:spacing w:val="0"/>
          <w:w w:val="100"/>
          <w:b/>
          <w:bCs/>
        </w:rPr>
        <w:t>Y</w:t>
      </w:r>
      <w:r>
        <w:rPr>
          <w:rFonts w:ascii="Calibri" w:hAnsi="Calibri" w:cs="Calibri" w:eastAsia="Calibri"/>
          <w:sz w:val="28"/>
          <w:szCs w:val="28"/>
          <w:spacing w:val="0"/>
          <w:w w:val="100"/>
        </w:rPr>
      </w:r>
    </w:p>
    <w:p>
      <w:pPr>
        <w:spacing w:before="1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4474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129.464388pt;height:97.65pt;mso-position-horizontal-relative:char;mso-position-vertical-relative:line" type="#_x0000_t75">
            <v:imagedata r:id="rId208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1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4536" w:right="3800"/>
        <w:jc w:val="center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CUL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909" w:lineRule="auto"/>
        <w:ind w:left="3147" w:right="2414"/>
        <w:jc w:val="center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&amp;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.D.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G)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UCTUR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EERI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</w:p>
    <w:p>
      <w:pPr>
        <w:spacing w:before="0" w:after="0" w:line="240" w:lineRule="auto"/>
        <w:ind w:left="1561" w:right="831"/>
        <w:jc w:val="center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’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PO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QU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FROM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X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M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RS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DU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G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400003" w:type="dxa"/>
      </w:tblPr>
      <w:tblGrid/>
      <w:tr>
        <w:trPr>
          <w:trHeight w:val="742" w:hRule="exact"/>
        </w:trPr>
        <w:tc>
          <w:tcPr>
            <w:tcW w:w="494" w:type="dxa"/>
            <w:tcBorders>
              <w:top w:val="single" w:sz="4.64008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177" w:right="95" w:firstLine="-24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S/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1076" w:type="dxa"/>
            <w:tcBorders>
              <w:top w:val="single" w:sz="4.64008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76" w:right="61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xa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99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’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97" w:right="182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s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1513" w:type="dxa"/>
            <w:tcBorders>
              <w:top w:val="single" w:sz="4.64008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294" w:right="-2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xa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’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s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352" w:right="-2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c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1663" w:type="dxa"/>
            <w:tcBorders>
              <w:top w:val="single" w:sz="4.64008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" w:after="0" w:line="239" w:lineRule="auto"/>
              <w:ind w:left="91" w:right="73" w:firstLine="-1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Ca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99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at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99"/>
                <w:b/>
                <w:bCs/>
              </w:rPr>
              <w:t>’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s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es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se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/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99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99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99"/>
                <w:b/>
                <w:bCs/>
              </w:rPr>
              <w:t>ch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4472" w:type="dxa"/>
            <w:tcBorders>
              <w:top w:val="single" w:sz="4.64008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745" w:right="-2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Re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v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0"/>
                <w:szCs w:val="20"/>
                <w:spacing w:val="-6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se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c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tion</w:t>
            </w:r>
            <w:r>
              <w:rPr>
                <w:rFonts w:ascii="Calibri" w:hAnsi="Calibri" w:cs="Calibri" w:eastAsia="Calibri"/>
                <w:sz w:val="20"/>
                <w:szCs w:val="20"/>
                <w:spacing w:val="-5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2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es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se</w:t>
            </w:r>
            <w:r>
              <w:rPr>
                <w:rFonts w:ascii="Calibri" w:hAnsi="Calibri" w:cs="Calibri" w:eastAsia="Calibri"/>
                <w:sz w:val="20"/>
                <w:szCs w:val="20"/>
                <w:spacing w:val="-7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c</w:t>
            </w:r>
            <w:r>
              <w:rPr>
                <w:rFonts w:ascii="Calibri" w:hAnsi="Calibri" w:cs="Calibri" w:eastAsia="Calibri"/>
                <w:sz w:val="20"/>
                <w:szCs w:val="20"/>
                <w:spacing w:val="-2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p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0"/>
                <w:szCs w:val="20"/>
                <w:spacing w:val="2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r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ed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1387" w:type="dxa"/>
            <w:tcBorders>
              <w:top w:val="single" w:sz="4.64008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201" w:right="-2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Ca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i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d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at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-1"/>
                <w:w w:val="100"/>
                <w:b/>
                <w:bCs/>
              </w:rPr>
              <w:t>’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s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89" w:right="-2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Pr/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c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o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m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0"/>
                <w:szCs w:val="20"/>
                <w:spacing w:val="1"/>
                <w:w w:val="100"/>
                <w:b/>
                <w:bCs/>
              </w:rPr>
              <w:t>n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  <w:b/>
                <w:bCs/>
              </w:rPr>
              <w:t>t</w:t>
            </w:r>
            <w:r>
              <w:rPr>
                <w:rFonts w:ascii="Calibri" w:hAnsi="Calibri" w:cs="Calibri" w:eastAsia="Calibri"/>
                <w:sz w:val="20"/>
                <w:szCs w:val="20"/>
                <w:spacing w:val="0"/>
                <w:w w:val="100"/>
              </w:rPr>
            </w:r>
          </w:p>
        </w:tc>
      </w:tr>
      <w:tr>
        <w:trPr>
          <w:trHeight w:val="4309" w:hRule="exact"/>
        </w:trPr>
        <w:tc>
          <w:tcPr>
            <w:tcW w:w="494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76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3" w:right="64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</w:t>
            </w:r>
          </w:p>
          <w:p>
            <w:pPr>
              <w:spacing w:before="0" w:after="0" w:line="268" w:lineRule="exact"/>
              <w:ind w:left="10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1)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513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67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cal,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al,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stries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</w:p>
          <w:p>
            <w:pPr>
              <w:spacing w:before="0" w:after="0" w:line="240" w:lineRule="auto"/>
              <w:ind w:left="102" w:right="43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erciali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z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</w:p>
          <w:p>
            <w:pPr>
              <w:spacing w:before="0" w:after="0" w:line="266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79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resist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ity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/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</w:p>
        </w:tc>
        <w:tc>
          <w:tcPr>
            <w:tcW w:w="1663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sin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68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will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design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stru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aff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ener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-eff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cient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</w:p>
        </w:tc>
        <w:tc>
          <w:tcPr>
            <w:tcW w:w="4472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capt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43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i.e.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rk.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lso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</w:t>
            </w:r>
          </w:p>
        </w:tc>
        <w:tc>
          <w:tcPr>
            <w:tcW w:w="1387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Exa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er’s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65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eq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tured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rk</w:t>
            </w:r>
          </w:p>
        </w:tc>
      </w:tr>
    </w:tbl>
    <w:p>
      <w:pPr>
        <w:jc w:val="left"/>
        <w:spacing w:after="0"/>
        <w:sectPr>
          <w:pgMar w:header="0" w:footer="800" w:top="1560" w:bottom="1000" w:left="620" w:right="4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400003" w:type="dxa"/>
      </w:tblPr>
      <w:tblGrid/>
      <w:tr>
        <w:trPr>
          <w:trHeight w:val="2964" w:hRule="exact"/>
        </w:trPr>
        <w:tc>
          <w:tcPr>
            <w:tcW w:w="49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7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3" w:right="64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</w:t>
            </w:r>
          </w:p>
          <w:p>
            <w:pPr>
              <w:spacing w:before="0" w:after="0" w:line="240" w:lineRule="auto"/>
              <w:ind w:left="10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1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What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do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k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</w:p>
          <w:p>
            <w:pPr>
              <w:spacing w:before="0" w:after="0" w:line="240" w:lineRule="auto"/>
              <w:ind w:left="102" w:right="88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rel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erature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if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erences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tside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</w:p>
        </w:tc>
        <w:tc>
          <w:tcPr>
            <w:tcW w:w="166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be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39" w:lineRule="auto"/>
              <w:ind w:left="102" w:right="189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attri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eq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air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tness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less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/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</w:p>
          <w:p>
            <w:pPr>
              <w:spacing w:before="0" w:after="0" w:line="240" w:lineRule="auto"/>
              <w:ind w:left="102" w:right="108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s.</w:t>
            </w:r>
          </w:p>
        </w:tc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capt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dis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ssi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88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.e.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.3.5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esis</w:t>
            </w:r>
          </w:p>
        </w:tc>
        <w:tc>
          <w:tcPr>
            <w:tcW w:w="1387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63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ect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will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e.</w:t>
            </w:r>
          </w:p>
        </w:tc>
      </w:tr>
      <w:tr>
        <w:trPr>
          <w:trHeight w:val="3233" w:hRule="exact"/>
        </w:trPr>
        <w:tc>
          <w:tcPr>
            <w:tcW w:w="49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76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3" w:right="64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</w:t>
            </w:r>
          </w:p>
          <w:p>
            <w:pPr>
              <w:spacing w:before="0" w:after="0" w:line="240" w:lineRule="auto"/>
              <w:ind w:left="10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1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What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are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2" w:right="224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q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eness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</w:p>
          <w:p>
            <w:pPr>
              <w:spacing w:before="0" w:after="0" w:line="266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esults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66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enta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2" w:right="158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crease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resist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sefu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ixed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esign</w:t>
            </w:r>
          </w:p>
        </w:tc>
        <w:tc>
          <w:tcPr>
            <w:tcW w:w="4472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was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already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ade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q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xp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ai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2" w:right="92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ersi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rk.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.2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q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eness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</w:p>
        </w:tc>
        <w:tc>
          <w:tcPr>
            <w:tcW w:w="1387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resu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2" w:right="63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k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k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specif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eq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ed.</w:t>
            </w:r>
          </w:p>
        </w:tc>
      </w:tr>
      <w:tr>
        <w:trPr>
          <w:trHeight w:val="2696" w:hRule="exact"/>
        </w:trPr>
        <w:tc>
          <w:tcPr>
            <w:tcW w:w="494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4.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76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1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59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ility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(i.e.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relati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ensity,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c.)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cks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ced</w:t>
            </w:r>
          </w:p>
        </w:tc>
        <w:tc>
          <w:tcPr>
            <w:tcW w:w="1663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19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tigat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</w:p>
        </w:tc>
        <w:tc>
          <w:tcPr>
            <w:tcW w:w="4472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ent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i.e.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.4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</w:p>
        </w:tc>
        <w:tc>
          <w:tcPr>
            <w:tcW w:w="1387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will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05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ic</w:t>
            </w:r>
          </w:p>
        </w:tc>
      </w:tr>
      <w:tr>
        <w:trPr>
          <w:trHeight w:val="4040" w:hRule="exact"/>
        </w:trPr>
        <w:tc>
          <w:tcPr>
            <w:tcW w:w="49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b.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76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3" w:right="476"/>
              <w:jc w:val="both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3" w:right="62"/>
              <w:jc w:val="both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</w:t>
            </w:r>
          </w:p>
          <w:p>
            <w:pPr>
              <w:spacing w:before="0" w:after="0" w:line="240" w:lineRule="auto"/>
              <w:ind w:left="103" w:right="728"/>
              <w:jc w:val="both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1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36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erial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what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egree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</w:t>
            </w:r>
          </w:p>
        </w:tc>
        <w:tc>
          <w:tcPr>
            <w:tcW w:w="166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s,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41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icated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esis</w:t>
            </w:r>
          </w:p>
        </w:tc>
        <w:tc>
          <w:tcPr>
            <w:tcW w:w="447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capt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atu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</w:p>
          <w:p>
            <w:pPr>
              <w:spacing w:before="0" w:after="0" w:line="240" w:lineRule="auto"/>
              <w:ind w:left="102" w:right="511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.4.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rele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erials.</w:t>
            </w:r>
          </w:p>
        </w:tc>
        <w:tc>
          <w:tcPr>
            <w:tcW w:w="1387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iece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95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licati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erials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</w:p>
        </w:tc>
      </w:tr>
      <w:tr>
        <w:trPr>
          <w:trHeight w:val="816" w:hRule="exact"/>
        </w:trPr>
        <w:tc>
          <w:tcPr>
            <w:tcW w:w="494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76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1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x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la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486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/</w:t>
            </w:r>
          </w:p>
        </w:tc>
        <w:tc>
          <w:tcPr>
            <w:tcW w:w="1663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3" w:after="0" w:line="236" w:lineRule="auto"/>
              <w:ind w:left="102" w:right="257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eratur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14"/>
                <w:szCs w:val="14"/>
                <w:spacing w:val="-1"/>
                <w:w w:val="100"/>
                <w:position w:val="8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  <w:t>and</w:t>
            </w:r>
          </w:p>
        </w:tc>
        <w:tc>
          <w:tcPr>
            <w:tcW w:w="4472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eq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ely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tured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xp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</w:p>
        </w:tc>
        <w:tc>
          <w:tcPr>
            <w:tcW w:w="1387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47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critical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</w:p>
        </w:tc>
      </w:tr>
    </w:tbl>
    <w:p>
      <w:pPr>
        <w:jc w:val="left"/>
        <w:spacing w:after="0"/>
        <w:sectPr>
          <w:pgMar w:header="0" w:footer="800" w:top="1320" w:bottom="1000" w:left="620" w:right="460"/>
          <w:pgSz w:w="11920" w:h="1684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400003" w:type="dxa"/>
      </w:tblPr>
      <w:tblGrid/>
      <w:tr>
        <w:trPr>
          <w:trHeight w:val="3233" w:hRule="exact"/>
        </w:trPr>
        <w:tc>
          <w:tcPr>
            <w:tcW w:w="49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7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1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91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erature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seas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ia</w:t>
            </w:r>
          </w:p>
        </w:tc>
        <w:tc>
          <w:tcPr>
            <w:tcW w:w="166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24</w:t>
            </w:r>
            <w:r>
              <w:rPr>
                <w:rFonts w:ascii="Calibri" w:hAnsi="Calibri" w:cs="Calibri" w:eastAsia="Calibri"/>
                <w:sz w:val="14"/>
                <w:szCs w:val="14"/>
                <w:spacing w:val="-1"/>
                <w:w w:val="100"/>
                <w:position w:val="9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85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respect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erials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ASH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AE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(20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387" w:type="dxa"/>
            <w:tcBorders>
              <w:top w:val="single" w:sz="4.640" w:space="0" w:color="000000"/>
              <w:bottom w:val="single" w:sz="4.6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39" w:lineRule="auto"/>
              <w:ind w:left="102" w:right="59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ence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</w:p>
          <w:p>
            <w:pPr>
              <w:spacing w:before="0" w:after="0" w:line="240" w:lineRule="auto"/>
              <w:ind w:left="102" w:right="125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</w:p>
        </w:tc>
      </w:tr>
      <w:tr>
        <w:trPr>
          <w:trHeight w:val="5651" w:hRule="exact"/>
        </w:trPr>
        <w:tc>
          <w:tcPr>
            <w:tcW w:w="494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3.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76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13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Briefly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39" w:lineRule="auto"/>
              <w:ind w:left="102" w:right="10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j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</w:p>
        </w:tc>
        <w:tc>
          <w:tcPr>
            <w:tcW w:w="1663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22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ricks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/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widely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</w:p>
          <w:p>
            <w:pPr>
              <w:spacing w:before="0" w:after="0" w:line="239" w:lineRule="auto"/>
              <w:ind w:left="102" w:right="46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-situ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easu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erf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easu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their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effe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stru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</w:t>
            </w:r>
          </w:p>
          <w:p>
            <w:pPr>
              <w:spacing w:before="0" w:after="0" w:line="240" w:lineRule="auto"/>
              <w:ind w:left="102" w:right="236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arying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esign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aram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ers</w:t>
            </w:r>
          </w:p>
        </w:tc>
        <w:tc>
          <w:tcPr>
            <w:tcW w:w="4472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capt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7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9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-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esis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rk</w:t>
            </w:r>
          </w:p>
        </w:tc>
        <w:tc>
          <w:tcPr>
            <w:tcW w:w="1387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sw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39" w:lineRule="auto"/>
              <w:ind w:left="102" w:right="61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ental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q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arch</w:t>
            </w:r>
          </w:p>
        </w:tc>
      </w:tr>
      <w:tr>
        <w:trPr>
          <w:trHeight w:val="816" w:hRule="exact"/>
        </w:trPr>
        <w:tc>
          <w:tcPr>
            <w:tcW w:w="49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76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Ot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3" w:right="104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v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</w:rPr>
              <w:t>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51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6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447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387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/>
            <w:rPr/>
          </w:p>
        </w:tc>
      </w:tr>
      <w:tr>
        <w:trPr>
          <w:trHeight w:val="3771" w:hRule="exact"/>
        </w:trPr>
        <w:tc>
          <w:tcPr>
            <w:tcW w:w="494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076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3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Ot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b/>
                <w:bCs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b/>
                <w:bCs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b/>
                <w:bCs/>
                <w:position w:val="1"/>
              </w:rPr>
              <w:t>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151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91" w:lineRule="exact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is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11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sis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ges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in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ivi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etw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n</w:t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%</w:t>
            </w:r>
            <w:r>
              <w:rPr>
                <w:rFonts w:ascii="Calibri" w:hAnsi="Calibri" w:cs="Calibri" w:eastAsia="Calibri"/>
                <w:sz w:val="24"/>
                <w:szCs w:val="24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-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%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mixt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</w:tc>
        <w:tc>
          <w:tcPr>
            <w:tcW w:w="1663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le</w:t>
            </w:r>
            <w:r>
              <w:rPr>
                <w:rFonts w:ascii="Calibri" w:hAnsi="Calibri" w:cs="Calibri" w:eastAsia="Calibri"/>
                <w:sz w:val="24"/>
                <w:szCs w:val="24"/>
                <w:spacing w:val="2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4.3</w:t>
            </w:r>
            <w:r>
              <w:rPr>
                <w:rFonts w:ascii="Calibri" w:hAnsi="Calibri" w:cs="Calibri" w:eastAsia="Calibri"/>
                <w:sz w:val="24"/>
                <w:szCs w:val="24"/>
                <w:spacing w:val="24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-</w:t>
            </w:r>
            <w:r>
              <w:rPr>
                <w:rFonts w:ascii="Calibri" w:hAnsi="Calibri" w:cs="Calibri" w:eastAsia="Calibri"/>
                <w:sz w:val="24"/>
                <w:szCs w:val="24"/>
                <w:spacing w:val="2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4.6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43" w:after="0" w:line="276" w:lineRule="auto"/>
              <w:ind w:left="102" w:right="37"/>
              <w:jc w:val="both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4"/>
                <w:szCs w:val="24"/>
                <w:spacing w:val="7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my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esis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secti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4.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</w:p>
          <w:p>
            <w:pPr>
              <w:spacing w:before="1" w:after="0" w:line="276" w:lineRule="auto"/>
              <w:ind w:left="102" w:right="37"/>
              <w:jc w:val="left"/>
              <w:tabs>
                <w:tab w:pos="1100" w:val="left"/>
                <w:tab w:pos="1200" w:val="left"/>
              </w:tabs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ab/>
              <w:tab/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mix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esig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  <w:tab/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Agricul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ral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es.</w:t>
            </w:r>
          </w:p>
        </w:tc>
        <w:tc>
          <w:tcPr>
            <w:tcW w:w="447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91" w:lineRule="exact"/>
              <w:ind w:left="157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It</w:t>
            </w:r>
            <w:r>
              <w:rPr>
                <w:rFonts w:ascii="Calibri" w:hAnsi="Calibri" w:cs="Calibri" w:eastAsia="Calibri"/>
                <w:sz w:val="24"/>
                <w:szCs w:val="24"/>
                <w:spacing w:val="-9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an</w:t>
            </w:r>
            <w:r>
              <w:rPr>
                <w:rFonts w:ascii="Calibri" w:hAnsi="Calibri" w:cs="Calibri" w:eastAsia="Calibri"/>
                <w:sz w:val="24"/>
                <w:szCs w:val="24"/>
                <w:spacing w:val="-1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1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se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-1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ig.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1"/>
              </w:rPr>
              <w:t>5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.3</w:t>
            </w:r>
            <w:r>
              <w:rPr>
                <w:rFonts w:ascii="Calibri" w:hAnsi="Calibri" w:cs="Calibri" w:eastAsia="Calibri"/>
                <w:sz w:val="24"/>
                <w:szCs w:val="24"/>
                <w:spacing w:val="-8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at</w:t>
            </w:r>
            <w:r>
              <w:rPr>
                <w:rFonts w:ascii="Calibri" w:hAnsi="Calibri" w:cs="Calibri" w:eastAsia="Calibri"/>
                <w:sz w:val="24"/>
                <w:szCs w:val="24"/>
                <w:spacing w:val="-1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-1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8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1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%</w:t>
            </w:r>
            <w:r>
              <w:rPr>
                <w:rFonts w:ascii="Calibri" w:hAnsi="Calibri" w:cs="Calibri" w:eastAsia="Calibri"/>
                <w:sz w:val="24"/>
                <w:szCs w:val="24"/>
                <w:spacing w:val="29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1"/>
              </w:rPr>
              <w:t>of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7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359" w:lineRule="auto"/>
              <w:ind w:left="102" w:right="41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Agricul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ral</w:t>
            </w:r>
            <w:r>
              <w:rPr>
                <w:rFonts w:ascii="Calibri" w:hAnsi="Calibri" w:cs="Calibri" w:eastAsia="Calibri"/>
                <w:sz w:val="24"/>
                <w:szCs w:val="24"/>
                <w:spacing w:val="2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si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es</w:t>
            </w:r>
            <w:r>
              <w:rPr>
                <w:rFonts w:ascii="Calibri" w:hAnsi="Calibri" w:cs="Calibri" w:eastAsia="Calibri"/>
                <w:sz w:val="24"/>
                <w:szCs w:val="24"/>
                <w:spacing w:val="16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le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2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2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2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7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4"/>
                <w:szCs w:val="24"/>
                <w:spacing w:val="-13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ivi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-16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-13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4"/>
                <w:szCs w:val="24"/>
                <w:spacing w:val="-13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om</w:t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%</w:t>
            </w:r>
            <w:r>
              <w:rPr>
                <w:rFonts w:ascii="Calibri" w:hAnsi="Calibri" w:cs="Calibri" w:eastAsia="Calibri"/>
                <w:sz w:val="24"/>
                <w:szCs w:val="24"/>
                <w:spacing w:val="36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4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6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0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%</w:t>
            </w:r>
            <w:r>
              <w:rPr>
                <w:rFonts w:ascii="Calibri" w:hAnsi="Calibri" w:cs="Calibri" w:eastAsia="Calibri"/>
                <w:sz w:val="24"/>
                <w:szCs w:val="24"/>
                <w:spacing w:val="38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38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Fig.5</w:t>
            </w:r>
            <w:r>
              <w:rPr>
                <w:rFonts w:ascii="Calibri" w:hAnsi="Calibri" w:cs="Calibri" w:eastAsia="Calibri"/>
                <w:sz w:val="24"/>
                <w:szCs w:val="24"/>
                <w:spacing w:val="-3"/>
                <w:w w:val="100"/>
              </w:rPr>
              <w:t>.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3</w:t>
            </w:r>
            <w:r>
              <w:rPr>
                <w:rFonts w:ascii="Calibri" w:hAnsi="Calibri" w:cs="Calibri" w:eastAsia="Calibri"/>
                <w:sz w:val="24"/>
                <w:szCs w:val="24"/>
                <w:spacing w:val="41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ex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b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4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4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li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</w:r>
          </w:p>
          <w:p>
            <w:pPr>
              <w:spacing w:before="0" w:after="0" w:line="756" w:lineRule="exact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23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la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23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23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23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s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23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23"/>
              </w:rPr>
              <w:t>i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38"/>
                <w:w w:val="100"/>
                <w:position w:val="23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23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23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at</w:t>
            </w:r>
            <w:r>
              <w:rPr>
                <w:rFonts w:ascii="Calibri" w:hAnsi="Calibri" w:cs="Calibri" w:eastAsia="Calibri"/>
                <w:sz w:val="24"/>
                <w:szCs w:val="24"/>
                <w:spacing w:val="37"/>
                <w:w w:val="100"/>
                <w:position w:val="23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is</w:t>
            </w:r>
            <w:r>
              <w:rPr>
                <w:rFonts w:ascii="Calibri" w:hAnsi="Calibri" w:cs="Calibri" w:eastAsia="Calibri"/>
                <w:sz w:val="24"/>
                <w:szCs w:val="24"/>
                <w:spacing w:val="42"/>
                <w:w w:val="100"/>
                <w:position w:val="23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K</w:t>
            </w:r>
            <w:r>
              <w:rPr>
                <w:rFonts w:ascii="Calibri" w:hAnsi="Calibri" w:cs="Calibri" w:eastAsia="Calibri"/>
                <w:sz w:val="24"/>
                <w:szCs w:val="24"/>
                <w:spacing w:val="10"/>
                <w:w w:val="100"/>
                <w:position w:val="23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=</w:t>
            </w:r>
            <w:r>
              <w:rPr>
                <w:rFonts w:ascii="Calibri" w:hAnsi="Calibri" w:cs="Calibri" w:eastAsia="Calibri"/>
                <w:sz w:val="24"/>
                <w:szCs w:val="24"/>
                <w:spacing w:val="37"/>
                <w:w w:val="100"/>
                <w:position w:val="23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(1</w:t>
            </w:r>
            <w:r>
              <w:rPr>
                <w:rFonts w:ascii="Calibri" w:hAnsi="Calibri" w:cs="Calibri" w:eastAsia="Calibri"/>
                <w:sz w:val="24"/>
                <w:szCs w:val="24"/>
                <w:spacing w:val="39"/>
                <w:w w:val="100"/>
                <w:position w:val="23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23"/>
              </w:rPr>
              <w:t>+</w:t>
            </w:r>
            <w:r>
              <w:rPr>
                <w:rFonts w:ascii="Cambria Math" w:hAnsi="Cambria Math" w:cs="Cambria Math" w:eastAsia="Cambria Math"/>
                <w:sz w:val="24"/>
                <w:szCs w:val="24"/>
                <w:spacing w:val="1"/>
                <w:w w:val="100"/>
                <w:position w:val="23"/>
              </w:rPr>
              <w:t>𝛽�</w:t>
            </w:r>
            <w:r>
              <w:rPr>
                <w:rFonts w:ascii="Cambria Math" w:hAnsi="Cambria Math" w:cs="Cambria Math" w:eastAsia="Cambria Math"/>
                <w:sz w:val="24"/>
                <w:szCs w:val="24"/>
                <w:spacing w:val="4"/>
                <w:w w:val="100"/>
                <w:position w:val="23"/>
              </w:rPr>
              <w:t>�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99"/>
                <w:position w:val="23"/>
              </w:rPr>
              <w:t>)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99"/>
                <w:position w:val="23"/>
              </w:rPr>
              <w:t>K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21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21"/>
              </w:rPr>
              <w:t>   </w:t>
            </w:r>
            <w:r>
              <w:rPr>
                <w:rFonts w:ascii="Calibri" w:hAnsi="Calibri" w:cs="Calibri" w:eastAsia="Calibri"/>
                <w:sz w:val="16"/>
                <w:szCs w:val="16"/>
                <w:spacing w:val="17"/>
                <w:w w:val="100"/>
                <w:position w:val="21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in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4"/>
                <w:w w:val="100"/>
                <w:position w:val="23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23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23"/>
              </w:rPr>
              <w:t>ost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0" w:after="0" w:line="124" w:lineRule="exact"/>
              <w:ind w:left="102" w:right="-2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4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ases</w:t>
            </w:r>
            <w:r>
              <w:rPr>
                <w:rFonts w:ascii="Calibri" w:hAnsi="Calibri" w:cs="Calibri" w:eastAsia="Calibri"/>
                <w:sz w:val="24"/>
                <w:szCs w:val="24"/>
                <w:spacing w:val="53"/>
                <w:w w:val="100"/>
                <w:position w:val="4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4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4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4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  <w:position w:val="4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  <w:position w:val="4"/>
              </w:rPr>
              <w:t>K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2"/>
              </w:rPr>
              <w:t>0</w:t>
            </w:r>
            <w:r>
              <w:rPr>
                <w:rFonts w:ascii="Calibri" w:hAnsi="Calibri" w:cs="Calibri" w:eastAsia="Calibri"/>
                <w:sz w:val="16"/>
                <w:szCs w:val="16"/>
                <w:spacing w:val="0"/>
                <w:w w:val="100"/>
                <w:position w:val="2"/>
              </w:rPr>
              <w:t>  </w:t>
            </w:r>
            <w:r>
              <w:rPr>
                <w:rFonts w:ascii="Calibri" w:hAnsi="Calibri" w:cs="Calibri" w:eastAsia="Calibri"/>
                <w:sz w:val="16"/>
                <w:szCs w:val="16"/>
                <w:spacing w:val="3"/>
                <w:w w:val="100"/>
                <w:position w:val="2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=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  <w:position w:val="4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4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4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4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4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al</w:t>
            </w:r>
            <w:r>
              <w:rPr>
                <w:rFonts w:ascii="Calibri" w:hAnsi="Calibri" w:cs="Calibri" w:eastAsia="Calibri"/>
                <w:sz w:val="24"/>
                <w:szCs w:val="24"/>
                <w:spacing w:val="53"/>
                <w:w w:val="100"/>
                <w:position w:val="4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4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  <w:position w:val="4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4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4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  <w:position w:val="4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  <w:position w:val="4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ivi</w:t>
            </w:r>
            <w:r>
              <w:rPr>
                <w:rFonts w:ascii="Calibri" w:hAnsi="Calibri" w:cs="Calibri" w:eastAsia="Calibri"/>
                <w:sz w:val="24"/>
                <w:szCs w:val="24"/>
                <w:spacing w:val="3"/>
                <w:w w:val="100"/>
                <w:position w:val="4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  <w:position w:val="4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4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  <w:position w:val="0"/>
              </w:rPr>
            </w:r>
          </w:p>
          <w:p>
            <w:pPr>
              <w:spacing w:before="7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359" w:lineRule="auto"/>
              <w:ind w:left="102" w:right="40"/>
              <w:jc w:val="left"/>
              <w:rPr>
                <w:rFonts w:ascii="Calibri" w:hAnsi="Calibri" w:cs="Calibri" w:eastAsia="Calibri"/>
                <w:sz w:val="24"/>
                <w:szCs w:val="24"/>
              </w:rPr>
            </w:pPr>
            <w:rPr/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z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 </w:t>
            </w:r>
            <w:r>
              <w:rPr>
                <w:rFonts w:ascii="Calibri" w:hAnsi="Calibri" w:cs="Calibri" w:eastAsia="Calibri"/>
                <w:sz w:val="24"/>
                <w:szCs w:val="24"/>
                <w:spacing w:val="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p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a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e.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5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W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 </w:t>
            </w:r>
            <w:r>
              <w:rPr>
                <w:rFonts w:ascii="Calibri" w:hAnsi="Calibri" w:cs="Calibri" w:eastAsia="Calibri"/>
                <w:sz w:val="24"/>
                <w:szCs w:val="24"/>
                <w:spacing w:val="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 </w:t>
            </w:r>
            <w:r>
              <w:rPr>
                <w:rFonts w:ascii="Calibri" w:hAnsi="Calibri" w:cs="Calibri" w:eastAsia="Calibri"/>
                <w:sz w:val="24"/>
                <w:szCs w:val="24"/>
                <w:spacing w:val="4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eff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emperat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re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42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5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h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r</w:t>
            </w:r>
            <w:r>
              <w:rPr>
                <w:rFonts w:ascii="Calibri" w:hAnsi="Calibri" w:cs="Calibri" w:eastAsia="Calibri"/>
                <w:sz w:val="24"/>
                <w:szCs w:val="24"/>
                <w:spacing w:val="-2"/>
                <w:w w:val="100"/>
              </w:rPr>
              <w:t>m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al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47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o</w:t>
            </w:r>
            <w:r>
              <w:rPr>
                <w:rFonts w:ascii="Calibri" w:hAnsi="Calibri" w:cs="Calibri" w:eastAsia="Calibri"/>
                <w:sz w:val="24"/>
                <w:szCs w:val="24"/>
                <w:spacing w:val="2"/>
                <w:w w:val="100"/>
              </w:rPr>
              <w:t>n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u</w:t>
            </w:r>
            <w:r>
              <w:rPr>
                <w:rFonts w:ascii="Calibri" w:hAnsi="Calibri" w:cs="Calibri" w:eastAsia="Calibri"/>
                <w:sz w:val="24"/>
                <w:szCs w:val="24"/>
                <w:spacing w:val="-1"/>
                <w:w w:val="100"/>
              </w:rPr>
              <w:t>c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ivi</w:t>
            </w:r>
            <w:r>
              <w:rPr>
                <w:rFonts w:ascii="Calibri" w:hAnsi="Calibri" w:cs="Calibri" w:eastAsia="Calibri"/>
                <w:sz w:val="24"/>
                <w:szCs w:val="24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47"/>
                <w:w w:val="100"/>
              </w:rPr>
              <w:t> </w:t>
            </w:r>
            <w:r>
              <w:rPr>
                <w:rFonts w:ascii="Calibri" w:hAnsi="Calibri" w:cs="Calibri" w:eastAsia="Calibri"/>
                <w:sz w:val="24"/>
                <w:szCs w:val="24"/>
                <w:spacing w:val="0"/>
                <w:w w:val="100"/>
              </w:rPr>
              <w:t>is</w:t>
            </w:r>
          </w:p>
        </w:tc>
        <w:tc>
          <w:tcPr>
            <w:tcW w:w="1387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Exa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  <w:position w:val="1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er’s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2" w:right="143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eq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tured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rk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thesis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</w:t>
            </w:r>
            <w:r>
              <w:rPr>
                <w:rFonts w:ascii="Calibri" w:hAnsi="Calibri" w:cs="Calibri" w:eastAsia="Calibri"/>
                <w:sz w:val="22"/>
                <w:szCs w:val="22"/>
                <w:spacing w:val="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-</w:t>
            </w:r>
          </w:p>
          <w:p>
            <w:pPr>
              <w:spacing w:before="0" w:after="0" w:line="240" w:lineRule="auto"/>
              <w:ind w:left="102" w:right="233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.2.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</w:p>
        </w:tc>
      </w:tr>
    </w:tbl>
    <w:p>
      <w:pPr>
        <w:jc w:val="left"/>
        <w:spacing w:after="0"/>
        <w:sectPr>
          <w:pgMar w:header="0" w:footer="800" w:top="1320" w:bottom="1000" w:left="620" w:right="460"/>
          <w:pgSz w:w="11920" w:h="16840"/>
        </w:sectPr>
      </w:pPr>
      <w:rPr/>
    </w:p>
    <w:p>
      <w:pPr>
        <w:spacing w:before="51" w:after="0" w:line="240" w:lineRule="auto"/>
        <w:ind w:left="4846" w:right="-76"/>
        <w:jc w:val="left"/>
        <w:tabs>
          <w:tab w:pos="88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’s</w:t>
      </w:r>
      <w:r>
        <w:rPr>
          <w:rFonts w:ascii="Calibri" w:hAnsi="Calibri" w:cs="Calibri" w:eastAsia="Calibri"/>
          <w:sz w:val="24"/>
          <w:szCs w:val="24"/>
          <w:spacing w:val="-1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Q=</w:t>
      </w:r>
    </w:p>
    <w:p>
      <w:pPr>
        <w:spacing w:before="0" w:after="0" w:line="255" w:lineRule="exact"/>
        <w:ind w:left="5202" w:right="3629"/>
        <w:jc w:val="center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-9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51" w:after="0" w:line="240" w:lineRule="auto"/>
        <w:ind w:right="51"/>
        <w:jc w:val="left"/>
        <w:rPr>
          <w:rFonts w:ascii="Calibri" w:hAnsi="Calibri" w:cs="Calibri" w:eastAsia="Calibri"/>
          <w:sz w:val="22"/>
          <w:szCs w:val="22"/>
        </w:rPr>
      </w:pPr>
      <w:rPr/>
      <w:r>
        <w:rPr/>
        <w:br w:type="column"/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0</w:t>
      </w:r>
    </w:p>
    <w:p>
      <w:pPr>
        <w:jc w:val="left"/>
        <w:spacing w:after="0"/>
        <w:sectPr>
          <w:pgMar w:header="0" w:footer="800" w:top="1380" w:bottom="1000" w:left="740" w:right="600"/>
          <w:pgSz w:w="11920" w:h="16840"/>
          <w:cols w:num="2" w:equalWidth="0">
            <w:col w:w="9099" w:space="219"/>
            <w:col w:w="1262"/>
          </w:cols>
        </w:sectPr>
      </w:pPr>
      <w:rPr/>
    </w:p>
    <w:p>
      <w:pPr>
        <w:spacing w:before="0" w:after="0" w:line="206" w:lineRule="exact"/>
        <w:ind w:right="243"/>
        <w:jc w:val="right"/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298.130005pt;margin-top:5.58pt;width:10.68pt;height:.1pt;mso-position-horizontal-relative:page;mso-position-vertical-relative:paragraph;z-index:-35042" coordorigin="5963,112" coordsize="214,2">
            <v:shape style="position:absolute;left:5963;top:112;width:214;height:2" coordorigin="5963,112" coordsize="214,0" path="m5963,112l6176,112e" filled="f" stroked="t" strokeweight=".94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1"/>
          <w:position w:val="-2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99"/>
          <w:position w:val="-2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99"/>
          <w:position w:val="-2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347" w:lineRule="exact"/>
        <w:ind w:right="-20"/>
        <w:jc w:val="righ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18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244" w:lineRule="exact"/>
        <w:ind w:right="-20"/>
        <w:jc w:val="left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ri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n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"/>
        </w:rPr>
        <w:t>as: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308" w:lineRule="exact"/>
        <w:ind w:left="704" w:right="-20"/>
        <w:jc w:val="left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-11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740" w:right="600"/>
          <w:cols w:num="2" w:equalWidth="0">
            <w:col w:w="5431" w:space="60"/>
            <w:col w:w="5089"/>
          </w:cols>
        </w:sectPr>
      </w:pPr>
      <w:rPr/>
    </w:p>
    <w:p>
      <w:pPr>
        <w:spacing w:before="0" w:after="0" w:line="259" w:lineRule="exact"/>
        <w:ind w:left="4807" w:right="3858"/>
        <w:jc w:val="center"/>
        <w:tabs>
          <w:tab w:pos="6400" w:val="left"/>
        </w:tabs>
        <w:rPr>
          <w:rFonts w:ascii="Calibri" w:hAnsi="Calibri" w:cs="Calibri" w:eastAsia="Calibri"/>
          <w:sz w:val="24"/>
          <w:szCs w:val="24"/>
        </w:rPr>
      </w:pPr>
      <w:rPr/>
      <w:r>
        <w:rPr/>
        <w:pict>
          <v:group style="position:absolute;margin-left:346.149994pt;margin-top:5.91658pt;width:10.68pt;height:.1pt;mso-position-horizontal-relative:page;mso-position-vertical-relative:paragraph;z-index:-35041" coordorigin="6923,118" coordsize="214,2">
            <v:shape style="position:absolute;left:6923;top:118;width:214;height:2" coordorigin="6923,118" coordsize="214,0" path="m6923,118l7137,118e" filled="f" stroked="t" strokeweight=".94001pt" strokecolor="#000000">
              <v:path arrowok="t"/>
            </v:shape>
          </v:group>
          <w10:wrap type="none"/>
        </w:pic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Q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i/>
          <w:position w:val="2"/>
        </w:rPr>
        <w:t>-</w:t>
      </w:r>
      <w:r>
        <w:rPr>
          <w:rFonts w:ascii="Calibri" w:hAnsi="Calibri" w:cs="Calibri" w:eastAsia="Calibri"/>
          <w:sz w:val="24"/>
          <w:szCs w:val="24"/>
          <w:spacing w:val="-1"/>
          <w:w w:val="100"/>
          <w:i/>
          <w:position w:val="2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i/>
          <w:position w:val="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(1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+</w:t>
      </w:r>
      <w:r>
        <w:rPr>
          <w:rFonts w:ascii="Calibri" w:hAnsi="Calibri" w:cs="Calibri" w:eastAsia="Calibri"/>
          <w:sz w:val="24"/>
          <w:szCs w:val="24"/>
          <w:spacing w:val="-3"/>
          <w:w w:val="100"/>
          <w:i/>
          <w:position w:val="2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"/>
        </w:rPr>
        <w:t>𝛽�</w:t>
      </w:r>
      <w:r>
        <w:rPr>
          <w:rFonts w:ascii="Cambria Math" w:hAnsi="Cambria Math" w:cs="Cambria Math" w:eastAsia="Cambria Math"/>
          <w:sz w:val="24"/>
          <w:szCs w:val="24"/>
          <w:spacing w:val="6"/>
          <w:w w:val="100"/>
          <w:position w:val="2"/>
        </w:rPr>
        <w:t>�</w:t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)</w:t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  <w:i/>
          <w:position w:val="2"/>
        </w:rPr>
        <w:t>.A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85" w:lineRule="exact"/>
        <w:ind w:left="6150" w:right="4123"/>
        <w:jc w:val="center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-1"/>
          <w:w w:val="100"/>
          <w:position w:val="2"/>
        </w:rPr>
        <w:t>��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740" w:right="60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right="-20"/>
        <w:jc w:val="right"/>
        <w:rPr>
          <w:rFonts w:ascii="Calibri" w:hAnsi="Calibri" w:cs="Calibri" w:eastAsia="Calibri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81.760010pt;margin-top:8.26205pt;width:11.960004pt;height:87.56726pt;mso-position-horizontal-relative:page;mso-position-vertical-relative:paragraph;z-index:-35039" type="#_x0000_t202" filled="f" stroked="f">
            <v:textbox inset="0,0,0,0" style="layout-flow:vertical;mso-layout-flow-alt:bottom-to-top">
              <w:txbxContent>
                <w:p>
                  <w:pPr>
                    <w:spacing w:before="0" w:after="0" w:line="223" w:lineRule="exact"/>
                    <w:ind w:left="20" w:right="-5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Pr/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T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h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e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rmal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4"/>
                      <w:w w:val="100"/>
                      <w:position w:val="1"/>
                    </w:rPr>
                    <w:t> 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co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n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d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1"/>
                      <w:w w:val="100"/>
                      <w:position w:val="1"/>
                    </w:rPr>
                    <w:t>u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cti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-1"/>
                      <w:w w:val="100"/>
                      <w:position w:val="1"/>
                    </w:rPr>
                    <w:t>v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585858"/>
                      <w:spacing w:val="0"/>
                      <w:w w:val="100"/>
                      <w:position w:val="1"/>
                    </w:rPr>
                    <w:t>ity</w:t>
                  </w:r>
                  <w:r>
                    <w:rPr>
                      <w:rFonts w:ascii="Calibri" w:hAnsi="Calibri" w:cs="Calibri" w:eastAsia="Calibri"/>
                      <w:sz w:val="20"/>
                      <w:szCs w:val="20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300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4" w:after="0" w:line="240" w:lineRule="auto"/>
        <w:ind w:left="1121" w:right="2890"/>
        <w:jc w:val="center"/>
        <w:rPr>
          <w:rFonts w:ascii="Calibri" w:hAnsi="Calibri" w:cs="Calibri" w:eastAsia="Calibri"/>
          <w:sz w:val="28"/>
          <w:szCs w:val="28"/>
        </w:rPr>
      </w:pPr>
      <w:rPr/>
      <w:r>
        <w:rPr/>
        <w:br w:type="column"/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er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al</w:t>
      </w:r>
      <w:r>
        <w:rPr>
          <w:rFonts w:ascii="Calibri" w:hAnsi="Calibri" w:cs="Calibri" w:eastAsia="Calibri"/>
          <w:sz w:val="28"/>
          <w:szCs w:val="28"/>
          <w:color w:val="000000"/>
          <w:spacing w:val="0"/>
          <w:w w:val="100"/>
        </w:rPr>
      </w:r>
    </w:p>
    <w:p>
      <w:pPr>
        <w:spacing w:before="1" w:after="0" w:line="337" w:lineRule="exact"/>
        <w:ind w:left="-41" w:right="1729"/>
        <w:jc w:val="center"/>
        <w:rPr>
          <w:rFonts w:ascii="Calibri" w:hAnsi="Calibri" w:cs="Calibri" w:eastAsia="Calibri"/>
          <w:sz w:val="28"/>
          <w:szCs w:val="28"/>
        </w:rPr>
      </w:pPr>
      <w:rPr/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C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on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d</w:t>
      </w:r>
      <w:r>
        <w:rPr>
          <w:rFonts w:ascii="Calibri" w:hAnsi="Calibri" w:cs="Calibri" w:eastAsia="Calibri"/>
          <w:sz w:val="28"/>
          <w:szCs w:val="28"/>
          <w:color w:val="585858"/>
          <w:spacing w:val="-2"/>
          <w:w w:val="100"/>
        </w:rPr>
        <w:t>u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c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tivi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y/</w:t>
      </w:r>
      <w:r>
        <w:rPr>
          <w:rFonts w:ascii="Calibri" w:hAnsi="Calibri" w:cs="Calibri" w:eastAsia="Calibri"/>
          <w:sz w:val="28"/>
          <w:szCs w:val="28"/>
          <w:color w:val="585858"/>
          <w:spacing w:val="-7"/>
          <w:w w:val="100"/>
        </w:rPr>
        <w:t>P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4"/>
          <w:w w:val="100"/>
        </w:rPr>
        <w:t>r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c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-4"/>
          <w:w w:val="100"/>
        </w:rPr>
        <w:t>n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t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a</w:t>
      </w:r>
      <w:r>
        <w:rPr>
          <w:rFonts w:ascii="Calibri" w:hAnsi="Calibri" w:cs="Calibri" w:eastAsia="Calibri"/>
          <w:sz w:val="28"/>
          <w:szCs w:val="28"/>
          <w:color w:val="585858"/>
          <w:spacing w:val="-3"/>
          <w:w w:val="100"/>
        </w:rPr>
        <w:t>g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28"/>
          <w:szCs w:val="28"/>
          <w:color w:val="585858"/>
          <w:spacing w:val="-1"/>
          <w:w w:val="100"/>
        </w:rPr>
        <w:t>m</w:t>
      </w:r>
      <w:r>
        <w:rPr>
          <w:rFonts w:ascii="Calibri" w:hAnsi="Calibri" w:cs="Calibri" w:eastAsia="Calibri"/>
          <w:sz w:val="28"/>
          <w:szCs w:val="28"/>
          <w:color w:val="585858"/>
          <w:spacing w:val="0"/>
          <w:w w:val="100"/>
        </w:rPr>
        <w:t>ix</w:t>
      </w:r>
      <w:r>
        <w:rPr>
          <w:rFonts w:ascii="Calibri" w:hAnsi="Calibri" w:cs="Calibri" w:eastAsia="Calibri"/>
          <w:sz w:val="28"/>
          <w:szCs w:val="28"/>
          <w:color w:val="000000"/>
          <w:spacing w:val="0"/>
          <w:w w:val="100"/>
        </w:rPr>
      </w:r>
    </w:p>
    <w:p>
      <w:pPr>
        <w:jc w:val="center"/>
        <w:spacing w:after="0"/>
        <w:sectPr>
          <w:type w:val="continuous"/>
          <w:pgSz w:w="11920" w:h="16840"/>
          <w:pgMar w:top="1380" w:bottom="280" w:left="740" w:right="600"/>
          <w:cols w:num="2" w:equalWidth="0">
            <w:col w:w="5334" w:space="167"/>
            <w:col w:w="5079"/>
          </w:cols>
        </w:sectPr>
      </w:pPr>
      <w:rPr/>
    </w:p>
    <w:p>
      <w:pPr>
        <w:spacing w:before="1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23" w:after="0" w:line="216" w:lineRule="exact"/>
        <w:ind w:left="5027" w:right="5179"/>
        <w:jc w:val="center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200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23" w:after="0" w:line="216" w:lineRule="exact"/>
        <w:ind w:left="5027" w:right="5179"/>
        <w:jc w:val="center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100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20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23" w:after="0" w:line="240" w:lineRule="auto"/>
        <w:ind w:left="5209" w:right="5179"/>
        <w:jc w:val="center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14" w:after="0" w:line="240" w:lineRule="auto"/>
        <w:ind w:left="5422" w:right="1288"/>
        <w:jc w:val="center"/>
        <w:tabs>
          <w:tab w:pos="6100" w:val="left"/>
          <w:tab w:pos="6840" w:val="left"/>
          <w:tab w:pos="7580" w:val="left"/>
          <w:tab w:pos="8300" w:val="left"/>
          <w:tab w:pos="9000" w:val="left"/>
        </w:tabs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20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40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60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80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ab/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99"/>
        </w:rPr>
        <w:t>10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40" w:lineRule="auto"/>
        <w:ind w:left="6678" w:right="2546"/>
        <w:jc w:val="center"/>
        <w:rPr>
          <w:rFonts w:ascii="Calibri" w:hAnsi="Calibri" w:cs="Calibri" w:eastAsia="Calibri"/>
          <w:sz w:val="20"/>
          <w:szCs w:val="20"/>
        </w:rPr>
      </w:pPr>
      <w:rPr/>
      <w:r>
        <w:rPr>
          <w:rFonts w:ascii="Calibri" w:hAnsi="Calibri" w:cs="Calibri" w:eastAsia="Calibri"/>
          <w:sz w:val="20"/>
          <w:szCs w:val="20"/>
          <w:color w:val="585858"/>
          <w:spacing w:val="0"/>
          <w:w w:val="100"/>
        </w:rPr>
        <w:t>Per</w:t>
      </w:r>
      <w:r>
        <w:rPr>
          <w:rFonts w:ascii="Calibri" w:hAnsi="Calibri" w:cs="Calibri" w:eastAsia="Calibri"/>
          <w:sz w:val="20"/>
          <w:szCs w:val="20"/>
          <w:color w:val="585858"/>
          <w:spacing w:val="-1"/>
          <w:w w:val="100"/>
        </w:rPr>
        <w:t>c</w:t>
      </w:r>
      <w:r>
        <w:rPr>
          <w:rFonts w:ascii="Calibri" w:hAnsi="Calibri" w:cs="Calibri" w:eastAsia="Calibri"/>
          <w:sz w:val="20"/>
          <w:szCs w:val="20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20"/>
          <w:szCs w:val="20"/>
          <w:color w:val="585858"/>
          <w:spacing w:val="1"/>
          <w:w w:val="100"/>
        </w:rPr>
        <w:t>n</w:t>
      </w:r>
      <w:r>
        <w:rPr>
          <w:rFonts w:ascii="Calibri" w:hAnsi="Calibri" w:cs="Calibri" w:eastAsia="Calibri"/>
          <w:sz w:val="20"/>
          <w:szCs w:val="20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20"/>
          <w:szCs w:val="20"/>
          <w:color w:val="585858"/>
          <w:spacing w:val="1"/>
          <w:w w:val="100"/>
        </w:rPr>
        <w:t>a</w:t>
      </w:r>
      <w:r>
        <w:rPr>
          <w:rFonts w:ascii="Calibri" w:hAnsi="Calibri" w:cs="Calibri" w:eastAsia="Calibri"/>
          <w:sz w:val="20"/>
          <w:szCs w:val="20"/>
          <w:color w:val="585858"/>
          <w:spacing w:val="0"/>
          <w:w w:val="100"/>
        </w:rPr>
        <w:t>ge</w:t>
      </w:r>
      <w:r>
        <w:rPr>
          <w:rFonts w:ascii="Calibri" w:hAnsi="Calibri" w:cs="Calibri" w:eastAsia="Calibri"/>
          <w:sz w:val="20"/>
          <w:szCs w:val="20"/>
          <w:color w:val="585858"/>
          <w:spacing w:val="-7"/>
          <w:w w:val="100"/>
        </w:rPr>
        <w:t> </w:t>
      </w:r>
      <w:r>
        <w:rPr>
          <w:rFonts w:ascii="Calibri" w:hAnsi="Calibri" w:cs="Calibri" w:eastAsia="Calibri"/>
          <w:sz w:val="20"/>
          <w:szCs w:val="20"/>
          <w:color w:val="585858"/>
          <w:spacing w:val="-1"/>
          <w:w w:val="99"/>
        </w:rPr>
        <w:t>m</w:t>
      </w:r>
      <w:r>
        <w:rPr>
          <w:rFonts w:ascii="Calibri" w:hAnsi="Calibri" w:cs="Calibri" w:eastAsia="Calibri"/>
          <w:sz w:val="20"/>
          <w:szCs w:val="20"/>
          <w:color w:val="585858"/>
          <w:spacing w:val="0"/>
          <w:w w:val="99"/>
        </w:rPr>
        <w:t>ix</w:t>
      </w:r>
      <w:r>
        <w:rPr>
          <w:rFonts w:ascii="Calibri" w:hAnsi="Calibri" w:cs="Calibri" w:eastAsia="Calibri"/>
          <w:sz w:val="20"/>
          <w:szCs w:val="20"/>
          <w:color w:val="000000"/>
          <w:spacing w:val="0"/>
          <w:w w:val="100"/>
        </w:rPr>
      </w:r>
    </w:p>
    <w:p>
      <w:pPr>
        <w:spacing w:before="82" w:after="0" w:line="251" w:lineRule="auto"/>
        <w:ind w:left="6078" w:right="1818"/>
        <w:jc w:val="left"/>
        <w:rPr>
          <w:rFonts w:ascii="Calibri" w:hAnsi="Calibri" w:cs="Calibri" w:eastAsia="Calibri"/>
          <w:sz w:val="18"/>
          <w:szCs w:val="18"/>
        </w:rPr>
      </w:pPr>
      <w:rPr/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rmal</w:t>
      </w:r>
      <w:r>
        <w:rPr>
          <w:rFonts w:ascii="Calibri" w:hAnsi="Calibri" w:cs="Calibri" w:eastAsia="Calibri"/>
          <w:sz w:val="18"/>
          <w:szCs w:val="18"/>
          <w:color w:val="585858"/>
          <w:spacing w:val="-5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vi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y</w:t>
      </w:r>
      <w:r>
        <w:rPr>
          <w:rFonts w:ascii="Calibri" w:hAnsi="Calibri" w:cs="Calibri" w:eastAsia="Calibri"/>
          <w:sz w:val="18"/>
          <w:szCs w:val="1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f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R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s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k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rmal</w:t>
      </w:r>
      <w:r>
        <w:rPr>
          <w:rFonts w:ascii="Calibri" w:hAnsi="Calibri" w:cs="Calibri" w:eastAsia="Calibri"/>
          <w:sz w:val="18"/>
          <w:szCs w:val="18"/>
          <w:color w:val="585858"/>
          <w:spacing w:val="-5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vi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y</w:t>
      </w:r>
      <w:r>
        <w:rPr>
          <w:rFonts w:ascii="Calibri" w:hAnsi="Calibri" w:cs="Calibri" w:eastAsia="Calibri"/>
          <w:sz w:val="18"/>
          <w:szCs w:val="1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f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Maiz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-2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s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k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rmal</w:t>
      </w:r>
      <w:r>
        <w:rPr>
          <w:rFonts w:ascii="Calibri" w:hAnsi="Calibri" w:cs="Calibri" w:eastAsia="Calibri"/>
          <w:sz w:val="18"/>
          <w:szCs w:val="18"/>
          <w:color w:val="585858"/>
          <w:spacing w:val="-5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vi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y</w:t>
      </w:r>
      <w:r>
        <w:rPr>
          <w:rFonts w:ascii="Calibri" w:hAnsi="Calibri" w:cs="Calibri" w:eastAsia="Calibri"/>
          <w:sz w:val="18"/>
          <w:szCs w:val="1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f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w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g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rmal</w:t>
      </w:r>
      <w:r>
        <w:rPr>
          <w:rFonts w:ascii="Calibri" w:hAnsi="Calibri" w:cs="Calibri" w:eastAsia="Calibri"/>
          <w:sz w:val="18"/>
          <w:szCs w:val="18"/>
          <w:color w:val="585858"/>
          <w:spacing w:val="-5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n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d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c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i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vi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y</w:t>
      </w:r>
      <w:r>
        <w:rPr>
          <w:rFonts w:ascii="Calibri" w:hAnsi="Calibri" w:cs="Calibri" w:eastAsia="Calibri"/>
          <w:sz w:val="18"/>
          <w:szCs w:val="18"/>
          <w:color w:val="585858"/>
          <w:spacing w:val="-4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o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f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Mi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l</w:t>
      </w:r>
      <w:r>
        <w:rPr>
          <w:rFonts w:ascii="Calibri" w:hAnsi="Calibri" w:cs="Calibri" w:eastAsia="Calibri"/>
          <w:sz w:val="18"/>
          <w:szCs w:val="18"/>
          <w:color w:val="585858"/>
          <w:spacing w:val="2"/>
          <w:w w:val="100"/>
        </w:rPr>
        <w:t>l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e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t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 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h</w:t>
      </w:r>
      <w:r>
        <w:rPr>
          <w:rFonts w:ascii="Calibri" w:hAnsi="Calibri" w:cs="Calibri" w:eastAsia="Calibri"/>
          <w:sz w:val="18"/>
          <w:szCs w:val="18"/>
          <w:color w:val="585858"/>
          <w:spacing w:val="1"/>
          <w:w w:val="100"/>
        </w:rPr>
        <w:t>u</w:t>
      </w:r>
      <w:r>
        <w:rPr>
          <w:rFonts w:ascii="Calibri" w:hAnsi="Calibri" w:cs="Calibri" w:eastAsia="Calibri"/>
          <w:sz w:val="18"/>
          <w:szCs w:val="18"/>
          <w:color w:val="585858"/>
          <w:spacing w:val="-1"/>
          <w:w w:val="100"/>
        </w:rPr>
        <w:t>s</w:t>
      </w:r>
      <w:r>
        <w:rPr>
          <w:rFonts w:ascii="Calibri" w:hAnsi="Calibri" w:cs="Calibri" w:eastAsia="Calibri"/>
          <w:sz w:val="18"/>
          <w:szCs w:val="18"/>
          <w:color w:val="585858"/>
          <w:spacing w:val="0"/>
          <w:w w:val="100"/>
        </w:rPr>
        <w:t>k</w:t>
      </w:r>
      <w:r>
        <w:rPr>
          <w:rFonts w:ascii="Calibri" w:hAnsi="Calibri" w:cs="Calibri" w:eastAsia="Calibri"/>
          <w:sz w:val="18"/>
          <w:szCs w:val="18"/>
          <w:color w:val="000000"/>
          <w:spacing w:val="0"/>
          <w:w w:val="100"/>
        </w:rPr>
      </w:r>
    </w:p>
    <w:p>
      <w:pPr>
        <w:spacing w:before="4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360" w:lineRule="auto"/>
        <w:ind w:left="4846" w:right="1417"/>
        <w:jc w:val="both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</w:rPr>
        <w:t>F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g.</w:t>
      </w:r>
      <w:r>
        <w:rPr>
          <w:rFonts w:ascii="Arial" w:hAnsi="Arial" w:cs="Arial" w:eastAsia="Arial"/>
          <w:sz w:val="20"/>
          <w:szCs w:val="20"/>
          <w:spacing w:val="-14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5.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3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.</w:t>
      </w:r>
      <w:r>
        <w:rPr>
          <w:rFonts w:ascii="Arial" w:hAnsi="Arial" w:cs="Arial" w:eastAsia="Arial"/>
          <w:sz w:val="20"/>
          <w:szCs w:val="20"/>
          <w:spacing w:val="-13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Th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e</w:t>
      </w:r>
      <w:r>
        <w:rPr>
          <w:rFonts w:ascii="Arial" w:hAnsi="Arial" w:cs="Arial" w:eastAsia="Arial"/>
          <w:sz w:val="20"/>
          <w:szCs w:val="20"/>
          <w:spacing w:val="3"/>
          <w:w w:val="100"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l</w:t>
      </w:r>
      <w:r>
        <w:rPr>
          <w:rFonts w:ascii="Arial" w:hAnsi="Arial" w:cs="Arial" w:eastAsia="Arial"/>
          <w:sz w:val="20"/>
          <w:szCs w:val="20"/>
          <w:spacing w:val="-18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99"/>
        </w:rPr>
        <w:t>c</w:t>
      </w:r>
      <w:r>
        <w:rPr>
          <w:rFonts w:ascii="Arial" w:hAnsi="Arial" w:cs="Arial" w:eastAsia="Arial"/>
          <w:sz w:val="20"/>
          <w:szCs w:val="20"/>
          <w:spacing w:val="0"/>
          <w:w w:val="99"/>
        </w:rPr>
        <w:t>o</w:t>
      </w:r>
      <w:r>
        <w:rPr>
          <w:rFonts w:ascii="Arial" w:hAnsi="Arial" w:cs="Arial" w:eastAsia="Arial"/>
          <w:sz w:val="20"/>
          <w:szCs w:val="20"/>
          <w:spacing w:val="-1"/>
          <w:w w:val="99"/>
        </w:rPr>
        <w:t>n</w:t>
      </w:r>
      <w:r>
        <w:rPr>
          <w:rFonts w:ascii="Arial" w:hAnsi="Arial" w:cs="Arial" w:eastAsia="Arial"/>
          <w:sz w:val="20"/>
          <w:szCs w:val="20"/>
          <w:spacing w:val="2"/>
          <w:w w:val="99"/>
        </w:rPr>
        <w:t>d</w:t>
      </w:r>
      <w:r>
        <w:rPr>
          <w:rFonts w:ascii="Arial" w:hAnsi="Arial" w:cs="Arial" w:eastAsia="Arial"/>
          <w:sz w:val="20"/>
          <w:szCs w:val="20"/>
          <w:spacing w:val="0"/>
          <w:w w:val="99"/>
        </w:rPr>
        <w:t>u</w:t>
      </w:r>
      <w:r>
        <w:rPr>
          <w:rFonts w:ascii="Arial" w:hAnsi="Arial" w:cs="Arial" w:eastAsia="Arial"/>
          <w:sz w:val="20"/>
          <w:szCs w:val="20"/>
          <w:spacing w:val="1"/>
          <w:w w:val="99"/>
        </w:rPr>
        <w:t>c</w:t>
      </w:r>
      <w:r>
        <w:rPr>
          <w:rFonts w:ascii="Arial" w:hAnsi="Arial" w:cs="Arial" w:eastAsia="Arial"/>
          <w:sz w:val="20"/>
          <w:szCs w:val="20"/>
          <w:spacing w:val="0"/>
          <w:w w:val="99"/>
        </w:rPr>
        <w:t>t</w:t>
      </w:r>
      <w:r>
        <w:rPr>
          <w:rFonts w:ascii="Arial" w:hAnsi="Arial" w:cs="Arial" w:eastAsia="Arial"/>
          <w:sz w:val="20"/>
          <w:szCs w:val="20"/>
          <w:spacing w:val="-1"/>
          <w:w w:val="99"/>
        </w:rPr>
        <w:t>i</w:t>
      </w:r>
      <w:r>
        <w:rPr>
          <w:rFonts w:ascii="Arial" w:hAnsi="Arial" w:cs="Arial" w:eastAsia="Arial"/>
          <w:sz w:val="20"/>
          <w:szCs w:val="20"/>
          <w:spacing w:val="1"/>
          <w:w w:val="99"/>
        </w:rPr>
        <w:t>v</w:t>
      </w:r>
      <w:r>
        <w:rPr>
          <w:rFonts w:ascii="Arial" w:hAnsi="Arial" w:cs="Arial" w:eastAsia="Arial"/>
          <w:sz w:val="20"/>
          <w:szCs w:val="20"/>
          <w:spacing w:val="1"/>
          <w:w w:val="99"/>
        </w:rPr>
        <w:t>i</w:t>
      </w:r>
      <w:r>
        <w:rPr>
          <w:rFonts w:ascii="Arial" w:hAnsi="Arial" w:cs="Arial" w:eastAsia="Arial"/>
          <w:sz w:val="20"/>
          <w:szCs w:val="20"/>
          <w:spacing w:val="0"/>
          <w:w w:val="99"/>
        </w:rPr>
        <w:t>ty</w:t>
      </w:r>
      <w:r>
        <w:rPr>
          <w:rFonts w:ascii="Arial" w:hAnsi="Arial" w:cs="Arial" w:eastAsia="Arial"/>
          <w:sz w:val="20"/>
          <w:szCs w:val="20"/>
          <w:spacing w:val="-11"/>
          <w:w w:val="99"/>
        </w:rPr>
        <w:t> 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v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er</w:t>
      </w:r>
      <w:r>
        <w:rPr>
          <w:rFonts w:ascii="Arial" w:hAnsi="Arial" w:cs="Arial" w:eastAsia="Arial"/>
          <w:sz w:val="20"/>
          <w:szCs w:val="20"/>
          <w:spacing w:val="2"/>
          <w:w w:val="100"/>
        </w:rPr>
        <w:t>s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us</w:t>
      </w:r>
      <w:r>
        <w:rPr>
          <w:rFonts w:ascii="Arial" w:hAnsi="Arial" w:cs="Arial" w:eastAsia="Arial"/>
          <w:sz w:val="20"/>
          <w:szCs w:val="20"/>
          <w:spacing w:val="-18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p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e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r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c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e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n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t</w:t>
      </w:r>
      <w:r>
        <w:rPr>
          <w:rFonts w:ascii="Arial" w:hAnsi="Arial" w:cs="Arial" w:eastAsia="Arial"/>
          <w:sz w:val="20"/>
          <w:szCs w:val="20"/>
          <w:spacing w:val="2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ge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x</w:t>
      </w:r>
      <w:r>
        <w:rPr>
          <w:rFonts w:ascii="Arial" w:hAnsi="Arial" w:cs="Arial" w:eastAsia="Arial"/>
          <w:sz w:val="20"/>
          <w:szCs w:val="20"/>
          <w:spacing w:val="-2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of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g</w:t>
      </w:r>
      <w:r>
        <w:rPr>
          <w:rFonts w:ascii="Arial" w:hAnsi="Arial" w:cs="Arial" w:eastAsia="Arial"/>
          <w:sz w:val="20"/>
          <w:szCs w:val="20"/>
          <w:spacing w:val="3"/>
          <w:w w:val="100"/>
        </w:rPr>
        <w:t>r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i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c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ul</w:t>
      </w:r>
      <w:r>
        <w:rPr>
          <w:rFonts w:ascii="Arial" w:hAnsi="Arial" w:cs="Arial" w:eastAsia="Arial"/>
          <w:sz w:val="20"/>
          <w:szCs w:val="20"/>
          <w:spacing w:val="2"/>
          <w:w w:val="100"/>
        </w:rPr>
        <w:t>t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ural</w:t>
      </w:r>
      <w:r>
        <w:rPr>
          <w:rFonts w:ascii="Arial" w:hAnsi="Arial" w:cs="Arial" w:eastAsia="Arial"/>
          <w:sz w:val="20"/>
          <w:szCs w:val="20"/>
          <w:spacing w:val="-11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3"/>
          <w:w w:val="100"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e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s</w:t>
      </w:r>
      <w:r>
        <w:rPr>
          <w:rFonts w:ascii="Arial" w:hAnsi="Arial" w:cs="Arial" w:eastAsia="Arial"/>
          <w:sz w:val="20"/>
          <w:szCs w:val="20"/>
          <w:spacing w:val="-1"/>
          <w:w w:val="100"/>
        </w:rPr>
        <w:t>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</w:t>
      </w:r>
      <w:r>
        <w:rPr>
          <w:rFonts w:ascii="Arial" w:hAnsi="Arial" w:cs="Arial" w:eastAsia="Arial"/>
          <w:sz w:val="20"/>
          <w:szCs w:val="20"/>
          <w:spacing w:val="1"/>
          <w:w w:val="100"/>
        </w:rPr>
        <w:t>u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es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3" w:after="0" w:line="359" w:lineRule="auto"/>
        <w:ind w:left="4846" w:right="140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It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Fig.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5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.3</w:t>
      </w:r>
      <w:r>
        <w:rPr>
          <w:rFonts w:ascii="Calibri" w:hAnsi="Calibri" w:cs="Calibri" w:eastAsia="Calibri"/>
          <w:sz w:val="24"/>
          <w:szCs w:val="24"/>
          <w:spacing w:val="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rice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age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mix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</w:t>
      </w:r>
      <w:r>
        <w:rPr>
          <w:rFonts w:ascii="Calibri" w:hAnsi="Calibri" w:cs="Calibri" w:eastAsia="Calibri"/>
          <w:sz w:val="24"/>
          <w:szCs w:val="24"/>
          <w:spacing w:val="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gric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al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8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2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608" w:lineRule="exact"/>
        <w:ind w:left="4846" w:right="140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n</w:t>
      </w:r>
      <w:r>
        <w:rPr>
          <w:rFonts w:ascii="Calibri" w:hAnsi="Calibri" w:cs="Calibri" w:eastAsia="Calibri"/>
          <w:sz w:val="24"/>
          <w:szCs w:val="24"/>
          <w:spacing w:val="7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K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=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(1</w:t>
      </w:r>
      <w:r>
        <w:rPr>
          <w:rFonts w:ascii="Calibri" w:hAnsi="Calibri" w:cs="Calibri" w:eastAsia="Calibri"/>
          <w:sz w:val="24"/>
          <w:szCs w:val="24"/>
          <w:spacing w:val="8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6"/>
        </w:rPr>
        <w:t>+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6"/>
        </w:rPr>
        <w:t>𝑚</w:t>
      </w:r>
      <w:r>
        <w:rPr>
          <w:rFonts w:ascii="Cambria Math" w:hAnsi="Cambria Math" w:cs="Cambria Math" w:eastAsia="Cambria Math"/>
          <w:sz w:val="24"/>
          <w:szCs w:val="24"/>
          <w:spacing w:val="1"/>
          <w:w w:val="100"/>
          <w:position w:val="2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6"/>
        </w:rPr>
        <w:t>�</w:t>
      </w:r>
      <w:r>
        <w:rPr>
          <w:rFonts w:ascii="Cambria Math" w:hAnsi="Cambria Math" w:cs="Cambria Math" w:eastAsia="Cambria Math"/>
          <w:sz w:val="24"/>
          <w:szCs w:val="24"/>
          <w:spacing w:val="5"/>
          <w:w w:val="100"/>
          <w:position w:val="26"/>
        </w:rPr>
        <w:t>�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6"/>
        </w:rPr>
        <w:t>)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K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24"/>
        </w:rPr>
        <w:t>0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24"/>
        </w:rPr>
        <w:t> </w:t>
      </w:r>
      <w:r>
        <w:rPr>
          <w:rFonts w:ascii="Calibri" w:hAnsi="Calibri" w:cs="Calibri" w:eastAsia="Calibri"/>
          <w:sz w:val="16"/>
          <w:szCs w:val="16"/>
          <w:spacing w:val="29"/>
          <w:w w:val="100"/>
          <w:position w:val="2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it</w:t>
      </w:r>
      <w:r>
        <w:rPr>
          <w:rFonts w:ascii="Calibri" w:hAnsi="Calibri" w:cs="Calibri" w:eastAsia="Calibri"/>
          <w:sz w:val="24"/>
          <w:szCs w:val="24"/>
          <w:spacing w:val="9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6"/>
        </w:rPr>
        <w:t>s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6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6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s</w:t>
      </w:r>
      <w:r>
        <w:rPr>
          <w:rFonts w:ascii="Calibri" w:hAnsi="Calibri" w:cs="Calibri" w:eastAsia="Calibri"/>
          <w:sz w:val="24"/>
          <w:szCs w:val="24"/>
          <w:spacing w:val="5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6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4"/>
          <w:w w:val="100"/>
          <w:position w:val="26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6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6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24" w:lineRule="exact"/>
        <w:ind w:left="4846" w:right="1409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val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 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 </w:t>
      </w:r>
      <w:r>
        <w:rPr>
          <w:rFonts w:ascii="Calibri" w:hAnsi="Calibri" w:cs="Calibri" w:eastAsia="Calibri"/>
          <w:sz w:val="24"/>
          <w:szCs w:val="24"/>
          <w:spacing w:val="26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 </w:t>
      </w:r>
      <w:r>
        <w:rPr>
          <w:rFonts w:ascii="Calibri" w:hAnsi="Calibri" w:cs="Calibri" w:eastAsia="Calibri"/>
          <w:sz w:val="24"/>
          <w:szCs w:val="24"/>
          <w:spacing w:val="22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ie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 </w:t>
      </w:r>
      <w:r>
        <w:rPr>
          <w:rFonts w:ascii="Calibri" w:hAnsi="Calibri" w:cs="Calibri" w:eastAsia="Calibri"/>
          <w:sz w:val="24"/>
          <w:szCs w:val="24"/>
          <w:spacing w:val="2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 </w:t>
      </w:r>
      <w:r>
        <w:rPr>
          <w:rFonts w:ascii="Calibri" w:hAnsi="Calibri" w:cs="Calibri" w:eastAsia="Calibri"/>
          <w:sz w:val="24"/>
          <w:szCs w:val="24"/>
          <w:spacing w:val="2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757" w:lineRule="exact"/>
        <w:ind w:left="4846" w:right="140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3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3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y</w:t>
      </w:r>
      <w:r>
        <w:rPr>
          <w:rFonts w:ascii="Calibri" w:hAnsi="Calibri" w:cs="Calibri" w:eastAsia="Calibri"/>
          <w:sz w:val="24"/>
          <w:szCs w:val="24"/>
          <w:spacing w:val="36"/>
          <w:w w:val="100"/>
          <w:position w:val="2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3"/>
        </w:rPr>
        <w:t>𝛽</w:t>
      </w:r>
      <w:r>
        <w:rPr>
          <w:rFonts w:ascii="Cambria Math" w:hAnsi="Cambria Math" w:cs="Cambria Math" w:eastAsia="Cambria Math"/>
          <w:sz w:val="24"/>
          <w:szCs w:val="24"/>
          <w:spacing w:val="52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&lt;</w:t>
      </w:r>
      <w:r>
        <w:rPr>
          <w:rFonts w:ascii="Calibri" w:hAnsi="Calibri" w:cs="Calibri" w:eastAsia="Calibri"/>
          <w:sz w:val="24"/>
          <w:szCs w:val="24"/>
          <w:spacing w:val="42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0</w:t>
      </w:r>
      <w:r>
        <w:rPr>
          <w:rFonts w:ascii="Calibri" w:hAnsi="Calibri" w:cs="Calibri" w:eastAsia="Calibri"/>
          <w:sz w:val="24"/>
          <w:szCs w:val="24"/>
          <w:spacing w:val="41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3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e,</w:t>
      </w:r>
      <w:r>
        <w:rPr>
          <w:rFonts w:ascii="Calibri" w:hAnsi="Calibri" w:cs="Calibri" w:eastAsia="Calibri"/>
          <w:sz w:val="24"/>
          <w:szCs w:val="24"/>
          <w:spacing w:val="34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-12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mal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24" w:lineRule="exact"/>
        <w:ind w:left="4846" w:right="1410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y</w:t>
      </w:r>
      <w:r>
        <w:rPr>
          <w:rFonts w:ascii="Calibri" w:hAnsi="Calibri" w:cs="Calibri" w:eastAsia="Calibri"/>
          <w:sz w:val="24"/>
          <w:szCs w:val="24"/>
          <w:spacing w:val="-11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ill</w:t>
      </w:r>
      <w:r>
        <w:rPr>
          <w:rFonts w:ascii="Calibri" w:hAnsi="Calibri" w:cs="Calibri" w:eastAsia="Calibri"/>
          <w:sz w:val="24"/>
          <w:szCs w:val="24"/>
          <w:spacing w:val="-8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ase</w:t>
      </w:r>
      <w:r>
        <w:rPr>
          <w:rFonts w:ascii="Calibri" w:hAnsi="Calibri" w:cs="Calibri" w:eastAsia="Calibri"/>
          <w:sz w:val="24"/>
          <w:szCs w:val="24"/>
          <w:spacing w:val="-1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-10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2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%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40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4846" w:right="1411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Fr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5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4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6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0%</w:t>
      </w:r>
      <w:r>
        <w:rPr>
          <w:rFonts w:ascii="Calibri" w:hAnsi="Calibri" w:cs="Calibri" w:eastAsia="Calibri"/>
          <w:sz w:val="24"/>
          <w:szCs w:val="24"/>
          <w:spacing w:val="49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5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5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ecr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ase</w:t>
      </w:r>
      <w:r>
        <w:rPr>
          <w:rFonts w:ascii="Calibri" w:hAnsi="Calibri" w:cs="Calibri" w:eastAsia="Calibri"/>
          <w:sz w:val="24"/>
          <w:szCs w:val="24"/>
          <w:spacing w:val="4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</w:p>
    <w:p>
      <w:pPr>
        <w:spacing w:before="0" w:after="0" w:line="754" w:lineRule="exact"/>
        <w:ind w:left="4846" w:right="1405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3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al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3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23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y</w:t>
      </w:r>
      <w:r>
        <w:rPr>
          <w:rFonts w:ascii="Calibri" w:hAnsi="Calibri" w:cs="Calibri" w:eastAsia="Calibri"/>
          <w:sz w:val="24"/>
          <w:szCs w:val="24"/>
          <w:spacing w:val="-7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w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23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h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23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s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2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23"/>
        </w:rPr>
        <w:t>𝛽</w:t>
      </w:r>
      <w:r>
        <w:rPr>
          <w:rFonts w:ascii="Cambria Math" w:hAnsi="Cambria Math" w:cs="Cambria Math" w:eastAsia="Cambria Math"/>
          <w:sz w:val="24"/>
          <w:szCs w:val="24"/>
          <w:spacing w:val="8"/>
          <w:w w:val="100"/>
          <w:position w:val="2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&gt;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23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23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24" w:lineRule="exact"/>
        <w:ind w:left="4846" w:right="1406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</w:t>
      </w:r>
      <w:r>
        <w:rPr>
          <w:rFonts w:ascii="Calibri" w:hAnsi="Calibri" w:cs="Calibri" w:eastAsia="Calibri"/>
          <w:sz w:val="24"/>
          <w:szCs w:val="24"/>
          <w:spacing w:val="49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m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</w:t>
      </w:r>
      <w:r>
        <w:rPr>
          <w:rFonts w:ascii="Calibri" w:hAnsi="Calibri" w:cs="Calibri" w:eastAsia="Calibri"/>
          <w:sz w:val="24"/>
          <w:szCs w:val="24"/>
          <w:spacing w:val="44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6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0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%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</w:t>
      </w:r>
      <w:r>
        <w:rPr>
          <w:rFonts w:ascii="Calibri" w:hAnsi="Calibri" w:cs="Calibri" w:eastAsia="Calibri"/>
          <w:sz w:val="24"/>
          <w:szCs w:val="24"/>
          <w:spacing w:val="45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</w:t>
      </w:r>
      <w:r>
        <w:rPr>
          <w:rFonts w:ascii="Calibri" w:hAnsi="Calibri" w:cs="Calibri" w:eastAsia="Calibri"/>
          <w:sz w:val="24"/>
          <w:szCs w:val="24"/>
          <w:spacing w:val="48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8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0%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</w:t>
      </w:r>
      <w:r>
        <w:rPr>
          <w:rFonts w:ascii="Calibri" w:hAnsi="Calibri" w:cs="Calibri" w:eastAsia="Calibri"/>
          <w:sz w:val="24"/>
          <w:szCs w:val="24"/>
          <w:spacing w:val="48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  </w:t>
      </w:r>
      <w:r>
        <w:rPr>
          <w:rFonts w:ascii="Calibri" w:hAnsi="Calibri" w:cs="Calibri" w:eastAsia="Calibri"/>
          <w:sz w:val="24"/>
          <w:szCs w:val="24"/>
          <w:spacing w:val="47"/>
          <w:w w:val="100"/>
          <w:position w:val="4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4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4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rm</w:t>
      </w:r>
      <w:r>
        <w:rPr>
          <w:rFonts w:ascii="Calibri" w:hAnsi="Calibri" w:cs="Calibri" w:eastAsia="Calibri"/>
          <w:sz w:val="24"/>
          <w:szCs w:val="24"/>
          <w:spacing w:val="6"/>
          <w:w w:val="100"/>
          <w:position w:val="4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4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435" w:lineRule="exact"/>
        <w:ind w:left="4846" w:right="176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-3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3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3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3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-3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ivi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3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y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ris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3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s</w:t>
      </w:r>
      <w:r>
        <w:rPr>
          <w:rFonts w:ascii="Calibri" w:hAnsi="Calibri" w:cs="Calibri" w:eastAsia="Calibri"/>
          <w:sz w:val="24"/>
          <w:szCs w:val="24"/>
          <w:spacing w:val="-6"/>
          <w:w w:val="100"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-3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at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3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3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3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3"/>
        </w:rPr>
        <w:t>h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-3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-3"/>
        </w:rPr>
        <w:t> </w:t>
      </w:r>
      <w:r>
        <w:rPr>
          <w:rFonts w:ascii="Cambria Math" w:hAnsi="Cambria Math" w:cs="Cambria Math" w:eastAsia="Cambria Math"/>
          <w:sz w:val="24"/>
          <w:szCs w:val="24"/>
          <w:spacing w:val="0"/>
          <w:w w:val="100"/>
          <w:position w:val="-3"/>
        </w:rPr>
        <w:t>𝛽</w:t>
      </w:r>
      <w:r>
        <w:rPr>
          <w:rFonts w:ascii="Cambria Math" w:hAnsi="Cambria Math" w:cs="Cambria Math" w:eastAsia="Cambria Math"/>
          <w:sz w:val="24"/>
          <w:szCs w:val="24"/>
          <w:spacing w:val="11"/>
          <w:w w:val="100"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&lt;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-3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-3"/>
        </w:rPr>
        <w:t>0.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740" w:right="600"/>
        </w:sectPr>
      </w:pPr>
      <w:rPr/>
    </w:p>
    <w:p>
      <w:pPr>
        <w:spacing w:before="16" w:after="0" w:line="240" w:lineRule="auto"/>
        <w:ind w:left="1670" w:right="-60" w:firstLine="-1570"/>
        <w:jc w:val="left"/>
        <w:tabs>
          <w:tab w:pos="1660" w:val="left"/>
        </w:tabs>
        <w:rPr>
          <w:rFonts w:ascii="Calibri" w:hAnsi="Calibri" w:cs="Calibri" w:eastAsia="Calibri"/>
          <w:sz w:val="22"/>
          <w:szCs w:val="22"/>
        </w:rPr>
      </w:pPr>
      <w:rPr/>
      <w:r>
        <w:rPr/>
        <w:pict>
          <v:group style="position:absolute;margin-left:36.069981pt;margin-top:71.949982pt;width:531.32002pt;height:695.38pt;mso-position-horizontal-relative:page;mso-position-vertical-relative:page;z-index:-35040" coordorigin="721,1439" coordsize="10626,13908">
            <v:group style="position:absolute;left:727;top:1445;width:10615;height:2" coordorigin="727,1445" coordsize="10615,2">
              <v:shape style="position:absolute;left:727;top:1445;width:10615;height:2" coordorigin="727,1445" coordsize="10615,0" path="m727,1445l11342,1445e" filled="f" stroked="t" strokeweight=".580pt" strokecolor="#000000">
                <v:path arrowok="t"/>
              </v:shape>
            </v:group>
            <v:group style="position:absolute;left:732;top:1450;width:2;height:13886" coordorigin="732,1450" coordsize="2,13886">
              <v:shape style="position:absolute;left:732;top:1450;width:2;height:13886" coordorigin="732,1450" coordsize="0,13886" path="m732,1450l732,15336e" filled="f" stroked="t" strokeweight=".580pt" strokecolor="#000000">
                <v:path arrowok="t"/>
              </v:shape>
            </v:group>
            <v:group style="position:absolute;left:1226;top:1450;width:2;height:13886" coordorigin="1226,1450" coordsize="2,13886">
              <v:shape style="position:absolute;left:1226;top:1450;width:2;height:13886" coordorigin="1226,1450" coordsize="0,13886" path="m1226,1450l1226,15336e" filled="f" stroked="t" strokeweight=".580pt" strokecolor="#000000">
                <v:path arrowok="t"/>
              </v:shape>
            </v:group>
            <v:group style="position:absolute;left:2302;top:1450;width:2;height:13886" coordorigin="2302,1450" coordsize="2,13886">
              <v:shape style="position:absolute;left:2302;top:1450;width:2;height:13886" coordorigin="2302,1450" coordsize="0,13886" path="m2302,1450l2302,15336e" filled="f" stroked="t" strokeweight=".580pt" strokecolor="#000000">
                <v:path arrowok="t"/>
              </v:shape>
            </v:group>
            <v:group style="position:absolute;left:3815;top:1450;width:2;height:13886" coordorigin="3815,1450" coordsize="2,13886">
              <v:shape style="position:absolute;left:3815;top:1450;width:2;height:13886" coordorigin="3815,1450" coordsize="0,13886" path="m3815,1450l3815,15336e" filled="f" stroked="t" strokeweight=".580pt" strokecolor="#000000">
                <v:path arrowok="t"/>
              </v:shape>
            </v:group>
            <v:group style="position:absolute;left:5478;top:1450;width:2;height:13886" coordorigin="5478,1450" coordsize="2,13886">
              <v:shape style="position:absolute;left:5478;top:1450;width:2;height:13886" coordorigin="5478,1450" coordsize="0,13886" path="m5478,1450l5478,15336e" filled="f" stroked="t" strokeweight=".579980pt" strokecolor="#000000">
                <v:path arrowok="t"/>
              </v:shape>
            </v:group>
            <v:group style="position:absolute;left:9950;top:1450;width:2;height:13886" coordorigin="9950,1450" coordsize="2,13886">
              <v:shape style="position:absolute;left:9950;top:1450;width:2;height:13886" coordorigin="9950,1450" coordsize="0,13886" path="m9950,1450l9950,15336e" filled="f" stroked="t" strokeweight=".579980pt" strokecolor="#000000">
                <v:path arrowok="t"/>
              </v:shape>
            </v:group>
            <v:group style="position:absolute;left:11337;top:1450;width:2;height:13886" coordorigin="11337,1450" coordsize="2,13886">
              <v:shape style="position:absolute;left:11337;top:1450;width:2;height:13886" coordorigin="11337,1450" coordsize="0,13886" path="m11337,1450l11337,15336e" filled="f" stroked="t" strokeweight=".579980pt" strokecolor="#000000">
                <v:path arrowok="t"/>
              </v:shape>
            </v:group>
            <v:group style="position:absolute;left:727;top:13987;width:10615;height:2" coordorigin="727,13987" coordsize="10615,2">
              <v:shape style="position:absolute;left:727;top:13987;width:10615;height:2" coordorigin="727,13987" coordsize="10615,0" path="m727,13987l11342,13987e" filled="f" stroked="t" strokeweight=".579980pt" strokecolor="#000000">
                <v:path arrowok="t"/>
              </v:shape>
            </v:group>
            <v:group style="position:absolute;left:727;top:15341;width:10615;height:2" coordorigin="727,15341" coordsize="10615,2">
              <v:shape style="position:absolute;left:727;top:15341;width:10615;height:2" coordorigin="727,15341" coordsize="10615,0" path="m727,15341l11342,15341e" filled="f" stroked="t" strokeweight=".58004pt" strokecolor="#000000">
                <v:path arrowok="t"/>
              </v:shape>
            </v:group>
            <v:group style="position:absolute;left:5584;top:3408;width:4359;height:3855" coordorigin="5584,3408" coordsize="4359,3855">
              <v:shape style="position:absolute;left:5584;top:3408;width:4359;height:3855" coordorigin="5584,3408" coordsize="4359,3855" path="m5584,7263l9943,7263,9943,3408,5584,3408,5584,7263e" filled="t" fillcolor="#FFFFFF" stroked="f">
                <v:path arrowok="t"/>
                <v:fill/>
              </v:shape>
            </v:group>
            <v:group style="position:absolute;left:6240;top:4119;width:2;height:1558" coordorigin="6240,4119" coordsize="2,1558">
              <v:shape style="position:absolute;left:6240;top:4119;width:2;height:1558" coordorigin="6240,4119" coordsize="0,1558" path="m6240,5678l6240,4119e" filled="f" stroked="t" strokeweight=".75pt" strokecolor="#BEBEBE">
                <v:path arrowok="t"/>
              </v:shape>
            </v:group>
            <v:group style="position:absolute;left:6240;top:5678;width:3677;height:2" coordorigin="6240,5678" coordsize="3677,2">
              <v:shape style="position:absolute;left:6240;top:5678;width:3677;height:2" coordorigin="6240,5678" coordsize="3677,0" path="m6240,5678l9917,5678e" filled="f" stroked="t" strokeweight=".75pt" strokecolor="#BEBEBE">
                <v:path arrowok="t"/>
              </v:shape>
              <v:shape style="position:absolute;left:6908;top:4475;width:2331;height:596" type="#_x0000_t75">
                <v:imagedata r:id="rId209" o:title=""/>
              </v:shape>
            </v:group>
            <v:group style="position:absolute;left:6393;top:6458;width:384;height:2" coordorigin="6393,6458" coordsize="384,2">
              <v:shape style="position:absolute;left:6393;top:6458;width:384;height:2" coordorigin="6393,6458" coordsize="384,0" path="m6393,6458l6777,6458e" filled="f" stroked="t" strokeweight="1.5pt" strokecolor="#4F81BC">
                <v:path arrowok="t"/>
              </v:shape>
            </v:group>
            <v:group style="position:absolute;left:6533;top:6408;width:101;height:97" coordorigin="6533,6408" coordsize="101,97">
              <v:shape style="position:absolute;left:6533;top:6408;width:101;height:97" coordorigin="6533,6408" coordsize="101,97" path="m6569,6408l6550,6418,6538,6435,6533,6458,6538,6477,6550,6492,6569,6502,6596,6505,6615,6495,6629,6478,6634,6456,6634,6453,6628,6435,6616,6420,6596,6410,6569,6408e" filled="t" fillcolor="#4F81BC" stroked="f">
                <v:path arrowok="t"/>
                <v:fill/>
              </v:shape>
            </v:group>
            <v:group style="position:absolute;left:6533;top:6408;width:101;height:97" coordorigin="6533,6408" coordsize="101,97">
              <v:shape style="position:absolute;left:6533;top:6408;width:101;height:97" coordorigin="6533,6408" coordsize="101,97" path="m6634,6456l6629,6478,6615,6495,6596,6505,6569,6502,6550,6492,6538,6477,6533,6458,6538,6435,6550,6418,6569,6408,6596,6410,6616,6420,6628,6435,6634,6453,6634,6456xe" filled="f" stroked="t" strokeweight=".75pt" strokecolor="#4F81BC">
                <v:path arrowok="t"/>
              </v:shape>
            </v:group>
            <v:group style="position:absolute;left:6393;top:6688;width:384;height:2" coordorigin="6393,6688" coordsize="384,2">
              <v:shape style="position:absolute;left:6393;top:6688;width:384;height:2" coordorigin="6393,6688" coordsize="384,0" path="m6393,6688l6777,6688e" filled="f" stroked="t" strokeweight="1.5pt" strokecolor="#C0504D">
                <v:path arrowok="t"/>
              </v:shape>
            </v:group>
            <v:group style="position:absolute;left:6533;top:6638;width:101;height:97" coordorigin="6533,6638" coordsize="101,97">
              <v:shape style="position:absolute;left:6533;top:6638;width:101;height:97" coordorigin="6533,6638" coordsize="101,97" path="m6569,6638l6550,6648,6538,6666,6533,6688,6538,6707,6550,6722,6569,6732,6596,6735,6615,6725,6629,6708,6634,6686,6634,6683,6628,6665,6616,6650,6596,6641,6569,6638e" filled="t" fillcolor="#C0504D" stroked="f">
                <v:path arrowok="t"/>
                <v:fill/>
              </v:shape>
            </v:group>
            <v:group style="position:absolute;left:6533;top:6638;width:101;height:97" coordorigin="6533,6638" coordsize="101,97">
              <v:shape style="position:absolute;left:6533;top:6638;width:101;height:97" coordorigin="6533,6638" coordsize="101,97" path="m6634,6686l6629,6708,6615,6725,6596,6735,6569,6732,6550,6722,6538,6707,6533,6688,6538,6666,6550,6648,6569,6638,6596,6641,6616,6650,6628,6665,6634,6683,6634,6686xe" filled="f" stroked="t" strokeweight=".75pt" strokecolor="#C0504D">
                <v:path arrowok="t"/>
              </v:shape>
            </v:group>
            <v:group style="position:absolute;left:6393;top:6918;width:384;height:2" coordorigin="6393,6918" coordsize="384,2">
              <v:shape style="position:absolute;left:6393;top:6918;width:384;height:2" coordorigin="6393,6918" coordsize="384,0" path="m6393,6918l6777,6918e" filled="f" stroked="t" strokeweight="1.5pt" strokecolor="#9BBA58">
                <v:path arrowok="t"/>
              </v:shape>
            </v:group>
            <v:group style="position:absolute;left:6533;top:6868;width:101;height:97" coordorigin="6533,6868" coordsize="101,97">
              <v:shape style="position:absolute;left:6533;top:6868;width:101;height:97" coordorigin="6533,6868" coordsize="101,97" path="m6569,6868l6550,6879,6538,6896,6533,6919,6538,6938,6550,6953,6569,6963,6596,6966,6615,6956,6629,6939,6634,6917,6634,6914,6628,6895,6616,6880,6596,6871,6569,6868e" filled="t" fillcolor="#9BBA58" stroked="f">
                <v:path arrowok="t"/>
                <v:fill/>
              </v:shape>
            </v:group>
            <v:group style="position:absolute;left:6533;top:6868;width:101;height:97" coordorigin="6533,6868" coordsize="101,97">
              <v:shape style="position:absolute;left:6533;top:6868;width:101;height:97" coordorigin="6533,6868" coordsize="101,97" path="m6634,6917l6629,6939,6615,6956,6596,6966,6569,6963,6550,6953,6538,6938,6533,6919,6538,6896,6550,6879,6569,6868,6596,6871,6616,6880,6628,6895,6634,6914,6634,6917xe" filled="f" stroked="t" strokeweight=".75pt" strokecolor="#9BBA58">
                <v:path arrowok="t"/>
              </v:shape>
            </v:group>
            <v:group style="position:absolute;left:6393;top:7148;width:384;height:2" coordorigin="6393,7148" coordsize="384,2">
              <v:shape style="position:absolute;left:6393;top:7148;width:384;height:2" coordorigin="6393,7148" coordsize="384,0" path="m6393,7148l6777,7148e" filled="f" stroked="t" strokeweight="1.5pt" strokecolor="#8063A1">
                <v:path arrowok="t"/>
              </v:shape>
            </v:group>
            <v:group style="position:absolute;left:6533;top:7099;width:101;height:97" coordorigin="6533,7099" coordsize="101,97">
              <v:shape style="position:absolute;left:6533;top:7099;width:101;height:97" coordorigin="6533,7099" coordsize="101,97" path="m6569,7099l6550,7109,6538,7126,6533,7149,6538,7168,6550,7183,6569,7193,6596,7196,6615,7186,6629,7169,6634,7147,6634,7144,6628,7126,6616,7111,6596,7101,6569,7099e" filled="t" fillcolor="#8063A1" stroked="f">
                <v:path arrowok="t"/>
                <v:fill/>
              </v:shape>
            </v:group>
            <v:group style="position:absolute;left:6533;top:7099;width:101;height:97" coordorigin="6533,7099" coordsize="101,97">
              <v:shape style="position:absolute;left:6533;top:7099;width:101;height:97" coordorigin="6533,7099" coordsize="101,97" path="m6634,7147l6629,7169,6615,7186,6596,7196,6569,7193,6550,7183,6538,7168,6533,7149,6538,7126,6550,7109,6569,7099,6596,7101,6616,7111,6628,7126,6634,7144,6634,7147xe" filled="f" stroked="t" strokeweight=".75pt" strokecolor="#8063A1">
                <v:path arrowok="t"/>
              </v:shape>
            </v:group>
            <v:group style="position:absolute;left:5584;top:3408;width:4359;height:3855" coordorigin="5584,3408" coordsize="4359,3855">
              <v:shape style="position:absolute;left:5584;top:3408;width:4359;height:3855" coordorigin="5584,3408" coordsize="4359,3855" path="m5584,7263l9943,7263e" filled="f" stroked="t" strokeweight=".75pt" strokecolor="#D9D9D9">
                <v:path arrowok="t"/>
              </v:shape>
              <v:shape style="position:absolute;left:5584;top:3408;width:4359;height:3855" coordorigin="5584,3408" coordsize="4359,3855" path="m9943,3408l5584,3408,5584,7263e" filled="f" stroked="t" strokeweight=".75pt" strokecolor="#D9D9D9">
                <v:path arrowok="t"/>
              </v:shape>
            </v:group>
            <w10:wrap type="none"/>
          </v:group>
        </w:pic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2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What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</w:p>
    <w:p>
      <w:pPr>
        <w:spacing w:before="18" w:after="0" w:line="275" w:lineRule="auto"/>
        <w:ind w:right="-64"/>
        <w:jc w:val="both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 </w:t>
      </w:r>
      <w:r>
        <w:rPr>
          <w:rFonts w:ascii="Calibri" w:hAnsi="Calibri" w:cs="Calibri" w:eastAsia="Calibri"/>
          <w:sz w:val="24"/>
          <w:szCs w:val="24"/>
          <w:spacing w:val="3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</w:p>
    <w:p>
      <w:pPr>
        <w:spacing w:before="22" w:after="0" w:line="234" w:lineRule="auto"/>
        <w:ind w:left="4472" w:right="73" w:firstLine="-4472"/>
        <w:jc w:val="left"/>
        <w:tabs>
          <w:tab w:pos="4460" w:val="left"/>
        </w:tabs>
        <w:rPr>
          <w:rFonts w:ascii="Calibri" w:hAnsi="Calibri" w:cs="Calibri" w:eastAsia="Calibri"/>
          <w:sz w:val="22"/>
          <w:szCs w:val="22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as: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2"/>
        </w:rPr>
        <w:t>This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2"/>
        </w:rPr>
        <w:t>is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2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tured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6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se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6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5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F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  <w:position w:val="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0"/>
        </w:rPr>
        <w:t>6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  <w:t>.7,</w:t>
      </w:r>
    </w:p>
    <w:p>
      <w:pPr>
        <w:jc w:val="left"/>
        <w:spacing w:after="0"/>
        <w:sectPr>
          <w:type w:val="continuous"/>
          <w:pgSz w:w="11920" w:h="16840"/>
          <w:pgMar w:top="1380" w:bottom="280" w:left="740" w:right="600"/>
          <w:cols w:num="3" w:equalWidth="0">
            <w:col w:w="2856" w:space="326"/>
            <w:col w:w="1449" w:space="214"/>
            <w:col w:w="5735"/>
          </w:cols>
        </w:sectPr>
      </w:pPr>
      <w:rPr/>
    </w:p>
    <w:p>
      <w:pPr>
        <w:spacing w:before="51" w:after="0" w:line="277" w:lineRule="auto"/>
        <w:ind w:left="3183" w:right="-64"/>
        <w:jc w:val="left"/>
        <w:tabs>
          <w:tab w:pos="39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law</w:t>
      </w:r>
    </w:p>
    <w:p>
      <w:pPr>
        <w:spacing w:before="49" w:after="0" w:line="270" w:lineRule="atLeast"/>
        <w:ind w:left="1693" w:right="71"/>
        <w:jc w:val="left"/>
        <w:rPr>
          <w:rFonts w:ascii="Calibri" w:hAnsi="Calibri" w:cs="Calibri" w:eastAsia="Calibri"/>
          <w:sz w:val="22"/>
          <w:szCs w:val="22"/>
        </w:rPr>
      </w:pPr>
      <w:rPr/>
      <w:r>
        <w:rPr/>
        <w:br w:type="column"/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4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thesis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k.</w:t>
      </w:r>
    </w:p>
    <w:p>
      <w:pPr>
        <w:spacing w:before="0" w:after="0" w:line="172" w:lineRule="exact"/>
        <w:ind w:right="-20"/>
        <w:jc w:val="left"/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-1"/>
          <w:w w:val="100"/>
          <w:position w:val="1"/>
        </w:rPr>
        <w:t>T1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jc w:val="left"/>
        <w:spacing w:after="0"/>
        <w:sectPr>
          <w:pgMar w:header="0" w:footer="800" w:top="1380" w:bottom="1000" w:left="740" w:right="640"/>
          <w:pgSz w:w="11920" w:h="16840"/>
          <w:cols w:num="2" w:equalWidth="0">
            <w:col w:w="4630" w:space="2995"/>
            <w:col w:w="2915"/>
          </w:cols>
        </w:sectPr>
      </w:pPr>
      <w:rPr/>
    </w:p>
    <w:p>
      <w:pPr>
        <w:spacing w:before="6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35" w:after="0" w:line="248" w:lineRule="exact"/>
        <w:ind w:left="4846" w:right="-20"/>
        <w:jc w:val="left"/>
        <w:tabs>
          <w:tab w:pos="8680" w:val="left"/>
        </w:tabs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  <w:position w:val="-1"/>
        </w:rPr>
        <w:t>H</w:t>
        <w:tab/>
      </w:r>
      <w:r>
        <w:rPr>
          <w:rFonts w:ascii="Arial" w:hAnsi="Arial" w:cs="Arial" w:eastAsia="Arial"/>
          <w:sz w:val="22"/>
          <w:szCs w:val="22"/>
          <w:spacing w:val="-1"/>
          <w:w w:val="100"/>
          <w:position w:val="-1"/>
        </w:rPr>
        <w:t>T2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2" w:after="0" w:line="325" w:lineRule="exact"/>
        <w:ind w:left="6545" w:right="-20"/>
        <w:jc w:val="left"/>
        <w:tabs>
          <w:tab w:pos="8180" w:val="left"/>
        </w:tabs>
        <w:rPr>
          <w:rFonts w:ascii="Arial" w:hAnsi="Arial" w:cs="Arial" w:eastAsia="Arial"/>
          <w:sz w:val="22"/>
          <w:szCs w:val="22"/>
        </w:rPr>
      </w:pPr>
      <w:rPr/>
      <w:r>
        <w:rPr>
          <w:rFonts w:ascii="Arial" w:hAnsi="Arial" w:cs="Arial" w:eastAsia="Arial"/>
          <w:sz w:val="22"/>
          <w:szCs w:val="22"/>
          <w:spacing w:val="0"/>
          <w:w w:val="100"/>
          <w:position w:val="5"/>
        </w:rPr>
        <w:t>L</w:t>
        <w:tab/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-2"/>
        </w:rPr>
        <w:t>x</w:t>
      </w:r>
      <w:r>
        <w:rPr>
          <w:rFonts w:ascii="Arial" w:hAnsi="Arial" w:cs="Arial" w:eastAsia="Arial"/>
          <w:sz w:val="22"/>
          <w:szCs w:val="22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74" w:lineRule="exact"/>
        <w:ind w:left="5202" w:right="4671"/>
        <w:jc w:val="center"/>
        <w:rPr>
          <w:rFonts w:ascii="Cambria Math" w:hAnsi="Cambria Math" w:cs="Cambria Math" w:eastAsia="Cambria Math"/>
          <w:sz w:val="17"/>
          <w:szCs w:val="17"/>
        </w:rPr>
      </w:pPr>
      <w:rPr/>
      <w:r>
        <w:rPr/>
        <w:pict>
          <v:group style="position:absolute;margin-left:298.730011pt;margin-top:13.288976pt;width:28.584pt;height:.1pt;mso-position-horizontal-relative:page;mso-position-vertical-relative:paragraph;z-index:-35038" coordorigin="5975,266" coordsize="572,2">
            <v:shape style="position:absolute;left:5975;top:266;width:572;height:2" coordorigin="5975,266" coordsize="572,0" path="m5975,266l6546,266e" filled="f" stroked="t" strokeweight=".94pt" strokecolor="#000000">
              <v:path arrowok="t"/>
            </v:shape>
          </v:group>
          <w10:wrap type="none"/>
        </w:pict>
      </w:r>
      <w:r>
        <w:rPr>
          <w:rFonts w:ascii="Cambria Math" w:hAnsi="Cambria Math" w:cs="Cambria Math" w:eastAsia="Cambria Math"/>
          <w:sz w:val="17"/>
          <w:szCs w:val="17"/>
          <w:spacing w:val="1"/>
          <w:w w:val="97"/>
          <w:position w:val="3"/>
        </w:rPr>
        <w:t>−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�𝐴</w:t>
      </w:r>
      <w:r>
        <w:rPr>
          <w:rFonts w:ascii="Cambria Math" w:hAnsi="Cambria Math" w:cs="Cambria Math" w:eastAsia="Cambria Math"/>
          <w:sz w:val="17"/>
          <w:szCs w:val="17"/>
          <w:spacing w:val="2"/>
          <w:w w:val="100"/>
          <w:position w:val="3"/>
        </w:rPr>
        <w:t>∆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3"/>
        </w:rPr>
        <w:t>�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0" w:after="0" w:line="86" w:lineRule="exact"/>
        <w:ind w:left="4808" w:right="5287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Q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1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=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0" w:after="0" w:line="132" w:lineRule="exact"/>
        <w:ind w:left="5427" w:right="4896"/>
        <w:jc w:val="center"/>
        <w:rPr>
          <w:rFonts w:ascii="Cambria Math" w:hAnsi="Cambria Math" w:cs="Cambria Math" w:eastAsia="Cambria Math"/>
          <w:sz w:val="17"/>
          <w:szCs w:val="17"/>
        </w:rPr>
      </w:pPr>
      <w:rPr/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1"/>
        </w:rPr>
        <w:t>𝑋</w:t>
      </w:r>
      <w:r>
        <w:rPr>
          <w:rFonts w:ascii="Cambria Math" w:hAnsi="Cambria Math" w:cs="Cambria Math" w:eastAsia="Cambria Math"/>
          <w:sz w:val="17"/>
          <w:szCs w:val="17"/>
          <w:spacing w:val="0"/>
          <w:w w:val="100"/>
          <w:position w:val="0"/>
        </w:rPr>
      </w:r>
    </w:p>
    <w:p>
      <w:pPr>
        <w:spacing w:before="5" w:after="0" w:line="240" w:lineRule="auto"/>
        <w:ind w:left="4808" w:right="4899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</w:rPr>
        <w:t>W</w:t>
      </w:r>
      <w:r>
        <w:rPr>
          <w:rFonts w:ascii="Calibri" w:hAnsi="Calibri" w:cs="Calibri" w:eastAsia="Calibri"/>
          <w:sz w:val="24"/>
          <w:szCs w:val="24"/>
          <w:spacing w:val="1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e,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4846" w:right="3068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Q=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].</w:t>
      </w:r>
    </w:p>
    <w:p>
      <w:pPr>
        <w:spacing w:before="2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59" w:lineRule="auto"/>
        <w:ind w:left="4901" w:right="142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a,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on</w:t>
      </w:r>
      <w:r>
        <w:rPr>
          <w:rFonts w:ascii="Calibri" w:hAnsi="Calibri" w:cs="Calibri" w:eastAsia="Calibri"/>
          <w:sz w:val="24"/>
          <w:szCs w:val="24"/>
          <w:spacing w:val="-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[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m</w:t>
      </w:r>
      <w:r>
        <w:rPr>
          <w:rFonts w:ascii="Calibri" w:hAnsi="Calibri" w:cs="Calibri" w:eastAsia="Calibri"/>
          <w:sz w:val="16"/>
          <w:szCs w:val="16"/>
          <w:spacing w:val="0"/>
          <w:w w:val="100"/>
          <w:position w:val="8"/>
        </w:rPr>
        <w:t>2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].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al</w:t>
      </w:r>
      <w:r>
        <w:rPr>
          <w:rFonts w:ascii="Calibri" w:hAnsi="Calibri" w:cs="Calibri" w:eastAsia="Calibri"/>
          <w:sz w:val="24"/>
          <w:szCs w:val="24"/>
          <w:spacing w:val="-4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l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ond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iv</w:t>
      </w:r>
      <w:r>
        <w:rPr>
          <w:rFonts w:ascii="Calibri" w:hAnsi="Calibri" w:cs="Calibri" w:eastAsia="Calibri"/>
          <w:sz w:val="24"/>
          <w:szCs w:val="24"/>
          <w:spacing w:val="-3"/>
          <w:w w:val="100"/>
          <w:position w:val="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y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[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W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/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m</w:t>
      </w:r>
      <w:r>
        <w:rPr>
          <w:rFonts w:ascii="Calibri" w:hAnsi="Calibri" w:cs="Calibri" w:eastAsia="Calibri"/>
          <w:sz w:val="24"/>
          <w:szCs w:val="24"/>
          <w:spacing w:val="-5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K]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Δ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1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-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2,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em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0"/>
        </w:rPr>
        <w:t>p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  <w:position w:val="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  <w:position w:val="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e</w:t>
      </w:r>
      <w:r>
        <w:rPr>
          <w:rFonts w:ascii="Calibri" w:hAnsi="Calibri" w:cs="Calibri" w:eastAsia="Calibri"/>
          <w:sz w:val="24"/>
          <w:szCs w:val="24"/>
          <w:spacing w:val="-9"/>
          <w:w w:val="100"/>
          <w:position w:val="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  <w:t>[K]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1" w:after="0" w:line="289" w:lineRule="exact"/>
        <w:ind w:left="4808" w:right="3494"/>
        <w:jc w:val="center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x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=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rick</w:t>
      </w:r>
      <w:r>
        <w:rPr>
          <w:rFonts w:ascii="Calibri" w:hAnsi="Calibri" w:cs="Calibri" w:eastAsia="Calibri"/>
          <w:sz w:val="24"/>
          <w:szCs w:val="24"/>
          <w:spacing w:val="-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[m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jc w:val="left"/>
        <w:spacing w:after="0"/>
        <w:sectPr>
          <w:type w:val="continuous"/>
          <w:pgSz w:w="11920" w:h="16840"/>
          <w:pgMar w:top="1380" w:bottom="280" w:left="740" w:right="640"/>
        </w:sectPr>
      </w:pPr>
      <w:rPr/>
    </w:p>
    <w:p>
      <w:pPr>
        <w:spacing w:before="16" w:after="0" w:line="239" w:lineRule="auto"/>
        <w:ind w:left="1670" w:right="206" w:firstLine="-1570"/>
        <w:jc w:val="left"/>
        <w:tabs>
          <w:tab w:pos="580" w:val="left"/>
          <w:tab w:pos="1660" w:val="left"/>
        </w:tabs>
        <w:rPr>
          <w:rFonts w:ascii="Calibri" w:hAnsi="Calibri" w:cs="Calibri" w:eastAsia="Calibri"/>
          <w:sz w:val="22"/>
          <w:szCs w:val="22"/>
        </w:rPr>
      </w:pPr>
      <w:rPr/>
      <w:r>
        <w:rPr/>
        <w:pict>
          <v:group style="position:absolute;margin-left:36.069996pt;margin-top:71.949982pt;width:531.319990pt;height:690.22pt;mso-position-horizontal-relative:page;mso-position-vertical-relative:page;z-index:-35037" coordorigin="721,1439" coordsize="10626,13804">
            <v:group style="position:absolute;left:727;top:1445;width:10615;height:2" coordorigin="727,1445" coordsize="10615,2">
              <v:shape style="position:absolute;left:727;top:1445;width:10615;height:2" coordorigin="727,1445" coordsize="10615,0" path="m727,1445l11342,1445e" filled="f" stroked="t" strokeweight=".580pt" strokecolor="#000000">
                <v:path arrowok="t"/>
              </v:shape>
            </v:group>
            <v:group style="position:absolute;left:732;top:1450;width:2;height:13783" coordorigin="732,1450" coordsize="2,13783">
              <v:shape style="position:absolute;left:732;top:1450;width:2;height:13783" coordorigin="732,1450" coordsize="0,13783" path="m732,1450l732,15233e" filled="f" stroked="t" strokeweight=".580pt" strokecolor="#000000">
                <v:path arrowok="t"/>
              </v:shape>
            </v:group>
            <v:group style="position:absolute;left:1226;top:1450;width:2;height:13783" coordorigin="1226,1450" coordsize="2,13783">
              <v:shape style="position:absolute;left:1226;top:1450;width:2;height:13783" coordorigin="1226,1450" coordsize="0,13783" path="m1226,1450l1226,15233e" filled="f" stroked="t" strokeweight=".580pt" strokecolor="#000000">
                <v:path arrowok="t"/>
              </v:shape>
            </v:group>
            <v:group style="position:absolute;left:2302;top:1450;width:2;height:13783" coordorigin="2302,1450" coordsize="2,13783">
              <v:shape style="position:absolute;left:2302;top:1450;width:2;height:13783" coordorigin="2302,1450" coordsize="0,13783" path="m2302,1450l2302,15233e" filled="f" stroked="t" strokeweight=".580pt" strokecolor="#000000">
                <v:path arrowok="t"/>
              </v:shape>
            </v:group>
            <v:group style="position:absolute;left:3815;top:1450;width:2;height:13783" coordorigin="3815,1450" coordsize="2,13783">
              <v:shape style="position:absolute;left:3815;top:1450;width:2;height:13783" coordorigin="3815,1450" coordsize="0,13783" path="m3815,1450l3815,15233e" filled="f" stroked="t" strokeweight=".580pt" strokecolor="#000000">
                <v:path arrowok="t"/>
              </v:shape>
            </v:group>
            <v:group style="position:absolute;left:5478;top:1450;width:2;height:13783" coordorigin="5478,1450" coordsize="2,13783">
              <v:shape style="position:absolute;left:5478;top:1450;width:2;height:13783" coordorigin="5478,1450" coordsize="0,13783" path="m5478,1450l5478,15233e" filled="f" stroked="t" strokeweight=".579980pt" strokecolor="#000000">
                <v:path arrowok="t"/>
              </v:shape>
            </v:group>
            <v:group style="position:absolute;left:9950;top:1450;width:2;height:13783" coordorigin="9950,1450" coordsize="2,13783">
              <v:shape style="position:absolute;left:9950;top:1450;width:2;height:13783" coordorigin="9950,1450" coordsize="0,13783" path="m9950,1450l9950,15233e" filled="f" stroked="t" strokeweight=".579980pt" strokecolor="#000000">
                <v:path arrowok="t"/>
              </v:shape>
            </v:group>
            <v:group style="position:absolute;left:11337;top:1450;width:2;height:13783" coordorigin="11337,1450" coordsize="2,13783">
              <v:shape style="position:absolute;left:11337;top:1450;width:2;height:13783" coordorigin="11337,1450" coordsize="0,13783" path="m11337,1450l11337,15233e" filled="f" stroked="t" strokeweight=".579980pt" strokecolor="#000000">
                <v:path arrowok="t"/>
              </v:shape>
            </v:group>
            <v:group style="position:absolute;left:727;top:7957;width:10615;height:2" coordorigin="727,7957" coordsize="10615,2">
              <v:shape style="position:absolute;left:727;top:7957;width:10615;height:2" coordorigin="727,7957" coordsize="10615,0" path="m727,7957l11342,7957e" filled="f" stroked="t" strokeweight=".58001pt" strokecolor="#000000">
                <v:path arrowok="t"/>
              </v:shape>
            </v:group>
            <v:group style="position:absolute;left:727;top:11726;width:10615;height:2" coordorigin="727,11726" coordsize="10615,2">
              <v:shape style="position:absolute;left:727;top:11726;width:10615;height:2" coordorigin="727,11726" coordsize="10615,0" path="m727,11726l11342,11726e" filled="f" stroked="t" strokeweight=".579980pt" strokecolor="#000000">
                <v:path arrowok="t"/>
              </v:shape>
            </v:group>
            <v:group style="position:absolute;left:727;top:14155;width:10615;height:2" coordorigin="727,14155" coordsize="10615,2">
              <v:shape style="position:absolute;left:727;top:14155;width:10615;height:2" coordorigin="727,14155" coordsize="10615,0" path="m727,14155l11342,14155e" filled="f" stroked="t" strokeweight=".579980pt" strokecolor="#000000">
                <v:path arrowok="t"/>
              </v:shape>
            </v:group>
            <v:group style="position:absolute;left:727;top:15238;width:10615;height:2" coordorigin="727,15238" coordsize="10615,2">
              <v:shape style="position:absolute;left:727;top:15238;width:10615;height:2" coordorigin="727,15238" coordsize="10615,0" path="m727,15238l11342,15238e" filled="f" stroked="t" strokeweight=".579980pt" strokecolor="#000000">
                <v:path arrowok="t"/>
              </v:shape>
            </v:group>
            <v:group style="position:absolute;left:5938;top:1702;width:2864;height:2027" coordorigin="5938,1702" coordsize="2864,2027">
              <v:shape style="position:absolute;left:5938;top:1702;width:2864;height:2027" coordorigin="5938,1702" coordsize="2864,2027" path="m5938,3729l8802,3729,8802,1702,5938,1702,5938,3729xe" filled="f" stroked="t" strokeweight="2pt" strokecolor="#000000">
                <v:path arrowok="t"/>
              </v:shape>
            </v:group>
            <v:group style="position:absolute;left:5959;top:1450;width:270;height:213" coordorigin="5959,1450" coordsize="270,213">
              <v:shape style="position:absolute;left:5959;top:1450;width:270;height:213" coordorigin="5959,1450" coordsize="270,213" path="m5959,1663l6229,1450e" filled="f" stroked="t" strokeweight=".75pt" strokecolor="#000000">
                <v:path arrowok="t"/>
              </v:shape>
            </v:group>
            <v:group style="position:absolute;left:6219;top:1450;width:2853;height:8" coordorigin="6219,1450" coordsize="2853,8">
              <v:shape style="position:absolute;left:6219;top:1450;width:2853;height:8" coordorigin="6219,1450" coordsize="2853,8" path="m6219,1450l9072,1458e" filled="f" stroked="t" strokeweight=".75pt" strokecolor="#000000">
                <v:path arrowok="t"/>
              </v:shape>
            </v:group>
            <v:group style="position:absolute;left:8823;top:1458;width:270;height:213" coordorigin="8823,1458" coordsize="270,213">
              <v:shape style="position:absolute;left:8823;top:1458;width:270;height:213" coordorigin="8823,1458" coordsize="270,213" path="m8823,1671l9093,1458e" filled="f" stroked="t" strokeweight=".75pt" strokecolor="#000000">
                <v:path arrowok="t"/>
              </v:shape>
            </v:group>
            <v:group style="position:absolute;left:9093;top:1458;width:2;height:2349" coordorigin="9093,1458" coordsize="2,2349">
              <v:shape style="position:absolute;left:9093;top:1458;width:2;height:2349" coordorigin="9093,1458" coordsize="0,2349" path="m9093,1458l9093,3808e" filled="f" stroked="t" strokeweight=".75pt" strokecolor="#000000">
                <v:path arrowok="t"/>
              </v:shape>
            </v:group>
            <v:group style="position:absolute;left:8823;top:3482;width:270;height:213" coordorigin="8823,3482" coordsize="270,213">
              <v:shape style="position:absolute;left:8823;top:3482;width:270;height:213" coordorigin="8823,3482" coordsize="270,213" path="m8823,3695l9093,3482e" filled="f" stroked="t" strokeweight=".75pt" strokecolor="#000000">
                <v:path arrowok="t"/>
              </v:shape>
            </v:group>
            <v:group style="position:absolute;left:5959;top:3695;width:2;height:325" coordorigin="5959,3695" coordsize="2,325">
              <v:shape style="position:absolute;left:5959;top:3695;width:2;height:325" coordorigin="5959,3695" coordsize="0,325" path="m5959,3695l5959,4021e" filled="f" stroked="t" strokeweight=".75pt" strokecolor="#000000">
                <v:path arrowok="t"/>
              </v:shape>
            </v:group>
            <v:group style="position:absolute;left:8823;top:3695;width:2;height:325" coordorigin="8823,3695" coordsize="2,325">
              <v:shape style="position:absolute;left:8823;top:3695;width:2;height:325" coordorigin="8823,3695" coordsize="0,325" path="m8823,3695l8823,4021e" filled="f" stroked="t" strokeweight=".75pt" strokecolor="#000000">
                <v:path arrowok="t"/>
              </v:shape>
            </v:group>
            <v:group style="position:absolute;left:5959;top:3900;width:83;height:123" coordorigin="5959,3900" coordsize="83,123">
              <v:shape style="position:absolute;left:5959;top:3900;width:83;height:123" coordorigin="5959,3900" coordsize="83,123" path="m6042,3900l5959,3961,6042,4023,6042,3971,6028,3971,6028,3951,6042,3951,6042,3900e" filled="t" fillcolor="#000000" stroked="f">
                <v:path arrowok="t"/>
                <v:fill/>
              </v:shape>
            </v:group>
            <v:group style="position:absolute;left:8739;top:3900;width:70;height:123" coordorigin="8739,3900" coordsize="70,123">
              <v:shape style="position:absolute;left:8739;top:3900;width:70;height:123" coordorigin="8739,3900" coordsize="70,123" path="m8739,3900l8739,4023,8809,3971,8753,3971,8753,3951,8809,3951,8739,3900e" filled="t" fillcolor="#000000" stroked="f">
                <v:path arrowok="t"/>
                <v:fill/>
              </v:shape>
            </v:group>
            <v:group style="position:absolute;left:6028;top:3961;width:2711;height:2" coordorigin="6028,3961" coordsize="2711,2">
              <v:shape style="position:absolute;left:6028;top:3961;width:2711;height:2" coordorigin="6028,3961" coordsize="2711,0" path="m6028,3961l8739,3961e" filled="f" stroked="t" strokeweight="1.1295pt" strokecolor="#000000">
                <v:path arrowok="t"/>
              </v:shape>
            </v:group>
            <v:group style="position:absolute;left:8753;top:3951;width:69;height:21" coordorigin="8753,3951" coordsize="69,21">
              <v:shape style="position:absolute;left:8753;top:3951;width:69;height:21" coordorigin="8753,3951" coordsize="69,21" path="m8809,3951l8753,3951,8753,3971,8809,3971,8822,3961,8809,3951e" filled="t" fillcolor="#000000" stroked="f">
                <v:path arrowok="t"/>
                <v:fill/>
              </v:shape>
            </v:group>
            <v:group style="position:absolute;left:9093;top:3648;width:93;height:112" coordorigin="9093,3648" coordsize="93,112">
              <v:shape style="position:absolute;left:9093;top:3648;width:93;height:112" coordorigin="9093,3648" coordsize="93,112" path="m9146,3648l9093,3760,9186,3757,9173,3721,9157,3721,9151,3703,9163,3693,9146,3648e" filled="t" fillcolor="#000000" stroked="f">
                <v:path arrowok="t"/>
                <v:fill/>
              </v:shape>
            </v:group>
            <v:group style="position:absolute;left:9151;top:3693;width:19;height:28" coordorigin="9151,3693" coordsize="19,28">
              <v:shape style="position:absolute;left:9151;top:3693;width:19;height:28" coordorigin="9151,3693" coordsize="19,28" path="m9163,3693l9151,3703,9157,3721,9169,3712,9163,3693e" filled="t" fillcolor="#000000" stroked="f">
                <v:path arrowok="t"/>
                <v:fill/>
              </v:shape>
            </v:group>
            <v:group style="position:absolute;left:9157;top:3712;width:16;height:9" coordorigin="9157,3712" coordsize="16,9">
              <v:shape style="position:absolute;left:9157;top:3712;width:16;height:9" coordorigin="9157,3712" coordsize="16,9" path="m9169,3712l9157,3721,9173,3721,9169,3712e" filled="t" fillcolor="#000000" stroked="f">
                <v:path arrowok="t"/>
                <v:fill/>
              </v:shape>
            </v:group>
            <v:group style="position:absolute;left:9163;top:3540;width:203;height:172" coordorigin="9163,3540" coordsize="203,172">
              <v:shape style="position:absolute;left:9163;top:3540;width:203;height:172" coordorigin="9163,3540" coordsize="203,172" path="m9360,3540l9163,3693,9169,3712,9366,3557,9360,3540e" filled="t" fillcolor="#000000" stroked="f">
                <v:path arrowok="t"/>
                <v:fill/>
              </v:shape>
            </v:group>
            <v:group style="position:absolute;left:5644;top:1671;width:314;height:2" coordorigin="5644,1671" coordsize="314,2">
              <v:shape style="position:absolute;left:5644;top:1671;width:314;height:2" coordorigin="5644,1671" coordsize="314,0" path="m5958,1671l5644,1671e" filled="f" stroked="t" strokeweight=".75pt" strokecolor="#000000">
                <v:path arrowok="t"/>
              </v:shape>
            </v:group>
            <v:group style="position:absolute;left:5658;top:3695;width:300;height:2" coordorigin="5658,3695" coordsize="300,2">
              <v:shape style="position:absolute;left:5658;top:3695;width:300;height:2" coordorigin="5658,3695" coordsize="300,0" path="m5958,3695l5658,3695e" filled="f" stroked="t" strokeweight=".75pt" strokecolor="#000000">
                <v:path arrowok="t"/>
              </v:shape>
            </v:group>
            <v:group style="position:absolute;left:5767;top:3564;width:76;height:124" coordorigin="5767,3564" coordsize="76,124">
              <v:shape style="position:absolute;left:5767;top:3564;width:76;height:124" coordorigin="5767,3564" coordsize="76,124" path="m5801,3564l5767,3564,5808,3687,5843,3584,5801,3584,5801,3564e" filled="t" fillcolor="#000000" stroked="f">
                <v:path arrowok="t"/>
                <v:fill/>
              </v:shape>
            </v:group>
            <v:group style="position:absolute;left:5808;top:1766;width:2;height:1818" coordorigin="5808,1766" coordsize="2,1818">
              <v:shape style="position:absolute;left:5808;top:1766;width:2;height:1818" coordorigin="5808,1766" coordsize="0,1818" path="m5808,1766l5808,3584e" filled="f" stroked="t" strokeweight=".79409pt" strokecolor="#000000">
                <v:path arrowok="t"/>
              </v:shape>
            </v:group>
            <v:group style="position:absolute;left:5815;top:3564;width:35;height:21" coordorigin="5815,3564" coordsize="35,21">
              <v:shape style="position:absolute;left:5815;top:3564;width:35;height:21" coordorigin="5815,3564" coordsize="35,21" path="m5850,3564l5815,3564,5815,3584,5843,3584,5850,3564e" filled="t" fillcolor="#000000" stroked="f">
                <v:path arrowok="t"/>
                <v:fill/>
              </v:shape>
            </v:group>
            <v:group style="position:absolute;left:5767;top:1663;width:76;height:123" coordorigin="5767,1663" coordsize="76,123">
              <v:shape style="position:absolute;left:5767;top:1663;width:76;height:123" coordorigin="5767,1663" coordsize="76,123" path="m5808,1663l5767,1787,5801,1787,5801,1766,5843,1766,5808,1663e" filled="t" fillcolor="#000000" stroked="f">
                <v:path arrowok="t"/>
                <v:fill/>
              </v:shape>
            </v:group>
            <v:group style="position:absolute;left:5815;top:1766;width:35;height:21" coordorigin="5815,1766" coordsize="35,21">
              <v:shape style="position:absolute;left:5815;top:1766;width:35;height:21" coordorigin="5815,1766" coordsize="35,21" path="m5843,1766l5815,1766,5815,1787,5850,1787,5843,1766e" filled="t" fillcolor="#000000" stroked="f">
                <v:path arrowok="t"/>
                <v:fill/>
              </v:shape>
              <v:shape style="position:absolute;left:5585;top:2597;width:389;height:288" type="#_x0000_t75">
                <v:imagedata r:id="rId210" o:title=""/>
              </v:shape>
              <v:shape style="position:absolute;left:7284;top:3655;width:254;height:350" type="#_x0000_t75">
                <v:imagedata r:id="rId211" o:title=""/>
              </v:shape>
              <v:shape style="position:absolute;left:8935;top:3732;width:514;height:353" type="#_x0000_t75">
                <v:imagedata r:id="rId212" o:title=""/>
              </v:shape>
            </v:group>
            <v:group style="position:absolute;left:9093;top:2691;width:85;height:122" coordorigin="9093,2691" coordsize="85,122">
              <v:shape style="position:absolute;left:9093;top:2691;width:85;height:122" coordorigin="9093,2691" coordsize="85,122" path="m9174,2691l9093,2756,9178,2813,9176,2763,9162,2763,9162,2742,9176,2742,9174,2691e" filled="t" fillcolor="#000000" stroked="f">
                <v:path arrowok="t"/>
                <v:fill/>
              </v:shape>
            </v:group>
            <v:group style="position:absolute;left:9162;top:2742;width:15;height:21" coordorigin="9162,2742" coordsize="15,21">
              <v:shape style="position:absolute;left:9162;top:2742;width:15;height:21" coordorigin="9162,2742" coordsize="15,21" path="m9176,2742l9162,2742,9162,2763,9176,2762,9176,2742e" filled="t" fillcolor="#000000" stroked="f">
                <v:path arrowok="t"/>
                <v:fill/>
              </v:shape>
            </v:group>
            <v:group style="position:absolute;left:9162;top:2762;width:14;height:2" coordorigin="9162,2762" coordsize="14,2">
              <v:shape style="position:absolute;left:9162;top:2762;width:14;height:2" coordorigin="9162,2762" coordsize="14,1" path="m9176,2762l9162,2763,9176,2763,9176,2762e" filled="t" fillcolor="#000000" stroked="f">
                <v:path arrowok="t"/>
                <v:fill/>
              </v:shape>
            </v:group>
            <v:group style="position:absolute;left:9176;top:2731;width:187;height:31" coordorigin="9176,2731" coordsize="187,31">
              <v:shape style="position:absolute;left:9176;top:2731;width:187;height:31" coordorigin="9176,2731" coordsize="187,31" path="m9362,2731l9176,2742,9176,2762,9363,2751,9362,2731e" filled="t" fillcolor="#000000" stroked="f">
                <v:path arrowok="t"/>
                <v:fill/>
              </v:shape>
              <v:shape style="position:absolute;left:9437;top:2239;width:506;height:1896" type="#_x0000_t75">
                <v:imagedata r:id="rId213" o:title=""/>
              </v:shape>
              <v:shape style="position:absolute;left:9437;top:2237;width:506;height:391" type="#_x0000_t75">
                <v:imagedata r:id="rId214" o:title=""/>
              </v:shape>
            </v:group>
            <v:group style="position:absolute;left:8739;top:2316;width:70;height:124" coordorigin="8739,2316" coordsize="70,124">
              <v:shape style="position:absolute;left:8739;top:2316;width:70;height:124" coordorigin="8739,2316" coordsize="70,124" path="m8739,2316l8739,2439,8809,2388,8753,2388,8753,2367,8809,2367,8739,2316e" filled="t" fillcolor="#000000" stroked="f">
                <v:path arrowok="t"/>
                <v:fill/>
              </v:shape>
            </v:group>
            <v:group style="position:absolute;left:8532;top:2378;width:208;height:2" coordorigin="8532,2378" coordsize="208,2">
              <v:shape style="position:absolute;left:8532;top:2378;width:208;height:2" coordorigin="8532,2378" coordsize="208,0" path="m8532,2378l8739,2378e" filled="f" stroked="t" strokeweight="1.1295pt" strokecolor="#000000">
                <v:path arrowok="t"/>
              </v:shape>
            </v:group>
            <v:group style="position:absolute;left:8753;top:2367;width:69;height:20" coordorigin="8753,2367" coordsize="69,20">
              <v:shape style="position:absolute;left:8753;top:2367;width:69;height:20" coordorigin="8753,2367" coordsize="69,20" path="m8809,2367l8753,2367,8753,2388,8809,2388,8822,2378,8809,2367e" filled="t" fillcolor="#000000" stroked="f">
                <v:path arrowok="t"/>
                <v:fill/>
              </v:shape>
              <v:shape style="position:absolute;left:8364;top:1495;width:1270;height:1006" type="#_x0000_t75">
                <v:imagedata r:id="rId215" o:title=""/>
              </v:shape>
              <v:shape style="position:absolute;left:8364;top:1493;width:480;height:394" type="#_x0000_t75">
                <v:imagedata r:id="rId216" o:title=""/>
              </v:shape>
              <v:shape style="position:absolute;left:8705;top:1608;width:404;height:472" type="#_x0000_t75">
                <v:imagedata r:id="rId217" o:title=""/>
              </v:shape>
              <v:shape style="position:absolute;left:8362;top:1824;width:1272;height:472" type="#_x0000_t75">
                <v:imagedata r:id="rId218" o:title=""/>
              </v:shape>
              <v:shape style="position:absolute;left:8362;top:2110;width:524;height:391" type="#_x0000_t75">
                <v:imagedata r:id="rId219" o:title=""/>
              </v:shape>
            </v:group>
            <v:group style="position:absolute;left:8837;top:2415;width:270;height:366" coordorigin="8837,2415" coordsize="270,366">
              <v:shape style="position:absolute;left:8837;top:2415;width:270;height:366" coordorigin="8837,2415" coordsize="270,366" path="m8837,2415l9107,2780e" filled="f" stroked="t" strokeweight=".75pt" strokecolor="#000000">
                <v:path arrowok="t"/>
              </v:shape>
            </v:group>
            <w10:wrap type="none"/>
          </v:group>
        </w:pic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3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ers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What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state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670" w:right="-31" w:firstLine="-1570"/>
        <w:jc w:val="left"/>
        <w:tabs>
          <w:tab w:pos="580" w:val="left"/>
          <w:tab w:pos="1660" w:val="left"/>
        </w:tabs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4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ers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What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ty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rk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iro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efit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?</w:t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39" w:lineRule="auto"/>
        <w:ind w:left="1670" w:right="-60" w:firstLine="-1570"/>
        <w:jc w:val="left"/>
        <w:tabs>
          <w:tab w:pos="580" w:val="left"/>
          <w:tab w:pos="1660" w:val="left"/>
        </w:tabs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5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ers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sure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ille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z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</w:p>
    <w:p>
      <w:pPr>
        <w:spacing w:before="16" w:after="0" w:line="276" w:lineRule="auto"/>
        <w:ind w:right="-62"/>
        <w:jc w:val="both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Insi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il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air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92" w:lineRule="exact"/>
        <w:ind w:right="322"/>
        <w:jc w:val="both"/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-1"/>
          <w:w w:val="100"/>
          <w:position w:val="1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  <w:position w:val="1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  <w:position w:val="1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1"/>
        </w:rPr>
        <w:t>ion</w:t>
      </w:r>
      <w:r>
        <w:rPr>
          <w:rFonts w:ascii="Calibri" w:hAnsi="Calibri" w:cs="Calibri" w:eastAsia="Calibri"/>
          <w:sz w:val="24"/>
          <w:szCs w:val="24"/>
          <w:spacing w:val="0"/>
          <w:w w:val="100"/>
          <w:position w:val="0"/>
        </w:rPr>
      </w:r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76" w:lineRule="auto"/>
        <w:ind w:right="-62"/>
        <w:jc w:val="left"/>
        <w:tabs>
          <w:tab w:pos="700" w:val="left"/>
          <w:tab w:pos="1020" w:val="left"/>
        </w:tabs>
        <w:rPr>
          <w:rFonts w:ascii="Calibri" w:hAnsi="Calibri" w:cs="Calibri" w:eastAsia="Calibri"/>
          <w:sz w:val="24"/>
          <w:szCs w:val="24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Agricul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0"/>
          <w:w w:val="11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99"/>
        </w:rPr>
        <w:t>ma</w:t>
      </w:r>
      <w:r>
        <w:rPr>
          <w:rFonts w:ascii="Calibri" w:hAnsi="Calibri" w:cs="Calibri" w:eastAsia="Calibri"/>
          <w:sz w:val="24"/>
          <w:szCs w:val="24"/>
          <w:spacing w:val="1"/>
          <w:w w:val="99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</w:t>
        <w:tab/>
        <w:tab/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ab/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-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76" w:lineRule="auto"/>
        <w:ind w:right="-60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4"/>
          <w:szCs w:val="24"/>
          <w:spacing w:val="0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ica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3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3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</w:p>
    <w:p>
      <w:pPr>
        <w:spacing w:before="16" w:after="0" w:line="276" w:lineRule="auto"/>
        <w:ind w:right="-64"/>
        <w:jc w:val="both"/>
        <w:rPr>
          <w:rFonts w:ascii="Calibri" w:hAnsi="Calibri" w:cs="Calibri" w:eastAsia="Calibri"/>
          <w:sz w:val="24"/>
          <w:szCs w:val="24"/>
        </w:rPr>
      </w:pPr>
      <w:rPr/>
      <w:r>
        <w:rPr/>
        <w:br w:type="column"/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lei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Gra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er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vec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ev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q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io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f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Ra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y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leigh</w:t>
      </w:r>
      <w:r>
        <w:rPr>
          <w:rFonts w:ascii="Calibri" w:hAnsi="Calibri" w:cs="Calibri" w:eastAsia="Calibri"/>
          <w:sz w:val="24"/>
          <w:szCs w:val="24"/>
          <w:spacing w:val="5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4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G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as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off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l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m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b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,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d</w:t>
      </w:r>
      <w:r>
        <w:rPr>
          <w:rFonts w:ascii="Calibri" w:hAnsi="Calibri" w:cs="Calibri" w:eastAsia="Calibri"/>
          <w:sz w:val="24"/>
          <w:szCs w:val="24"/>
          <w:spacing w:val="7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-3"/>
          <w:w w:val="100"/>
        </w:rPr>
        <w:t>N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usselt</w:t>
      </w:r>
      <w:r>
        <w:rPr>
          <w:rFonts w:ascii="Cambria" w:hAnsi="Cambria" w:cs="Cambria" w:eastAsia="Cambria"/>
          <w:sz w:val="24"/>
          <w:szCs w:val="24"/>
          <w:spacing w:val="3"/>
          <w:w w:val="100"/>
        </w:rPr>
        <w:t> 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numbe</w:t>
      </w:r>
      <w:r>
        <w:rPr>
          <w:rFonts w:ascii="Cambria" w:hAnsi="Cambria" w:cs="Cambria" w:eastAsia="Cambria"/>
          <w:sz w:val="24"/>
          <w:szCs w:val="24"/>
          <w:spacing w:val="0"/>
          <w:w w:val="100"/>
        </w:rPr>
        <w:t>r</w:t>
      </w:r>
      <w:r>
        <w:rPr>
          <w:rFonts w:ascii="Cambria" w:hAnsi="Cambria" w:cs="Cambria" w:eastAsia="Cambria"/>
          <w:sz w:val="24"/>
          <w:szCs w:val="24"/>
          <w:spacing w:val="6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are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c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a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p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u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ed</w:t>
      </w:r>
      <w:r>
        <w:rPr>
          <w:rFonts w:ascii="Calibri" w:hAnsi="Calibri" w:cs="Calibri" w:eastAsia="Calibri"/>
          <w:sz w:val="24"/>
          <w:szCs w:val="24"/>
          <w:spacing w:val="-3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i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n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t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h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esis</w:t>
      </w:r>
      <w:r>
        <w:rPr>
          <w:rFonts w:ascii="Calibri" w:hAnsi="Calibri" w:cs="Calibri" w:eastAsia="Calibri"/>
          <w:sz w:val="24"/>
          <w:szCs w:val="24"/>
          <w:spacing w:val="-2"/>
          <w:w w:val="100"/>
        </w:rPr>
        <w:t> 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w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o</w:t>
      </w:r>
      <w:r>
        <w:rPr>
          <w:rFonts w:ascii="Calibri" w:hAnsi="Calibri" w:cs="Calibri" w:eastAsia="Calibri"/>
          <w:sz w:val="24"/>
          <w:szCs w:val="24"/>
          <w:spacing w:val="1"/>
          <w:w w:val="100"/>
        </w:rPr>
        <w:t>r</w:t>
      </w:r>
      <w:r>
        <w:rPr>
          <w:rFonts w:ascii="Calibri" w:hAnsi="Calibri" w:cs="Calibri" w:eastAsia="Calibri"/>
          <w:sz w:val="24"/>
          <w:szCs w:val="24"/>
          <w:spacing w:val="-1"/>
          <w:w w:val="100"/>
        </w:rPr>
        <w:t>k</w:t>
      </w:r>
      <w:r>
        <w:rPr>
          <w:rFonts w:ascii="Calibri" w:hAnsi="Calibri" w:cs="Calibri" w:eastAsia="Calibri"/>
          <w:sz w:val="24"/>
          <w:szCs w:val="24"/>
          <w:spacing w:val="0"/>
          <w:w w:val="100"/>
        </w:rPr>
        <w:t>.</w:t>
      </w:r>
    </w:p>
    <w:p>
      <w:pPr>
        <w:spacing w:before="7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76" w:lineRule="auto"/>
        <w:ind w:right="-57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This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was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eady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eq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x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thes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rk.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This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ref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7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,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7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par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9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</w:r>
    </w:p>
    <w:p>
      <w:pPr>
        <w:spacing w:before="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66" w:lineRule="exact"/>
        <w:ind w:right="146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This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capt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y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1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5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0</w:t>
      </w:r>
    </w:p>
    <w:p>
      <w:pPr>
        <w:spacing w:before="16" w:after="0" w:line="240" w:lineRule="auto"/>
        <w:ind w:right="100"/>
        <w:jc w:val="left"/>
        <w:rPr>
          <w:rFonts w:ascii="Calibri" w:hAnsi="Calibri" w:cs="Calibri" w:eastAsia="Calibri"/>
          <w:sz w:val="22"/>
          <w:szCs w:val="22"/>
        </w:rPr>
      </w:pPr>
      <w:rPr/>
      <w:r>
        <w:rPr/>
        <w:br w:type="column"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Exa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er’s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eq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tured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arch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rk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</w:p>
    <w:p>
      <w:pPr>
        <w:spacing w:before="0" w:after="0" w:line="266" w:lineRule="exact"/>
        <w:ind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  <w:position w:val="1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.1</w:t>
      </w:r>
      <w:r>
        <w:rPr>
          <w:rFonts w:ascii="Calibri" w:hAnsi="Calibri" w:cs="Calibri" w:eastAsia="Calibri"/>
          <w:sz w:val="22"/>
          <w:szCs w:val="22"/>
          <w:spacing w:val="1"/>
          <w:w w:val="100"/>
          <w:position w:val="1"/>
        </w:rPr>
        <w:t>3</w:t>
      </w:r>
      <w:r>
        <w:rPr>
          <w:rFonts w:ascii="Calibri" w:hAnsi="Calibri" w:cs="Calibri" w:eastAsia="Calibri"/>
          <w:sz w:val="22"/>
          <w:szCs w:val="22"/>
          <w:spacing w:val="-3"/>
          <w:w w:val="100"/>
          <w:position w:val="1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4</w:t>
      </w:r>
      <w:r>
        <w:rPr>
          <w:rFonts w:ascii="Calibri" w:hAnsi="Calibri" w:cs="Calibri" w:eastAsia="Calibri"/>
          <w:sz w:val="22"/>
          <w:szCs w:val="22"/>
          <w:spacing w:val="2"/>
          <w:w w:val="100"/>
          <w:position w:val="1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1"/>
        </w:rPr>
        <w:t>-</w:t>
      </w:r>
      <w:r>
        <w:rPr>
          <w:rFonts w:ascii="Calibri" w:hAnsi="Calibri" w:cs="Calibri" w:eastAsia="Calibri"/>
          <w:sz w:val="22"/>
          <w:szCs w:val="22"/>
          <w:spacing w:val="0"/>
          <w:w w:val="100"/>
          <w:position w:val="0"/>
        </w:rPr>
      </w:r>
    </w:p>
    <w:p>
      <w:pPr>
        <w:spacing w:before="0" w:after="0" w:line="240" w:lineRule="auto"/>
        <w:ind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2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.1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3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.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6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g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</w:p>
    <w:p>
      <w:pPr>
        <w:spacing w:before="1" w:after="0" w:line="241" w:lineRule="auto"/>
        <w:ind w:right="10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39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-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40.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al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r’s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ent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eq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ca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tured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res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arch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2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rk.</w:t>
      </w:r>
    </w:p>
    <w:p>
      <w:pPr>
        <w:spacing w:before="9" w:after="0" w:line="239" w:lineRule="auto"/>
        <w:ind w:right="82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Key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ti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that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w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ill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rm</w:t>
      </w:r>
    </w:p>
    <w:p>
      <w:pPr>
        <w:jc w:val="left"/>
        <w:spacing w:after="0"/>
        <w:sectPr>
          <w:type w:val="continuous"/>
          <w:pgSz w:w="11920" w:h="16840"/>
          <w:pgMar w:top="1380" w:bottom="280" w:left="740" w:right="640"/>
          <w:cols w:num="4" w:equalWidth="0">
            <w:col w:w="2964" w:space="219"/>
            <w:col w:w="1451" w:space="212"/>
            <w:col w:w="4260" w:space="212"/>
            <w:col w:w="1222"/>
          </w:cols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400003" w:type="dxa"/>
      </w:tblPr>
      <w:tblGrid/>
      <w:tr>
        <w:trPr>
          <w:trHeight w:val="1623" w:hRule="exact"/>
        </w:trPr>
        <w:tc>
          <w:tcPr>
            <w:tcW w:w="494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76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1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rice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pro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d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89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?</w:t>
            </w:r>
          </w:p>
        </w:tc>
        <w:tc>
          <w:tcPr>
            <w:tcW w:w="1663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y</w:t>
            </w:r>
            <w:r>
              <w:rPr>
                <w:rFonts w:ascii="Calibri" w:hAnsi="Calibri" w:cs="Calibri" w:eastAsia="Calibri"/>
                <w:sz w:val="22"/>
                <w:szCs w:val="22"/>
                <w:spacing w:val="11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L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rat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  <w:position w:val="1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13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41" w:after="0" w:line="240" w:lineRule="auto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.</w:t>
            </w:r>
          </w:p>
        </w:tc>
        <w:tc>
          <w:tcPr>
            <w:tcW w:w="4472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387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67" w:lineRule="exact"/>
              <w:ind w:left="102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res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  <w:position w:val="1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arc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  <w:position w:val="1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02" w:right="175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Im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p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ric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lt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1"/>
                <w:w w:val="100"/>
              </w:rPr>
              <w:t>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ia.</w:t>
            </w:r>
          </w:p>
        </w:tc>
      </w:tr>
    </w:tbl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40" w:lineRule="auto"/>
        <w:ind w:left="8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V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fi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by: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820" w:right="-20"/>
        <w:jc w:val="left"/>
        <w:tabs>
          <w:tab w:pos="5640" w:val="left"/>
        </w:tabs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  <w:tab/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…</w:t>
      </w:r>
    </w:p>
    <w:p>
      <w:pPr>
        <w:spacing w:before="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820" w:right="-20"/>
        <w:jc w:val="left"/>
        <w:tabs>
          <w:tab w:pos="6000" w:val="left"/>
        </w:tabs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f.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V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K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mara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Pa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820" w:right="-20"/>
        <w:jc w:val="left"/>
        <w:tabs>
          <w:tab w:pos="6200" w:val="left"/>
        </w:tabs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-S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r)</w:t>
      </w:r>
    </w:p>
    <w:p>
      <w:pPr>
        <w:spacing w:before="7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8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V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fi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d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by: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820" w:right="-20"/>
        <w:jc w:val="left"/>
        <w:tabs>
          <w:tab w:pos="5640" w:val="left"/>
        </w:tabs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.</w:t>
        <w:tab/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…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…</w:t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820" w:right="-20"/>
        <w:jc w:val="left"/>
        <w:tabs>
          <w:tab w:pos="6000" w:val="left"/>
        </w:tabs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f.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V</w:t>
      </w:r>
      <w:r>
        <w:rPr>
          <w:rFonts w:ascii="Calibri" w:hAnsi="Calibri" w:cs="Calibri" w:eastAsia="Calibri"/>
          <w:sz w:val="22"/>
          <w:szCs w:val="22"/>
          <w:spacing w:val="-2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t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K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mara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r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  <w:b/>
          <w:bCs/>
        </w:rPr>
        <w:t>f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.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Pa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u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l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 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C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h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  <w:b/>
          <w:bCs/>
        </w:rPr>
        <w:t>a</w:t>
      </w:r>
      <w:r>
        <w:rPr>
          <w:rFonts w:ascii="Calibri" w:hAnsi="Calibri" w:cs="Calibri" w:eastAsia="Calibri"/>
          <w:sz w:val="22"/>
          <w:szCs w:val="22"/>
          <w:spacing w:val="1"/>
          <w:w w:val="100"/>
          <w:b/>
          <w:bCs/>
        </w:rPr>
        <w:t>l</w:t>
      </w:r>
      <w:r>
        <w:rPr>
          <w:rFonts w:ascii="Calibri" w:hAnsi="Calibri" w:cs="Calibri" w:eastAsia="Calibri"/>
          <w:sz w:val="22"/>
          <w:szCs w:val="22"/>
          <w:spacing w:val="0"/>
          <w:w w:val="100"/>
          <w:b/>
          <w:bCs/>
        </w:rPr>
        <w:t>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820" w:right="-20"/>
        <w:jc w:val="left"/>
        <w:tabs>
          <w:tab w:pos="6200" w:val="left"/>
        </w:tabs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M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ain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)</w:t>
        <w:tab/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(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C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-S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u</w:t>
      </w:r>
      <w:r>
        <w:rPr>
          <w:rFonts w:ascii="Calibri" w:hAnsi="Calibri" w:cs="Calibri" w:eastAsia="Calibri"/>
          <w:sz w:val="22"/>
          <w:szCs w:val="22"/>
          <w:spacing w:val="-1"/>
          <w:w w:val="100"/>
        </w:rPr>
        <w:t>p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er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v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i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</w:t>
      </w:r>
      <w:r>
        <w:rPr>
          <w:rFonts w:ascii="Calibri" w:hAnsi="Calibri" w:cs="Calibri" w:eastAsia="Calibri"/>
          <w:sz w:val="22"/>
          <w:szCs w:val="22"/>
          <w:spacing w:val="1"/>
          <w:w w:val="100"/>
        </w:rPr>
        <w:t>o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r)</w:t>
      </w:r>
    </w:p>
    <w:sectPr>
      <w:pgMar w:header="0" w:footer="800" w:top="1320" w:bottom="1200" w:left="620" w:right="460"/>
      <w:pgSz w:w="1192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Cambria Math">
    <w:altName w:val="Cambria Math"/>
    <w:charset w:val="0"/>
    <w:family w:val="roman"/>
    <w:pitch w:val="variable"/>
  </w:font>
  <w:font w:name="Courier New">
    <w:altName w:val="Courier New"/>
    <w:charset w:val="0"/>
    <w:family w:val="modern"/>
    <w:pitch w:val="fixed"/>
  </w:font>
  <w:font w:name="Verdana">
    <w:altName w:val="Verdana"/>
    <w:charset w:val="0"/>
    <w:family w:val="swiss"/>
    <w:pitch w:val="variable"/>
  </w:font>
  <w:font w:name="MS UI Gothic">
    <w:altName w:val="MS UI Gothic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5.989990pt;margin-top:780.919983pt;width:7.028788pt;height:13.04pt;mso-position-horizontal-relative:page;mso-position-vertical-relative:page;z-index:-35305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ii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1.489990pt;margin-top:780.919983pt;width:16.158941pt;height:13.04pt;mso-position-horizontal-relative:page;mso-position-vertical-relative:page;z-index:-35297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xxi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1.290009pt;margin-top:780.919983pt;width:16.660948pt;height:13.04pt;mso-position-horizontal-relative:page;mso-position-vertical-relative:page;z-index:-35296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x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x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ii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8.970001pt;margin-top:780.919983pt;width:21.178241pt;height:13.04pt;mso-position-horizontal-relative:page;mso-position-vertical-relative:page;z-index:-35295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xxiii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8.970001pt;margin-top:780.919983pt;width:21.123041pt;height:13.04pt;mso-position-horizontal-relative:page;mso-position-vertical-relative:page;z-index:-35294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xxiv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4.730011pt;margin-top:780.919983pt;width:9.59728pt;height:13.04pt;mso-position-horizontal-relative:page;mso-position-vertical-relative:page;z-index:-35293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4.730011pt;margin-top:780.919983pt;width:9.59728pt;height:13.04pt;mso-position-horizontal-relative:page;mso-position-vertical-relative:page;z-index:-35292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1.970001pt;margin-top:780.919983pt;width:15.279961pt;height:13.04pt;mso-position-horizontal-relative:page;mso-position-vertical-relative:page;z-index:-35291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1.970001pt;margin-top:780.919983pt;width:15.279961pt;height:13.04pt;mso-position-horizontal-relative:page;mso-position-vertical-relative:page;z-index:-35290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1.970001pt;margin-top:780.919983pt;width:15.279961pt;height:13.04pt;mso-position-horizontal-relative:page;mso-position-vertical-relative:page;z-index:-35289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.8" w:lineRule="exact"/>
      <w:jc w:val="left"/>
      <w:rPr>
        <w:sz w:val="2.078125"/>
        <w:szCs w:val="2.078125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1.970001pt;margin-top:780.919983pt;width:15.279961pt;height:13.04pt;mso-position-horizontal-relative:page;mso-position-vertical-relative:page;z-index:-35288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76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.078125"/>
        <w:szCs w:val="2.078125"/>
      </w:rPr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3.769989pt;margin-top:780.919983pt;width:11.62908pt;height:13.04pt;mso-position-horizontal-relative:page;mso-position-vertical-relative:page;z-index:-35304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vi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87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86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85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84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83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.8" w:lineRule="exact"/>
      <w:jc w:val="left"/>
      <w:rPr>
        <w:sz w:val="2.078125"/>
        <w:szCs w:val="2.078125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8.971161pt;margin-top:780.182434pt;width:22.907114pt;height:14.158006pt;mso-position-horizontal-relative:page;mso-position-vertical-relative:page;z-index:-35282" type="#_x0000_t202" filled="f" stroked="f">
          <v:textbox inset="0,0,0,0">
            <w:txbxContent>
              <w:p>
                <w:pPr>
                  <w:spacing w:before="20" w:after="0" w:line="240" w:lineRule="auto"/>
                  <w:ind w:left="40" w:right="-20"/>
                  <w:jc w:val="left"/>
                  <w:rPr>
                    <w:rFonts w:ascii="Courier New" w:hAnsi="Courier New" w:cs="Courier New" w:eastAsia="Courier New"/>
                    <w:sz w:val="22"/>
                    <w:szCs w:val="22"/>
                  </w:rPr>
                </w:pPr>
                <w:rPr/>
                <w:r>
                  <w:rPr>
                    <w:rFonts w:ascii="Courier New" w:hAnsi="Courier New" w:cs="Courier New" w:eastAsia="Courier New"/>
                    <w:sz w:val="22"/>
                    <w:szCs w:val="22"/>
                    <w:w w:val="95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sz w:val="22"/>
                    <w:szCs w:val="22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151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sz w:val="22"/>
                    <w:szCs w:val="22"/>
                    <w:spacing w:val="0"/>
                    <w:w w:val="100"/>
                  </w:rPr>
                </w:r>
              </w:p>
            </w:txbxContent>
          </v:textbox>
        </v:shape>
      </w:pict>
    </w:r>
    <w:r>
      <w:rPr>
        <w:sz w:val="2.078125"/>
        <w:szCs w:val="2.078125"/>
      </w:rPr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81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80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79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78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0" w:lineRule="exact"/>
      <w:jc w:val="left"/>
      <w:rPr>
        <w:sz w:val="0"/>
        <w:szCs w:val="0"/>
      </w:rPr>
    </w:pPr>
    <w:rPr/>
    <w:r>
      <w:rPr>
        <w:sz w:val="0"/>
        <w:szCs w:val="0"/>
      </w:rPr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77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76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00.899963pt;width:14.236064pt;height:167.74pt;mso-position-horizontal-relative:page;mso-position-vertical-relative:page;z-index:-35275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7.660004pt;margin-top:600.899963pt;width:96.352065pt;height:167.74pt;mso-position-horizontal-relative:page;mso-position-vertical-relative:page;z-index:-35274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73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218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00.899963pt;width:14.236064pt;height:167.74pt;mso-position-horizontal-relative:page;mso-position-vertical-relative:page;z-index:-35272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7.660004pt;margin-top:600.899963pt;width:96.304068pt;height:167.74pt;mso-position-horizontal-relative:page;mso-position-vertical-relative:page;z-index:-35271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.6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70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219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00.899963pt;width:20.354095pt;height:167.74pt;mso-position-horizontal-relative:page;mso-position-vertical-relative:page;z-index:-35269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117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118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119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7.660004pt;margin-top:600.899963pt;width:96.304068pt;height:167.74pt;mso-position-horizontal-relative:page;mso-position-vertical-relative:page;z-index:-35268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.5</w:t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67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00.899963pt;width:20.354095pt;height:167.74pt;mso-position-horizontal-relative:page;mso-position-vertical-relative:page;z-index:-35266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149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7.660004pt;margin-top:600.899963pt;width:96.304068pt;height:167.74pt;mso-position-horizontal-relative:page;mso-position-vertical-relative:page;z-index:-35265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.7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64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221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00.899963pt;width:20.354095pt;height:167.74pt;mso-position-horizontal-relative:page;mso-position-vertical-relative:page;z-index:-35263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181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7.660004pt;margin-top:600.899963pt;width:96.328066pt;height:167.74pt;mso-position-horizontal-relative:page;mso-position-vertical-relative:page;z-index:-35262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.0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61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222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60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00.899963pt;width:14.236064pt;height:167.74pt;mso-position-horizontal-relative:page;mso-position-vertical-relative:page;z-index:-35259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6.660004pt;margin-top:600.899963pt;width:97.352065pt;height:167.74pt;mso-position-horizontal-relative:page;mso-position-vertical-relative:page;z-index:-35258" type="#_x0000_t202" filled="f" stroked="f">
          <v:textbox inset="0,0,0,0">
            <w:txbxContent>
              <w:p>
                <w:pPr>
                  <w:spacing w:before="0" w:after="0" w:line="264" w:lineRule="exact"/>
                  <w:ind w:left="4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w w:val="99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75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5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57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00.899963pt;width:20.354095pt;height:167.74pt;mso-position-horizontal-relative:page;mso-position-vertical-relative:page;z-index:-35256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117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118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119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124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6.660004pt;margin-top:600.899963pt;width:97.304068pt;height:167.74pt;mso-position-horizontal-relative:page;mso-position-vertical-relative:page;z-index:-35255" type="#_x0000_t202" filled="f" stroked="f">
          <v:textbox inset="0,0,0,0">
            <w:txbxContent>
              <w:p>
                <w:pPr>
                  <w:spacing w:before="0" w:after="0" w:line="264" w:lineRule="exact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.9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w w:val="99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76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54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1.25pt;margin-top:780.919983pt;width:16.618721pt;height:13.04pt;mso-position-horizontal-relative:page;mso-position-vertical-relative:page;z-index:-35303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00.899963pt;width:20.354095pt;height:167.74pt;mso-position-horizontal-relative:page;mso-position-vertical-relative:page;z-index:-35253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149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156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6.660004pt;margin-top:600.899963pt;width:97.304068pt;height:167.74pt;mso-position-horizontal-relative:page;mso-position-vertical-relative:page;z-index:-35252" type="#_x0000_t202" filled="f" stroked="f">
          <v:textbox inset="0,0,0,0">
            <w:txbxContent>
              <w:p>
                <w:pPr>
                  <w:spacing w:before="0" w:after="0" w:line="264" w:lineRule="exact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w w:val="99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76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.5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51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00.899963pt;width:20.354095pt;height:167.74pt;mso-position-horizontal-relative:page;mso-position-vertical-relative:page;z-index:-35250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181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188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26.660004pt;margin-top:600.899963pt;width:97.432032pt;height:167.74pt;mso-position-horizontal-relative:page;mso-position-vertical-relative:page;z-index:-35249" type="#_x0000_t202" filled="f" stroked="f">
          <v:textbox inset="0,0,0,0">
            <w:txbxContent>
              <w:p>
                <w:pPr>
                  <w:spacing w:before="0" w:after="0" w:line="264" w:lineRule="exact"/>
                  <w:ind w:left="40" w:right="-53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w w:val="99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77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.2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.25</w:t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3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3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3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3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3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4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.3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48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47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46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235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45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236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44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239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43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42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241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754.639954pt;width:202.732589pt;height:14pt;mso-position-horizontal-relative:page;mso-position-vertical-relative:page;z-index:-35241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f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ace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m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ric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8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d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a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a,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4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z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,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4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b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ary.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209991pt;margin-top:780.919983pt;width:20.747681pt;height:13.04pt;mso-position-horizontal-relative:page;mso-position-vertical-relative:page;z-index:-35240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244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754.639954pt;width:364.600035pt;height:14pt;mso-position-horizontal-relative:page;mso-position-vertical-relative:page;z-index:-35239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38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3.890015pt;margin-top:780.919983pt;width:11.35892pt;height:13.04pt;mso-position-horizontal-relative:page;mso-position-vertical-relative:page;z-index:-35302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xi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754.639954pt;width:364.600035pt;height:14pt;mso-position-horizontal-relative:page;mso-position-vertical-relative:page;z-index:-35237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36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35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34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33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32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66.779968pt;width:370.612035pt;height:101.86pt;mso-position-horizontal-relative:page;mso-position-vertical-relative:page;z-index:-35231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Radiosi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verged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a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f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a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s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30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66.779968pt;width:370.612035pt;height:101.86pt;mso-position-horizontal-relative:page;mso-position-vertical-relative:page;z-index:-35229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28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66.779968pt;width:370.612035pt;height:101.86pt;mso-position-horizontal-relative:page;mso-position-vertical-relative:page;z-index:-35227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8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20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Radiosi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verged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a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f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a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s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26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66.779968pt;width:370.612035pt;height:101.86pt;mso-position-horizontal-relative:page;mso-position-vertical-relative:page;z-index:-35225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8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360" w:lineRule="auto"/>
                  <w:ind w:left="20" w:right="-44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er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u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4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x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vel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vel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3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z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vel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4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gy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me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/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er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0" w:after="0" w:line="292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24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66.779968pt;width:370.612035pt;height:101.86pt;mso-position-horizontal-relative:page;mso-position-vertical-relative:page;z-index:-35223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22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3.570007pt;margin-top:780.919983pt;width:11.848673pt;height:13.04pt;mso-position-horizontal-relative:page;mso-position-vertical-relative:page;z-index:-35301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xii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88.73999pt;width:370.624034pt;height:79.9pt;mso-position-horizontal-relative:page;mso-position-vertical-relative:page;z-index:-35221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20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88.73999pt;width:364.612035pt;height:79.9pt;mso-position-horizontal-relative:page;mso-position-vertical-relative:page;z-index:-35219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8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18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88.73999pt;width:364.612035pt;height:79.9pt;mso-position-horizontal-relative:page;mso-position-vertical-relative:page;z-index:-35217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360" w:lineRule="auto"/>
                  <w:ind w:left="20" w:right="-44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er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u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4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x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vel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vel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3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z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vel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o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c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4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n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gy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ime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/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i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t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er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0" w:after="0" w:line="292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16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688.73999pt;width:364.612035pt;height:79.9pt;mso-position-horizontal-relative:page;mso-position-vertical-relative:page;z-index:-35215" type="#_x0000_t202" filled="f" stroked="f">
          <v:textbox inset="0,0,0,0">
            <w:txbxContent>
              <w:p>
                <w:pPr>
                  <w:spacing w:before="0" w:after="0" w:line="264" w:lineRule="exact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  <w:position w:val="1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  <w:position w:val="1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  <w:position w:val="1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  <w:position w:val="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7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9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  <w:p>
                <w:pPr>
                  <w:spacing w:before="6" w:after="0" w:line="140" w:lineRule="exact"/>
                  <w:jc w:val="left"/>
                  <w:rPr>
                    <w:sz w:val="14"/>
                    <w:szCs w:val="14"/>
                  </w:rPr>
                </w:pPr>
                <w:rPr/>
                <w:r>
                  <w:rPr>
                    <w:sz w:val="14"/>
                    <w:szCs w:val="14"/>
                  </w:rPr>
                </w:r>
              </w:p>
              <w:p>
                <w:pPr>
                  <w:spacing w:before="0" w:after="0" w:line="240" w:lineRule="auto"/>
                  <w:ind w:left="20" w:right="-56"/>
                  <w:jc w:val="left"/>
                  <w:rPr>
                    <w:rFonts w:ascii="Calibri" w:hAnsi="Calibri" w:cs="Calibri" w:eastAsia="Calibri"/>
                    <w:sz w:val="24"/>
                    <w:szCs w:val="24"/>
                  </w:rPr>
                </w:pPr>
                <w:rPr/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2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5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6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8.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4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1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1.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7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e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-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05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7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1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: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1"/>
                    <w:w w:val="100"/>
                  </w:rPr>
                  <w:t>0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6"/>
                    <w:w w:val="100"/>
                  </w:rPr>
                  <w:t> 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-2"/>
                    <w:w w:val="100"/>
                  </w:rPr>
                  <w:t>3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  <w:t>2</w:t>
                </w:r>
                <w:r>
                  <w:rPr>
                    <w:rFonts w:ascii="Calibri" w:hAnsi="Calibri" w:cs="Calibri" w:eastAsia="Calibri"/>
                    <w:sz w:val="24"/>
                    <w:szCs w:val="2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0.209991pt;margin-top:780.919983pt;width:18.74587pt;height:13.04pt;mso-position-horizontal-relative:page;mso-position-vertical-relative:page;z-index:-35214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2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-2"/>
                    <w:w w:val="100"/>
                    <w:position w:val="1"/>
                  </w:rPr>
                  <w:t>5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9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.8" w:lineRule="exact"/>
      <w:jc w:val="left"/>
      <w:rPr>
        <w:sz w:val="2.078125"/>
        <w:szCs w:val="2.078125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9.041321pt;margin-top:780.583191pt;width:22.728395pt;height:13.488046pt;mso-position-horizontal-relative:page;mso-position-vertical-relative:page;z-index:-35213" type="#_x0000_t202" filled="f" stroked="f">
          <v:textbox inset="0,0,0,0">
            <w:txbxContent>
              <w:p>
                <w:pPr>
                  <w:spacing w:before="2" w:after="0" w:line="240" w:lineRule="auto"/>
                  <w:ind w:left="42" w:right="-20"/>
                  <w:jc w:val="left"/>
                  <w:rPr>
                    <w:rFonts w:ascii="Courier New" w:hAnsi="Courier New" w:cs="Courier New" w:eastAsia="Courier New"/>
                    <w:sz w:val="22"/>
                    <w:szCs w:val="22"/>
                  </w:rPr>
                </w:pPr>
                <w:rPr/>
                <w:r>
                  <w:rPr>
                    <w:rFonts w:ascii="Courier New" w:hAnsi="Courier New" w:cs="Courier New" w:eastAsia="Courier New"/>
                    <w:sz w:val="22"/>
                    <w:szCs w:val="22"/>
                    <w:color w:val="111111"/>
                    <w:w w:val="94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sz w:val="22"/>
                    <w:szCs w:val="22"/>
                    <w:color w:val="11111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268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sz w:val="22"/>
                    <w:szCs w:val="22"/>
                    <w:color w:val="000000"/>
                    <w:spacing w:val="0"/>
                    <w:w w:val="100"/>
                  </w:rPr>
                </w:r>
              </w:p>
            </w:txbxContent>
          </v:textbox>
        </v:shape>
      </w:pict>
    </w:r>
    <w:r>
      <w:rPr>
        <w:sz w:val="2.078125"/>
        <w:szCs w:val="2.078125"/>
      </w:rPr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1.369995pt;margin-top:780.919983pt;width:16.397921pt;height:13.04pt;mso-position-horizontal-relative:page;mso-position-vertical-relative:page;z-index:-35300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xiii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1.170013pt;margin-top:780.919983pt;width:16.892788pt;height:13.04pt;mso-position-horizontal-relative:page;mso-position-vertical-relative:page;z-index:-35299" type="#_x0000_t202" filled="f" stroked="f">
          <v:textbox inset="0,0,0,0">
            <w:txbxContent>
              <w:p>
                <w:pPr>
                  <w:spacing w:before="0" w:after="0" w:line="245" w:lineRule="exact"/>
                  <w:ind w:left="20" w:right="-53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x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1"/>
                    <w:w w:val="100"/>
                    <w:position w:val="1"/>
                  </w:rPr>
                  <w:t>v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t>ii</w:t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8.850006pt;margin-top:780.919983pt;width:21.410081pt;height:13.04pt;mso-position-horizontal-relative:page;mso-position-vertical-relative:page;z-index:-35298" type="#_x0000_t202" filled="f" stroked="f">
          <v:textbox inset="0,0,0,0">
            <w:txbxContent>
              <w:p>
                <w:pPr>
                  <w:spacing w:before="0" w:after="0" w:line="245" w:lineRule="exact"/>
                  <w:ind w:left="40" w:right="-2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Pr/>
                <w:r>
                  <w:rPr>
                    <w:rFonts w:ascii="Calibri" w:hAnsi="Calibri" w:cs="Calibri" w:eastAsia="Calibri"/>
                    <w:sz w:val="22"/>
                    <w:szCs w:val="22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xviii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sz w:val="22"/>
                    <w:szCs w:val="2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footer" Target="footer5.xml"/><Relationship Id="rId11" Type="http://schemas.openxmlformats.org/officeDocument/2006/relationships/footer" Target="footer6.xml"/><Relationship Id="rId12" Type="http://schemas.openxmlformats.org/officeDocument/2006/relationships/footer" Target="footer7.xml"/><Relationship Id="rId13" Type="http://schemas.openxmlformats.org/officeDocument/2006/relationships/footer" Target="footer8.xml"/><Relationship Id="rId14" Type="http://schemas.openxmlformats.org/officeDocument/2006/relationships/footer" Target="footer9.xml"/><Relationship Id="rId15" Type="http://schemas.openxmlformats.org/officeDocument/2006/relationships/footer" Target="footer10.xml"/><Relationship Id="rId16" Type="http://schemas.openxmlformats.org/officeDocument/2006/relationships/footer" Target="footer11.xml"/><Relationship Id="rId17" Type="http://schemas.openxmlformats.org/officeDocument/2006/relationships/footer" Target="footer12.xml"/><Relationship Id="rId18" Type="http://schemas.openxmlformats.org/officeDocument/2006/relationships/footer" Target="footer13.xml"/><Relationship Id="rId19" Type="http://schemas.openxmlformats.org/officeDocument/2006/relationships/footer" Target="footer14.xml"/><Relationship Id="rId20" Type="http://schemas.openxmlformats.org/officeDocument/2006/relationships/footer" Target="footer15.xml"/><Relationship Id="rId21" Type="http://schemas.openxmlformats.org/officeDocument/2006/relationships/image" Target="media/image2.jpg"/><Relationship Id="rId22" Type="http://schemas.openxmlformats.org/officeDocument/2006/relationships/hyperlink" Target="https://en.wikipedia.org/wiki/Warmbad%2C_Namibia" TargetMode="External"/><Relationship Id="rId23" Type="http://schemas.openxmlformats.org/officeDocument/2006/relationships/hyperlink" Target="https://en.wikipedia.org/wiki/Tropic_of_Capricorn" TargetMode="External"/><Relationship Id="rId24" Type="http://schemas.openxmlformats.org/officeDocument/2006/relationships/hyperlink" Target="https://en.wikipedia.org/wiki/Tropic_of_Capricorn" TargetMode="External"/><Relationship Id="rId25" Type="http://schemas.openxmlformats.org/officeDocument/2006/relationships/hyperlink" Target="https://en.wikipedia.org/wiki/Skeleton_Coast" TargetMode="External"/><Relationship Id="rId26" Type="http://schemas.openxmlformats.org/officeDocument/2006/relationships/hyperlink" Target="https://en.wikipedia.org/wiki/Caprivi_Strip" TargetMode="External"/><Relationship Id="rId27" Type="http://schemas.openxmlformats.org/officeDocument/2006/relationships/image" Target="media/image3.png"/><Relationship Id="rId28" Type="http://schemas.openxmlformats.org/officeDocument/2006/relationships/image" Target="media/image4.jpg"/><Relationship Id="rId29" Type="http://schemas.openxmlformats.org/officeDocument/2006/relationships/image" Target="media/image5.jpg"/><Relationship Id="rId30" Type="http://schemas.openxmlformats.org/officeDocument/2006/relationships/image" Target="media/image6.jpg"/><Relationship Id="rId31" Type="http://schemas.openxmlformats.org/officeDocument/2006/relationships/image" Target="media/image7.jpg"/><Relationship Id="rId32" Type="http://schemas.openxmlformats.org/officeDocument/2006/relationships/image" Target="media/image8.jpg"/><Relationship Id="rId33" Type="http://schemas.openxmlformats.org/officeDocument/2006/relationships/footer" Target="footer16.xml"/><Relationship Id="rId34" Type="http://schemas.openxmlformats.org/officeDocument/2006/relationships/hyperlink" Target="https://en.wikipedia.org/wiki/Gross_Domestic_Product" TargetMode="External"/><Relationship Id="rId35" Type="http://schemas.openxmlformats.org/officeDocument/2006/relationships/hyperlink" Target="https://en.wikipedia.org/wiki/Gross_Domestic_Product" TargetMode="External"/><Relationship Id="rId36" Type="http://schemas.openxmlformats.org/officeDocument/2006/relationships/hyperlink" Target="https://en.wikipedia.org/wiki/Subsistence_agriculture" TargetMode="External"/><Relationship Id="rId37" Type="http://schemas.openxmlformats.org/officeDocument/2006/relationships/hyperlink" Target="https://2009-2017.state.gov/r/pa/ei/bgn/5472.htm" TargetMode="External"/><Relationship Id="rId38" Type="http://schemas.openxmlformats.org/officeDocument/2006/relationships/hyperlink" Target="https://en.wikipedia.org/wiki/Ephemeral" TargetMode="External"/><Relationship Id="rId39" Type="http://schemas.openxmlformats.org/officeDocument/2006/relationships/hyperlink" Target="https://en.wikipedia.org/wiki/Orange_River" TargetMode="External"/><Relationship Id="rId40" Type="http://schemas.openxmlformats.org/officeDocument/2006/relationships/hyperlink" Target="https://en.wikipedia.org/wiki/Kunene_River" TargetMode="External"/><Relationship Id="rId41" Type="http://schemas.openxmlformats.org/officeDocument/2006/relationships/hyperlink" Target="https://en.wikipedia.org/wiki/Okavango_River" TargetMode="External"/><Relationship Id="rId42" Type="http://schemas.openxmlformats.org/officeDocument/2006/relationships/hyperlink" Target="https://en.wikipedia.org/wiki/White_Namibians" TargetMode="External"/><Relationship Id="rId43" Type="http://schemas.openxmlformats.org/officeDocument/2006/relationships/hyperlink" Target="https://en.wikipedia.org/wiki/Karakul_sheep" TargetMode="External"/><Relationship Id="rId44" Type="http://schemas.openxmlformats.org/officeDocument/2006/relationships/hyperlink" Target="https://en.wikipedia.org/wiki/Goat" TargetMode="External"/><Relationship Id="rId45" Type="http://schemas.openxmlformats.org/officeDocument/2006/relationships/hyperlink" Target="https://en.wikipedia.org/wiki/Table_grapes" TargetMode="External"/><Relationship Id="rId46" Type="http://schemas.openxmlformats.org/officeDocument/2006/relationships/hyperlink" Target="https://en.wikipedia.org/wiki/Orange_River" TargetMode="External"/><Relationship Id="rId47" Type="http://schemas.openxmlformats.org/officeDocument/2006/relationships/hyperlink" Target="https://en.wikipedia.org/wiki/Tsumeb" TargetMode="External"/><Relationship Id="rId48" Type="http://schemas.openxmlformats.org/officeDocument/2006/relationships/hyperlink" Target="https://en.wikipedia.org/wiki/Otavi" TargetMode="External"/><Relationship Id="rId49" Type="http://schemas.openxmlformats.org/officeDocument/2006/relationships/hyperlink" Target="https://en.wikipedia.org/wiki/Grootfontein" TargetMode="External"/><Relationship Id="rId50" Type="http://schemas.openxmlformats.org/officeDocument/2006/relationships/footer" Target="footer17.xml"/><Relationship Id="rId51" Type="http://schemas.openxmlformats.org/officeDocument/2006/relationships/image" Target="media/image9.jpg"/><Relationship Id="rId52" Type="http://schemas.openxmlformats.org/officeDocument/2006/relationships/footer" Target="footer18.xml"/><Relationship Id="rId53" Type="http://schemas.openxmlformats.org/officeDocument/2006/relationships/image" Target="media/image10.jpg"/><Relationship Id="rId54" Type="http://schemas.openxmlformats.org/officeDocument/2006/relationships/image" Target="media/image11.jpg"/><Relationship Id="rId55" Type="http://schemas.openxmlformats.org/officeDocument/2006/relationships/image" Target="media/image12.png"/><Relationship Id="rId56" Type="http://schemas.openxmlformats.org/officeDocument/2006/relationships/image" Target="media/image13.png"/><Relationship Id="rId57" Type="http://schemas.openxmlformats.org/officeDocument/2006/relationships/image" Target="media/image14.png"/><Relationship Id="rId58" Type="http://schemas.openxmlformats.org/officeDocument/2006/relationships/image" Target="media/image15.png"/><Relationship Id="rId59" Type="http://schemas.openxmlformats.org/officeDocument/2006/relationships/image" Target="media/image16.jpg"/><Relationship Id="rId60" Type="http://schemas.openxmlformats.org/officeDocument/2006/relationships/image" Target="media/image17.jpg"/><Relationship Id="rId61" Type="http://schemas.openxmlformats.org/officeDocument/2006/relationships/image" Target="media/image18.jpg"/><Relationship Id="rId62" Type="http://schemas.openxmlformats.org/officeDocument/2006/relationships/image" Target="media/image19.jpg"/><Relationship Id="rId63" Type="http://schemas.openxmlformats.org/officeDocument/2006/relationships/image" Target="media/image20.jpg"/><Relationship Id="rId64" Type="http://schemas.openxmlformats.org/officeDocument/2006/relationships/image" Target="media/image21.jpg"/><Relationship Id="rId65" Type="http://schemas.openxmlformats.org/officeDocument/2006/relationships/image" Target="media/image22.jpg"/><Relationship Id="rId66" Type="http://schemas.openxmlformats.org/officeDocument/2006/relationships/image" Target="media/image23.jpg"/><Relationship Id="rId67" Type="http://schemas.openxmlformats.org/officeDocument/2006/relationships/image" Target="media/image24.jpg"/><Relationship Id="rId68" Type="http://schemas.openxmlformats.org/officeDocument/2006/relationships/image" Target="media/image25.jpg"/><Relationship Id="rId69" Type="http://schemas.openxmlformats.org/officeDocument/2006/relationships/image" Target="media/image26.jpg"/><Relationship Id="rId70" Type="http://schemas.openxmlformats.org/officeDocument/2006/relationships/image" Target="media/image27.jpg"/><Relationship Id="rId71" Type="http://schemas.openxmlformats.org/officeDocument/2006/relationships/image" Target="media/image28.jpg"/><Relationship Id="rId72" Type="http://schemas.openxmlformats.org/officeDocument/2006/relationships/image" Target="media/image29.png"/><Relationship Id="rId73" Type="http://schemas.openxmlformats.org/officeDocument/2006/relationships/image" Target="media/image30.png"/><Relationship Id="rId74" Type="http://schemas.openxmlformats.org/officeDocument/2006/relationships/image" Target="media/image31.png"/><Relationship Id="rId75" Type="http://schemas.openxmlformats.org/officeDocument/2006/relationships/image" Target="media/image32.png"/><Relationship Id="rId76" Type="http://schemas.openxmlformats.org/officeDocument/2006/relationships/image" Target="media/image33.jpg"/><Relationship Id="rId77" Type="http://schemas.openxmlformats.org/officeDocument/2006/relationships/image" Target="media/image34.png"/><Relationship Id="rId78" Type="http://schemas.openxmlformats.org/officeDocument/2006/relationships/image" Target="media/image35.jpg"/><Relationship Id="rId79" Type="http://schemas.openxmlformats.org/officeDocument/2006/relationships/image" Target="media/image36.jpg"/><Relationship Id="rId80" Type="http://schemas.openxmlformats.org/officeDocument/2006/relationships/image" Target="media/image37.jpg"/><Relationship Id="rId81" Type="http://schemas.openxmlformats.org/officeDocument/2006/relationships/image" Target="media/image38.jpg"/><Relationship Id="rId82" Type="http://schemas.openxmlformats.org/officeDocument/2006/relationships/image" Target="media/image39.png"/><Relationship Id="rId83" Type="http://schemas.openxmlformats.org/officeDocument/2006/relationships/image" Target="media/image40.jpg"/><Relationship Id="rId84" Type="http://schemas.openxmlformats.org/officeDocument/2006/relationships/image" Target="media/image41.png"/><Relationship Id="rId85" Type="http://schemas.openxmlformats.org/officeDocument/2006/relationships/image" Target="media/image42.png"/><Relationship Id="rId86" Type="http://schemas.openxmlformats.org/officeDocument/2006/relationships/footer" Target="footer19.xml"/><Relationship Id="rId87" Type="http://schemas.openxmlformats.org/officeDocument/2006/relationships/image" Target="media/image43.png"/><Relationship Id="rId88" Type="http://schemas.openxmlformats.org/officeDocument/2006/relationships/image" Target="media/image44.png"/><Relationship Id="rId89" Type="http://schemas.openxmlformats.org/officeDocument/2006/relationships/image" Target="media/image45.png"/><Relationship Id="rId90" Type="http://schemas.openxmlformats.org/officeDocument/2006/relationships/image" Target="media/image46.png"/><Relationship Id="rId91" Type="http://schemas.openxmlformats.org/officeDocument/2006/relationships/image" Target="media/image47.jpg"/><Relationship Id="rId92" Type="http://schemas.openxmlformats.org/officeDocument/2006/relationships/footer" Target="footer20.xml"/><Relationship Id="rId93" Type="http://schemas.openxmlformats.org/officeDocument/2006/relationships/footer" Target="footer21.xml"/><Relationship Id="rId94" Type="http://schemas.openxmlformats.org/officeDocument/2006/relationships/image" Target="media/image48.png"/><Relationship Id="rId95" Type="http://schemas.openxmlformats.org/officeDocument/2006/relationships/image" Target="media/image49.png"/><Relationship Id="rId96" Type="http://schemas.openxmlformats.org/officeDocument/2006/relationships/image" Target="media/image50.png"/><Relationship Id="rId97" Type="http://schemas.openxmlformats.org/officeDocument/2006/relationships/footer" Target="footer22.xml"/><Relationship Id="rId98" Type="http://schemas.openxmlformats.org/officeDocument/2006/relationships/image" Target="media/image51.png"/><Relationship Id="rId99" Type="http://schemas.openxmlformats.org/officeDocument/2006/relationships/image" Target="media/image52.jpg"/><Relationship Id="rId100" Type="http://schemas.openxmlformats.org/officeDocument/2006/relationships/image" Target="media/image53.jpg"/><Relationship Id="rId101" Type="http://schemas.openxmlformats.org/officeDocument/2006/relationships/image" Target="media/image54.jpg"/><Relationship Id="rId102" Type="http://schemas.openxmlformats.org/officeDocument/2006/relationships/image" Target="media/image55.jpg"/><Relationship Id="rId103" Type="http://schemas.openxmlformats.org/officeDocument/2006/relationships/image" Target="media/image56.jpg"/><Relationship Id="rId104" Type="http://schemas.openxmlformats.org/officeDocument/2006/relationships/image" Target="media/image57.jpg"/><Relationship Id="rId105" Type="http://schemas.openxmlformats.org/officeDocument/2006/relationships/image" Target="media/image58.png"/><Relationship Id="rId106" Type="http://schemas.openxmlformats.org/officeDocument/2006/relationships/image" Target="media/image59.png"/><Relationship Id="rId107" Type="http://schemas.openxmlformats.org/officeDocument/2006/relationships/image" Target="media/image60.png"/><Relationship Id="rId108" Type="http://schemas.openxmlformats.org/officeDocument/2006/relationships/image" Target="media/image61.png"/><Relationship Id="rId109" Type="http://schemas.openxmlformats.org/officeDocument/2006/relationships/image" Target="media/image62.png"/><Relationship Id="rId110" Type="http://schemas.openxmlformats.org/officeDocument/2006/relationships/image" Target="media/image63.png"/><Relationship Id="rId111" Type="http://schemas.openxmlformats.org/officeDocument/2006/relationships/image" Target="media/image64.png"/><Relationship Id="rId112" Type="http://schemas.openxmlformats.org/officeDocument/2006/relationships/image" Target="media/image65.png"/><Relationship Id="rId113" Type="http://schemas.openxmlformats.org/officeDocument/2006/relationships/image" Target="media/image66.png"/><Relationship Id="rId114" Type="http://schemas.openxmlformats.org/officeDocument/2006/relationships/image" Target="media/image67.png"/><Relationship Id="rId115" Type="http://schemas.openxmlformats.org/officeDocument/2006/relationships/image" Target="media/image68.png"/><Relationship Id="rId116" Type="http://schemas.openxmlformats.org/officeDocument/2006/relationships/image" Target="media/image69.jpg"/><Relationship Id="rId117" Type="http://schemas.openxmlformats.org/officeDocument/2006/relationships/image" Target="media/image70.png"/><Relationship Id="rId118" Type="http://schemas.openxmlformats.org/officeDocument/2006/relationships/footer" Target="footer23.xml"/><Relationship Id="rId119" Type="http://schemas.openxmlformats.org/officeDocument/2006/relationships/hyperlink" Target="https://www.pnnl.gov/main/publications/external/technical_reports/PNNL-20956.pdf" TargetMode="External"/><Relationship Id="rId120" Type="http://schemas.openxmlformats.org/officeDocument/2006/relationships/hyperlink" Target="http://www.astm.org/" TargetMode="External"/><Relationship Id="rId121" Type="http://schemas.openxmlformats.org/officeDocument/2006/relationships/hyperlink" Target="http://www.gobrick.com/" TargetMode="External"/><Relationship Id="rId122" Type="http://schemas.openxmlformats.org/officeDocument/2006/relationships/hyperlink" Target="https://www.hindawi.com/journals/amse/2014/809595/" TargetMode="External"/><Relationship Id="rId123" Type="http://schemas.openxmlformats.org/officeDocument/2006/relationships/hyperlink" Target="https://www.google.com/url?sa=t&amp;amp;rct=j&amp;amp;q&amp;amp;esrc=s&amp;amp;source=web&amp;amp;cd=1&amp;amp;ved=2ahUKEwiAlOamwovjAhWNSxUIHR1bCoIQFjAAegQIARAC&amp;amp;url=https%3A%2F%2Fwww.eea.europa.eu%2Fpublications%2Fmaterial-resources-and-waste-2014%2Fdownload&amp;amp;usg=AOvVaw07Y5fetvLOyPCzPfqRduP9" TargetMode="External"/><Relationship Id="rId124" Type="http://schemas.openxmlformats.org/officeDocument/2006/relationships/hyperlink" Target="http://www.newresearchjournal.com/academic" TargetMode="External"/><Relationship Id="rId125" Type="http://schemas.openxmlformats.org/officeDocument/2006/relationships/footer" Target="footer24.xml"/><Relationship Id="rId126" Type="http://schemas.openxmlformats.org/officeDocument/2006/relationships/hyperlink" Target="http://www.fao.org/statistics/en/" TargetMode="External"/><Relationship Id="rId127" Type="http://schemas.openxmlformats.org/officeDocument/2006/relationships/hyperlink" Target="http://www.worldcat.org/title/passive-and-low-energy-cooling-of-buildings/oclc/30319234" TargetMode="External"/><Relationship Id="rId128" Type="http://schemas.openxmlformats.org/officeDocument/2006/relationships/hyperlink" Target="http://www.worldcat.org/title/passive-and-low-energy-cooling-of-buildings/oclc/30319234" TargetMode="External"/><Relationship Id="rId129" Type="http://schemas.openxmlformats.org/officeDocument/2006/relationships/hyperlink" Target="http://solargis.info/doc/_pics/freemaps/1000px/ghi/SolarGIS-Solar-map-Namibia-en.png" TargetMode="External"/><Relationship Id="rId130" Type="http://schemas.openxmlformats.org/officeDocument/2006/relationships/hyperlink" Target="http://fe.nust.na/sites/default/files/research-day/NUST%20FoE%20Research%20Day%202018%20-%20Dr%20Victor%20Kamara%20-%20Energy%20Efficient%20Housing.pdf" TargetMode="External"/><Relationship Id="rId131" Type="http://schemas.openxmlformats.org/officeDocument/2006/relationships/hyperlink" Target="http://www.sciencedirect.com/science/article/pii/S0960148110001059" TargetMode="External"/><Relationship Id="rId132" Type="http://schemas.openxmlformats.org/officeDocument/2006/relationships/hyperlink" Target="http://www.sciencedirect.com/science/article/pii/S0960148110001059" TargetMode="External"/><Relationship Id="rId133" Type="http://schemas.openxmlformats.org/officeDocument/2006/relationships/hyperlink" Target="https://www.meatco.com.na/news/357/Importance-of-Agriculture-in-Namibia/" TargetMode="External"/><Relationship Id="rId134" Type="http://schemas.openxmlformats.org/officeDocument/2006/relationships/hyperlink" Target="http://www.meteonorm.com/" TargetMode="External"/><Relationship Id="rId135" Type="http://schemas.openxmlformats.org/officeDocument/2006/relationships/hyperlink" Target="http://www.nust.na/sites/default/files/documents/Annual-Report-2011.pdf" TargetMode="External"/><Relationship Id="rId136" Type="http://schemas.openxmlformats.org/officeDocument/2006/relationships/hyperlink" Target="http://www.heatinghelp.com/files/articles/721/29.pdf" TargetMode="External"/><Relationship Id="rId137" Type="http://schemas.openxmlformats.org/officeDocument/2006/relationships/hyperlink" Target="http://inhabitat.com/corn-waste-transformed-intoversatile-" TargetMode="External"/><Relationship Id="rId138" Type="http://schemas.openxmlformats.org/officeDocument/2006/relationships/hyperlink" Target="http://inhabitat.com/corn-waste-transformed-intoversatile-" TargetMode="External"/><Relationship Id="rId139" Type="http://schemas.openxmlformats.org/officeDocument/2006/relationships/hyperlink" Target="http://www.goldkamphvac.com/webapp/p/338/solar-space-heating-and-" TargetMode="External"/><Relationship Id="rId140" Type="http://schemas.openxmlformats.org/officeDocument/2006/relationships/hyperlink" Target="http://energy-models.com/energy-usage-analysis-" TargetMode="External"/><Relationship Id="rId141" Type="http://schemas.openxmlformats.org/officeDocument/2006/relationships/hyperlink" Target="http://www.theijst.com/" TargetMode="External"/><Relationship Id="rId142" Type="http://schemas.openxmlformats.org/officeDocument/2006/relationships/hyperlink" Target="https://2009-2017.state.gov/r/pa/ei/bgn/5472.htm" TargetMode="External"/><Relationship Id="rId143" Type="http://schemas.openxmlformats.org/officeDocument/2006/relationships/hyperlink" Target="https://www.researchgate.net/.../224830397_Renewable_Energy_for_Rural_Development" TargetMode="External"/><Relationship Id="rId144" Type="http://schemas.openxmlformats.org/officeDocument/2006/relationships/hyperlink" Target="https://www.researchgate.net/.../224830397_Renewable_Energy_for_Rural_Development" TargetMode="External"/><Relationship Id="rId145" Type="http://schemas.openxmlformats.org/officeDocument/2006/relationships/hyperlink" Target="http://www.namibian.com.na/index.php?id=28&amp;amp;tx_ttnews%5Btt_news%5D=71028&amp;amp;no_cache=1" TargetMode="External"/><Relationship Id="rId146" Type="http://schemas.openxmlformats.org/officeDocument/2006/relationships/footer" Target="footer25.xml"/><Relationship Id="rId147" Type="http://schemas.openxmlformats.org/officeDocument/2006/relationships/hyperlink" Target="http://www.iaeme.com/IJCIET/issues.asp" TargetMode="External"/><Relationship Id="rId148" Type="http://schemas.openxmlformats.org/officeDocument/2006/relationships/hyperlink" Target="http://www.iaeme.com/ijciet/issues.asp?JType=IJCIET&amp;amp;VType=10&amp;amp;IType=9" TargetMode="External"/><Relationship Id="rId149" Type="http://schemas.openxmlformats.org/officeDocument/2006/relationships/hyperlink" Target="http://www.iaeme.com/ijciet/index.asp" TargetMode="External"/><Relationship Id="rId150" Type="http://schemas.openxmlformats.org/officeDocument/2006/relationships/hyperlink" Target="http://iaeme.com/IJCIET" TargetMode="External"/><Relationship Id="rId151" Type="http://schemas.openxmlformats.org/officeDocument/2006/relationships/hyperlink" Target="http://iaeme.com/IJCIET" TargetMode="External"/><Relationship Id="rId152" Type="http://schemas.openxmlformats.org/officeDocument/2006/relationships/hyperlink" Target="http://www.iaeme.com/i" TargetMode="External"/><Relationship Id="rId153" Type="http://schemas.openxmlformats.org/officeDocument/2006/relationships/hyperlink" Target="http://www.iaeme.com/ijciet/index.asp" TargetMode="External"/><Relationship Id="rId154" Type="http://schemas.openxmlformats.org/officeDocument/2006/relationships/image" Target="media/image71.jpg"/><Relationship Id="rId155" Type="http://schemas.openxmlformats.org/officeDocument/2006/relationships/footer" Target="footer26.xml"/><Relationship Id="rId156" Type="http://schemas.openxmlformats.org/officeDocument/2006/relationships/footer" Target="footer27.xml"/><Relationship Id="rId157" Type="http://schemas.openxmlformats.org/officeDocument/2006/relationships/footer" Target="footer28.xml"/><Relationship Id="rId158" Type="http://schemas.openxmlformats.org/officeDocument/2006/relationships/footer" Target="footer29.xml"/><Relationship Id="rId159" Type="http://schemas.openxmlformats.org/officeDocument/2006/relationships/footer" Target="footer30.xml"/><Relationship Id="rId160" Type="http://schemas.openxmlformats.org/officeDocument/2006/relationships/footer" Target="footer31.xml"/><Relationship Id="rId161" Type="http://schemas.openxmlformats.org/officeDocument/2006/relationships/footer" Target="footer32.xml"/><Relationship Id="rId162" Type="http://schemas.openxmlformats.org/officeDocument/2006/relationships/footer" Target="footer33.xml"/><Relationship Id="rId163" Type="http://schemas.openxmlformats.org/officeDocument/2006/relationships/footer" Target="footer34.xml"/><Relationship Id="rId164" Type="http://schemas.openxmlformats.org/officeDocument/2006/relationships/footer" Target="footer35.xml"/><Relationship Id="rId165" Type="http://schemas.openxmlformats.org/officeDocument/2006/relationships/footer" Target="footer36.xml"/><Relationship Id="rId166" Type="http://schemas.openxmlformats.org/officeDocument/2006/relationships/footer" Target="footer37.xml"/><Relationship Id="rId167" Type="http://schemas.openxmlformats.org/officeDocument/2006/relationships/footer" Target="footer38.xml"/><Relationship Id="rId168" Type="http://schemas.openxmlformats.org/officeDocument/2006/relationships/footer" Target="footer39.xml"/><Relationship Id="rId169" Type="http://schemas.openxmlformats.org/officeDocument/2006/relationships/footer" Target="footer40.xml"/><Relationship Id="rId170" Type="http://schemas.openxmlformats.org/officeDocument/2006/relationships/footer" Target="footer41.xml"/><Relationship Id="rId171" Type="http://schemas.openxmlformats.org/officeDocument/2006/relationships/footer" Target="footer42.xml"/><Relationship Id="rId172" Type="http://schemas.openxmlformats.org/officeDocument/2006/relationships/footer" Target="footer43.xml"/><Relationship Id="rId173" Type="http://schemas.openxmlformats.org/officeDocument/2006/relationships/footer" Target="footer44.xml"/><Relationship Id="rId174" Type="http://schemas.openxmlformats.org/officeDocument/2006/relationships/footer" Target="footer45.xml"/><Relationship Id="rId175" Type="http://schemas.openxmlformats.org/officeDocument/2006/relationships/footer" Target="footer46.xml"/><Relationship Id="rId176" Type="http://schemas.openxmlformats.org/officeDocument/2006/relationships/footer" Target="footer47.xml"/><Relationship Id="rId177" Type="http://schemas.openxmlformats.org/officeDocument/2006/relationships/footer" Target="footer48.xml"/><Relationship Id="rId178" Type="http://schemas.openxmlformats.org/officeDocument/2006/relationships/footer" Target="footer49.xml"/><Relationship Id="rId179" Type="http://schemas.openxmlformats.org/officeDocument/2006/relationships/footer" Target="footer50.xml"/><Relationship Id="rId180" Type="http://schemas.openxmlformats.org/officeDocument/2006/relationships/footer" Target="footer51.xml"/><Relationship Id="rId181" Type="http://schemas.openxmlformats.org/officeDocument/2006/relationships/footer" Target="footer52.xml"/><Relationship Id="rId182" Type="http://schemas.openxmlformats.org/officeDocument/2006/relationships/footer" Target="footer53.xml"/><Relationship Id="rId183" Type="http://schemas.openxmlformats.org/officeDocument/2006/relationships/footer" Target="footer54.xml"/><Relationship Id="rId184" Type="http://schemas.openxmlformats.org/officeDocument/2006/relationships/footer" Target="footer55.xml"/><Relationship Id="rId185" Type="http://schemas.openxmlformats.org/officeDocument/2006/relationships/footer" Target="footer56.xml"/><Relationship Id="rId186" Type="http://schemas.openxmlformats.org/officeDocument/2006/relationships/footer" Target="footer57.xml"/><Relationship Id="rId187" Type="http://schemas.openxmlformats.org/officeDocument/2006/relationships/footer" Target="footer58.xml"/><Relationship Id="rId188" Type="http://schemas.openxmlformats.org/officeDocument/2006/relationships/footer" Target="footer59.xml"/><Relationship Id="rId189" Type="http://schemas.openxmlformats.org/officeDocument/2006/relationships/footer" Target="footer60.xml"/><Relationship Id="rId190" Type="http://schemas.openxmlformats.org/officeDocument/2006/relationships/footer" Target="footer61.xml"/><Relationship Id="rId191" Type="http://schemas.openxmlformats.org/officeDocument/2006/relationships/footer" Target="footer62.xml"/><Relationship Id="rId192" Type="http://schemas.openxmlformats.org/officeDocument/2006/relationships/footer" Target="footer63.xml"/><Relationship Id="rId193" Type="http://schemas.openxmlformats.org/officeDocument/2006/relationships/footer" Target="footer64.xml"/><Relationship Id="rId194" Type="http://schemas.openxmlformats.org/officeDocument/2006/relationships/image" Target="media/image72.png"/><Relationship Id="rId195" Type="http://schemas.openxmlformats.org/officeDocument/2006/relationships/image" Target="media/image73.jpg"/><Relationship Id="rId196" Type="http://schemas.openxmlformats.org/officeDocument/2006/relationships/image" Target="media/image74.jpg"/><Relationship Id="rId197" Type="http://schemas.openxmlformats.org/officeDocument/2006/relationships/image" Target="media/image75.png"/><Relationship Id="rId198" Type="http://schemas.openxmlformats.org/officeDocument/2006/relationships/image" Target="media/image76.png"/><Relationship Id="rId199" Type="http://schemas.openxmlformats.org/officeDocument/2006/relationships/hyperlink" Target="http://www.cfd-online.com/" TargetMode="External"/><Relationship Id="rId200" Type="http://schemas.openxmlformats.org/officeDocument/2006/relationships/image" Target="media/image77.jpg"/><Relationship Id="rId201" Type="http://schemas.openxmlformats.org/officeDocument/2006/relationships/image" Target="media/image78.jpg"/><Relationship Id="rId202" Type="http://schemas.openxmlformats.org/officeDocument/2006/relationships/image" Target="media/image79.jpg"/><Relationship Id="rId203" Type="http://schemas.openxmlformats.org/officeDocument/2006/relationships/image" Target="media/image80.jpg"/><Relationship Id="rId204" Type="http://schemas.openxmlformats.org/officeDocument/2006/relationships/image" Target="media/image81.jpg"/><Relationship Id="rId205" Type="http://schemas.openxmlformats.org/officeDocument/2006/relationships/image" Target="media/image82.jpg"/><Relationship Id="rId206" Type="http://schemas.openxmlformats.org/officeDocument/2006/relationships/image" Target="media/image83.jpg"/><Relationship Id="rId207" Type="http://schemas.openxmlformats.org/officeDocument/2006/relationships/image" Target="media/image84.jpg"/><Relationship Id="rId208" Type="http://schemas.openxmlformats.org/officeDocument/2006/relationships/image" Target="media/image85.png"/><Relationship Id="rId209" Type="http://schemas.openxmlformats.org/officeDocument/2006/relationships/image" Target="media/image86.png"/><Relationship Id="rId210" Type="http://schemas.openxmlformats.org/officeDocument/2006/relationships/image" Target="media/image87.png"/><Relationship Id="rId211" Type="http://schemas.openxmlformats.org/officeDocument/2006/relationships/image" Target="media/image88.png"/><Relationship Id="rId212" Type="http://schemas.openxmlformats.org/officeDocument/2006/relationships/image" Target="media/image89.png"/><Relationship Id="rId213" Type="http://schemas.openxmlformats.org/officeDocument/2006/relationships/image" Target="media/image90.png"/><Relationship Id="rId214" Type="http://schemas.openxmlformats.org/officeDocument/2006/relationships/image" Target="media/image91.png"/><Relationship Id="rId215" Type="http://schemas.openxmlformats.org/officeDocument/2006/relationships/image" Target="media/image92.png"/><Relationship Id="rId216" Type="http://schemas.openxmlformats.org/officeDocument/2006/relationships/image" Target="media/image93.png"/><Relationship Id="rId217" Type="http://schemas.openxmlformats.org/officeDocument/2006/relationships/image" Target="media/image94.png"/><Relationship Id="rId218" Type="http://schemas.openxmlformats.org/officeDocument/2006/relationships/image" Target="media/image95.png"/><Relationship Id="rId219" Type="http://schemas.openxmlformats.org/officeDocument/2006/relationships/image" Target="media/image96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dcterms:created xsi:type="dcterms:W3CDTF">2020-11-18T08:11:09Z</dcterms:created>
  <dcterms:modified xsi:type="dcterms:W3CDTF">2020-11-18T08:11:09Z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2020-11-13T00:00:00Z</vt:filetime>
  </property>
  <property fmtid="{D5CDD505-2E9C-101B-9397-08002B2CF9AE}" pid="3" name="LastSaved">
    <vt:filetime>2020-11-18T00:00:00Z</vt:filetime>
  </property>
</Properties>
</file>